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1EC90AE6" w:rsidR="00A70674" w:rsidRPr="00B01D61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B01D61">
              <w:rPr>
                <w:sz w:val="18"/>
                <w:szCs w:val="18"/>
              </w:rPr>
              <w:t xml:space="preserve">Advanced Medical Academy </w:t>
            </w:r>
            <w:r w:rsidR="00B444D2" w:rsidRPr="00B01D61">
              <w:rPr>
                <w:sz w:val="18"/>
                <w:szCs w:val="18"/>
              </w:rPr>
              <w:t xml:space="preserve">Generation </w:t>
            </w:r>
            <w:r w:rsidR="00BE05FF" w:rsidRPr="00B01D61">
              <w:rPr>
                <w:sz w:val="18"/>
                <w:szCs w:val="18"/>
              </w:rPr>
              <w:t>Nine (9)</w:t>
            </w:r>
            <w:r w:rsidR="00B444D2" w:rsidRPr="00B01D61">
              <w:rPr>
                <w:sz w:val="18"/>
                <w:szCs w:val="18"/>
              </w:rPr>
              <w:t xml:space="preserve"> Clinical Medical Assistant </w:t>
            </w:r>
            <w:r w:rsidR="0026773C">
              <w:rPr>
                <w:sz w:val="18"/>
                <w:szCs w:val="18"/>
              </w:rPr>
              <w:t>Day</w:t>
            </w:r>
            <w:r w:rsidR="00F719AE">
              <w:rPr>
                <w:sz w:val="18"/>
                <w:szCs w:val="18"/>
              </w:rPr>
              <w:t xml:space="preserve"> </w:t>
            </w:r>
            <w:r w:rsidR="00B444D2" w:rsidRPr="00B01D61">
              <w:rPr>
                <w:sz w:val="18"/>
                <w:szCs w:val="18"/>
              </w:rPr>
              <w:t>Academic Calendar</w:t>
            </w:r>
            <w:r w:rsidR="005A4664">
              <w:rPr>
                <w:sz w:val="18"/>
                <w:szCs w:val="18"/>
              </w:rPr>
              <w:t xml:space="preserve"> (1</w:t>
            </w:r>
            <w:r w:rsidR="002357CC">
              <w:rPr>
                <w:sz w:val="18"/>
                <w:szCs w:val="18"/>
              </w:rPr>
              <w:t>2</w:t>
            </w:r>
            <w:r w:rsidR="005A4664">
              <w:rPr>
                <w:sz w:val="18"/>
                <w:szCs w:val="18"/>
              </w:rPr>
              <w:t>-Week Program)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4D4BFB90" w:rsidR="00A70674" w:rsidRPr="00B13F37" w:rsidRDefault="00BF4EDA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Sept </w:t>
            </w:r>
            <w:r w:rsidR="00B13F37" w:rsidRPr="00B13F37">
              <w:rPr>
                <w:sz w:val="24"/>
                <w:szCs w:val="24"/>
              </w:rPr>
              <w:t>202</w:t>
            </w:r>
            <w:r w:rsidR="0019385A">
              <w:rPr>
                <w:sz w:val="24"/>
                <w:szCs w:val="24"/>
              </w:rPr>
              <w:t>6</w:t>
            </w:r>
            <w:r w:rsidR="00021072">
              <w:rPr>
                <w:sz w:val="24"/>
                <w:szCs w:val="24"/>
              </w:rPr>
              <w:t xml:space="preserve"> to </w:t>
            </w:r>
            <w:r w:rsidR="002357CC">
              <w:rPr>
                <w:sz w:val="24"/>
                <w:szCs w:val="24"/>
              </w:rPr>
              <w:t>Jan</w:t>
            </w:r>
            <w:r w:rsidR="00F407D5">
              <w:rPr>
                <w:sz w:val="24"/>
                <w:szCs w:val="24"/>
              </w:rPr>
              <w:t xml:space="preserve"> 2</w:t>
            </w:r>
            <w:r w:rsidR="002D5C38">
              <w:rPr>
                <w:sz w:val="24"/>
                <w:szCs w:val="24"/>
              </w:rPr>
              <w:t>02</w:t>
            </w:r>
            <w:r w:rsidR="00F407D5">
              <w:rPr>
                <w:sz w:val="24"/>
                <w:szCs w:val="24"/>
              </w:rPr>
              <w:t>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56B2246F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44FDCBF6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6DE429E4" w:rsidR="00985665" w:rsidRDefault="00B13F37" w:rsidP="00F04882">
            <w:pPr>
              <w:pStyle w:val="Month"/>
            </w:pPr>
            <w:r>
              <w:t>March 2026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51B011DD" w:rsidR="00A0538E" w:rsidRPr="00687EF0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1DA6D68F" w:rsidR="00A0538E" w:rsidRPr="00687EF0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284DA8C7" w:rsidR="00A0538E" w:rsidRPr="00687EF0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02877CAC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2C67DDF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3D78E02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2DB8ABCE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461D75F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03E1AD6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34222CC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11B5E7D3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0A8B33FE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9563C71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1C597220" w:rsidR="00A0538E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2E7BFC82" w:rsidR="00A0538E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6592DA9F" w:rsidR="00A0538E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3B583DA0" w:rsidR="00A0538E" w:rsidRDefault="00C70F02" w:rsidP="00A0538E">
            <w:pPr>
              <w:pStyle w:val="Day"/>
            </w:pPr>
            <w:r>
              <w:t>7</w:t>
            </w:r>
          </w:p>
        </w:tc>
      </w:tr>
      <w:tr w:rsidR="00A0538E" w14:paraId="5E5774B3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1C4FE540" w:rsidR="00A0538E" w:rsidRPr="00687EF0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523789AF" w:rsidR="00A0538E" w:rsidRPr="00687EF0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08E6176F" w:rsidR="00A0538E" w:rsidRPr="00687EF0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56000407" w:rsidR="00A0538E" w:rsidRPr="00687EF0" w:rsidRDefault="00C70F02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07D54A27" w:rsidR="00A0538E" w:rsidRPr="00687EF0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04A02FFF" w:rsidR="00A0538E" w:rsidRPr="00687EF0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574B2CEF" w:rsidR="00A0538E" w:rsidRPr="00687EF0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20F6A6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078A38F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33343D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362985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1156317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7F4EA88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2741D47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2E638AD8" w:rsidR="00A0538E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0EE545A0" w:rsidR="00A0538E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21CA118" w:rsidR="00A0538E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783C3293" w:rsidR="00A0538E" w:rsidRDefault="00C70F02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45615C77" w:rsidR="00A0538E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14C95924" w:rsidR="00A0538E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3899403E" w:rsidR="00A0538E" w:rsidRDefault="00C70F02" w:rsidP="00A0538E">
            <w:pPr>
              <w:pStyle w:val="Day"/>
            </w:pPr>
            <w:r>
              <w:t>14</w:t>
            </w:r>
          </w:p>
        </w:tc>
      </w:tr>
      <w:tr w:rsidR="00A0538E" w14:paraId="1F73214B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04D6C6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1E9CBAA8" w:rsidR="00A0538E" w:rsidRPr="00687EF0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1A89C2A3" w:rsidR="00A0538E" w:rsidRPr="00687EF0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04466211" w:rsidR="00A0538E" w:rsidRPr="00687EF0" w:rsidRDefault="00C70F02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0C1E70C" w:rsidR="00A0538E" w:rsidRPr="00687EF0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6F03273B" w:rsidR="00A0538E" w:rsidRPr="00687EF0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595E2B23" w:rsidR="00A0538E" w:rsidRPr="00687EF0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7169AEA1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C70F0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72CE50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6CCBA0E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297C7F36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6A062EA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73CCFA5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66014DBB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74DE3CB3" w:rsidR="00A0538E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73D2EC35" w:rsidR="00A0538E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3B89D96F" w:rsidR="00A0538E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0C0A2968" w:rsidR="00A0538E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44B1689" w:rsidR="00A0538E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56554960" w:rsidR="00A0538E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2F5EC1" w:rsidR="00A0538E" w:rsidRDefault="00C70F02" w:rsidP="00A0538E">
            <w:pPr>
              <w:pStyle w:val="Day"/>
            </w:pPr>
            <w:r>
              <w:t>21</w:t>
            </w:r>
          </w:p>
        </w:tc>
      </w:tr>
      <w:tr w:rsidR="00A0538E" w14:paraId="22BB2614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0546316C" w:rsidR="00A0538E" w:rsidRPr="00687EF0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6A62119E" w:rsidR="00A0538E" w:rsidRPr="00687EF0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4B4F0F4" w:rsidR="00A0538E" w:rsidRPr="00687EF0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06266545" w:rsidR="00A0538E" w:rsidRPr="00687EF0" w:rsidRDefault="00C70F02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1767AAE9" w:rsidR="00A0538E" w:rsidRPr="00687EF0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5745DC8" w:rsidR="00A0538E" w:rsidRPr="00687EF0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657F7CC7" w:rsidR="00A0538E" w:rsidRPr="00687EF0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5882033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29CE9C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7AA884B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5A7311B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2C66A08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49D308F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5B5C1FD5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16755D58" w:rsidR="00A0538E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5DA5D8CD" w:rsidR="00A0538E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2DBE5891" w:rsidR="00A0538E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53269DEA" w:rsidR="00A0538E" w:rsidRDefault="00C70F02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3EC7C8AE" w:rsidR="00A0538E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06F31F25" w:rsidR="00A0538E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599372A5" w:rsidR="00A0538E" w:rsidRDefault="00C70F02" w:rsidP="00A0538E">
            <w:pPr>
              <w:pStyle w:val="Day"/>
            </w:pPr>
            <w:r>
              <w:t>28</w:t>
            </w:r>
          </w:p>
        </w:tc>
      </w:tr>
      <w:tr w:rsidR="00A0538E" w14:paraId="728CEACD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256AE33F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464A8A47" w:rsidR="00A0538E" w:rsidRPr="00687EF0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0CEE89E6" w:rsidR="00A0538E" w:rsidRPr="00687EF0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7374866C" w:rsidR="00A0538E" w:rsidRPr="00687EF0" w:rsidRDefault="00C70F02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7008EFD9" w:rsidR="00A0538E" w:rsidRPr="00687EF0" w:rsidRDefault="00C70F02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19D2655E" w:rsidR="00A0538E" w:rsidRPr="00687EF0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626CC9D3" w:rsidR="00A0538E" w:rsidRPr="00687EF0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48D70C0A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D8B458C" w:rsidR="00A0538E" w:rsidRDefault="00A0538E" w:rsidP="00A0538E">
            <w:pPr>
              <w:pStyle w:val="Day"/>
            </w:pPr>
            <w:r w:rsidRPr="0081056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6119C7C0" w:rsidR="00A0538E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4AD075FF" w:rsidR="00A0538E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3A4B926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A0538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671D5163" w:rsidR="00013C75" w:rsidRDefault="00B13F37" w:rsidP="00013C75">
            <w:pPr>
              <w:pStyle w:val="Month"/>
            </w:pPr>
            <w:r>
              <w:t>April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7C3AB198" w:rsidR="00013C75" w:rsidRDefault="00B13F37" w:rsidP="00013C75">
            <w:pPr>
              <w:pStyle w:val="Month"/>
            </w:pPr>
            <w:r>
              <w:t>May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2C31DF07" w:rsidR="00013C75" w:rsidRDefault="00B13F37" w:rsidP="00013C75">
            <w:pPr>
              <w:pStyle w:val="Month"/>
            </w:pPr>
            <w:r>
              <w:t>June 2026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50B67E92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3D210D9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6A13E396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0FC2B232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23B86CFD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496F0474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3D291D1B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71DE4BA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2BB85CB2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69B014AC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1C57B9A2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0360D56E" w:rsidR="00137F1A" w:rsidRDefault="00C70F02" w:rsidP="00137F1A">
            <w:pPr>
              <w:pStyle w:val="Day"/>
            </w:pPr>
            <w:r>
              <w:t>6</w:t>
            </w:r>
          </w:p>
        </w:tc>
      </w:tr>
      <w:tr w:rsidR="00137F1A" w14:paraId="4194DEED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5A346954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188094C1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0812215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2A90B365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665DC243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7B496BB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04BF1EF2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0B7E4853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9D8195E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F6090" w14:textId="7B1E230D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A85471" w14:textId="2D8F4BEB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BC74FB" w14:textId="1F34C45B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11F98902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B69275A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56D20330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62A366DB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229BEA7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6F72A18C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4D1FBDDD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2A9A90C7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6F36B16A" w:rsidR="00137F1A" w:rsidRDefault="00C70F02" w:rsidP="00137F1A">
            <w:pPr>
              <w:pStyle w:val="Day"/>
            </w:pPr>
            <w:r>
              <w:t>13</w:t>
            </w:r>
          </w:p>
        </w:tc>
      </w:tr>
      <w:tr w:rsidR="00137F1A" w14:paraId="492E70E9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645712D" w:rsidR="00137F1A" w:rsidRDefault="00137F1A" w:rsidP="00137F1A">
            <w:pPr>
              <w:pStyle w:val="Day"/>
            </w:pPr>
            <w:r w:rsidRPr="00B6786B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5299E4AF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51D146E3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210C03F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6F8A6FC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541198AD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1C14388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199BF6C" w:rsidR="00137F1A" w:rsidRDefault="00137F1A" w:rsidP="00137F1A">
            <w:pPr>
              <w:pStyle w:val="Day"/>
            </w:pPr>
            <w:r>
              <w:t>1</w:t>
            </w:r>
            <w:r w:rsidR="00C70F02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7D35E1F0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7E1149B0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21529D40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4753EE92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298C3A4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1E0FE42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7FFE28CB" w:rsidR="00137F1A" w:rsidRDefault="00137F1A" w:rsidP="00137F1A">
            <w:pPr>
              <w:pStyle w:val="Day"/>
            </w:pPr>
            <w:r w:rsidRPr="00554CF3">
              <w:t>1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7EDE0221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57565ED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198B2C47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1EBCCB4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577791EC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65A7EE1A" w:rsidR="00137F1A" w:rsidRDefault="00C70F02" w:rsidP="00137F1A">
            <w:pPr>
              <w:pStyle w:val="Day"/>
            </w:pPr>
            <w:r>
              <w:t>20</w:t>
            </w:r>
          </w:p>
        </w:tc>
      </w:tr>
      <w:tr w:rsidR="002D5C38" w14:paraId="74D8DEFD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5A1C205A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0909FF52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3D9521E4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01D8B838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33E4EE2F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0F8DFC66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36261D1E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60F95EB2" w:rsidR="00137F1A" w:rsidRDefault="00137F1A" w:rsidP="00137F1A">
            <w:pPr>
              <w:pStyle w:val="Day"/>
            </w:pPr>
            <w:r>
              <w:t>1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6EDD5828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2CF14638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67848F1B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39A4CFE5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05A2D979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476E01F4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4D475E76" w:rsidR="00137F1A" w:rsidRDefault="00137F1A" w:rsidP="00137F1A">
            <w:pPr>
              <w:pStyle w:val="Day"/>
            </w:pPr>
            <w:r w:rsidRPr="00554CF3">
              <w:t>2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45D1EEDF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34BAD943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39923D1A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46A32F32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729154AE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116790F9" w:rsidR="00137F1A" w:rsidRDefault="00C70F02" w:rsidP="00137F1A">
            <w:pPr>
              <w:pStyle w:val="Day"/>
            </w:pPr>
            <w:r>
              <w:t>27</w:t>
            </w:r>
          </w:p>
        </w:tc>
      </w:tr>
      <w:tr w:rsidR="00EE46F6" w14:paraId="30040586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34F6C5D7" w:rsidR="00137F1A" w:rsidRDefault="00137F1A" w:rsidP="00137F1A">
            <w:pPr>
              <w:pStyle w:val="Day"/>
            </w:pPr>
            <w:r w:rsidRPr="00B6786B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6719372A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54C3D3C1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34DC36BA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63F9BF1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5F9F4C30" w:rsidR="00137F1A" w:rsidRDefault="00137F1A" w:rsidP="00137F1A">
            <w:pPr>
              <w:pStyle w:val="Day"/>
            </w:pPr>
            <w:r>
              <w:t>2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1F61671F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086E9A3F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34EA2204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9C39854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08E0952D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1375719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7BD1E270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27BA3495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200584E8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4400A7A" w:rsidR="00013C75" w:rsidRDefault="00C70F02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467DD68" w:rsidR="00013C75" w:rsidRDefault="00B13F37" w:rsidP="00013C75">
            <w:pPr>
              <w:pStyle w:val="Month"/>
            </w:pPr>
            <w:r>
              <w:t>July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587C322E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32B96F67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2026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732CD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111541A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2139E968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63A257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1BB17CA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596C56D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2C4D1BE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25342890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2002A342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DEA022" w14:textId="469A4484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B21B1B" w14:textId="274364DB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5F80E46C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06C0795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5CFADE01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2D5C38" w14:paraId="1DC018EA" w14:textId="77777777" w:rsidTr="007F446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35588B9E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6D19A2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68562E27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19C08E67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7337B6F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69AED352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294E2782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02871761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608B12F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3045AC35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2E1D872F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1C5BA0E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2721177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815B4E4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350AF1CE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EDB267" w14:textId="7FE28F42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E1E432" w14:textId="3464607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4FC36A5" w14:textId="58FF71D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AC921AC" w14:textId="09109CBB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11D9323" w14:textId="70AEF4C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152415A9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2D5C38" w14:paraId="1B40E041" w14:textId="77777777" w:rsidTr="007F446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7891AC04" w:rsidR="00954A61" w:rsidRDefault="00954A61" w:rsidP="00954A61">
            <w:pPr>
              <w:pStyle w:val="Day"/>
            </w:pPr>
            <w:r w:rsidRPr="007D48B7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0455CD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79197BE7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445312AB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2036CDF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3FCD0D3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79D32ACC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4EAD71B8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1983EC1E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3E3AE1F0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571F1468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713BD71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270406B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89E6EF8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06E252C1" w:rsidR="00954A61" w:rsidRDefault="00954A61" w:rsidP="00954A61">
            <w:pPr>
              <w:pStyle w:val="Day"/>
            </w:pPr>
            <w:r w:rsidRPr="00983E12">
              <w:t>1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FDFB68C" w14:textId="112EE214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46ADF4B" w14:textId="250BF935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3051033" w14:textId="2CD7587C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4B20BB" w14:textId="11F254D4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133AC96" w14:textId="0AF82A3F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38F9321A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2D5C38" w14:paraId="406142A7" w14:textId="77777777" w:rsidTr="005A46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60AF756C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0700D527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433CF018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20014478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24A20E9A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422EA61F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4C993E0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52042A10" w:rsidR="00954A61" w:rsidRDefault="00954A61" w:rsidP="00954A61">
            <w:pPr>
              <w:pStyle w:val="Day"/>
            </w:pPr>
            <w:r w:rsidRPr="00FC34E5">
              <w:t>1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68E9928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15FB1E4B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79AE70E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5906C7E0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0047A5BA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04D379AA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138698AE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62AB4672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21492BBF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0687AA" w14:textId="3CD5C881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8F5AED" w14:textId="33B9A3B3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7046D423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2A15D05B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2D5C38" w14:paraId="26874656" w14:textId="77777777" w:rsidTr="005A46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4DE4AD91" w:rsidR="00954A61" w:rsidRDefault="00954A61" w:rsidP="00954A61">
            <w:pPr>
              <w:pStyle w:val="Day"/>
            </w:pPr>
            <w:r w:rsidRPr="007D48B7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7C8C7FC5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0CB45EC3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7A0BA051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73666F83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5A1B03C4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555A19F3" w:rsidR="00954A61" w:rsidRDefault="00954A61" w:rsidP="00954A61">
            <w:pPr>
              <w:pStyle w:val="Day"/>
            </w:pPr>
            <w:r w:rsidRPr="00FC34E5">
              <w:t>2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2A3A59F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65D191" w14:textId="3BBDF8FE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59A63" w14:textId="7507114D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A0CBB0" w14:textId="4510EA1C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43B76A48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E8D4154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36097AB2" w:rsidR="00954A61" w:rsidRDefault="00954A61" w:rsidP="00954A61">
            <w:pPr>
              <w:pStyle w:val="Day"/>
            </w:pPr>
            <w:r w:rsidRPr="00983E12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79AB93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8BD28E4" w14:textId="0BB5150B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D6609C" w14:textId="3CEA3027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4519D6" w14:textId="7F4627E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732CD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7CD7C501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314531F5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A4DFFE5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4BD8F6BF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7D26E801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2026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157FA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2E72CE" w14:textId="364981DE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731480F0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BE0834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01C0841F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B07506" w14:textId="519956B4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861602" w14:textId="02A00F23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0738B9" w14:textId="07FE869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317DD8E" w14:textId="37303515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3FD0D36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C958120" w14:textId="7207DBDC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9C0998" w14:textId="47252B9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229005B" w14:textId="7805C6AC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FF91E1" w14:textId="10A3A2A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70A2D4ED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7D4E9619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34237FDA" w14:textId="77777777" w:rsidTr="00157FA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4C8FF74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69831B" w14:textId="088C2EC8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DD788DC" w14:textId="5628F820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AA48E7" w14:textId="7CE388EA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BB6577" w14:textId="2132D1F3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4F704703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ED772C3" w14:textId="405F1041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0372363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21B45B" w14:textId="58FFA73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10E579" w14:textId="2EFDC38A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3400157" w14:textId="051D9651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2ACA" w14:textId="0BC59AE2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F67A18" w14:textId="6FD2D33D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7232FE5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3EC50229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F5BBF85" w14:textId="7A56883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DCF381F" w14:textId="6B1F8AAE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A8B8D4" w14:textId="1D563165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0C7865E" w14:textId="2017A193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D48311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852D30" w14:textId="3F65F802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73FED88" w14:textId="77777777" w:rsidTr="005A46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755068E6" w:rsidR="00954A61" w:rsidRDefault="00954A61" w:rsidP="00954A61">
            <w:pPr>
              <w:pStyle w:val="Day"/>
            </w:pPr>
            <w:r w:rsidRPr="00806D99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DACB42" w14:textId="1FF8B17E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7B45D7F" w14:textId="42AA9D4A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D73A5A8" w14:textId="1628CDC1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8A6F3AC" w14:textId="5C646B66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04842E79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334107F8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4E3FD25A" w:rsidR="00954A61" w:rsidRDefault="00954A61" w:rsidP="00954A61">
            <w:pPr>
              <w:pStyle w:val="Day"/>
            </w:pPr>
            <w:r w:rsidRPr="000B6788">
              <w:t>1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2A8FB2" w14:textId="697E06C4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BD76460" w14:textId="2BBA9B42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328002" w14:textId="0B6AB7F5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658AFD" w14:textId="7EDD3A52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10D1A4A1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6D95B065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46AAA852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F01827" w14:textId="58FD8F4B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2DB722C" w14:textId="553F5CED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7F24D" w14:textId="4F58049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D75886" w14:textId="07AC0DF7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43C19C84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33D403E0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77D4C194" w14:textId="77777777" w:rsidTr="005A46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0D66040E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9F6E65" w14:textId="58BEF58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A5ACF04" w14:textId="200F6662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C49A60" w14:textId="73C65989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63517C" w14:textId="4A5E53F4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5C66B603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FB7BD9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0666A456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BD8B460" w14:textId="3BFFEAB7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37867314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7606872A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163E68CA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296E210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1305FC5C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5A00D9" w14:textId="399FE193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FDF31A3" w14:textId="5467E313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0802BE2" w14:textId="00C66BAB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02045B5" w14:textId="07434778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1F0AF8" w14:textId="2A2617AD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F49A3F" w14:textId="07B08648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CE27AB" w14:textId="010A2335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8646DCF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5A246A28" w:rsidR="00954A61" w:rsidRDefault="00954A61" w:rsidP="00954A61">
            <w:pPr>
              <w:pStyle w:val="Day"/>
            </w:pPr>
            <w:r w:rsidRPr="00806D99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2FB241" w14:textId="54A79E9C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D651DD" w14:textId="486D1C2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F547E" w14:textId="1F3D68A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4292B03" w14:textId="13A17E83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69915D96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4EFE02DC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410220A5" w:rsidR="00954A61" w:rsidRDefault="00954A61" w:rsidP="00954A61">
            <w:pPr>
              <w:pStyle w:val="Day"/>
            </w:pPr>
            <w:r w:rsidRPr="000B678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61F4615" w14:textId="27861A94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5EB66F1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75565A8" w14:textId="69CA5DC1" w:rsidR="00954A61" w:rsidRDefault="00954A61" w:rsidP="00954A61">
            <w:pPr>
              <w:pStyle w:val="Day"/>
            </w:pPr>
            <w:r w:rsidRPr="00E40B4D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229C0DE" w14:textId="5B97F55E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6D8A82B" w14:textId="7BD40215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B830D9" w14:textId="0204A24F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536BA4B" w14:textId="59F92E28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959156" w14:textId="476C9D5B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2F29185B" w:rsidR="00C70F02" w:rsidRDefault="002D5C38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Pr="002D5C38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BF4EDA">
              <w:rPr>
                <w:b/>
                <w:bCs/>
                <w:sz w:val="16"/>
                <w:szCs w:val="16"/>
              </w:rPr>
              <w:t xml:space="preserve">September </w:t>
            </w:r>
            <w:r w:rsidR="005A4664">
              <w:rPr>
                <w:b/>
                <w:bCs/>
                <w:sz w:val="16"/>
                <w:szCs w:val="16"/>
              </w:rPr>
              <w:t>22</w:t>
            </w:r>
            <w:r w:rsidR="003E1603">
              <w:rPr>
                <w:b/>
                <w:bCs/>
                <w:sz w:val="16"/>
                <w:szCs w:val="16"/>
              </w:rPr>
              <w:t>,</w:t>
            </w:r>
            <w:r w:rsidR="00EE46F6"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2026, thru </w:t>
            </w:r>
            <w:r w:rsidR="00A6131F">
              <w:rPr>
                <w:b/>
                <w:bCs/>
                <w:sz w:val="16"/>
                <w:szCs w:val="16"/>
              </w:rPr>
              <w:t>January 9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 w:rsidR="00F407D5">
              <w:rPr>
                <w:b/>
                <w:bCs/>
                <w:sz w:val="16"/>
                <w:szCs w:val="16"/>
              </w:rPr>
              <w:t>7</w:t>
            </w:r>
          </w:p>
          <w:p w14:paraId="1F4BD59F" w14:textId="3819B032" w:rsidR="0002107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E934B2">
              <w:rPr>
                <w:b/>
                <w:bCs/>
                <w:sz w:val="16"/>
                <w:szCs w:val="16"/>
              </w:rPr>
              <w:t>Tuesday</w:t>
            </w:r>
            <w:r w:rsidR="00BD2B07">
              <w:rPr>
                <w:b/>
                <w:bCs/>
                <w:sz w:val="16"/>
                <w:szCs w:val="16"/>
              </w:rPr>
              <w:t xml:space="preserve"> and Wednesday</w:t>
            </w:r>
          </w:p>
          <w:p w14:paraId="3F88F4D9" w14:textId="64D50827" w:rsidR="00021072" w:rsidRDefault="005A4664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8:00am-4:00pm</w:t>
            </w:r>
            <w:r w:rsidR="00021072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In-Person</w:t>
            </w:r>
          </w:p>
          <w:p w14:paraId="37B793BA" w14:textId="77777777" w:rsidR="005A4664" w:rsidRDefault="005A4664" w:rsidP="005A4664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65A69806" w14:textId="1BF8780C" w:rsidR="00021072" w:rsidRDefault="00EE3B34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 w:rsidR="00157FAC">
              <w:rPr>
                <w:b/>
                <w:bCs/>
                <w:sz w:val="16"/>
                <w:szCs w:val="16"/>
              </w:rPr>
              <w:t>1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583CD86F" w14:textId="02A3F84C" w:rsidR="00C70F02" w:rsidRPr="00B62551" w:rsidRDefault="00C70F02" w:rsidP="006E7CE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B62551">
              <w:rPr>
                <w:b/>
                <w:bCs/>
                <w:sz w:val="24"/>
                <w:szCs w:val="24"/>
              </w:rPr>
              <w:t>**</w:t>
            </w:r>
            <w:r w:rsidR="00F75A00" w:rsidRPr="00B62551">
              <w:rPr>
                <w:b/>
                <w:bCs/>
                <w:sz w:val="24"/>
                <w:szCs w:val="24"/>
              </w:rPr>
              <w:t xml:space="preserve">CLASS DAYS </w:t>
            </w:r>
            <w:r w:rsidRPr="00B62551">
              <w:rPr>
                <w:b/>
                <w:bCs/>
                <w:sz w:val="24"/>
                <w:szCs w:val="24"/>
              </w:rPr>
              <w:t>SUBJECT TO CHANGE</w:t>
            </w:r>
            <w:r w:rsidR="00B62551" w:rsidRPr="00B62551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B62551">
              <w:rPr>
                <w:b/>
                <w:bCs/>
                <w:sz w:val="24"/>
                <w:szCs w:val="24"/>
              </w:rPr>
              <w:t>**</w:t>
            </w: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6E7CE9">
        <w:trPr>
          <w:trHeight w:val="306"/>
        </w:trPr>
        <w:tc>
          <w:tcPr>
            <w:tcW w:w="10790" w:type="dxa"/>
            <w:shd w:val="clear" w:color="auto" w:fill="00B0F0"/>
          </w:tcPr>
          <w:p w14:paraId="7CA0A450" w14:textId="3AD52A76" w:rsidR="00732CD7" w:rsidRDefault="00C70F0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Clinical Externship </w:t>
            </w:r>
            <w:r w:rsidR="00021072">
              <w:rPr>
                <w:b/>
                <w:bCs/>
                <w:sz w:val="16"/>
                <w:szCs w:val="16"/>
              </w:rPr>
              <w:t>(160 Hours)</w:t>
            </w:r>
            <w:r w:rsidR="00732CD7">
              <w:rPr>
                <w:b/>
                <w:bCs/>
                <w:sz w:val="16"/>
                <w:szCs w:val="16"/>
              </w:rPr>
              <w:t xml:space="preserve"> and Administrative Days</w:t>
            </w:r>
            <w:r w:rsidR="00021072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8CA8A99" w14:textId="5E606469" w:rsidR="00C70F02" w:rsidRDefault="005A4664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Clinical Externship </w:t>
            </w:r>
            <w:r w:rsidR="00021072">
              <w:rPr>
                <w:b/>
                <w:bCs/>
                <w:sz w:val="16"/>
                <w:szCs w:val="16"/>
              </w:rPr>
              <w:t xml:space="preserve">Begins on the </w:t>
            </w:r>
            <w:r w:rsidR="00732CD7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0177F07C" w14:textId="5A95E1D2" w:rsidR="00E934B2" w:rsidRPr="00BD2B07" w:rsidRDefault="00021072" w:rsidP="006E7CE9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BD2B07"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>h</w:t>
            </w:r>
            <w:r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ours </w:t>
            </w:r>
            <w:r w:rsidR="00BD2B07"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>to be completed upon completion of the program by continuing your rotation to reach the 160 REQUIRED hours</w:t>
            </w:r>
          </w:p>
          <w:p w14:paraId="3704F56D" w14:textId="14ECAD8A" w:rsidR="00BD2B07" w:rsidRPr="00BD2B07" w:rsidRDefault="00A6131F" w:rsidP="006E7CE9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December 20, 2026-January 9, 2027</w:t>
            </w:r>
          </w:p>
          <w:p w14:paraId="3149371A" w14:textId="02158796" w:rsidR="00021072" w:rsidRPr="00B444D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Week of Review</w:t>
            </w:r>
            <w:r w:rsidR="00E934B2">
              <w:rPr>
                <w:b/>
                <w:bCs/>
                <w:sz w:val="16"/>
                <w:szCs w:val="16"/>
              </w:rPr>
              <w:t xml:space="preserve"> and Remaining Clinical</w:t>
            </w:r>
            <w:r w:rsidR="00F407D5">
              <w:rPr>
                <w:b/>
                <w:bCs/>
                <w:sz w:val="16"/>
                <w:szCs w:val="16"/>
              </w:rPr>
              <w:t xml:space="preserve">: </w:t>
            </w:r>
            <w:r w:rsidR="00A6131F">
              <w:rPr>
                <w:b/>
                <w:bCs/>
                <w:sz w:val="16"/>
                <w:szCs w:val="16"/>
              </w:rPr>
              <w:t>December 20, 2026-January 9,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6E7CE9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5219079C" w14:textId="77777777" w:rsidR="00E13E5B" w:rsidRDefault="00C70F02" w:rsidP="00E13E5B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</w:t>
            </w:r>
          </w:p>
          <w:p w14:paraId="514F7B08" w14:textId="694B7D1C" w:rsidR="00021072" w:rsidRPr="00B444D2" w:rsidRDefault="00732CD7" w:rsidP="00E13E5B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 Be Determined (TBD)</w:t>
            </w:r>
          </w:p>
        </w:tc>
      </w:tr>
      <w:tr w:rsidR="00C70F02" w:rsidRPr="00B444D2" w14:paraId="567FDB58" w14:textId="77777777" w:rsidTr="006E7CE9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7AA6CDAF" w:rsidR="00C70F02" w:rsidRPr="00B444D2" w:rsidRDefault="00732CD7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 Be Determined (TBD)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5100F8A4" w14:textId="614BEC80" w:rsidR="005A4664" w:rsidRDefault="007F4467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Administrative </w:t>
            </w:r>
            <w:r w:rsidR="005A4664">
              <w:rPr>
                <w:b/>
                <w:bCs/>
                <w:sz w:val="16"/>
                <w:szCs w:val="16"/>
              </w:rPr>
              <w:t>Days: September 7, 2026, thru, September 18, 2026</w:t>
            </w:r>
          </w:p>
          <w:p w14:paraId="79047D6B" w14:textId="4CBEDBBE" w:rsidR="007F4467" w:rsidRDefault="00732CD7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Holidays: September 7, 2026 (Labor Day); November 11, 2026 (Veteran’s Day); </w:t>
            </w:r>
          </w:p>
          <w:p w14:paraId="7F57AB12" w14:textId="724FC34E" w:rsidR="002D5C38" w:rsidRDefault="00732CD7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November 23, 2026-November 27, 2026</w:t>
            </w:r>
          </w:p>
          <w:p w14:paraId="105996E8" w14:textId="547210B4" w:rsidR="003F5B52" w:rsidRPr="00B444D2" w:rsidRDefault="003F5B52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December 21, 2026-December 31, 2026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6E7CE9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263A58DE" w14:textId="55F92FCF" w:rsidR="00C70F02" w:rsidRPr="00B444D2" w:rsidRDefault="00021072" w:rsidP="006E7CE9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732CD7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Class</w:t>
            </w:r>
          </w:p>
        </w:tc>
      </w:tr>
    </w:tbl>
    <w:p w14:paraId="7B489C78" w14:textId="18315E66" w:rsidR="00D261F4" w:rsidRDefault="00D261F4" w:rsidP="00B444D2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62775" w14:textId="77777777" w:rsidR="00E71D07" w:rsidRDefault="00E71D07" w:rsidP="00337E14">
      <w:pPr>
        <w:spacing w:after="0"/>
      </w:pPr>
      <w:r>
        <w:separator/>
      </w:r>
    </w:p>
  </w:endnote>
  <w:endnote w:type="continuationSeparator" w:id="0">
    <w:p w14:paraId="4D9D2E2B" w14:textId="77777777" w:rsidR="00E71D07" w:rsidRDefault="00E71D07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F6A3" w14:textId="77777777" w:rsidR="00E71D07" w:rsidRDefault="00E71D07" w:rsidP="00337E14">
      <w:pPr>
        <w:spacing w:after="0"/>
      </w:pPr>
      <w:r>
        <w:separator/>
      </w:r>
    </w:p>
  </w:footnote>
  <w:footnote w:type="continuationSeparator" w:id="0">
    <w:p w14:paraId="6F79B156" w14:textId="77777777" w:rsidR="00E71D07" w:rsidRDefault="00E71D07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13C75"/>
    <w:rsid w:val="00021072"/>
    <w:rsid w:val="000269AB"/>
    <w:rsid w:val="00036832"/>
    <w:rsid w:val="00037731"/>
    <w:rsid w:val="000A6191"/>
    <w:rsid w:val="000B29E9"/>
    <w:rsid w:val="000C0513"/>
    <w:rsid w:val="000D6EFE"/>
    <w:rsid w:val="000E7D2E"/>
    <w:rsid w:val="000F3865"/>
    <w:rsid w:val="00103DDC"/>
    <w:rsid w:val="00137F1A"/>
    <w:rsid w:val="00157FAC"/>
    <w:rsid w:val="00177845"/>
    <w:rsid w:val="00191999"/>
    <w:rsid w:val="0019385A"/>
    <w:rsid w:val="001A7FD2"/>
    <w:rsid w:val="001E4AA9"/>
    <w:rsid w:val="00203E54"/>
    <w:rsid w:val="00205296"/>
    <w:rsid w:val="00223B9D"/>
    <w:rsid w:val="00223D4D"/>
    <w:rsid w:val="002357CC"/>
    <w:rsid w:val="00246E8A"/>
    <w:rsid w:val="002542FD"/>
    <w:rsid w:val="0026773C"/>
    <w:rsid w:val="0029763D"/>
    <w:rsid w:val="002A0E2F"/>
    <w:rsid w:val="002A2E61"/>
    <w:rsid w:val="002D5C38"/>
    <w:rsid w:val="002E2982"/>
    <w:rsid w:val="0030123D"/>
    <w:rsid w:val="0030705A"/>
    <w:rsid w:val="00311471"/>
    <w:rsid w:val="00312BBA"/>
    <w:rsid w:val="00325855"/>
    <w:rsid w:val="00337E14"/>
    <w:rsid w:val="003522B7"/>
    <w:rsid w:val="00366921"/>
    <w:rsid w:val="00397F06"/>
    <w:rsid w:val="003A02A8"/>
    <w:rsid w:val="003A66A6"/>
    <w:rsid w:val="003B607A"/>
    <w:rsid w:val="003C14C4"/>
    <w:rsid w:val="003D7CAC"/>
    <w:rsid w:val="003E1603"/>
    <w:rsid w:val="003E7366"/>
    <w:rsid w:val="003F5B52"/>
    <w:rsid w:val="00411B3E"/>
    <w:rsid w:val="00412E2B"/>
    <w:rsid w:val="0044315E"/>
    <w:rsid w:val="004722B0"/>
    <w:rsid w:val="004A6647"/>
    <w:rsid w:val="004A6C50"/>
    <w:rsid w:val="004B430E"/>
    <w:rsid w:val="004D5C06"/>
    <w:rsid w:val="004F670E"/>
    <w:rsid w:val="004F683C"/>
    <w:rsid w:val="005416FC"/>
    <w:rsid w:val="0058421F"/>
    <w:rsid w:val="00587D39"/>
    <w:rsid w:val="005920F0"/>
    <w:rsid w:val="005A4664"/>
    <w:rsid w:val="005D4C2D"/>
    <w:rsid w:val="005F677F"/>
    <w:rsid w:val="00605646"/>
    <w:rsid w:val="00622951"/>
    <w:rsid w:val="00687EF0"/>
    <w:rsid w:val="006B6AB8"/>
    <w:rsid w:val="006E7372"/>
    <w:rsid w:val="006F1D3C"/>
    <w:rsid w:val="00732CD7"/>
    <w:rsid w:val="007476DE"/>
    <w:rsid w:val="00763654"/>
    <w:rsid w:val="00784FB4"/>
    <w:rsid w:val="007C2F28"/>
    <w:rsid w:val="007E15DA"/>
    <w:rsid w:val="007F4467"/>
    <w:rsid w:val="007F5968"/>
    <w:rsid w:val="007F75C5"/>
    <w:rsid w:val="00813A4C"/>
    <w:rsid w:val="0081420B"/>
    <w:rsid w:val="0082157E"/>
    <w:rsid w:val="008412AC"/>
    <w:rsid w:val="00891AC9"/>
    <w:rsid w:val="008C419B"/>
    <w:rsid w:val="008D1387"/>
    <w:rsid w:val="009035EA"/>
    <w:rsid w:val="009168FD"/>
    <w:rsid w:val="009435E8"/>
    <w:rsid w:val="00952922"/>
    <w:rsid w:val="00954A61"/>
    <w:rsid w:val="009578CB"/>
    <w:rsid w:val="00974021"/>
    <w:rsid w:val="00985665"/>
    <w:rsid w:val="00995BAC"/>
    <w:rsid w:val="00996198"/>
    <w:rsid w:val="009C49F3"/>
    <w:rsid w:val="009F65F2"/>
    <w:rsid w:val="00A0538E"/>
    <w:rsid w:val="00A15338"/>
    <w:rsid w:val="00A218AB"/>
    <w:rsid w:val="00A4405D"/>
    <w:rsid w:val="00A5791F"/>
    <w:rsid w:val="00A6131F"/>
    <w:rsid w:val="00A70674"/>
    <w:rsid w:val="00A73577"/>
    <w:rsid w:val="00A875D8"/>
    <w:rsid w:val="00A925AE"/>
    <w:rsid w:val="00AC138F"/>
    <w:rsid w:val="00B01D61"/>
    <w:rsid w:val="00B03FCB"/>
    <w:rsid w:val="00B13F37"/>
    <w:rsid w:val="00B26FA3"/>
    <w:rsid w:val="00B444D2"/>
    <w:rsid w:val="00B62551"/>
    <w:rsid w:val="00B64F3B"/>
    <w:rsid w:val="00B87BA8"/>
    <w:rsid w:val="00BC54CF"/>
    <w:rsid w:val="00BD2B07"/>
    <w:rsid w:val="00BD4C1E"/>
    <w:rsid w:val="00BE05FF"/>
    <w:rsid w:val="00BF4EDA"/>
    <w:rsid w:val="00C2181B"/>
    <w:rsid w:val="00C42E57"/>
    <w:rsid w:val="00C4482F"/>
    <w:rsid w:val="00C606FF"/>
    <w:rsid w:val="00C65071"/>
    <w:rsid w:val="00C65C99"/>
    <w:rsid w:val="00C70F02"/>
    <w:rsid w:val="00C74996"/>
    <w:rsid w:val="00CD0399"/>
    <w:rsid w:val="00CD4CA5"/>
    <w:rsid w:val="00CF57A9"/>
    <w:rsid w:val="00D0177F"/>
    <w:rsid w:val="00D15461"/>
    <w:rsid w:val="00D261F4"/>
    <w:rsid w:val="00D35DA8"/>
    <w:rsid w:val="00D41C9E"/>
    <w:rsid w:val="00D55615"/>
    <w:rsid w:val="00D57938"/>
    <w:rsid w:val="00D77314"/>
    <w:rsid w:val="00D944C7"/>
    <w:rsid w:val="00DA1B5B"/>
    <w:rsid w:val="00DE3B4C"/>
    <w:rsid w:val="00E118A4"/>
    <w:rsid w:val="00E124CA"/>
    <w:rsid w:val="00E13E5B"/>
    <w:rsid w:val="00E60EF6"/>
    <w:rsid w:val="00E63E1B"/>
    <w:rsid w:val="00E71D07"/>
    <w:rsid w:val="00E90406"/>
    <w:rsid w:val="00E934B2"/>
    <w:rsid w:val="00EC16F9"/>
    <w:rsid w:val="00EE3B34"/>
    <w:rsid w:val="00EE46F6"/>
    <w:rsid w:val="00F04882"/>
    <w:rsid w:val="00F407D5"/>
    <w:rsid w:val="00F45140"/>
    <w:rsid w:val="00F53F54"/>
    <w:rsid w:val="00F55EA6"/>
    <w:rsid w:val="00F719AE"/>
    <w:rsid w:val="00F75A00"/>
    <w:rsid w:val="00FB5FA5"/>
    <w:rsid w:val="00FF3709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8C937CA2-FB8A-4841-A92E-89B31933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2</TotalTime>
  <Pages>1</Pages>
  <Words>730</Words>
  <Characters>2156</Characters>
  <Application>Microsoft Office Word</Application>
  <DocSecurity>0</DocSecurity>
  <Lines>1078</Lines>
  <Paragraphs>577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2026-04-24T19:32:00Z</cp:lastPrinted>
  <dcterms:created xsi:type="dcterms:W3CDTF">2026-09-04T11:47:00Z</dcterms:created>
  <dcterms:modified xsi:type="dcterms:W3CDTF">2026-09-04T11:47:00Z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