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8100"/>
        <w:gridCol w:w="2690"/>
      </w:tblGrid>
      <w:tr w:rsidR="00A70674" w14:paraId="5DCDE3DA" w14:textId="77777777" w:rsidTr="00B13F37">
        <w:tc>
          <w:tcPr>
            <w:tcW w:w="8100" w:type="dxa"/>
            <w:tcBorders>
              <w:right w:val="single" w:sz="18" w:space="0" w:color="B3B3B3" w:themeColor="background2" w:themeShade="BF"/>
            </w:tcBorders>
          </w:tcPr>
          <w:p w14:paraId="11330ADA" w14:textId="1EAD60A0" w:rsidR="00A70674" w:rsidRPr="00D27109" w:rsidRDefault="00B13F37" w:rsidP="00021072">
            <w:pPr>
              <w:pStyle w:val="Title"/>
              <w:jc w:val="center"/>
              <w:rPr>
                <w:sz w:val="18"/>
                <w:szCs w:val="18"/>
              </w:rPr>
            </w:pPr>
            <w:r w:rsidRPr="00D27109">
              <w:rPr>
                <w:sz w:val="18"/>
                <w:szCs w:val="18"/>
              </w:rPr>
              <w:t xml:space="preserve">Advanced Medical Academy </w:t>
            </w:r>
            <w:r w:rsidR="00B444D2" w:rsidRPr="00D27109">
              <w:rPr>
                <w:sz w:val="18"/>
                <w:szCs w:val="18"/>
              </w:rPr>
              <w:t xml:space="preserve">Generation </w:t>
            </w:r>
            <w:r w:rsidR="00A47403">
              <w:rPr>
                <w:sz w:val="18"/>
                <w:szCs w:val="18"/>
              </w:rPr>
              <w:t>Eleven</w:t>
            </w:r>
            <w:r w:rsidR="00307047">
              <w:rPr>
                <w:sz w:val="18"/>
                <w:szCs w:val="18"/>
              </w:rPr>
              <w:t xml:space="preserve"> (1</w:t>
            </w:r>
            <w:r w:rsidR="00A47403">
              <w:rPr>
                <w:sz w:val="18"/>
                <w:szCs w:val="18"/>
              </w:rPr>
              <w:t>1</w:t>
            </w:r>
            <w:r w:rsidR="00307047">
              <w:rPr>
                <w:sz w:val="18"/>
                <w:szCs w:val="18"/>
              </w:rPr>
              <w:t>)</w:t>
            </w:r>
            <w:r w:rsidR="00B444D2" w:rsidRPr="00D27109">
              <w:rPr>
                <w:sz w:val="18"/>
                <w:szCs w:val="18"/>
              </w:rPr>
              <w:t xml:space="preserve"> Clinical Medical Assistant </w:t>
            </w:r>
            <w:r w:rsidR="006048B3">
              <w:rPr>
                <w:sz w:val="18"/>
                <w:szCs w:val="18"/>
              </w:rPr>
              <w:t>Day</w:t>
            </w:r>
            <w:r w:rsidR="00F537A2" w:rsidRPr="00D27109">
              <w:rPr>
                <w:sz w:val="18"/>
                <w:szCs w:val="18"/>
              </w:rPr>
              <w:t xml:space="preserve"> </w:t>
            </w:r>
            <w:r w:rsidR="00B444D2" w:rsidRPr="00D27109">
              <w:rPr>
                <w:sz w:val="18"/>
                <w:szCs w:val="18"/>
              </w:rPr>
              <w:t>Academic Calendar</w:t>
            </w:r>
          </w:p>
        </w:tc>
        <w:tc>
          <w:tcPr>
            <w:tcW w:w="2690" w:type="dxa"/>
            <w:tcBorders>
              <w:left w:val="single" w:sz="18" w:space="0" w:color="B3B3B3" w:themeColor="background2" w:themeShade="BF"/>
            </w:tcBorders>
          </w:tcPr>
          <w:p w14:paraId="6E340C6F" w14:textId="78D455C9" w:rsidR="00A70674" w:rsidRPr="00B13F37" w:rsidRDefault="00324964">
            <w:pPr>
              <w:pStyle w:val="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</w:t>
            </w:r>
            <w:r w:rsidR="00021072">
              <w:rPr>
                <w:sz w:val="24"/>
                <w:szCs w:val="24"/>
              </w:rPr>
              <w:t xml:space="preserve"> </w:t>
            </w:r>
            <w:r w:rsidR="00B13F37" w:rsidRPr="00B13F37">
              <w:rPr>
                <w:sz w:val="24"/>
                <w:szCs w:val="24"/>
              </w:rPr>
              <w:t>202</w:t>
            </w:r>
            <w:r w:rsidR="00307047">
              <w:rPr>
                <w:sz w:val="24"/>
                <w:szCs w:val="24"/>
              </w:rPr>
              <w:t>7</w:t>
            </w:r>
            <w:r w:rsidR="00021072">
              <w:rPr>
                <w:sz w:val="24"/>
                <w:szCs w:val="24"/>
              </w:rPr>
              <w:t xml:space="preserve"> </w:t>
            </w:r>
            <w:r w:rsidR="00E43D8D">
              <w:rPr>
                <w:sz w:val="24"/>
                <w:szCs w:val="24"/>
              </w:rPr>
              <w:t xml:space="preserve">to </w:t>
            </w:r>
            <w:r>
              <w:rPr>
                <w:sz w:val="24"/>
                <w:szCs w:val="24"/>
              </w:rPr>
              <w:t>Sept</w:t>
            </w:r>
            <w:r w:rsidR="00524741">
              <w:rPr>
                <w:sz w:val="24"/>
                <w:szCs w:val="24"/>
              </w:rPr>
              <w:t xml:space="preserve"> 2027</w:t>
            </w:r>
          </w:p>
        </w:tc>
      </w:tr>
      <w:tr w:rsidR="00A70674" w14:paraId="0F788DF2" w14:textId="77777777" w:rsidTr="00021072">
        <w:trPr>
          <w:trHeight w:hRule="exact" w:val="80"/>
        </w:trPr>
        <w:tc>
          <w:tcPr>
            <w:tcW w:w="8100" w:type="dxa"/>
            <w:tcBorders>
              <w:bottom w:val="single" w:sz="18" w:space="0" w:color="B3B3B3" w:themeColor="background2" w:themeShade="BF"/>
            </w:tcBorders>
          </w:tcPr>
          <w:p w14:paraId="3EAB00D5" w14:textId="77777777" w:rsidR="00A70674" w:rsidRPr="00A73577" w:rsidRDefault="00A70674" w:rsidP="00A73577">
            <w:pPr>
              <w:pStyle w:val="NoSpacing"/>
            </w:pPr>
          </w:p>
        </w:tc>
        <w:tc>
          <w:tcPr>
            <w:tcW w:w="2690" w:type="dxa"/>
            <w:tcBorders>
              <w:bottom w:val="single" w:sz="18" w:space="0" w:color="B3B3B3" w:themeColor="background2" w:themeShade="BF"/>
            </w:tcBorders>
          </w:tcPr>
          <w:p w14:paraId="414BAEAA" w14:textId="77777777" w:rsidR="00A70674" w:rsidRPr="00A73577" w:rsidRDefault="00A70674" w:rsidP="00A73577">
            <w:pPr>
              <w:pStyle w:val="NoSpacing"/>
            </w:pPr>
          </w:p>
        </w:tc>
      </w:tr>
    </w:tbl>
    <w:tbl>
      <w:tblPr>
        <w:tblW w:w="10800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</w:tblGrid>
      <w:tr w:rsidR="00985665" w14:paraId="2056DB93" w14:textId="77777777" w:rsidTr="00F04882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B2988AA" w14:textId="3EAED496" w:rsidR="00985665" w:rsidRPr="00985665" w:rsidRDefault="00B13F37" w:rsidP="00F45140">
            <w:pPr>
              <w:pStyle w:val="Month"/>
            </w:pPr>
            <w:r>
              <w:t>January</w:t>
            </w:r>
            <w:r w:rsidR="00985665" w:rsidRPr="00985665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6C9F5A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929FF03" w14:textId="2C0CDC98" w:rsidR="00985665" w:rsidRDefault="00B13F37" w:rsidP="00F04882">
            <w:pPr>
              <w:pStyle w:val="Month"/>
            </w:pPr>
            <w:r>
              <w:t xml:space="preserve">February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28DC38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69955125" w14:textId="77CA7CDF" w:rsidR="00985665" w:rsidRDefault="00B13F37" w:rsidP="00F04882">
            <w:pPr>
              <w:pStyle w:val="Month"/>
            </w:pPr>
            <w:r>
              <w:t>March 202</w:t>
            </w:r>
            <w:r w:rsidR="00524741">
              <w:t>7</w:t>
            </w:r>
          </w:p>
        </w:tc>
      </w:tr>
      <w:tr w:rsidR="00985665" w14:paraId="6D1FAD0A" w14:textId="77777777" w:rsidTr="00F04882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F3255CB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91219DA" w14:textId="77777777" w:rsidR="00985665" w:rsidRPr="00F45140" w:rsidRDefault="00985665" w:rsidP="00F45140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6767027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B9453C" w14:textId="77777777" w:rsidR="00985665" w:rsidRPr="00F45140" w:rsidRDefault="00985665" w:rsidP="00F45140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A1EA0F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C9D246F" w14:textId="77777777" w:rsidR="00985665" w:rsidRPr="00F45140" w:rsidRDefault="00985665" w:rsidP="00F45140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8B67C7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912A3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ECCCC9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978FF21" w14:textId="77777777" w:rsidR="00985665" w:rsidRPr="00F04882" w:rsidRDefault="00985665" w:rsidP="00F04882">
            <w:pPr>
              <w:pStyle w:val="Week"/>
            </w:pPr>
            <w:r w:rsidRPr="00F04882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E0731A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AC6550" w14:textId="77777777" w:rsidR="00985665" w:rsidRPr="00F04882" w:rsidRDefault="00985665" w:rsidP="00F04882">
            <w:pPr>
              <w:pStyle w:val="Week"/>
            </w:pPr>
            <w:r w:rsidRPr="00F04882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2B7A918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ADEE14D" w14:textId="77777777" w:rsidR="00985665" w:rsidRPr="00F04882" w:rsidRDefault="00985665" w:rsidP="00F04882">
            <w:pPr>
              <w:pStyle w:val="Week"/>
            </w:pPr>
            <w:r w:rsidRPr="00F04882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7609E3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6604D0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D34DA5" w14:textId="77777777" w:rsidR="00985665" w:rsidRDefault="00985665" w:rsidP="00F45140">
            <w:pPr>
              <w:pStyle w:val="Week"/>
            </w:pPr>
            <w:r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B56819F" w14:textId="77777777" w:rsidR="00985665" w:rsidRDefault="00985665" w:rsidP="00F45140">
            <w:pPr>
              <w:pStyle w:val="Week"/>
            </w:pPr>
            <w:r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0B7709A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67947F" w14:textId="77777777" w:rsidR="00985665" w:rsidRDefault="00985665" w:rsidP="00F45140">
            <w:pPr>
              <w:pStyle w:val="Week"/>
            </w:pPr>
            <w:r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B889BB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888A40" w14:textId="77777777" w:rsidR="00985665" w:rsidRDefault="00985665" w:rsidP="00F45140">
            <w:pPr>
              <w:pStyle w:val="Week"/>
            </w:pPr>
            <w:r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2C7F62" w14:textId="77777777" w:rsidR="00985665" w:rsidRDefault="00985665" w:rsidP="00F45140">
            <w:pPr>
              <w:pStyle w:val="Week"/>
            </w:pPr>
            <w:r>
              <w:t>S</w:t>
            </w:r>
          </w:p>
        </w:tc>
      </w:tr>
      <w:tr w:rsidR="00A0538E" w14:paraId="4D295B25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33E3BA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584ADDF" w14:textId="1082877E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E0F233F" w14:textId="7A94B9CC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C7FC8E" w14:textId="36A8BCD3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430B72A" w14:textId="37B67801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BEFAF76" w14:textId="56DE14C3" w:rsidR="00A0538E" w:rsidRPr="00687EF0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2AF63E" w14:textId="517BB1FF" w:rsidR="00A0538E" w:rsidRPr="00687EF0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358116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A61DA7" w14:textId="4B385AE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ECC88D5" w14:textId="2D8A8F5E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7A9FBD7" w14:textId="328ACD4E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2F443E" w14:textId="33745F8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359CFE5" w14:textId="03C89F3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7896812" w14:textId="6E6C1A3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D6A5940" w14:textId="1DE780B7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EEB68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DC4CED" w14:textId="45E4BC7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006AC" w14:textId="1B8961C3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8CE7DF" w14:textId="1F53FD64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A84BBA" w14:textId="6EBDEAB2" w:rsidR="00A0538E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6DDFD5" w14:textId="18E7A474" w:rsidR="00A0538E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30D03C" w14:textId="5B013A1C" w:rsidR="00A0538E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B1702D" w14:textId="1DEE1B4D" w:rsidR="00A0538E" w:rsidRDefault="00524741" w:rsidP="00A0538E">
            <w:pPr>
              <w:pStyle w:val="Day"/>
            </w:pPr>
            <w:r>
              <w:t>6</w:t>
            </w:r>
          </w:p>
        </w:tc>
      </w:tr>
      <w:tr w:rsidR="00A0538E" w14:paraId="5E5774B3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69A6A64" w14:textId="6E0A49A4" w:rsidR="00A0538E" w:rsidRPr="00687EF0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CF050E7" w14:textId="0039C6CE" w:rsidR="00A0538E" w:rsidRPr="00687EF0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A5C67D7" w14:textId="7F1DBA80" w:rsidR="00A0538E" w:rsidRPr="00687EF0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608663D" w14:textId="4421A208" w:rsidR="00A0538E" w:rsidRPr="00687EF0" w:rsidRDefault="00524741" w:rsidP="00A0538E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B4728C5" w14:textId="3478B14B" w:rsidR="00A0538E" w:rsidRPr="00687EF0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3F3FC03" w14:textId="6370C8BD" w:rsidR="00A0538E" w:rsidRPr="00687EF0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17CF09" w14:textId="2821FE06" w:rsidR="00A0538E" w:rsidRPr="00687EF0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6E8534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8F8FC2D" w14:textId="536B571D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EF0D7C" w14:textId="24C193A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7E51E4B" w14:textId="619E84F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BC811B1" w14:textId="5426CF5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55B831A" w14:textId="775AE62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C14115" w14:textId="2A87704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AEA84CA" w14:textId="71B29E8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F5222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2B49CA" w14:textId="7E1B2412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BAC99D" w14:textId="2CD8DC99" w:rsidR="00A0538E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D55000" w14:textId="38492B15" w:rsidR="00A0538E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6AB9D0" w14:textId="34B56981" w:rsidR="00A0538E" w:rsidRDefault="00524741" w:rsidP="00A0538E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6721AD" w14:textId="09C47E2F" w:rsidR="00A0538E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3BDC4" w14:textId="6818D476" w:rsidR="00A0538E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13F2D3" w14:textId="59794E53" w:rsidR="00A0538E" w:rsidRDefault="00524741" w:rsidP="00A0538E">
            <w:pPr>
              <w:pStyle w:val="Day"/>
            </w:pPr>
            <w:r>
              <w:t>13</w:t>
            </w:r>
          </w:p>
        </w:tc>
      </w:tr>
      <w:tr w:rsidR="00A0538E" w14:paraId="1F73214B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C24CE2B" w14:textId="12BDADCA" w:rsidR="00A0538E" w:rsidRPr="00687EF0" w:rsidRDefault="00A0538E" w:rsidP="00A0538E">
            <w:pPr>
              <w:pStyle w:val="Day"/>
            </w:pPr>
            <w:r w:rsidRPr="00A0538E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B062AFB" w14:textId="37030DAE" w:rsidR="00A0538E" w:rsidRPr="00687EF0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AB8D1E" w14:textId="61976458" w:rsidR="00A0538E" w:rsidRPr="00687EF0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E5178A2" w14:textId="159909B1" w:rsidR="00A0538E" w:rsidRPr="00687EF0" w:rsidRDefault="00524741" w:rsidP="00A0538E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68DDCA9" w14:textId="1B1C287D" w:rsidR="00A0538E" w:rsidRPr="00687EF0" w:rsidRDefault="00524741" w:rsidP="00A0538E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56F1F8" w14:textId="2CBDD6DC" w:rsidR="00A0538E" w:rsidRPr="00687EF0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18DA83D" w14:textId="719AC4AA" w:rsidR="00A0538E" w:rsidRPr="00687EF0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7BEA47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D76F87" w14:textId="60913594" w:rsidR="00A0538E" w:rsidRDefault="00A0538E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1DE3755" w14:textId="3BA3C5B4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4FD6E94" w14:textId="0BBAD1C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987EE2B" w14:textId="36DFD759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EC8CF9F" w14:textId="0C5B019A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8D1E51A" w14:textId="06FABC7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74EBDDB" w14:textId="4155091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D6693B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8FBADA" w14:textId="3603D9D3" w:rsidR="00A0538E" w:rsidRDefault="00C70F02" w:rsidP="00A0538E">
            <w:pPr>
              <w:pStyle w:val="Day"/>
            </w:pPr>
            <w:r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FFFC70" w14:textId="241C78CD" w:rsidR="00A0538E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8413DA" w14:textId="0236C6B5" w:rsidR="00A0538E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FA70C1" w14:textId="410D51BE" w:rsidR="00A0538E" w:rsidRDefault="00524741" w:rsidP="00A0538E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C47ECB" w14:textId="0DFED4A0" w:rsidR="00A0538E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41140D" w14:textId="39E486E9" w:rsidR="00A0538E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AB1C8C" w14:textId="3E3DD5D1" w:rsidR="00A0538E" w:rsidRDefault="00524741" w:rsidP="00A0538E">
            <w:pPr>
              <w:pStyle w:val="Day"/>
            </w:pPr>
            <w:r>
              <w:t>20</w:t>
            </w:r>
          </w:p>
        </w:tc>
      </w:tr>
      <w:tr w:rsidR="00A0538E" w14:paraId="22BB2614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ED10C72" w14:textId="4F506A3A" w:rsidR="00A0538E" w:rsidRPr="00687EF0" w:rsidRDefault="00C70F02" w:rsidP="00A0538E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4D72EDB" w14:textId="7D7182CB" w:rsidR="00A0538E" w:rsidRPr="00687EF0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2D5F4C" w14:textId="5782D069" w:rsidR="00A0538E" w:rsidRPr="00687EF0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DADDB5A" w14:textId="4123CB16" w:rsidR="00A0538E" w:rsidRPr="00687EF0" w:rsidRDefault="00524741" w:rsidP="00A0538E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1C4BF05" w14:textId="5FAEA8CA" w:rsidR="00A0538E" w:rsidRPr="00687EF0" w:rsidRDefault="00524741" w:rsidP="00A0538E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3E10CEA" w14:textId="07A076F2" w:rsidR="00A0538E" w:rsidRPr="00687EF0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BB94EA3" w14:textId="04B6FDE7" w:rsidR="00A0538E" w:rsidRPr="00687EF0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0AB70F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91D6709" w14:textId="18FB0F3C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8067AAA" w14:textId="303474B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9CC703" w14:textId="59F105C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88BB694" w14:textId="6C91074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E8023E" w14:textId="44810CD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9AABA05" w14:textId="20C3BE7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AF462E" w14:textId="4A7B437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42FEC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4F4913" w14:textId="753A7158" w:rsidR="00A0538E" w:rsidRDefault="00C70F02" w:rsidP="00A0538E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B33DA9" w14:textId="4FFFB887" w:rsidR="00A0538E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2515B7B" w14:textId="3108908A" w:rsidR="00A0538E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F446A" w14:textId="769AB46A" w:rsidR="00A0538E" w:rsidRDefault="00524741" w:rsidP="00A0538E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608255" w14:textId="246F82D6" w:rsidR="00A0538E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74B8F6" w14:textId="3EDB6AC0" w:rsidR="00A0538E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8BD83" w14:textId="3135F8EB" w:rsidR="00A0538E" w:rsidRDefault="00524741" w:rsidP="00A0538E">
            <w:pPr>
              <w:pStyle w:val="Day"/>
            </w:pPr>
            <w:r>
              <w:t>27</w:t>
            </w:r>
          </w:p>
        </w:tc>
      </w:tr>
      <w:tr w:rsidR="00A0538E" w14:paraId="728CEACD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0B09ECB" w14:textId="0E77E102" w:rsidR="00A0538E" w:rsidRPr="00687EF0" w:rsidRDefault="00A0538E" w:rsidP="00A0538E">
            <w:pPr>
              <w:pStyle w:val="Day"/>
            </w:pPr>
            <w:r w:rsidRPr="00A0538E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C876D7" w14:textId="129C5025" w:rsidR="00A0538E" w:rsidRPr="00687EF0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83C636" w14:textId="795FFC87" w:rsidR="00A0538E" w:rsidRPr="00687EF0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D57DC1F" w14:textId="26615DF2" w:rsidR="00A0538E" w:rsidRPr="00687EF0" w:rsidRDefault="00524741" w:rsidP="00A0538E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A472EE" w14:textId="5AABFE79" w:rsidR="00A0538E" w:rsidRPr="00687EF0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D9F8A3" w14:textId="57532367" w:rsidR="00A0538E" w:rsidRPr="00687EF0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6247FCB" w14:textId="05929C61" w:rsidR="00A0538E" w:rsidRPr="00687EF0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47953D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354729" w14:textId="599BB7BD" w:rsidR="00A0538E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0F7CF6E" w14:textId="7CF5AA3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DDD7924" w14:textId="7790880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47D2D2D" w14:textId="7EBF524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13ADBAE" w14:textId="0CC450A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A0A9539" w14:textId="6255D414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30BA505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66749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755DC0" w14:textId="44459819" w:rsidR="00A0538E" w:rsidRDefault="00A0538E" w:rsidP="00A0538E">
            <w:pPr>
              <w:pStyle w:val="Day"/>
            </w:pPr>
            <w:r w:rsidRPr="0081056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9A4D77" w14:textId="5557A53F" w:rsidR="00A0538E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AA958" w14:textId="10D8C193" w:rsidR="00A0538E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5F6A02" w14:textId="5F98B2F3" w:rsidR="00A0538E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72D525" w14:textId="003B4572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67E78C" w14:textId="7CE3CE59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2AD07B" w14:textId="4A70256B" w:rsidR="00A0538E" w:rsidRDefault="00A0538E" w:rsidP="00A0538E">
            <w:pPr>
              <w:pStyle w:val="Day"/>
            </w:pPr>
          </w:p>
        </w:tc>
      </w:tr>
      <w:tr w:rsidR="00A0538E" w14:paraId="052A7DD8" w14:textId="77777777" w:rsidTr="00573DF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18BECC" w14:textId="018AF728" w:rsidR="00A0538E" w:rsidRPr="00687EF0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5C698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4A576E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0917E9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E736B7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2AC1A0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530B56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E6D7F5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F7934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D97990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195C5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F80C9C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088D72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2720E9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2663F6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D59BA0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C01900" w14:textId="4B58501D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8BE09A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345859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E377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125758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ADD4FD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0B7DC" w14:textId="77777777" w:rsidR="00A0538E" w:rsidRDefault="00A0538E" w:rsidP="00A0538E">
            <w:pPr>
              <w:pStyle w:val="Day"/>
            </w:pPr>
          </w:p>
        </w:tc>
      </w:tr>
      <w:tr w:rsidR="00A70674" w14:paraId="4B862245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4A2A71F4" w14:textId="77777777" w:rsidR="00A70674" w:rsidRPr="009C49F3" w:rsidRDefault="00A70674" w:rsidP="004722B0">
            <w:pPr>
              <w:pStyle w:val="NoSpacing"/>
            </w:pPr>
          </w:p>
        </w:tc>
        <w:tc>
          <w:tcPr>
            <w:tcW w:w="579" w:type="dxa"/>
          </w:tcPr>
          <w:p w14:paraId="5962771B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1801C01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579" w:type="dxa"/>
          </w:tcPr>
          <w:p w14:paraId="1ABF19FF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05517FD" w14:textId="77777777" w:rsidR="00A70674" w:rsidRPr="009C49F3" w:rsidRDefault="00A70674" w:rsidP="009C49F3">
            <w:pPr>
              <w:pStyle w:val="NoSpacing"/>
            </w:pPr>
          </w:p>
        </w:tc>
      </w:tr>
      <w:tr w:rsidR="00013C75" w14:paraId="17775042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73DD9757" w14:textId="03C34391" w:rsidR="00013C75" w:rsidRDefault="00B13F37" w:rsidP="00013C75">
            <w:pPr>
              <w:pStyle w:val="Month"/>
            </w:pPr>
            <w:r>
              <w:t>April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03E27D" w14:textId="4F461109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B148EE2" w14:textId="2473CE96" w:rsidR="00013C75" w:rsidRDefault="00B13F37" w:rsidP="00013C75">
            <w:pPr>
              <w:pStyle w:val="Month"/>
            </w:pPr>
            <w:r>
              <w:t>May 20</w:t>
            </w:r>
            <w:r w:rsidR="00524741">
              <w:t>27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A33CB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61B55C" w14:textId="6BDA477D" w:rsidR="00013C75" w:rsidRDefault="00B13F37" w:rsidP="00013C75">
            <w:pPr>
              <w:pStyle w:val="Month"/>
            </w:pPr>
            <w:r>
              <w:t>June 202</w:t>
            </w:r>
            <w:r w:rsidR="00524741">
              <w:t>7</w:t>
            </w:r>
          </w:p>
        </w:tc>
      </w:tr>
      <w:tr w:rsidR="00013C75" w14:paraId="4CF43E10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74EB28A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1244BA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77E2C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A437EE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673E7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4A5C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9E802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BC9D90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F585E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01F2B5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6CF61F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EDD64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B437A8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6C0611D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D5A67B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4A54BD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A1AE67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BAC73CB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1E30C6F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E60E86C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6C158DE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7B0A21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540406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137F1A" w14:paraId="78230C42" w14:textId="77777777" w:rsidTr="007F1A52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DB996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C59E2A" w14:textId="160645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516F9A" w14:textId="0991CA06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31F37" w14:textId="001600C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6AA1" w14:textId="18B7A735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A480AC" w14:textId="1C466A89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92CB0" w14:textId="2C75948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642C7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A0B7501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9466AE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C33E75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3EF568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979D7" w14:textId="7F25B93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A3E587" w14:textId="1EFDAC54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A93D44" w14:textId="271DFEE7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A02FA5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50B3E4" w14:textId="47DEB3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31221B2" w14:textId="644663DE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9A38AD9" w14:textId="6BA897BD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21270DD" w14:textId="40B825BE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8809372" w14:textId="7A5CA5C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A548FE" w14:textId="79CA68AF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EE042D" w14:textId="70E4A900" w:rsidR="00137F1A" w:rsidRDefault="00524741" w:rsidP="00137F1A">
            <w:pPr>
              <w:pStyle w:val="Day"/>
            </w:pPr>
            <w:r>
              <w:t>5</w:t>
            </w:r>
          </w:p>
        </w:tc>
      </w:tr>
      <w:tr w:rsidR="00137F1A" w14:paraId="4194DEED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9A3EFA" w14:textId="123BE9ED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6EF886" w14:textId="088EF1AE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28AF" w14:textId="481160E3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C2B317" w14:textId="78D410CC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5D5A51" w14:textId="51989569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5E8A8C" w14:textId="14D6EF58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614BE" w14:textId="450A5381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86AED6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EE44A6" w14:textId="605618FD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CC6659" w14:textId="23304BA7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17F6090" w14:textId="52FF8052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EA85471" w14:textId="7E349F62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ABC74FB" w14:textId="2394673E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E07376" w14:textId="0E3417D7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A4B23" w14:textId="69F576C6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E14C50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3987A9" w14:textId="32C66264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81615C4" w14:textId="07DD35A0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24DE2F6" w14:textId="708160CA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108BA47" w14:textId="5B71AC92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6DF177F" w14:textId="3905BF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955DF1" w14:textId="34FF1303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41DBA9" w14:textId="3EC5A397" w:rsidR="00137F1A" w:rsidRDefault="00524741" w:rsidP="00137F1A">
            <w:pPr>
              <w:pStyle w:val="Day"/>
            </w:pPr>
            <w:r>
              <w:t>12</w:t>
            </w:r>
          </w:p>
        </w:tc>
      </w:tr>
      <w:tr w:rsidR="00137F1A" w14:paraId="492E70E9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8FF98" w14:textId="7B542B7C" w:rsidR="00137F1A" w:rsidRDefault="00137F1A" w:rsidP="00137F1A">
            <w:pPr>
              <w:pStyle w:val="Day"/>
            </w:pPr>
            <w:r w:rsidRPr="00B6786B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B2275D" w14:textId="67C103B9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CD6A7" w14:textId="79E44B98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E3A387" w14:textId="1FE9EAC3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54A3B" w14:textId="3E8B0332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FDB19F" w14:textId="4931A626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C93E1BA" w14:textId="06329B35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47628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CAE16" w14:textId="76D9F1BE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CF6D5C" w14:textId="03FAAC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6A36DDC" w14:textId="43B2939B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6BA9278" w14:textId="4F7284B3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E92080B" w14:textId="0ECBF934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4B70F9" w14:textId="0C32B9AC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39FEB6" w14:textId="085B1EE9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ED688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CEF548" w14:textId="0740F2A8" w:rsidR="00137F1A" w:rsidRDefault="00137F1A" w:rsidP="00137F1A">
            <w:pPr>
              <w:pStyle w:val="Day"/>
            </w:pPr>
            <w:r w:rsidRPr="00554CF3">
              <w:t>1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7A48B85" w14:textId="19953ED9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E894847" w14:textId="25EC5663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3A6B944" w14:textId="6FD77120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E1E27B7" w14:textId="24253891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E6724A" w14:textId="736B9658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4BB86C8" w14:textId="5A1A2D52" w:rsidR="00137F1A" w:rsidRDefault="00524741" w:rsidP="00137F1A">
            <w:pPr>
              <w:pStyle w:val="Day"/>
            </w:pPr>
            <w:r>
              <w:t>19</w:t>
            </w:r>
          </w:p>
        </w:tc>
      </w:tr>
      <w:tr w:rsidR="00137F1A" w14:paraId="74D8DEFD" w14:textId="77777777" w:rsidTr="007F1A52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AE74B6" w14:textId="61B23886" w:rsidR="00137F1A" w:rsidRDefault="00C70F02" w:rsidP="00137F1A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C02A54" w14:textId="7F8B11B4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24CBE8" w14:textId="620353C8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F52A1" w14:textId="197C7802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01D20B" w14:textId="73B515B2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E3A486" w14:textId="36C934EB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2B68D1" w14:textId="67FA5F9E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610658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D57CE" w14:textId="4431C30B" w:rsidR="00137F1A" w:rsidRDefault="00137F1A" w:rsidP="00137F1A">
            <w:pPr>
              <w:pStyle w:val="Day"/>
            </w:pPr>
            <w:r>
              <w:t>1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5E3ACD" w14:textId="54E8F684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D029075" w14:textId="407DC942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66CA502" w14:textId="29B287D2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10302AA" w14:textId="65A3BAF0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89EB6E" w14:textId="21B6BE2F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19B33A" w14:textId="7AEB00B0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FD90D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AB2B20" w14:textId="55640575" w:rsidR="00137F1A" w:rsidRDefault="00137F1A" w:rsidP="00137F1A">
            <w:pPr>
              <w:pStyle w:val="Day"/>
            </w:pPr>
            <w:r w:rsidRPr="00554CF3">
              <w:t>2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0A25758" w14:textId="651884B1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EFDBA4F" w14:textId="57EB6A34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6E165C1" w14:textId="715CB479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0097D18" w14:textId="5AA23B20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0F5B5" w14:textId="57A49C37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F017D" w14:textId="38506089" w:rsidR="00137F1A" w:rsidRDefault="00524741" w:rsidP="00137F1A">
            <w:pPr>
              <w:pStyle w:val="Day"/>
            </w:pPr>
            <w:r>
              <w:t>26</w:t>
            </w:r>
          </w:p>
        </w:tc>
      </w:tr>
      <w:tr w:rsidR="00137F1A" w14:paraId="30040586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EF9429" w14:textId="45E7D51A" w:rsidR="00137F1A" w:rsidRDefault="00137F1A" w:rsidP="00137F1A">
            <w:pPr>
              <w:pStyle w:val="Day"/>
            </w:pPr>
            <w:r w:rsidRPr="00B6786B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13B34D" w14:textId="48704FE6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2529B" w14:textId="346163BB" w:rsidR="00137F1A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B80901" w14:textId="1A01CC07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3E5F94" w14:textId="7EB17916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E5801E" w14:textId="216AF31F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70C017" w14:textId="77777777" w:rsidR="00137F1A" w:rsidRDefault="00137F1A" w:rsidP="00137F1A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85E6E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F72C3E" w14:textId="4E5A627B" w:rsidR="00137F1A" w:rsidRDefault="00137F1A" w:rsidP="00137F1A">
            <w:pPr>
              <w:pStyle w:val="Day"/>
            </w:pPr>
            <w:r>
              <w:t>2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690C95" w14:textId="46146538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B14839A" w14:textId="3EBAC3AD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D096BC3" w14:textId="26FD568C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D77CFE2" w14:textId="4B1779C7" w:rsidR="00137F1A" w:rsidRPr="00573DF8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6F0C35" w14:textId="5B5AA266" w:rsidR="00137F1A" w:rsidRPr="00573DF8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3437CE" w14:textId="0D2367C9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4D988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0E23455" w14:textId="16E283A7" w:rsidR="00137F1A" w:rsidRDefault="00C70F02" w:rsidP="00137F1A">
            <w:pPr>
              <w:pStyle w:val="Day"/>
            </w:pPr>
            <w:r>
              <w:t>2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0FE9C49" w14:textId="1CE5F805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2BE7C94" w14:textId="0849D05B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0BE0E5D" w14:textId="0CAA6B11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39BC0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FEF6C3A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17D2EF" w14:textId="77777777" w:rsidR="00137F1A" w:rsidRDefault="00137F1A" w:rsidP="00137F1A">
            <w:pPr>
              <w:pStyle w:val="Day"/>
            </w:pPr>
          </w:p>
        </w:tc>
      </w:tr>
      <w:tr w:rsidR="00013C75" w14:paraId="1D289B31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554B255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A39C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6508B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9CBD8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1F1C56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8EEF99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AB10E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B70BD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4E72A6" w14:textId="201BB50C" w:rsidR="00013C75" w:rsidRDefault="00C70F02" w:rsidP="00013C75">
            <w:pPr>
              <w:pStyle w:val="Day"/>
            </w:pPr>
            <w:r>
              <w:t>3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E913CF3" w14:textId="4C737A7D" w:rsidR="00013C75" w:rsidRDefault="00524741" w:rsidP="00013C75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DBE64E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1F28BC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6A8B7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742B0C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A4194B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6B12F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C424FD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CBEDC8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6DCC6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474E7A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A8DF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450916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7A47FC" w14:textId="77777777" w:rsidR="00013C75" w:rsidRDefault="00013C75" w:rsidP="00013C75">
            <w:pPr>
              <w:pStyle w:val="Day"/>
            </w:pPr>
          </w:p>
        </w:tc>
      </w:tr>
      <w:tr w:rsidR="00223D4D" w14:paraId="28A63F6F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9D65808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6EFBEB58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518070E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477810F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64303676" w14:textId="77777777" w:rsidR="00223D4D" w:rsidRDefault="00223D4D" w:rsidP="00013C75">
            <w:pPr>
              <w:pStyle w:val="NoSpacing"/>
            </w:pPr>
          </w:p>
        </w:tc>
      </w:tr>
      <w:tr w:rsidR="00013C75" w14:paraId="00D566AD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CDC54C0" w14:textId="2B6A6975" w:rsidR="00013C75" w:rsidRDefault="00B13F37" w:rsidP="00013C75">
            <w:pPr>
              <w:pStyle w:val="Month"/>
            </w:pPr>
            <w:r>
              <w:t>July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AC11E7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337C80D" w14:textId="6FBF0651" w:rsidR="00013C75" w:rsidRDefault="00B13F37" w:rsidP="00013C75">
            <w:pPr>
              <w:pStyle w:val="Month"/>
            </w:pPr>
            <w:r>
              <w:t>August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025B62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B78B571" w14:textId="6C4CE5F5" w:rsidR="00013C75" w:rsidRDefault="00B13F37" w:rsidP="00013C75">
            <w:pPr>
              <w:pStyle w:val="Month"/>
            </w:pPr>
            <w:r>
              <w:t>September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696F44C4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0BE49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420BC48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6E3D940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12729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4C1B563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585DD9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715213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88E48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D671C52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7B67085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D078C8A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A7451B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D12CE6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585756C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BF6A3E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FB7FF5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E68B111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5DDBEE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CAEB96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BCC72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432534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9B1B8B6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20809DD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3BB44660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CADF91A" w14:textId="0EC8697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93A5BD8" w14:textId="3981A72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261FB" w14:textId="3DF68F96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DD5C555" w14:textId="00DA1E8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D001E21" w14:textId="4EC41537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890A012" w14:textId="5992A383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F59A256" w14:textId="7D3D2544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B5A83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0414B0" w14:textId="7ECB4DB9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79A6653" w14:textId="5871B734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9545571" w14:textId="1D8E2F9E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35EC158" w14:textId="72C57F30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52C1906" w14:textId="1DAD3685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C8BCAA" w14:textId="19115D51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ABC84" w14:textId="084C7B30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1F106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2C55AB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837199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4DEA022" w14:textId="0F34618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BB21B1B" w14:textId="5F06E1CD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AC6C414" w14:textId="0122417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65D3B69" w14:textId="4002E89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1BD06A2" w14:textId="1C86E412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1DC018EA" w14:textId="77777777" w:rsidTr="006048B3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DFC9C55" w14:textId="7688249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F0618FC" w14:textId="51987398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7F9468E" w14:textId="2E5158A9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114623E" w14:textId="369D9EC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09C842" w14:textId="7F67FF68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0543664" w14:textId="44C7DFD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9B74677" w14:textId="79B20702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16F62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6EF3055" w14:textId="227F87D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11DFCC1" w14:textId="78C0CFCB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67643B8" w14:textId="29506D5A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210A7E2" w14:textId="0D10E77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405723B" w14:textId="3B555AF5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FFBEEEA" w14:textId="1799476D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F096AA9" w14:textId="323BDC8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4DC59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A0FBEE" w14:textId="505A04E2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EDB267" w14:textId="74787140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E1E432" w14:textId="794D8CCC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FC36A5" w14:textId="654A940D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C921AC" w14:textId="255D4D52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D2B1DB" w:themeFill="accent6" w:themeFillTint="66"/>
          </w:tcPr>
          <w:p w14:paraId="211D9323" w14:textId="52D10BDF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EF15C" w:themeFill="accent5" w:themeFillTint="99"/>
          </w:tcPr>
          <w:p w14:paraId="06A25C6B" w14:textId="7D8EFDF8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B40E041" w14:textId="77777777" w:rsidTr="006048B3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888AA4" w14:textId="1B73ABE7" w:rsidR="00954A61" w:rsidRDefault="00954A61" w:rsidP="00954A61">
            <w:pPr>
              <w:pStyle w:val="Day"/>
            </w:pPr>
            <w:r w:rsidRPr="007D48B7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A3BBA47" w14:textId="7C9E0F2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06603A5" w14:textId="00EEE2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4A6A036" w14:textId="19A2D3C8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75D3E90" w14:textId="7DD2BDF4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5F966" w14:textId="1692114A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4AD84CA" w14:textId="23541434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CBFE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FFC668E" w14:textId="6C8F21BD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0F7375E" w14:textId="5BF89C85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713EC90" w14:textId="09DE45F1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2671ADF" w14:textId="1C5B7081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87E863A" w14:textId="1AE8E4D7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8F00ECD" w14:textId="32B1379C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C749D00" w14:textId="21B6D6DF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B7CA4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D74E33" w14:textId="57A69BD6" w:rsidR="00954A61" w:rsidRDefault="00954A61" w:rsidP="00954A61">
            <w:pPr>
              <w:pStyle w:val="Day"/>
            </w:pPr>
            <w:r w:rsidRPr="00983E12"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FB68C" w14:textId="540FBB50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6ADF4B" w14:textId="6339ED7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3051033" w14:textId="2C70BF83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4B20BB" w14:textId="27EE7EC1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33AC96" w14:textId="0BD432EE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0AA45" w14:textId="6DD6D0B1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406142A7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E7CB9F" w14:textId="37E30381" w:rsidR="00954A61" w:rsidRDefault="00C70F02" w:rsidP="00954A61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17B5A78" w14:textId="69494988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44A80EA" w14:textId="263F05EA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9406A40" w14:textId="0858E105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738D98A" w14:textId="6688AA8A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FE5721" w14:textId="1D05AE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15837" w14:textId="31F87A2C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821D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1C224A7" w14:textId="0A1D4729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004C634" w14:textId="738717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23480D4" w14:textId="5D4A8897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33EF784" w14:textId="618D002D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1AA6D21" w14:textId="0725A939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2294D39" w14:textId="502A8AE1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584736D" w14:textId="40881A9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4CEF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A03BD" w14:textId="6629CBBE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8E546F" w14:textId="56DDC11E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9F9F2" w14:textId="58B818B2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0687AA" w14:textId="6A73CF37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8F5AED" w14:textId="6522831C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00B97" w14:textId="2749A66F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9835C" w14:textId="45AA362A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6874656" w14:textId="77777777" w:rsidTr="007F1A52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46DF86" w14:textId="045AF34D" w:rsidR="00954A61" w:rsidRDefault="00954A61" w:rsidP="00954A61">
            <w:pPr>
              <w:pStyle w:val="Day"/>
            </w:pPr>
            <w:r w:rsidRPr="007D48B7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FFA163C" w14:textId="54E30980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833CDB2" w14:textId="148BB0DD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666ED98" w14:textId="3D15AF4B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5B5C872" w14:textId="4E3567A7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D78A4A" w14:textId="1CFD627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E120A8" w14:textId="162AB0BF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AEBC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191A4AA" w14:textId="2ED4B31B" w:rsidR="00954A61" w:rsidRDefault="00954A61" w:rsidP="00954A61">
            <w:pPr>
              <w:pStyle w:val="Day"/>
            </w:pPr>
            <w:r w:rsidRPr="00FC34E5">
              <w:t>2</w:t>
            </w:r>
            <w:r w:rsidR="00524741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B66D0D1" w14:textId="14FEBBEE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265D191" w14:textId="494F0DF3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7259A63" w14:textId="78D705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8A0CBB0" w14:textId="6BF28B7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BB3055D" w14:textId="52DD8596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DE1A650" w14:textId="175AA33C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B6299F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679B72" w14:textId="6E8CAD2F" w:rsidR="00954A61" w:rsidRDefault="00954A61" w:rsidP="00954A61">
            <w:pPr>
              <w:pStyle w:val="Day"/>
            </w:pPr>
            <w:r w:rsidRPr="00983E12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3205B" w14:textId="125E2F7C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BD28E4" w14:textId="721F5E0D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D6609C" w14:textId="0270DD80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4519D6" w14:textId="532FBC45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FD066D" w14:textId="41768E2F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C5BB7" w14:textId="7C3967E1" w:rsidR="00954A61" w:rsidRDefault="00954A61" w:rsidP="00954A61">
            <w:pPr>
              <w:pStyle w:val="Day"/>
            </w:pPr>
          </w:p>
        </w:tc>
      </w:tr>
      <w:tr w:rsidR="00954A61" w14:paraId="3DE12808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A2165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3F5A2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714D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BCB2D8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25E4A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C0DE5C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1F6282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3156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29EEB5" w14:textId="0B35032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B7761D" w14:textId="0BC788A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B00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45FB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86B3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5C2F8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35817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B4256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C5163" w14:textId="4153158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9B22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92D23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837B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9F35E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E31257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437B62" w14:textId="77777777" w:rsidR="00954A61" w:rsidRDefault="00954A61" w:rsidP="00954A61">
            <w:pPr>
              <w:pStyle w:val="Day"/>
            </w:pPr>
          </w:p>
        </w:tc>
      </w:tr>
      <w:tr w:rsidR="00223D4D" w14:paraId="0715D5D6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01C9950D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2D67B48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7E86016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75F0B324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2E156D7B" w14:textId="77777777" w:rsidR="00223D4D" w:rsidRDefault="00223D4D" w:rsidP="00013C75">
            <w:pPr>
              <w:pStyle w:val="NoSpacing"/>
            </w:pPr>
          </w:p>
        </w:tc>
      </w:tr>
      <w:tr w:rsidR="00013C75" w14:paraId="19782671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6BB93786" w14:textId="41D8DD81" w:rsidR="00013C75" w:rsidRDefault="00B13F37" w:rsidP="00013C75">
            <w:pPr>
              <w:pStyle w:val="Month"/>
            </w:pPr>
            <w:r>
              <w:t>October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940624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BC73A9" w14:textId="6D29D712" w:rsidR="00013C75" w:rsidRDefault="00B13F37" w:rsidP="00013C75">
            <w:pPr>
              <w:pStyle w:val="Month"/>
            </w:pPr>
            <w:r>
              <w:t xml:space="preserve">November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ADF968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D45CA8C" w14:textId="0457BB3F" w:rsidR="00013C75" w:rsidRDefault="00B13F37" w:rsidP="00013C75">
            <w:pPr>
              <w:pStyle w:val="Month"/>
            </w:pPr>
            <w:r>
              <w:t>December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02B22B0E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1677EC4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76E424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1B291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046CC4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CD562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F6FADF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A7126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E6C904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DBA816F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7045737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92B54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341CFB1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C9A42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8AB2065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068D6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6B3933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E4DBE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9414C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0CAE132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2DF3C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7EF3254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E6A8A18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840A2C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050E7EC3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2A5B6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0060EB" w14:textId="2B6DC06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930F8D" w14:textId="2C79DEAB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5C845E6" w14:textId="5A601E0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2E72CE" w14:textId="6956742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F7120B" w14:textId="37DD81D3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7BF53B" w14:textId="35AF31EF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7BABFB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8183F6" w14:textId="7673DA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B07506" w14:textId="29724972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861602" w14:textId="435689B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738B9" w14:textId="046D638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17DD8E" w14:textId="57414991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9B944F" w14:textId="486D44FB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958120" w14:textId="4155BC7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878E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654C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6403E1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9C0998" w14:textId="61CA41DE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005B" w14:textId="6E96DFA1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FF91E1" w14:textId="0EC779BA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8C3117" w14:textId="28203D09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441CB8" w14:textId="5BC5941C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34237FDA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21AFFF" w14:textId="3ECDE8D5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9831B" w14:textId="09060BF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D788DC" w14:textId="40FAD004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AA48E7" w14:textId="4E6D6736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B6577" w14:textId="3FCCC20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304BC3" w14:textId="0EF4786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D772C3" w14:textId="3FBED654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5A68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771307" w14:textId="6578AC14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21B45B" w14:textId="65F98279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10E579" w14:textId="53645B36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400157" w14:textId="25628F8D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02ACA" w14:textId="41518773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F67A18" w14:textId="1CE8B9F7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6EE72" w14:textId="51E19D9B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E64B7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EA6CC6" w14:textId="537F7153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BBF85" w14:textId="2BE57B3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CF381F" w14:textId="3DFF5826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8B8D4" w14:textId="08743F96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C7865E" w14:textId="26BA886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7A8676" w14:textId="1AC3D0C3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852D30" w14:textId="0FDDA9C1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73FED88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EC99F2" w14:textId="53567B8B" w:rsidR="00954A61" w:rsidRDefault="00954A61" w:rsidP="00954A61">
            <w:pPr>
              <w:pStyle w:val="Day"/>
            </w:pPr>
            <w:r w:rsidRPr="00806D99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DACB42" w14:textId="7C54660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B45D7F" w14:textId="1446980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73A5A8" w14:textId="0FD46DF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A6F3AC" w14:textId="44F44F9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DEFEEC" w14:textId="400C339A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E6A415" w14:textId="682B01ED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31BF9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904818" w14:textId="5147000F" w:rsidR="00954A61" w:rsidRDefault="00954A61" w:rsidP="00954A61">
            <w:pPr>
              <w:pStyle w:val="Day"/>
            </w:pPr>
            <w:r w:rsidRPr="000B6788"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2A8FB2" w14:textId="241F2826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D76460" w14:textId="63A08E0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328002" w14:textId="7E39F4EA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658AFD" w14:textId="1196867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9209F0" w14:textId="3EB382D1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942A1B" w14:textId="1733CE29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0398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4CDE12" w14:textId="591261DF" w:rsidR="00954A61" w:rsidRDefault="00C70F02" w:rsidP="00954A61">
            <w:pPr>
              <w:pStyle w:val="Day"/>
            </w:pPr>
            <w:r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F01827" w14:textId="37D518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DB722C" w14:textId="374D780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B7F24D" w14:textId="1F1705FE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75886" w14:textId="05B5578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6C03BE" w14:textId="57B649BC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D85BA0" w14:textId="1FCCE957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77D4C194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83D2C" w14:textId="745040FE" w:rsidR="00954A61" w:rsidRDefault="00C70F02" w:rsidP="00954A61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9F6E65" w14:textId="5ED39E4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5ACF04" w14:textId="39A8833C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8C49A60" w14:textId="76249DD4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63517C" w14:textId="31576DA9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39B838" w14:textId="18709B26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5D22B2" w14:textId="23660AA7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8E5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4BBE85" w14:textId="65E302E3" w:rsidR="00954A61" w:rsidRDefault="00C70F02" w:rsidP="00954A61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D8B460" w14:textId="3FAB4CF2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8CD2B1" w14:textId="23C28D6F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C7BA80C" w14:textId="529D4ACB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EA7C5E" w14:textId="61028F6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4B22234" w14:textId="0C964FD2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D6E8B3" w14:textId="3D79916E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AA03A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5A00D9" w14:textId="3F271E40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F31A3" w14:textId="1645B942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802BE2" w14:textId="1DAF3C8E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045B5" w14:textId="62F25A5F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1F0AF8" w14:textId="10E9521E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F49A3F" w14:textId="5B3D3603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CE27AB" w14:textId="69928B85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8646DCF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1351A3" w14:textId="2969B787" w:rsidR="00954A61" w:rsidRDefault="00954A61" w:rsidP="00954A61">
            <w:pPr>
              <w:pStyle w:val="Day"/>
            </w:pPr>
            <w:r w:rsidRPr="00806D99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2FB241" w14:textId="4D67D61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D651DD" w14:textId="5C306EDF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0F547E" w14:textId="15972AA6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4292B03" w14:textId="60A5EAD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63BF46" w14:textId="7116B661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ADA836" w14:textId="368A055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1AF9E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F20E67" w14:textId="03BD5AF7" w:rsidR="00954A61" w:rsidRDefault="00954A61" w:rsidP="00954A61">
            <w:pPr>
              <w:pStyle w:val="Day"/>
            </w:pPr>
            <w:r w:rsidRPr="000B678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F4615" w14:textId="6BD63826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D0641B" w14:textId="4F0200C0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9D166F" w14:textId="17D1931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7263C2" w14:textId="5E048DE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569F599" w14:textId="6FC3D73D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FFCC8B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56C1C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5565A8" w14:textId="21788BBE" w:rsidR="00954A61" w:rsidRDefault="00954A61" w:rsidP="00954A61">
            <w:pPr>
              <w:pStyle w:val="Day"/>
            </w:pPr>
            <w:r w:rsidRPr="00E40B4D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29C0DE" w14:textId="24F33EC7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D8A82B" w14:textId="264F4278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B830D9" w14:textId="5D3F0B7F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36BA4B" w14:textId="3340298B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959156" w14:textId="26429946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F54BA9" w14:textId="2CDD8A52" w:rsidR="00954A61" w:rsidRDefault="00954A61" w:rsidP="00954A61">
            <w:pPr>
              <w:pStyle w:val="Day"/>
            </w:pPr>
          </w:p>
        </w:tc>
      </w:tr>
      <w:tr w:rsidR="00954A61" w14:paraId="6662B46D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568C1" w14:textId="623A6CFC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2083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8CD0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8E7A6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FBB59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721D59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DCC1B7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004F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0693F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66F0A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2AF78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7E7F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ABF5B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CBCA9E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28F0F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B0AD8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FD5183" w14:textId="4A10329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2CB6AD" w14:textId="6A71E402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68EB8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F99D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DAF1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3B57D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2660F8" w14:textId="77777777" w:rsidR="00954A61" w:rsidRDefault="00954A61" w:rsidP="00954A61">
            <w:pPr>
              <w:pStyle w:val="Day"/>
            </w:pPr>
          </w:p>
        </w:tc>
      </w:tr>
    </w:tbl>
    <w:tbl>
      <w:tblPr>
        <w:tblStyle w:val="Sem1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3147F9DC" w14:textId="77777777" w:rsidTr="00C70F02">
        <w:trPr>
          <w:trHeight w:val="432"/>
        </w:trPr>
        <w:tc>
          <w:tcPr>
            <w:tcW w:w="10790" w:type="dxa"/>
            <w:shd w:val="clear" w:color="auto" w:fill="FFD921" w:themeFill="accent2" w:themeFillShade="BF"/>
          </w:tcPr>
          <w:p w14:paraId="563A940A" w14:textId="1EBEFB05" w:rsidR="00C70F02" w:rsidRDefault="00524741" w:rsidP="00524741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  <w:r w:rsidRPr="00524741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021072">
              <w:rPr>
                <w:b/>
                <w:bCs/>
                <w:sz w:val="16"/>
                <w:szCs w:val="16"/>
              </w:rPr>
              <w:t xml:space="preserve">Generation </w:t>
            </w:r>
            <w:r w:rsidR="006048B3">
              <w:rPr>
                <w:b/>
                <w:bCs/>
                <w:sz w:val="16"/>
                <w:szCs w:val="16"/>
              </w:rPr>
              <w:t xml:space="preserve">Day </w:t>
            </w:r>
            <w:r w:rsidR="00C70F02" w:rsidRPr="00B444D2">
              <w:rPr>
                <w:b/>
                <w:bCs/>
                <w:sz w:val="16"/>
                <w:szCs w:val="16"/>
              </w:rPr>
              <w:t>Class Date</w:t>
            </w:r>
            <w:r w:rsidR="00021072">
              <w:rPr>
                <w:b/>
                <w:bCs/>
                <w:sz w:val="16"/>
                <w:szCs w:val="16"/>
              </w:rPr>
              <w:t>s:</w:t>
            </w:r>
            <w:r w:rsidR="00C70F02" w:rsidRPr="00B444D2">
              <w:rPr>
                <w:b/>
                <w:bCs/>
                <w:sz w:val="16"/>
                <w:szCs w:val="16"/>
              </w:rPr>
              <w:t xml:space="preserve"> </w:t>
            </w:r>
            <w:r w:rsidR="00324964">
              <w:rPr>
                <w:b/>
                <w:bCs/>
                <w:sz w:val="16"/>
                <w:szCs w:val="16"/>
              </w:rPr>
              <w:t>May 4</w:t>
            </w:r>
            <w:r>
              <w:rPr>
                <w:b/>
                <w:bCs/>
                <w:sz w:val="16"/>
                <w:szCs w:val="16"/>
              </w:rPr>
              <w:t>, 2027</w:t>
            </w:r>
            <w:r w:rsidR="00021072">
              <w:rPr>
                <w:b/>
                <w:bCs/>
                <w:sz w:val="16"/>
                <w:szCs w:val="16"/>
              </w:rPr>
              <w:t xml:space="preserve">, thru </w:t>
            </w:r>
            <w:r w:rsidR="00324964">
              <w:rPr>
                <w:b/>
                <w:bCs/>
                <w:sz w:val="16"/>
                <w:szCs w:val="16"/>
              </w:rPr>
              <w:t>September 3</w:t>
            </w:r>
            <w:r w:rsidR="00021072">
              <w:rPr>
                <w:b/>
                <w:bCs/>
                <w:sz w:val="16"/>
                <w:szCs w:val="16"/>
              </w:rPr>
              <w:t>, 202</w:t>
            </w:r>
            <w:r>
              <w:rPr>
                <w:b/>
                <w:bCs/>
                <w:sz w:val="16"/>
                <w:szCs w:val="16"/>
              </w:rPr>
              <w:t>7</w:t>
            </w:r>
          </w:p>
          <w:p w14:paraId="1F4BD59F" w14:textId="5C2B54A4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In-Person Lecture &amp; Lab Skills: </w:t>
            </w:r>
            <w:r w:rsidR="00324964">
              <w:rPr>
                <w:b/>
                <w:bCs/>
                <w:sz w:val="16"/>
                <w:szCs w:val="16"/>
              </w:rPr>
              <w:t>Tuesday and Wednesday</w:t>
            </w:r>
          </w:p>
          <w:p w14:paraId="3F88F4D9" w14:textId="3A80BB39" w:rsidR="0002107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4:00pm-9:00pm OR </w:t>
            </w:r>
            <w:r w:rsidR="006D50C5">
              <w:rPr>
                <w:b/>
                <w:bCs/>
                <w:sz w:val="16"/>
                <w:szCs w:val="16"/>
              </w:rPr>
              <w:t>5</w:t>
            </w:r>
            <w:r w:rsidR="00021072">
              <w:rPr>
                <w:b/>
                <w:bCs/>
                <w:sz w:val="16"/>
                <w:szCs w:val="16"/>
              </w:rPr>
              <w:t>:00pm-</w:t>
            </w:r>
            <w:r w:rsidR="006D50C5">
              <w:rPr>
                <w:b/>
                <w:bCs/>
                <w:sz w:val="16"/>
                <w:szCs w:val="16"/>
              </w:rPr>
              <w:t>10</w:t>
            </w:r>
            <w:r w:rsidR="00021072">
              <w:rPr>
                <w:b/>
                <w:bCs/>
                <w:sz w:val="16"/>
                <w:szCs w:val="16"/>
              </w:rPr>
              <w:t xml:space="preserve">:00pm (Weekdays) </w:t>
            </w:r>
          </w:p>
          <w:p w14:paraId="04A3A281" w14:textId="2F7A2A2A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AND </w:t>
            </w:r>
            <w:r w:rsidR="006048B3">
              <w:rPr>
                <w:b/>
                <w:bCs/>
                <w:sz w:val="16"/>
                <w:szCs w:val="16"/>
              </w:rPr>
              <w:t>Two (2)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3F06FD">
              <w:rPr>
                <w:b/>
                <w:bCs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>aturday</w:t>
            </w:r>
            <w:r w:rsidR="006048B3">
              <w:rPr>
                <w:b/>
                <w:bCs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14:paraId="65A69806" w14:textId="11B6E4C5" w:rsidR="00021072" w:rsidRDefault="006048B3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  <w:r w:rsidR="00021072">
              <w:rPr>
                <w:b/>
                <w:bCs/>
                <w:sz w:val="16"/>
                <w:szCs w:val="16"/>
              </w:rPr>
              <w:t>:00am-</w:t>
            </w:r>
            <w:r>
              <w:rPr>
                <w:b/>
                <w:bCs/>
                <w:sz w:val="16"/>
                <w:szCs w:val="16"/>
              </w:rPr>
              <w:t>4</w:t>
            </w:r>
            <w:r w:rsidR="00021072">
              <w:rPr>
                <w:b/>
                <w:bCs/>
                <w:sz w:val="16"/>
                <w:szCs w:val="16"/>
              </w:rPr>
              <w:t>:00pm</w:t>
            </w:r>
          </w:p>
          <w:p w14:paraId="3C40D71A" w14:textId="7BD2440D" w:rsidR="005C3115" w:rsidRDefault="00324964" w:rsidP="005C3115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Electronic Medical Record (EMR) Virtually Monitored Simulations: Thursday</w:t>
            </w:r>
          </w:p>
          <w:p w14:paraId="583CD86F" w14:textId="1FA00369" w:rsidR="00C70F02" w:rsidRPr="00F537A2" w:rsidRDefault="00C70F02" w:rsidP="00F42D54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F537A2">
              <w:rPr>
                <w:b/>
                <w:bCs/>
                <w:sz w:val="24"/>
                <w:szCs w:val="24"/>
              </w:rPr>
              <w:t>**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CLASS DAYS SUBJECT </w:t>
            </w:r>
            <w:r w:rsidRPr="00F537A2">
              <w:rPr>
                <w:b/>
                <w:bCs/>
                <w:sz w:val="24"/>
                <w:szCs w:val="24"/>
              </w:rPr>
              <w:t>TO CHANGE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 BASED ON STUDENT ENROLLMENT</w:t>
            </w:r>
            <w:r w:rsidRPr="00F537A2">
              <w:rPr>
                <w:b/>
                <w:bCs/>
                <w:sz w:val="24"/>
                <w:szCs w:val="24"/>
              </w:rPr>
              <w:t>**</w:t>
            </w:r>
          </w:p>
        </w:tc>
      </w:tr>
      <w:tr w:rsidR="00524741" w:rsidRPr="00B444D2" w14:paraId="153D0DCF" w14:textId="77777777" w:rsidTr="00524741">
        <w:trPr>
          <w:trHeight w:val="80"/>
        </w:trPr>
        <w:tc>
          <w:tcPr>
            <w:tcW w:w="10790" w:type="dxa"/>
            <w:shd w:val="clear" w:color="auto" w:fill="FFD921" w:themeFill="accent2" w:themeFillShade="BF"/>
          </w:tcPr>
          <w:p w14:paraId="50E250A8" w14:textId="77777777" w:rsidR="00524741" w:rsidRDefault="00524741" w:rsidP="00524741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Sem2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60D3B38A" w14:textId="77777777" w:rsidTr="00F42D54">
        <w:trPr>
          <w:trHeight w:val="306"/>
        </w:trPr>
        <w:tc>
          <w:tcPr>
            <w:tcW w:w="10790" w:type="dxa"/>
            <w:shd w:val="clear" w:color="auto" w:fill="00B0F0"/>
          </w:tcPr>
          <w:p w14:paraId="38CA8A99" w14:textId="1488ADDC" w:rsidR="00C70F0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D27109">
              <w:rPr>
                <w:b/>
                <w:bCs/>
                <w:sz w:val="20"/>
                <w:szCs w:val="20"/>
                <w:u w:val="single"/>
              </w:rPr>
              <w:t xml:space="preserve">Clinical Externship </w:t>
            </w:r>
            <w:r w:rsidR="00021072" w:rsidRPr="00D27109">
              <w:rPr>
                <w:b/>
                <w:bCs/>
                <w:sz w:val="20"/>
                <w:szCs w:val="20"/>
                <w:u w:val="single"/>
              </w:rPr>
              <w:t>(160 Hours</w:t>
            </w:r>
            <w:r w:rsidR="00021072">
              <w:rPr>
                <w:b/>
                <w:bCs/>
                <w:sz w:val="16"/>
                <w:szCs w:val="16"/>
              </w:rPr>
              <w:t xml:space="preserve">): Begins on the </w:t>
            </w:r>
            <w:r w:rsidR="00EB47A4">
              <w:rPr>
                <w:b/>
                <w:bCs/>
                <w:sz w:val="16"/>
                <w:szCs w:val="16"/>
              </w:rPr>
              <w:t>5</w:t>
            </w:r>
            <w:r w:rsidR="00021072"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="00021072">
              <w:rPr>
                <w:b/>
                <w:bCs/>
                <w:sz w:val="16"/>
                <w:szCs w:val="16"/>
              </w:rPr>
              <w:t xml:space="preserve"> Week of the Class and continues through the duration of the program</w:t>
            </w:r>
          </w:p>
          <w:p w14:paraId="2A9F2B6A" w14:textId="77777777" w:rsidR="00573DF8" w:rsidRPr="00850A76" w:rsidRDefault="00021072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Remaining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hours to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be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ompleted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u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pon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ompletion of the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p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rogram by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continuing your rotation to reach the 160 REQUIRED hours</w:t>
            </w:r>
          </w:p>
          <w:p w14:paraId="1D32BDDC" w14:textId="13E5DBAF" w:rsidR="008352B7" w:rsidRPr="00850A76" w:rsidRDefault="00324964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August </w:t>
            </w:r>
            <w:r w:rsidR="006048B3">
              <w:rPr>
                <w:b/>
                <w:bCs/>
                <w:color w:val="EE0000"/>
                <w:sz w:val="16"/>
                <w:szCs w:val="16"/>
                <w:u w:val="single"/>
              </w:rPr>
              <w:t>8</w:t>
            </w:r>
            <w:r w:rsidR="00524741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, 2027, thru </w:t>
            </w: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>September 4</w:t>
            </w:r>
            <w:r w:rsidR="00524741">
              <w:rPr>
                <w:b/>
                <w:bCs/>
                <w:color w:val="EE0000"/>
                <w:sz w:val="16"/>
                <w:szCs w:val="16"/>
                <w:u w:val="single"/>
              </w:rPr>
              <w:t>, 2027</w:t>
            </w:r>
          </w:p>
          <w:p w14:paraId="3149371A" w14:textId="2D209A03" w:rsidR="00021072" w:rsidRPr="00B444D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D27109" w:rsidRPr="00D27109">
              <w:rPr>
                <w:b/>
                <w:bCs/>
                <w:sz w:val="20"/>
                <w:szCs w:val="20"/>
                <w:u w:val="single"/>
              </w:rPr>
              <w:t>Review Week for Certification Exam</w:t>
            </w:r>
            <w:r w:rsidR="00D27109">
              <w:rPr>
                <w:b/>
                <w:bCs/>
                <w:sz w:val="16"/>
                <w:szCs w:val="16"/>
              </w:rPr>
              <w:t>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324964">
              <w:rPr>
                <w:b/>
                <w:bCs/>
                <w:sz w:val="16"/>
                <w:szCs w:val="16"/>
              </w:rPr>
              <w:t>August 22,</w:t>
            </w:r>
            <w:r w:rsidR="00524741">
              <w:rPr>
                <w:b/>
                <w:bCs/>
                <w:sz w:val="16"/>
                <w:szCs w:val="16"/>
              </w:rPr>
              <w:t xml:space="preserve"> 2027</w:t>
            </w:r>
            <w:r>
              <w:rPr>
                <w:b/>
                <w:bCs/>
                <w:sz w:val="16"/>
                <w:szCs w:val="16"/>
              </w:rPr>
              <w:t xml:space="preserve">, thru </w:t>
            </w:r>
            <w:r w:rsidR="00324964">
              <w:rPr>
                <w:b/>
                <w:bCs/>
                <w:sz w:val="16"/>
                <w:szCs w:val="16"/>
              </w:rPr>
              <w:t>September 4</w:t>
            </w:r>
            <w:r w:rsidR="00524741">
              <w:rPr>
                <w:b/>
                <w:bCs/>
                <w:sz w:val="16"/>
                <w:szCs w:val="16"/>
              </w:rPr>
              <w:t>, 2027</w:t>
            </w:r>
          </w:p>
        </w:tc>
      </w:tr>
    </w:tbl>
    <w:tbl>
      <w:tblPr>
        <w:tblStyle w:val="Sem3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712FB4C6" w14:textId="77777777" w:rsidTr="00F42D54">
        <w:trPr>
          <w:trHeight w:val="360"/>
        </w:trPr>
        <w:tc>
          <w:tcPr>
            <w:tcW w:w="10790" w:type="dxa"/>
            <w:shd w:val="clear" w:color="auto" w:fill="BC89C9" w:themeFill="accent6" w:themeFillTint="99"/>
          </w:tcPr>
          <w:p w14:paraId="46CE0448" w14:textId="77777777" w:rsidR="00C70F02" w:rsidRDefault="00C70F02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 xml:space="preserve">National Center for Competency Testing (NCCT) </w:t>
            </w:r>
          </w:p>
          <w:p w14:paraId="514F7B08" w14:textId="61A2ADF0" w:rsidR="00021072" w:rsidRPr="00B444D2" w:rsidRDefault="00524741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Friday, </w:t>
            </w:r>
            <w:r w:rsidR="00324964">
              <w:rPr>
                <w:b/>
                <w:bCs/>
                <w:sz w:val="16"/>
                <w:szCs w:val="16"/>
              </w:rPr>
              <w:t>September 10</w:t>
            </w:r>
            <w:r>
              <w:rPr>
                <w:b/>
                <w:bCs/>
                <w:sz w:val="16"/>
                <w:szCs w:val="16"/>
              </w:rPr>
              <w:t>, 2027</w:t>
            </w:r>
          </w:p>
        </w:tc>
      </w:tr>
      <w:tr w:rsidR="00C70F02" w:rsidRPr="00B444D2" w14:paraId="567FDB58" w14:textId="77777777" w:rsidTr="00F42D54">
        <w:trPr>
          <w:trHeight w:val="270"/>
        </w:trPr>
        <w:tc>
          <w:tcPr>
            <w:tcW w:w="10790" w:type="dxa"/>
          </w:tcPr>
          <w:p w14:paraId="4E370C16" w14:textId="77777777" w:rsidR="00C70F02" w:rsidRPr="00B444D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>Graduation Ceremony</w:t>
            </w:r>
          </w:p>
          <w:p w14:paraId="30D78115" w14:textId="50279972" w:rsidR="00C70F02" w:rsidRPr="00B444D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Saturday, </w:t>
            </w:r>
            <w:r w:rsidR="00324964">
              <w:rPr>
                <w:b/>
                <w:bCs/>
                <w:sz w:val="16"/>
                <w:szCs w:val="16"/>
              </w:rPr>
              <w:t>September 11</w:t>
            </w:r>
            <w:r>
              <w:rPr>
                <w:b/>
                <w:bCs/>
                <w:sz w:val="16"/>
                <w:szCs w:val="16"/>
              </w:rPr>
              <w:t>, 2027</w:t>
            </w:r>
          </w:p>
        </w:tc>
      </w:tr>
      <w:tr w:rsidR="00C70F02" w:rsidRPr="00B444D2" w14:paraId="57FF0D20" w14:textId="77777777" w:rsidTr="00021072">
        <w:trPr>
          <w:trHeight w:val="351"/>
        </w:trPr>
        <w:tc>
          <w:tcPr>
            <w:tcW w:w="10790" w:type="dxa"/>
            <w:shd w:val="clear" w:color="auto" w:fill="00B050"/>
          </w:tcPr>
          <w:p w14:paraId="17F10422" w14:textId="77777777" w:rsidR="00F42D54" w:rsidRDefault="00021072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Observed </w:t>
            </w:r>
            <w:r w:rsidRPr="00B444D2">
              <w:rPr>
                <w:b/>
                <w:bCs/>
                <w:sz w:val="16"/>
                <w:szCs w:val="16"/>
              </w:rPr>
              <w:t>Holidays</w:t>
            </w:r>
            <w:r w:rsidR="00F42D54">
              <w:rPr>
                <w:b/>
                <w:bCs/>
                <w:sz w:val="16"/>
                <w:szCs w:val="16"/>
              </w:rPr>
              <w:t xml:space="preserve"> and Administrative Days</w:t>
            </w:r>
            <w:r>
              <w:rPr>
                <w:b/>
                <w:bCs/>
                <w:sz w:val="16"/>
                <w:szCs w:val="16"/>
              </w:rPr>
              <w:t xml:space="preserve">: </w:t>
            </w:r>
          </w:p>
          <w:p w14:paraId="105996E8" w14:textId="4851F635" w:rsidR="00C70F02" w:rsidRPr="00B444D2" w:rsidRDefault="00324964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June 28, 2027, thru July 9, 2027</w:t>
            </w:r>
            <w:r w:rsidR="00021072" w:rsidRPr="00B444D2">
              <w:rPr>
                <w:b/>
                <w:bCs/>
                <w:sz w:val="16"/>
                <w:szCs w:val="16"/>
              </w:rPr>
              <w:t xml:space="preserve"> (</w:t>
            </w:r>
            <w:r>
              <w:rPr>
                <w:b/>
                <w:bCs/>
                <w:sz w:val="16"/>
                <w:szCs w:val="16"/>
              </w:rPr>
              <w:t>Summer Break)</w:t>
            </w:r>
          </w:p>
        </w:tc>
      </w:tr>
      <w:tr w:rsidR="00C70F02" w:rsidRPr="00B444D2" w14:paraId="27700ACD" w14:textId="77777777" w:rsidTr="00B444D2">
        <w:trPr>
          <w:trHeight w:val="171"/>
        </w:trPr>
        <w:tc>
          <w:tcPr>
            <w:tcW w:w="10790" w:type="dxa"/>
            <w:shd w:val="clear" w:color="auto" w:fill="B3B3B3" w:themeFill="background2" w:themeFillShade="BF"/>
          </w:tcPr>
          <w:p w14:paraId="6EA760D2" w14:textId="44E30A36" w:rsidR="00C70F02" w:rsidRPr="00B444D2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ON-THE-JOB-TRAINING (OJT) DAYS (Can be performed any day of the week that coordinates with your schedule)</w:t>
            </w:r>
          </w:p>
          <w:p w14:paraId="718B70E6" w14:textId="4C5407EA" w:rsidR="00C70F02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8:00am-4:00pm OR 9:00am-5:00pm beginning the </w:t>
            </w:r>
            <w:r w:rsidR="006D09C0">
              <w:rPr>
                <w:b/>
                <w:bCs/>
                <w:sz w:val="16"/>
                <w:szCs w:val="16"/>
              </w:rPr>
              <w:t>5</w:t>
            </w:r>
            <w:r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Week of Clas</w:t>
            </w:r>
            <w:r w:rsidR="00D27109">
              <w:rPr>
                <w:b/>
                <w:bCs/>
                <w:sz w:val="16"/>
                <w:szCs w:val="16"/>
              </w:rPr>
              <w:t>s</w:t>
            </w:r>
          </w:p>
          <w:p w14:paraId="263A58DE" w14:textId="507C0DC3" w:rsidR="00D27109" w:rsidRPr="00D27109" w:rsidRDefault="00D27109" w:rsidP="00F42D54">
            <w:pPr>
              <w:spacing w:before="0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</w:rPr>
              <w:t>**</w:t>
            </w:r>
            <w:r>
              <w:rPr>
                <w:b/>
                <w:bCs/>
                <w:sz w:val="16"/>
                <w:szCs w:val="16"/>
                <w:u w:val="single"/>
              </w:rPr>
              <w:t>YOU ARE REQUIRED TO COMPLETE AT LEAST ONE DAY A WEEK OF ON-THE-JOB TRAIING AND MORE DAYS IF POSSIBLE**</w:t>
            </w:r>
          </w:p>
        </w:tc>
      </w:tr>
    </w:tbl>
    <w:p w14:paraId="7B489C78" w14:textId="18315E66" w:rsidR="00D261F4" w:rsidRDefault="00D261F4" w:rsidP="00524741">
      <w:pPr>
        <w:spacing w:after="0"/>
      </w:pPr>
    </w:p>
    <w:sectPr w:rsidR="00D261F4" w:rsidSect="00995BAC">
      <w:pgSz w:w="12240" w:h="15840"/>
      <w:pgMar w:top="64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B447F" w14:textId="77777777" w:rsidR="00A408BE" w:rsidRDefault="00A408BE" w:rsidP="00337E14">
      <w:pPr>
        <w:spacing w:after="0"/>
      </w:pPr>
      <w:r>
        <w:separator/>
      </w:r>
    </w:p>
  </w:endnote>
  <w:endnote w:type="continuationSeparator" w:id="0">
    <w:p w14:paraId="0A6735C4" w14:textId="77777777" w:rsidR="00A408BE" w:rsidRDefault="00A408BE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6E251" w14:textId="77777777" w:rsidR="00A408BE" w:rsidRDefault="00A408BE" w:rsidP="00337E14">
      <w:pPr>
        <w:spacing w:after="0"/>
      </w:pPr>
      <w:r>
        <w:separator/>
      </w:r>
    </w:p>
  </w:footnote>
  <w:footnote w:type="continuationSeparator" w:id="0">
    <w:p w14:paraId="33CD0D7C" w14:textId="77777777" w:rsidR="00A408BE" w:rsidRDefault="00A408BE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37"/>
    <w:rsid w:val="00006558"/>
    <w:rsid w:val="00007FA0"/>
    <w:rsid w:val="00013C75"/>
    <w:rsid w:val="000161F7"/>
    <w:rsid w:val="00021072"/>
    <w:rsid w:val="000269AB"/>
    <w:rsid w:val="00032DB9"/>
    <w:rsid w:val="00036832"/>
    <w:rsid w:val="000563B1"/>
    <w:rsid w:val="00077D13"/>
    <w:rsid w:val="000A2596"/>
    <w:rsid w:val="000A6191"/>
    <w:rsid w:val="000B4E2E"/>
    <w:rsid w:val="000C0513"/>
    <w:rsid w:val="000D6EFE"/>
    <w:rsid w:val="000E7D2E"/>
    <w:rsid w:val="00137F1A"/>
    <w:rsid w:val="00177845"/>
    <w:rsid w:val="00191999"/>
    <w:rsid w:val="0019385A"/>
    <w:rsid w:val="001F7A28"/>
    <w:rsid w:val="00203E54"/>
    <w:rsid w:val="00223B9D"/>
    <w:rsid w:val="00223D4D"/>
    <w:rsid w:val="00246E8A"/>
    <w:rsid w:val="002542FD"/>
    <w:rsid w:val="002D3A33"/>
    <w:rsid w:val="002E0F1E"/>
    <w:rsid w:val="002E2982"/>
    <w:rsid w:val="00307047"/>
    <w:rsid w:val="0030705A"/>
    <w:rsid w:val="00312BBA"/>
    <w:rsid w:val="00312F26"/>
    <w:rsid w:val="00324964"/>
    <w:rsid w:val="00337E14"/>
    <w:rsid w:val="003522B7"/>
    <w:rsid w:val="00366921"/>
    <w:rsid w:val="00397F06"/>
    <w:rsid w:val="003A02A8"/>
    <w:rsid w:val="003C14C4"/>
    <w:rsid w:val="003E7366"/>
    <w:rsid w:val="003F06FD"/>
    <w:rsid w:val="003F56E9"/>
    <w:rsid w:val="003F6663"/>
    <w:rsid w:val="00407D6A"/>
    <w:rsid w:val="00412E2B"/>
    <w:rsid w:val="00436BD0"/>
    <w:rsid w:val="0044315E"/>
    <w:rsid w:val="004722B0"/>
    <w:rsid w:val="004851CE"/>
    <w:rsid w:val="00495D67"/>
    <w:rsid w:val="004A6647"/>
    <w:rsid w:val="004A6C50"/>
    <w:rsid w:val="004B430E"/>
    <w:rsid w:val="004D5C06"/>
    <w:rsid w:val="004E6EC7"/>
    <w:rsid w:val="004F670E"/>
    <w:rsid w:val="004F683C"/>
    <w:rsid w:val="00521180"/>
    <w:rsid w:val="00524741"/>
    <w:rsid w:val="005416FC"/>
    <w:rsid w:val="00543693"/>
    <w:rsid w:val="00544755"/>
    <w:rsid w:val="00573DF8"/>
    <w:rsid w:val="0058421F"/>
    <w:rsid w:val="005C3115"/>
    <w:rsid w:val="005F2749"/>
    <w:rsid w:val="005F677F"/>
    <w:rsid w:val="005F79F5"/>
    <w:rsid w:val="006048B3"/>
    <w:rsid w:val="00605646"/>
    <w:rsid w:val="00622951"/>
    <w:rsid w:val="00645A52"/>
    <w:rsid w:val="00655D1A"/>
    <w:rsid w:val="00687EF0"/>
    <w:rsid w:val="006A6B6B"/>
    <w:rsid w:val="006B1B83"/>
    <w:rsid w:val="006D09C0"/>
    <w:rsid w:val="006D50C5"/>
    <w:rsid w:val="006E450F"/>
    <w:rsid w:val="006E7372"/>
    <w:rsid w:val="006F1D3C"/>
    <w:rsid w:val="006F7898"/>
    <w:rsid w:val="007137D1"/>
    <w:rsid w:val="0071468E"/>
    <w:rsid w:val="00724535"/>
    <w:rsid w:val="007476DE"/>
    <w:rsid w:val="00757B50"/>
    <w:rsid w:val="00794A59"/>
    <w:rsid w:val="007B3E13"/>
    <w:rsid w:val="007C21B5"/>
    <w:rsid w:val="007D7771"/>
    <w:rsid w:val="007F1A52"/>
    <w:rsid w:val="007F75C5"/>
    <w:rsid w:val="00805C01"/>
    <w:rsid w:val="00813A4C"/>
    <w:rsid w:val="0081420B"/>
    <w:rsid w:val="008352B7"/>
    <w:rsid w:val="008375E8"/>
    <w:rsid w:val="00850A76"/>
    <w:rsid w:val="008658DC"/>
    <w:rsid w:val="008833D2"/>
    <w:rsid w:val="0088526D"/>
    <w:rsid w:val="00891AC9"/>
    <w:rsid w:val="008C649D"/>
    <w:rsid w:val="00901671"/>
    <w:rsid w:val="009035EA"/>
    <w:rsid w:val="009118CE"/>
    <w:rsid w:val="009517A0"/>
    <w:rsid w:val="00952667"/>
    <w:rsid w:val="00952922"/>
    <w:rsid w:val="00954A61"/>
    <w:rsid w:val="009578CB"/>
    <w:rsid w:val="0096245D"/>
    <w:rsid w:val="00985665"/>
    <w:rsid w:val="00995BAC"/>
    <w:rsid w:val="00996198"/>
    <w:rsid w:val="009C49F3"/>
    <w:rsid w:val="009F65F2"/>
    <w:rsid w:val="009F7640"/>
    <w:rsid w:val="00A02AC6"/>
    <w:rsid w:val="00A0538E"/>
    <w:rsid w:val="00A15338"/>
    <w:rsid w:val="00A218AB"/>
    <w:rsid w:val="00A408BE"/>
    <w:rsid w:val="00A4405D"/>
    <w:rsid w:val="00A47403"/>
    <w:rsid w:val="00A51EA7"/>
    <w:rsid w:val="00A63D5B"/>
    <w:rsid w:val="00A70674"/>
    <w:rsid w:val="00A73577"/>
    <w:rsid w:val="00A875D8"/>
    <w:rsid w:val="00AF6F42"/>
    <w:rsid w:val="00B03FCB"/>
    <w:rsid w:val="00B13F37"/>
    <w:rsid w:val="00B26FA3"/>
    <w:rsid w:val="00B34844"/>
    <w:rsid w:val="00B444D2"/>
    <w:rsid w:val="00B87BA8"/>
    <w:rsid w:val="00BA6D49"/>
    <w:rsid w:val="00BB5869"/>
    <w:rsid w:val="00BD4C1E"/>
    <w:rsid w:val="00BD53F8"/>
    <w:rsid w:val="00C2181B"/>
    <w:rsid w:val="00C606FF"/>
    <w:rsid w:val="00C65071"/>
    <w:rsid w:val="00C70F02"/>
    <w:rsid w:val="00C74996"/>
    <w:rsid w:val="00CE0E6B"/>
    <w:rsid w:val="00CE1D9B"/>
    <w:rsid w:val="00CF57A9"/>
    <w:rsid w:val="00D0177F"/>
    <w:rsid w:val="00D15461"/>
    <w:rsid w:val="00D261F4"/>
    <w:rsid w:val="00D27109"/>
    <w:rsid w:val="00D35DA8"/>
    <w:rsid w:val="00D372C0"/>
    <w:rsid w:val="00D55615"/>
    <w:rsid w:val="00D84EE6"/>
    <w:rsid w:val="00D944C7"/>
    <w:rsid w:val="00DE3B4C"/>
    <w:rsid w:val="00E118A4"/>
    <w:rsid w:val="00E124CA"/>
    <w:rsid w:val="00E148C4"/>
    <w:rsid w:val="00E15B49"/>
    <w:rsid w:val="00E367F2"/>
    <w:rsid w:val="00E43D8D"/>
    <w:rsid w:val="00E449C8"/>
    <w:rsid w:val="00E60EF6"/>
    <w:rsid w:val="00E63E1B"/>
    <w:rsid w:val="00EB47A4"/>
    <w:rsid w:val="00EC16F9"/>
    <w:rsid w:val="00ED5A5C"/>
    <w:rsid w:val="00EF6172"/>
    <w:rsid w:val="00F04882"/>
    <w:rsid w:val="00F42D54"/>
    <w:rsid w:val="00F45140"/>
    <w:rsid w:val="00F537A2"/>
    <w:rsid w:val="00F53F54"/>
    <w:rsid w:val="00F55EA6"/>
    <w:rsid w:val="00FA689C"/>
    <w:rsid w:val="00FB5FA5"/>
    <w:rsid w:val="00FD7041"/>
    <w:rsid w:val="00FE0ADB"/>
    <w:rsid w:val="00FF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779D"/>
  <w15:chartTrackingRefBased/>
  <w15:docId w15:val="{608D71EF-03F6-470E-B1A5-0D17C432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1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615"/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615"/>
  </w:style>
  <w:style w:type="paragraph" w:customStyle="1" w:styleId="Week">
    <w:name w:val="Week"/>
    <w:basedOn w:val="Normal"/>
    <w:qFormat/>
    <w:rsid w:val="00F04882"/>
    <w:pPr>
      <w:spacing w:after="0"/>
      <w:jc w:val="center"/>
    </w:pPr>
    <w:rPr>
      <w:b/>
    </w:rPr>
  </w:style>
  <w:style w:type="paragraph" w:customStyle="1" w:styleId="Month">
    <w:name w:val="Month"/>
    <w:basedOn w:val="Normal"/>
    <w:qFormat/>
    <w:rsid w:val="00F45140"/>
    <w:pPr>
      <w:spacing w:after="0"/>
      <w:jc w:val="center"/>
    </w:pPr>
    <w:rPr>
      <w:b/>
      <w:color w:val="FFFFFF" w:themeColor="background1"/>
    </w:rPr>
  </w:style>
  <w:style w:type="paragraph" w:customStyle="1" w:styleId="Day">
    <w:name w:val="Day"/>
    <w:basedOn w:val="Normal"/>
    <w:qFormat/>
    <w:rsid w:val="00F45140"/>
    <w:pPr>
      <w:spacing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9E973A-89B7-402D-B313-DB2E05D64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234EF3-3861-4183-9AAD-2F2B2EFE50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526E01A8-581C-4DAC-8537-BE67EAF8D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1</TotalTime>
  <Pages>1</Pages>
  <Words>742</Words>
  <Characters>2130</Characters>
  <Application>Microsoft Office Word</Application>
  <DocSecurity>0</DocSecurity>
  <Lines>1065</Lines>
  <Paragraphs>574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Rucker</dc:creator>
  <cp:keywords/>
  <dc:description/>
  <cp:lastModifiedBy>Monique Rucker</cp:lastModifiedBy>
  <cp:revision>2</cp:revision>
  <cp:lastPrinted>2026-04-09T15:51:00Z</cp:lastPrinted>
  <dcterms:created xsi:type="dcterms:W3CDTF">2026-09-04T18:05:00Z</dcterms:created>
  <dcterms:modified xsi:type="dcterms:W3CDTF">2026-09-04T18:05:00Z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