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tbl>
      <w:tblPr>
        <w:tblW w:w="0" w:type="auto"/>
        <w:tblCellMar>
          <w:left w:w="0" w:type="dxa"/>
          <w:right w:w="0" w:type="dxa"/>
        </w:tblCellMar>
        <w:tblLook w:val="0600" w:firstRow="0" w:lastRow="0" w:firstColumn="0" w:lastColumn="0" w:noHBand="1" w:noVBand="1"/>
        <w:tblCaption w:val="Layout table"/>
      </w:tblPr>
      <w:tblGrid>
        <w:gridCol w:w="8100"/>
        <w:gridCol w:w="2690"/>
      </w:tblGrid>
      <w:tr w:rsidR="00A70674" w14:paraId="5DCDE3DA" w14:textId="77777777" w:rsidTr="00B13F37">
        <w:tc>
          <w:tcPr>
            <w:tcW w:w="8100" w:type="dxa"/>
            <w:tcBorders>
              <w:right w:val="single" w:sz="18" w:space="0" w:color="B3B3B3" w:themeColor="background2" w:themeShade="BF"/>
            </w:tcBorders>
          </w:tcPr>
          <w:p w14:paraId="11330ADA" w14:textId="02F7A9D3" w:rsidR="00A70674" w:rsidRPr="00D27109" w:rsidRDefault="00B13F37" w:rsidP="00021072">
            <w:pPr>
              <w:pStyle w:val="Title"/>
              <w:jc w:val="center"/>
              <w:rPr>
                <w:sz w:val="18"/>
                <w:szCs w:val="18"/>
              </w:rPr>
            </w:pPr>
            <w:r w:rsidRPr="00D27109">
              <w:rPr>
                <w:sz w:val="18"/>
                <w:szCs w:val="18"/>
              </w:rPr>
              <w:t xml:space="preserve">Advanced Medical Academy </w:t>
            </w:r>
            <w:r w:rsidR="00B444D2" w:rsidRPr="00D27109">
              <w:rPr>
                <w:sz w:val="18"/>
                <w:szCs w:val="18"/>
              </w:rPr>
              <w:t xml:space="preserve">Generation </w:t>
            </w:r>
            <w:r w:rsidR="00EA25F6">
              <w:rPr>
                <w:sz w:val="18"/>
                <w:szCs w:val="18"/>
              </w:rPr>
              <w:t>Twelve</w:t>
            </w:r>
            <w:r w:rsidR="00307047">
              <w:rPr>
                <w:sz w:val="18"/>
                <w:szCs w:val="18"/>
              </w:rPr>
              <w:t xml:space="preserve"> (1</w:t>
            </w:r>
            <w:r w:rsidR="00EA25F6">
              <w:rPr>
                <w:sz w:val="18"/>
                <w:szCs w:val="18"/>
              </w:rPr>
              <w:t>2</w:t>
            </w:r>
            <w:r w:rsidR="00307047">
              <w:rPr>
                <w:sz w:val="18"/>
                <w:szCs w:val="18"/>
              </w:rPr>
              <w:t>)</w:t>
            </w:r>
            <w:r w:rsidR="00B444D2" w:rsidRPr="00D27109">
              <w:rPr>
                <w:sz w:val="18"/>
                <w:szCs w:val="18"/>
              </w:rPr>
              <w:t xml:space="preserve"> Clinical Medical Assistant </w:t>
            </w:r>
            <w:r w:rsidR="00F537A2" w:rsidRPr="00D27109">
              <w:rPr>
                <w:sz w:val="18"/>
                <w:szCs w:val="18"/>
              </w:rPr>
              <w:t xml:space="preserve">Evening </w:t>
            </w:r>
            <w:r w:rsidR="00B444D2" w:rsidRPr="00D27109">
              <w:rPr>
                <w:sz w:val="18"/>
                <w:szCs w:val="18"/>
              </w:rPr>
              <w:t>Academic Calendar</w:t>
            </w:r>
          </w:p>
        </w:tc>
        <w:tc>
          <w:tcPr>
            <w:tcW w:w="2690" w:type="dxa"/>
            <w:tcBorders>
              <w:left w:val="single" w:sz="18" w:space="0" w:color="B3B3B3" w:themeColor="background2" w:themeShade="BF"/>
            </w:tcBorders>
          </w:tcPr>
          <w:p w14:paraId="6E340C6F" w14:textId="77F7029B" w:rsidR="00A70674" w:rsidRPr="00B13F37" w:rsidRDefault="00EA25F6">
            <w:pPr>
              <w:pStyle w:val="Subtitl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Aug</w:t>
            </w:r>
            <w:r w:rsidR="00021072">
              <w:rPr>
                <w:sz w:val="24"/>
                <w:szCs w:val="24"/>
              </w:rPr>
              <w:t xml:space="preserve"> </w:t>
            </w:r>
            <w:r w:rsidR="00B13F37" w:rsidRPr="00B13F37">
              <w:rPr>
                <w:sz w:val="24"/>
                <w:szCs w:val="24"/>
              </w:rPr>
              <w:t>202</w:t>
            </w:r>
            <w:r w:rsidR="00307047">
              <w:rPr>
                <w:sz w:val="24"/>
                <w:szCs w:val="24"/>
              </w:rPr>
              <w:t>7</w:t>
            </w:r>
            <w:r w:rsidR="00021072">
              <w:rPr>
                <w:sz w:val="24"/>
                <w:szCs w:val="24"/>
              </w:rPr>
              <w:t xml:space="preserve"> </w:t>
            </w:r>
            <w:r w:rsidR="00E43D8D">
              <w:rPr>
                <w:sz w:val="24"/>
                <w:szCs w:val="24"/>
              </w:rPr>
              <w:t xml:space="preserve">to </w:t>
            </w:r>
            <w:r>
              <w:rPr>
                <w:sz w:val="24"/>
                <w:szCs w:val="24"/>
              </w:rPr>
              <w:t>Dec</w:t>
            </w:r>
            <w:r w:rsidR="00524741">
              <w:rPr>
                <w:sz w:val="24"/>
                <w:szCs w:val="24"/>
              </w:rPr>
              <w:t xml:space="preserve"> 2027</w:t>
            </w:r>
          </w:p>
        </w:tc>
      </w:tr>
      <w:tr w:rsidR="00A70674" w14:paraId="0F788DF2" w14:textId="77777777" w:rsidTr="00021072">
        <w:trPr>
          <w:trHeight w:hRule="exact" w:val="80"/>
        </w:trPr>
        <w:tc>
          <w:tcPr>
            <w:tcW w:w="8100" w:type="dxa"/>
            <w:tcBorders>
              <w:bottom w:val="single" w:sz="18" w:space="0" w:color="B3B3B3" w:themeColor="background2" w:themeShade="BF"/>
            </w:tcBorders>
          </w:tcPr>
          <w:p w14:paraId="3EAB00D5" w14:textId="77777777" w:rsidR="00A70674" w:rsidRPr="00A73577" w:rsidRDefault="00A70674" w:rsidP="00A73577">
            <w:pPr>
              <w:pStyle w:val="NoSpacing"/>
            </w:pPr>
          </w:p>
        </w:tc>
        <w:tc>
          <w:tcPr>
            <w:tcW w:w="2690" w:type="dxa"/>
            <w:tcBorders>
              <w:bottom w:val="single" w:sz="18" w:space="0" w:color="B3B3B3" w:themeColor="background2" w:themeShade="BF"/>
            </w:tcBorders>
          </w:tcPr>
          <w:p w14:paraId="414BAEAA" w14:textId="77777777" w:rsidR="00A70674" w:rsidRPr="00A73577" w:rsidRDefault="00A70674" w:rsidP="00A73577">
            <w:pPr>
              <w:pStyle w:val="NoSpacing"/>
            </w:pPr>
          </w:p>
        </w:tc>
      </w:tr>
    </w:tbl>
    <w:tbl>
      <w:tblPr>
        <w:tblW w:w="10800" w:type="dxa"/>
        <w:tblLayout w:type="fixed"/>
        <w:tblCellMar>
          <w:top w:w="29" w:type="dxa"/>
          <w:left w:w="0" w:type="dxa"/>
          <w:bottom w:w="29" w:type="dxa"/>
          <w:right w:w="0" w:type="dxa"/>
        </w:tblCellMar>
        <w:tblLook w:val="0600" w:firstRow="0" w:lastRow="0" w:firstColumn="0" w:lastColumn="0" w:noHBand="1" w:noVBand="1"/>
        <w:tblCaption w:val="Layout table"/>
      </w:tblPr>
      <w:tblGrid>
        <w:gridCol w:w="459"/>
        <w:gridCol w:w="459"/>
        <w:gridCol w:w="459"/>
        <w:gridCol w:w="459"/>
        <w:gridCol w:w="459"/>
        <w:gridCol w:w="459"/>
        <w:gridCol w:w="460"/>
        <w:gridCol w:w="579"/>
        <w:gridCol w:w="459"/>
        <w:gridCol w:w="459"/>
        <w:gridCol w:w="459"/>
        <w:gridCol w:w="459"/>
        <w:gridCol w:w="459"/>
        <w:gridCol w:w="459"/>
        <w:gridCol w:w="460"/>
        <w:gridCol w:w="579"/>
        <w:gridCol w:w="459"/>
        <w:gridCol w:w="459"/>
        <w:gridCol w:w="459"/>
        <w:gridCol w:w="459"/>
        <w:gridCol w:w="459"/>
        <w:gridCol w:w="459"/>
        <w:gridCol w:w="460"/>
      </w:tblGrid>
      <w:tr w:rsidR="00985665" w14:paraId="2056DB93" w14:textId="77777777" w:rsidTr="00F04882">
        <w:trPr>
          <w:trHeight w:val="230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  <w:vAlign w:val="center"/>
          </w:tcPr>
          <w:p w14:paraId="1B2988AA" w14:textId="3EAED496" w:rsidR="00985665" w:rsidRPr="00985665" w:rsidRDefault="00B13F37" w:rsidP="00F45140">
            <w:pPr>
              <w:pStyle w:val="Month"/>
            </w:pPr>
            <w:r>
              <w:t>January</w:t>
            </w:r>
            <w:r w:rsidR="00985665" w:rsidRPr="00985665">
              <w:t xml:space="preserve"> </w:t>
            </w:r>
            <w:r w:rsidR="00A0538E">
              <w:t>202</w:t>
            </w:r>
            <w:r w:rsidR="00524741">
              <w:t>7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36C9F5A" w14:textId="77777777" w:rsidR="00985665" w:rsidRDefault="00985665" w:rsidP="00985665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  <w:vAlign w:val="center"/>
          </w:tcPr>
          <w:p w14:paraId="1929FF03" w14:textId="2C0CDC98" w:rsidR="00985665" w:rsidRDefault="00B13F37" w:rsidP="00F04882">
            <w:pPr>
              <w:pStyle w:val="Month"/>
            </w:pPr>
            <w:r>
              <w:t xml:space="preserve">February </w:t>
            </w:r>
            <w:r w:rsidR="00A0538E">
              <w:t>202</w:t>
            </w:r>
            <w:r w:rsidR="00524741">
              <w:t>7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B28DC38" w14:textId="77777777" w:rsidR="00985665" w:rsidRDefault="00985665" w:rsidP="00985665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  <w:vAlign w:val="center"/>
          </w:tcPr>
          <w:p w14:paraId="69955125" w14:textId="77CA7CDF" w:rsidR="00985665" w:rsidRDefault="00B13F37" w:rsidP="00F04882">
            <w:pPr>
              <w:pStyle w:val="Month"/>
            </w:pPr>
            <w:r>
              <w:t>March 202</w:t>
            </w:r>
            <w:r w:rsidR="00524741">
              <w:t>7</w:t>
            </w:r>
          </w:p>
        </w:tc>
      </w:tr>
      <w:tr w:rsidR="00985665" w14:paraId="6D1FAD0A" w14:textId="77777777" w:rsidTr="00F04882">
        <w:trPr>
          <w:trHeight w:val="173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F3255CB" w14:textId="77777777" w:rsidR="00985665" w:rsidRPr="00F45140" w:rsidRDefault="00985665" w:rsidP="00F45140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91219DA" w14:textId="77777777" w:rsidR="00985665" w:rsidRPr="00F45140" w:rsidRDefault="00985665" w:rsidP="00F45140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6767027" w14:textId="77777777" w:rsidR="00985665" w:rsidRPr="00F45140" w:rsidRDefault="00985665" w:rsidP="00F45140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8B9453C" w14:textId="77777777" w:rsidR="00985665" w:rsidRPr="00F45140" w:rsidRDefault="00985665" w:rsidP="00F45140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6A1EA0F" w14:textId="77777777" w:rsidR="00985665" w:rsidRPr="00F45140" w:rsidRDefault="00985665" w:rsidP="00F45140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C9D246F" w14:textId="77777777" w:rsidR="00985665" w:rsidRPr="00F45140" w:rsidRDefault="00985665" w:rsidP="00F45140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38B67C7" w14:textId="77777777" w:rsidR="00985665" w:rsidRPr="00F45140" w:rsidRDefault="00985665" w:rsidP="00F45140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61912A3" w14:textId="77777777" w:rsidR="00985665" w:rsidRDefault="00985665" w:rsidP="0098566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AECCCC9" w14:textId="77777777" w:rsidR="00985665" w:rsidRPr="00F04882" w:rsidRDefault="00985665" w:rsidP="00F04882">
            <w:pPr>
              <w:pStyle w:val="Week"/>
            </w:pPr>
            <w:r w:rsidRPr="00F04882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978FF21" w14:textId="77777777" w:rsidR="00985665" w:rsidRPr="00F04882" w:rsidRDefault="00985665" w:rsidP="00F04882">
            <w:pPr>
              <w:pStyle w:val="Week"/>
            </w:pPr>
            <w:r w:rsidRPr="00F04882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1E0731A" w14:textId="77777777" w:rsidR="00985665" w:rsidRPr="00F04882" w:rsidRDefault="00985665" w:rsidP="00F04882">
            <w:pPr>
              <w:pStyle w:val="Week"/>
            </w:pPr>
            <w:r w:rsidRPr="00F04882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AAC6550" w14:textId="77777777" w:rsidR="00985665" w:rsidRPr="00F04882" w:rsidRDefault="00985665" w:rsidP="00F04882">
            <w:pPr>
              <w:pStyle w:val="Week"/>
            </w:pPr>
            <w:r w:rsidRPr="00F04882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2B7A918" w14:textId="77777777" w:rsidR="00985665" w:rsidRPr="00F04882" w:rsidRDefault="00985665" w:rsidP="00F04882">
            <w:pPr>
              <w:pStyle w:val="Week"/>
            </w:pPr>
            <w:r w:rsidRPr="00F04882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ADEE14D" w14:textId="77777777" w:rsidR="00985665" w:rsidRPr="00F04882" w:rsidRDefault="00985665" w:rsidP="00F04882">
            <w:pPr>
              <w:pStyle w:val="Week"/>
            </w:pPr>
            <w:r w:rsidRPr="00F04882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37609E3" w14:textId="77777777" w:rsidR="00985665" w:rsidRPr="00F04882" w:rsidRDefault="00985665" w:rsidP="00F04882">
            <w:pPr>
              <w:pStyle w:val="Week"/>
            </w:pPr>
            <w:r w:rsidRPr="00F04882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26604D0" w14:textId="77777777" w:rsidR="00985665" w:rsidRDefault="00985665" w:rsidP="0098566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ED34DA5" w14:textId="77777777" w:rsidR="00985665" w:rsidRDefault="00985665" w:rsidP="00F45140">
            <w:pPr>
              <w:pStyle w:val="Week"/>
            </w:pPr>
            <w:r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B56819F" w14:textId="77777777" w:rsidR="00985665" w:rsidRDefault="00985665" w:rsidP="00F45140">
            <w:pPr>
              <w:pStyle w:val="Week"/>
            </w:pPr>
            <w:r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0B7709A" w14:textId="77777777" w:rsidR="00985665" w:rsidRDefault="00985665" w:rsidP="00F45140">
            <w:pPr>
              <w:pStyle w:val="Week"/>
            </w:pPr>
            <w:r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867947F" w14:textId="77777777" w:rsidR="00985665" w:rsidRDefault="00985665" w:rsidP="00F45140">
            <w:pPr>
              <w:pStyle w:val="Week"/>
            </w:pPr>
            <w:r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8B889BB" w14:textId="77777777" w:rsidR="00985665" w:rsidRDefault="00985665" w:rsidP="00F45140">
            <w:pPr>
              <w:pStyle w:val="Week"/>
            </w:pPr>
            <w:r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A888A40" w14:textId="77777777" w:rsidR="00985665" w:rsidRDefault="00985665" w:rsidP="00F45140">
            <w:pPr>
              <w:pStyle w:val="Week"/>
            </w:pPr>
            <w:r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32C7F62" w14:textId="77777777" w:rsidR="00985665" w:rsidRDefault="00985665" w:rsidP="00F45140">
            <w:pPr>
              <w:pStyle w:val="Week"/>
            </w:pPr>
            <w:r>
              <w:t>S</w:t>
            </w:r>
          </w:p>
        </w:tc>
      </w:tr>
      <w:tr w:rsidR="00A0538E" w14:paraId="4D295B25" w14:textId="77777777" w:rsidTr="00324964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733E3BAF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3584ADDF" w14:textId="1082877E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3E0F233F" w14:textId="7A94B9CC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5C7FC8E" w14:textId="36A8BCD3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4430B72A" w14:textId="37B67801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1BEFAF76" w14:textId="56DE14C3" w:rsidR="00A0538E" w:rsidRPr="00687EF0" w:rsidRDefault="00524741" w:rsidP="00A0538E">
            <w:pPr>
              <w:pStyle w:val="Day"/>
            </w:pPr>
            <w:r>
              <w:t>1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52AF63E" w14:textId="517BB1FF" w:rsidR="00A0538E" w:rsidRPr="00687EF0" w:rsidRDefault="00524741" w:rsidP="00A0538E">
            <w:pPr>
              <w:pStyle w:val="Day"/>
            </w:pPr>
            <w:r>
              <w:t>2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C358116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BA61DA7" w14:textId="4B385AE0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0ECC88D5" w14:textId="2D8A8F5E" w:rsidR="00A0538E" w:rsidRDefault="00524741" w:rsidP="00A0538E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7A9FBD7" w14:textId="328ACD4E" w:rsidR="00A0538E" w:rsidRDefault="00524741" w:rsidP="00A0538E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F2F443E" w14:textId="33745F85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4359CFE5" w14:textId="03C89F3E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7896812" w14:textId="6E6C1A3C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1D6A5940" w14:textId="1DE780B7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3EEB682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7DC4CED" w14:textId="45E4BC7B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98006AC" w14:textId="1B8961C3" w:rsidR="00A0538E" w:rsidRDefault="00524741" w:rsidP="00A0538E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F8CE7DF" w14:textId="1F53FD64" w:rsidR="00A0538E" w:rsidRDefault="00524741" w:rsidP="00A0538E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BA84BBA" w14:textId="6EBDEAB2" w:rsidR="00A0538E" w:rsidRDefault="00524741" w:rsidP="00A0538E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26DDFD5" w14:textId="18E7A474" w:rsidR="00A0538E" w:rsidRDefault="00524741" w:rsidP="00A0538E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C30D03C" w14:textId="5B013A1C" w:rsidR="00A0538E" w:rsidRDefault="00524741" w:rsidP="00A0538E">
            <w:pPr>
              <w:pStyle w:val="Day"/>
            </w:pPr>
            <w:r>
              <w:t>5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7B1702D" w14:textId="1DEE1B4D" w:rsidR="00A0538E" w:rsidRDefault="00524741" w:rsidP="00A0538E">
            <w:pPr>
              <w:pStyle w:val="Day"/>
            </w:pPr>
            <w:r>
              <w:t>6</w:t>
            </w:r>
          </w:p>
        </w:tc>
      </w:tr>
      <w:tr w:rsidR="00A0538E" w14:paraId="5E5774B3" w14:textId="77777777" w:rsidTr="00324964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469A6A64" w14:textId="6E0A49A4" w:rsidR="00A0538E" w:rsidRPr="00687EF0" w:rsidRDefault="00524741" w:rsidP="00A0538E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CF050E7" w14:textId="0039C6CE" w:rsidR="00A0538E" w:rsidRPr="00687EF0" w:rsidRDefault="00524741" w:rsidP="00A0538E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1A5C67D7" w14:textId="7F1DBA80" w:rsidR="00A0538E" w:rsidRPr="00687EF0" w:rsidRDefault="00524741" w:rsidP="00A0538E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608663D" w14:textId="4421A208" w:rsidR="00A0538E" w:rsidRPr="00687EF0" w:rsidRDefault="00524741" w:rsidP="00A0538E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B4728C5" w14:textId="3478B14B" w:rsidR="00A0538E" w:rsidRPr="00687EF0" w:rsidRDefault="00524741" w:rsidP="00A0538E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3F3FC03" w14:textId="6370C8BD" w:rsidR="00A0538E" w:rsidRPr="00687EF0" w:rsidRDefault="00524741" w:rsidP="00A0538E">
            <w:pPr>
              <w:pStyle w:val="Day"/>
            </w:pPr>
            <w:r>
              <w:t>8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217CF09" w14:textId="2821FE06" w:rsidR="00A0538E" w:rsidRPr="00687EF0" w:rsidRDefault="00524741" w:rsidP="00A0538E">
            <w:pPr>
              <w:pStyle w:val="Day"/>
            </w:pPr>
            <w:r>
              <w:t>9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66E8534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18F8FC2D" w14:textId="536B571D" w:rsidR="00A0538E" w:rsidRDefault="00524741" w:rsidP="00A0538E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2EF0D7C" w14:textId="24C193A1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47E51E4B" w14:textId="619E84F2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3BC811B1" w14:textId="5426CF5C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055B831A" w14:textId="775AE622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2C14115" w14:textId="2A87704C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AEA84CA" w14:textId="71B29E86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1F52222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42B49CA" w14:textId="7E1B2412" w:rsidR="00A0538E" w:rsidRDefault="00524741" w:rsidP="00A0538E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BBAC99D" w14:textId="2CD8DC99" w:rsidR="00A0538E" w:rsidRDefault="00524741" w:rsidP="00A0538E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7D55000" w14:textId="38492B15" w:rsidR="00A0538E" w:rsidRDefault="00524741" w:rsidP="00A0538E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D6AB9D0" w14:textId="34B56981" w:rsidR="00A0538E" w:rsidRDefault="00524741" w:rsidP="00A0538E">
            <w:pPr>
              <w:pStyle w:val="Day"/>
            </w:pPr>
            <w:r>
              <w:t>10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26721AD" w14:textId="09C47E2F" w:rsidR="00A0538E" w:rsidRDefault="00524741" w:rsidP="00A0538E">
            <w:pPr>
              <w:pStyle w:val="Day"/>
            </w:pPr>
            <w:r>
              <w:t>11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983BDC4" w14:textId="6818D476" w:rsidR="00A0538E" w:rsidRDefault="00524741" w:rsidP="00A0538E">
            <w:pPr>
              <w:pStyle w:val="Day"/>
            </w:pPr>
            <w:r>
              <w:t>12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E13F2D3" w14:textId="59794E53" w:rsidR="00A0538E" w:rsidRDefault="00524741" w:rsidP="00A0538E">
            <w:pPr>
              <w:pStyle w:val="Day"/>
            </w:pPr>
            <w:r>
              <w:t>13</w:t>
            </w:r>
          </w:p>
        </w:tc>
      </w:tr>
      <w:tr w:rsidR="00A0538E" w14:paraId="1F73214B" w14:textId="77777777" w:rsidTr="00324964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C24CE2B" w14:textId="12BDADCA" w:rsidR="00A0538E" w:rsidRPr="00687EF0" w:rsidRDefault="00A0538E" w:rsidP="00A0538E">
            <w:pPr>
              <w:pStyle w:val="Day"/>
            </w:pPr>
            <w:r w:rsidRPr="00A0538E">
              <w:t>1</w:t>
            </w:r>
            <w:r w:rsidR="00524741">
              <w:t>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0B062AFB" w14:textId="37030DAE" w:rsidR="00A0538E" w:rsidRPr="00687EF0" w:rsidRDefault="00524741" w:rsidP="00A0538E">
            <w:pPr>
              <w:pStyle w:val="Day"/>
            </w:pPr>
            <w:r>
              <w:t>11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06AB8D1E" w14:textId="61976458" w:rsidR="00A0538E" w:rsidRPr="00687EF0" w:rsidRDefault="00524741" w:rsidP="00A0538E">
            <w:pPr>
              <w:pStyle w:val="Day"/>
            </w:pPr>
            <w:r>
              <w:t>12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7E5178A2" w14:textId="159909B1" w:rsidR="00A0538E" w:rsidRPr="00687EF0" w:rsidRDefault="00524741" w:rsidP="00A0538E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168DDCA9" w14:textId="1B1C287D" w:rsidR="00A0538E" w:rsidRPr="00687EF0" w:rsidRDefault="00524741" w:rsidP="00A0538E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B56F1F8" w14:textId="2CBDD6DC" w:rsidR="00A0538E" w:rsidRPr="00687EF0" w:rsidRDefault="00524741" w:rsidP="00A0538E">
            <w:pPr>
              <w:pStyle w:val="Day"/>
            </w:pPr>
            <w:r>
              <w:t>15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318DA83D" w14:textId="719AC4AA" w:rsidR="00A0538E" w:rsidRPr="00687EF0" w:rsidRDefault="00524741" w:rsidP="00A0538E">
            <w:pPr>
              <w:pStyle w:val="Day"/>
            </w:pPr>
            <w:r>
              <w:t>16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27BEA47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06D76F87" w14:textId="60913594" w:rsidR="00A0538E" w:rsidRDefault="00A0538E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 w:rsidR="00524741"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11DE3755" w14:textId="3BA3C5B4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14FD6E94" w14:textId="0BBAD1C5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987EE2B" w14:textId="36DFD759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4EC8CF9F" w14:textId="0C5B019A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08D1E51A" w14:textId="06FABC7B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774EBDDB" w14:textId="41550915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2D6693B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68FBADA" w14:textId="3603D9D3" w:rsidR="00A0538E" w:rsidRDefault="00C70F02" w:rsidP="00A0538E">
            <w:pPr>
              <w:pStyle w:val="Day"/>
            </w:pPr>
            <w:r>
              <w:t>1</w:t>
            </w:r>
            <w:r w:rsidR="00524741"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2FFFC70" w14:textId="241C78CD" w:rsidR="00A0538E" w:rsidRDefault="00524741" w:rsidP="00A0538E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18413DA" w14:textId="0236C6B5" w:rsidR="00A0538E" w:rsidRDefault="00524741" w:rsidP="00A0538E">
            <w:pPr>
              <w:pStyle w:val="Day"/>
            </w:pPr>
            <w: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2FA70C1" w14:textId="410D51BE" w:rsidR="00A0538E" w:rsidRDefault="00524741" w:rsidP="00A0538E">
            <w:pPr>
              <w:pStyle w:val="Day"/>
            </w:pPr>
            <w:r>
              <w:t>17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CC47ECB" w14:textId="0DFED4A0" w:rsidR="00A0538E" w:rsidRDefault="00524741" w:rsidP="00A0538E">
            <w:pPr>
              <w:pStyle w:val="Day"/>
            </w:pPr>
            <w: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941140D" w14:textId="39E486E9" w:rsidR="00A0538E" w:rsidRDefault="00524741" w:rsidP="00A0538E">
            <w:pPr>
              <w:pStyle w:val="Day"/>
            </w:pPr>
            <w:r>
              <w:t>19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0AB1C8C" w14:textId="3E3DD5D1" w:rsidR="00A0538E" w:rsidRDefault="00524741" w:rsidP="00A0538E">
            <w:pPr>
              <w:pStyle w:val="Day"/>
            </w:pPr>
            <w:r>
              <w:t>20</w:t>
            </w:r>
          </w:p>
        </w:tc>
      </w:tr>
      <w:tr w:rsidR="00A0538E" w14:paraId="22BB2614" w14:textId="77777777" w:rsidTr="00324964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1ED10C72" w14:textId="4F506A3A" w:rsidR="00A0538E" w:rsidRPr="00687EF0" w:rsidRDefault="00C70F02" w:rsidP="00A0538E">
            <w:pPr>
              <w:pStyle w:val="Day"/>
            </w:pPr>
            <w:r>
              <w:t>1</w:t>
            </w:r>
            <w:r w:rsidR="00524741"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4D72EDB" w14:textId="7D7182CB" w:rsidR="00A0538E" w:rsidRPr="00687EF0" w:rsidRDefault="00524741" w:rsidP="00A0538E">
            <w:pPr>
              <w:pStyle w:val="Day"/>
            </w:pPr>
            <w: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E2D5F4C" w14:textId="5782D069" w:rsidR="00A0538E" w:rsidRPr="00687EF0" w:rsidRDefault="00524741" w:rsidP="00A0538E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0DADDB5A" w14:textId="4123CB16" w:rsidR="00A0538E" w:rsidRPr="00687EF0" w:rsidRDefault="00524741" w:rsidP="00A0538E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1C4BF05" w14:textId="5FAEA8CA" w:rsidR="00A0538E" w:rsidRPr="00687EF0" w:rsidRDefault="00524741" w:rsidP="00A0538E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3E10CEA" w14:textId="07A076F2" w:rsidR="00A0538E" w:rsidRPr="00687EF0" w:rsidRDefault="00524741" w:rsidP="00A0538E">
            <w:pPr>
              <w:pStyle w:val="Day"/>
            </w:pPr>
            <w:r>
              <w:t>22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7BB94EA3" w14:textId="04B6FDE7" w:rsidR="00A0538E" w:rsidRPr="00687EF0" w:rsidRDefault="00524741" w:rsidP="00A0538E">
            <w:pPr>
              <w:pStyle w:val="Day"/>
            </w:pPr>
            <w:r>
              <w:t>23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F0AB70F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91D6709" w14:textId="18FB0F3C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  <w:r w:rsidR="00524741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8067AAA" w14:textId="303474BF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B9CC703" w14:textId="59F105C6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88BB694" w14:textId="6C91074B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12E8023E" w14:textId="44810CDE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9AABA05" w14:textId="20C3BE7F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5AF462E" w14:textId="4A7B4371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0242FEC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74F4913" w14:textId="753A7158" w:rsidR="00A0538E" w:rsidRDefault="00C70F02" w:rsidP="00A0538E">
            <w:pPr>
              <w:pStyle w:val="Day"/>
            </w:pPr>
            <w:r>
              <w:t>2</w:t>
            </w:r>
            <w:r w:rsidR="00524741"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7B33DA9" w14:textId="4FFFB887" w:rsidR="00A0538E" w:rsidRDefault="00524741" w:rsidP="00A0538E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2515B7B" w14:textId="3108908A" w:rsidR="00A0538E" w:rsidRDefault="00524741" w:rsidP="00A0538E">
            <w:pPr>
              <w:pStyle w:val="Day"/>
            </w:pPr>
            <w: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62F446A" w14:textId="769AB46A" w:rsidR="00A0538E" w:rsidRDefault="00524741" w:rsidP="00A0538E">
            <w:pPr>
              <w:pStyle w:val="Day"/>
            </w:pPr>
            <w:r>
              <w:t>24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E608255" w14:textId="246F82D6" w:rsidR="00A0538E" w:rsidRDefault="00524741" w:rsidP="00A0538E">
            <w:pPr>
              <w:pStyle w:val="Day"/>
            </w:pPr>
            <w:r>
              <w:t>25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774B8F6" w14:textId="3EDB6AC0" w:rsidR="00A0538E" w:rsidRDefault="00524741" w:rsidP="00A0538E">
            <w:pPr>
              <w:pStyle w:val="Day"/>
            </w:pPr>
            <w:r>
              <w:t>26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3E8BD83" w14:textId="3135F8EB" w:rsidR="00A0538E" w:rsidRDefault="00524741" w:rsidP="00A0538E">
            <w:pPr>
              <w:pStyle w:val="Day"/>
            </w:pPr>
            <w:r>
              <w:t>27</w:t>
            </w:r>
          </w:p>
        </w:tc>
      </w:tr>
      <w:tr w:rsidR="00A0538E" w14:paraId="728CEACD" w14:textId="77777777" w:rsidTr="00324964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00B09ECB" w14:textId="0E77E102" w:rsidR="00A0538E" w:rsidRPr="00687EF0" w:rsidRDefault="00A0538E" w:rsidP="00A0538E">
            <w:pPr>
              <w:pStyle w:val="Day"/>
            </w:pPr>
            <w:r w:rsidRPr="00A0538E">
              <w:t>2</w:t>
            </w:r>
            <w:r w:rsidR="00524741"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12C876D7" w14:textId="129C5025" w:rsidR="00A0538E" w:rsidRPr="00687EF0" w:rsidRDefault="00524741" w:rsidP="00A0538E">
            <w:pPr>
              <w:pStyle w:val="Day"/>
            </w:pPr>
            <w:r>
              <w:t>25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F83C636" w14:textId="795FFC87" w:rsidR="00A0538E" w:rsidRPr="00687EF0" w:rsidRDefault="00524741" w:rsidP="00A0538E">
            <w:pPr>
              <w:pStyle w:val="Day"/>
            </w:pPr>
            <w:r>
              <w:t>26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D57DC1F" w14:textId="26615DF2" w:rsidR="00A0538E" w:rsidRPr="00687EF0" w:rsidRDefault="00524741" w:rsidP="00A0538E">
            <w:pPr>
              <w:pStyle w:val="Day"/>
            </w:pPr>
            <w:r>
              <w:t>27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EA472EE" w14:textId="5AABFE79" w:rsidR="00A0538E" w:rsidRPr="00687EF0" w:rsidRDefault="00524741" w:rsidP="00A0538E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5D9F8A3" w14:textId="57532367" w:rsidR="00A0538E" w:rsidRPr="00687EF0" w:rsidRDefault="00524741" w:rsidP="00A0538E">
            <w:pPr>
              <w:pStyle w:val="Day"/>
            </w:pPr>
            <w:r>
              <w:t>29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76247FCB" w14:textId="05929C61" w:rsidR="00A0538E" w:rsidRPr="00687EF0" w:rsidRDefault="00524741" w:rsidP="00A0538E">
            <w:pPr>
              <w:pStyle w:val="Day"/>
            </w:pPr>
            <w:r>
              <w:t>30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147953D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2354729" w14:textId="599BB7BD" w:rsidR="00A0538E" w:rsidRDefault="00524741" w:rsidP="00A0538E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30F7CF6E" w14:textId="7CF5AA3B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DDD7924" w14:textId="77908806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47D2D2D" w14:textId="7EBF5246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713ADBAE" w14:textId="0CC450A0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7A0A9539" w14:textId="6255D414" w:rsidR="00A0538E" w:rsidRDefault="00A0538E" w:rsidP="00A0538E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030BA505" w14:textId="77777777" w:rsidR="00A0538E" w:rsidRDefault="00A0538E" w:rsidP="00A0538E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0C66749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6755DC0" w14:textId="44459819" w:rsidR="00A0538E" w:rsidRDefault="00A0538E" w:rsidP="00A0538E">
            <w:pPr>
              <w:pStyle w:val="Day"/>
            </w:pPr>
            <w:r w:rsidRPr="00810568">
              <w:t>2</w:t>
            </w:r>
            <w:r w:rsidR="00524741"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F9A4D77" w14:textId="5557A53F" w:rsidR="00A0538E" w:rsidRDefault="00524741" w:rsidP="00A0538E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D9AA958" w14:textId="10D8C193" w:rsidR="00A0538E" w:rsidRDefault="00524741" w:rsidP="00A0538E">
            <w:pPr>
              <w:pStyle w:val="Day"/>
            </w:pPr>
            <w:r>
              <w:t>30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15F6A02" w14:textId="5F98B2F3" w:rsidR="00A0538E" w:rsidRDefault="00524741" w:rsidP="00A0538E">
            <w:pPr>
              <w:pStyle w:val="Day"/>
            </w:pPr>
            <w:r>
              <w:t>31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472D525" w14:textId="003B4572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467E78C" w14:textId="7CE3CE59" w:rsidR="00A0538E" w:rsidRDefault="00A0538E" w:rsidP="00A0538E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12AD07B" w14:textId="4A70256B" w:rsidR="00A0538E" w:rsidRDefault="00A0538E" w:rsidP="00A0538E">
            <w:pPr>
              <w:pStyle w:val="Day"/>
            </w:pPr>
          </w:p>
        </w:tc>
      </w:tr>
      <w:tr w:rsidR="00A0538E" w14:paraId="052A7DD8" w14:textId="77777777" w:rsidTr="00573DF8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318BECC" w14:textId="018AF728" w:rsidR="00A0538E" w:rsidRPr="00687EF0" w:rsidRDefault="00524741" w:rsidP="00A0538E">
            <w:pPr>
              <w:pStyle w:val="Day"/>
            </w:pPr>
            <w:r>
              <w:t>31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75C698F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F4A576E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20917E9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1E736B7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E2AC1A0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9530B56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1E6D7F5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FF79345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7D97990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D195C55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0F80C9C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7088D72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E2720E9" w14:textId="77777777" w:rsidR="00A0538E" w:rsidRDefault="00A0538E" w:rsidP="00A0538E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E2663F6" w14:textId="77777777" w:rsidR="00A0538E" w:rsidRDefault="00A0538E" w:rsidP="00A0538E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1D59BA0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AC01900" w14:textId="4B58501D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68BE09A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F345859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62E3775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6125758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8ADD4FD" w14:textId="77777777" w:rsidR="00A0538E" w:rsidRDefault="00A0538E" w:rsidP="00A0538E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FD0B7DC" w14:textId="77777777" w:rsidR="00A0538E" w:rsidRDefault="00A0538E" w:rsidP="00A0538E">
            <w:pPr>
              <w:pStyle w:val="Day"/>
            </w:pPr>
          </w:p>
        </w:tc>
      </w:tr>
      <w:tr w:rsidR="00A70674" w14:paraId="4B862245" w14:textId="77777777" w:rsidTr="00077D13">
        <w:trPr>
          <w:trHeight w:hRule="exact" w:val="106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4A2A71F4" w14:textId="77777777" w:rsidR="00A70674" w:rsidRPr="009C49F3" w:rsidRDefault="00A70674" w:rsidP="004722B0">
            <w:pPr>
              <w:pStyle w:val="NoSpacing"/>
            </w:pPr>
          </w:p>
        </w:tc>
        <w:tc>
          <w:tcPr>
            <w:tcW w:w="579" w:type="dxa"/>
          </w:tcPr>
          <w:p w14:paraId="5962771B" w14:textId="77777777" w:rsidR="00A70674" w:rsidRPr="009C49F3" w:rsidRDefault="00A70674" w:rsidP="009C49F3">
            <w:pPr>
              <w:pStyle w:val="NoSpacing"/>
            </w:pPr>
          </w:p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31801C01" w14:textId="77777777" w:rsidR="00A70674" w:rsidRPr="009C49F3" w:rsidRDefault="00A70674" w:rsidP="009C49F3">
            <w:pPr>
              <w:pStyle w:val="NoSpacing"/>
            </w:pPr>
          </w:p>
        </w:tc>
        <w:tc>
          <w:tcPr>
            <w:tcW w:w="579" w:type="dxa"/>
          </w:tcPr>
          <w:p w14:paraId="1ABF19FF" w14:textId="77777777" w:rsidR="00A70674" w:rsidRPr="009C49F3" w:rsidRDefault="00A70674" w:rsidP="009C49F3">
            <w:pPr>
              <w:pStyle w:val="NoSpacing"/>
            </w:pPr>
          </w:p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305517FD" w14:textId="77777777" w:rsidR="00A70674" w:rsidRPr="009C49F3" w:rsidRDefault="00A70674" w:rsidP="009C49F3">
            <w:pPr>
              <w:pStyle w:val="NoSpacing"/>
            </w:pPr>
          </w:p>
        </w:tc>
      </w:tr>
      <w:tr w:rsidR="00013C75" w14:paraId="17775042" w14:textId="77777777" w:rsidTr="004722B0">
        <w:trPr>
          <w:trHeight w:val="230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73DD9757" w14:textId="03C34391" w:rsidR="00013C75" w:rsidRDefault="00B13F37" w:rsidP="00013C75">
            <w:pPr>
              <w:pStyle w:val="Month"/>
            </w:pPr>
            <w:r>
              <w:t>April 202</w:t>
            </w:r>
            <w:r w:rsidR="00524741">
              <w:t>7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703E27D" w14:textId="4F461109" w:rsidR="00013C75" w:rsidRDefault="00013C75" w:rsidP="00223D4D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0B148EE2" w14:textId="2473CE96" w:rsidR="00013C75" w:rsidRDefault="00B13F37" w:rsidP="00013C75">
            <w:pPr>
              <w:pStyle w:val="Month"/>
            </w:pPr>
            <w:r>
              <w:t>May 20</w:t>
            </w:r>
            <w:r w:rsidR="00524741">
              <w:t>27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EBA33CB" w14:textId="77777777" w:rsidR="00013C75" w:rsidRDefault="00013C75" w:rsidP="00223D4D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3861B55C" w14:textId="6BDA477D" w:rsidR="00013C75" w:rsidRDefault="00B13F37" w:rsidP="00013C75">
            <w:pPr>
              <w:pStyle w:val="Month"/>
            </w:pPr>
            <w:r>
              <w:t>June 202</w:t>
            </w:r>
            <w:r w:rsidR="00524741">
              <w:t>7</w:t>
            </w:r>
          </w:p>
        </w:tc>
      </w:tr>
      <w:tr w:rsidR="00013C75" w14:paraId="4CF43E10" w14:textId="77777777" w:rsidTr="004722B0">
        <w:trPr>
          <w:trHeight w:val="173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74EB28A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1244BAD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877E2C5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A437EE0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A673E79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5D4A5C4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9E802B5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4BC9D90" w14:textId="77777777" w:rsidR="00013C75" w:rsidRDefault="00013C75" w:rsidP="00013C7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2F585EB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01F2B5D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6CF61F5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CEDD64F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B437A88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6C0611D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D5A67BC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04A54BD" w14:textId="77777777" w:rsidR="00013C75" w:rsidRDefault="00013C75" w:rsidP="00013C7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EA1AE67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BAC73CB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1E30C6F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E60E86C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6C158DE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27B0A21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540406C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</w:tr>
      <w:tr w:rsidR="00137F1A" w14:paraId="78230C42" w14:textId="77777777" w:rsidTr="00EA25F6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0FDB996" w14:textId="7777777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0C59E2A" w14:textId="16064500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8516F9A" w14:textId="0991CA06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7331F37" w14:textId="001600C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F416AA1" w14:textId="18B7A735" w:rsidR="00137F1A" w:rsidRDefault="00524741" w:rsidP="00137F1A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BA480AC" w14:textId="1C466A89" w:rsidR="00137F1A" w:rsidRDefault="00524741" w:rsidP="00137F1A">
            <w:pPr>
              <w:pStyle w:val="Day"/>
            </w:pPr>
            <w:r>
              <w:t>2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0E92CB0" w14:textId="2C75948A" w:rsidR="00137F1A" w:rsidRDefault="00524741" w:rsidP="00137F1A">
            <w:pPr>
              <w:pStyle w:val="Day"/>
            </w:pPr>
            <w:r>
              <w:t>3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C642C7D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A0B7501" w14:textId="7777777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49466AE" w14:textId="7777777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C33E759" w14:textId="7777777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E3EF568" w14:textId="7777777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05979D7" w14:textId="7F25B930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3A3E587" w14:textId="1EFDAC54" w:rsidR="00137F1A" w:rsidRDefault="00137F1A" w:rsidP="00137F1A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1A93D44" w14:textId="271DFEE7" w:rsidR="00137F1A" w:rsidRDefault="00524741" w:rsidP="00137F1A">
            <w:pPr>
              <w:pStyle w:val="Day"/>
            </w:pPr>
            <w:r>
              <w:t>1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4A02FA5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050B3E4" w14:textId="47DEB300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31221B2" w14:textId="644663DE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9A38AD9" w14:textId="6BA897BD" w:rsidR="00137F1A" w:rsidRDefault="00524741" w:rsidP="00137F1A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21270DD" w14:textId="40B825BE" w:rsidR="00137F1A" w:rsidRDefault="00524741" w:rsidP="00137F1A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8809372" w14:textId="7A5CA5CA" w:rsidR="00137F1A" w:rsidRDefault="00524741" w:rsidP="00137F1A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7A548FE" w14:textId="79CA68AF" w:rsidR="00137F1A" w:rsidRDefault="00524741" w:rsidP="00137F1A">
            <w:pPr>
              <w:pStyle w:val="Day"/>
            </w:pPr>
            <w:r>
              <w:t>4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AEE042D" w14:textId="70E4A900" w:rsidR="00137F1A" w:rsidRDefault="00524741" w:rsidP="00137F1A">
            <w:pPr>
              <w:pStyle w:val="Day"/>
            </w:pPr>
            <w:r>
              <w:t>5</w:t>
            </w:r>
          </w:p>
        </w:tc>
      </w:tr>
      <w:tr w:rsidR="00137F1A" w14:paraId="4194DEED" w14:textId="77777777" w:rsidTr="00EA25F6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39A3EFA" w14:textId="123BE9ED" w:rsidR="00137F1A" w:rsidRDefault="00524741" w:rsidP="00137F1A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F6EF886" w14:textId="088EF1AE" w:rsidR="00137F1A" w:rsidRDefault="00524741" w:rsidP="00137F1A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F4128AF" w14:textId="481160E3" w:rsidR="00137F1A" w:rsidRDefault="00524741" w:rsidP="00137F1A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1C2B317" w14:textId="78D410CC" w:rsidR="00137F1A" w:rsidRDefault="00524741" w:rsidP="00137F1A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55D5A51" w14:textId="51989569" w:rsidR="00137F1A" w:rsidRDefault="00524741" w:rsidP="00137F1A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95E8A8C" w14:textId="14D6EF58" w:rsidR="00137F1A" w:rsidRDefault="00524741" w:rsidP="00137F1A">
            <w:pPr>
              <w:pStyle w:val="Day"/>
            </w:pPr>
            <w:r>
              <w:t>9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AF614BE" w14:textId="450A5381" w:rsidR="00137F1A" w:rsidRDefault="00524741" w:rsidP="00137F1A">
            <w:pPr>
              <w:pStyle w:val="Day"/>
            </w:pPr>
            <w:r>
              <w:t>10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D86AED6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2EE44A6" w14:textId="605618FD" w:rsidR="00137F1A" w:rsidRDefault="00524741" w:rsidP="00137F1A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9CC6659" w14:textId="23304BA7" w:rsidR="00137F1A" w:rsidRDefault="00524741" w:rsidP="00137F1A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17F6090" w14:textId="52FF8052" w:rsidR="00137F1A" w:rsidRDefault="00524741" w:rsidP="00137F1A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EA85471" w14:textId="7E349F62" w:rsidR="00137F1A" w:rsidRDefault="00524741" w:rsidP="00137F1A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ABC74FB" w14:textId="2394673E" w:rsidR="00137F1A" w:rsidRDefault="00524741" w:rsidP="00137F1A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AE07376" w14:textId="0E3417D7" w:rsidR="00137F1A" w:rsidRDefault="00524741" w:rsidP="00137F1A">
            <w:pPr>
              <w:pStyle w:val="Day"/>
            </w:pPr>
            <w:r>
              <w:t>7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FBA4B23" w14:textId="69F576C6" w:rsidR="00137F1A" w:rsidRDefault="00524741" w:rsidP="00137F1A">
            <w:pPr>
              <w:pStyle w:val="Day"/>
            </w:pPr>
            <w:r>
              <w:t>8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8E14C50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63987A9" w14:textId="32C66264" w:rsidR="00137F1A" w:rsidRDefault="00524741" w:rsidP="00137F1A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81615C4" w14:textId="07DD35A0" w:rsidR="00137F1A" w:rsidRDefault="00524741" w:rsidP="00137F1A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24DE2F6" w14:textId="708160CA" w:rsidR="00137F1A" w:rsidRDefault="00524741" w:rsidP="00137F1A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108BA47" w14:textId="5B71AC92" w:rsidR="00137F1A" w:rsidRDefault="00524741" w:rsidP="00137F1A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6DF177F" w14:textId="3905BF4F" w:rsidR="00137F1A" w:rsidRDefault="00524741" w:rsidP="00137F1A">
            <w:pPr>
              <w:pStyle w:val="Day"/>
            </w:pPr>
            <w:r>
              <w:t>10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7955DF1" w14:textId="34FF1303" w:rsidR="00137F1A" w:rsidRDefault="00524741" w:rsidP="00137F1A">
            <w:pPr>
              <w:pStyle w:val="Day"/>
            </w:pPr>
            <w:r>
              <w:t>11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841DBA9" w14:textId="3EC5A397" w:rsidR="00137F1A" w:rsidRDefault="00524741" w:rsidP="00137F1A">
            <w:pPr>
              <w:pStyle w:val="Day"/>
            </w:pPr>
            <w:r>
              <w:t>12</w:t>
            </w:r>
          </w:p>
        </w:tc>
      </w:tr>
      <w:tr w:rsidR="00137F1A" w14:paraId="492E70E9" w14:textId="77777777" w:rsidTr="00EA25F6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738FF98" w14:textId="7B542B7C" w:rsidR="00137F1A" w:rsidRDefault="00137F1A" w:rsidP="00137F1A">
            <w:pPr>
              <w:pStyle w:val="Day"/>
            </w:pPr>
            <w:r w:rsidRPr="00B6786B">
              <w:t>1</w:t>
            </w:r>
            <w:r w:rsidR="00524741"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0B2275D" w14:textId="67C103B9" w:rsidR="00137F1A" w:rsidRDefault="00524741" w:rsidP="00137F1A">
            <w:pPr>
              <w:pStyle w:val="Day"/>
            </w:pPr>
            <w:r>
              <w:t>12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D9CD6A7" w14:textId="79E44B98" w:rsidR="00137F1A" w:rsidRDefault="00524741" w:rsidP="00137F1A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4E3A387" w14:textId="1FE9EAC3" w:rsidR="00137F1A" w:rsidRDefault="00524741" w:rsidP="00137F1A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C054A3B" w14:textId="3E8B0332" w:rsidR="00137F1A" w:rsidRDefault="00524741" w:rsidP="00137F1A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1FDB19F" w14:textId="4931A626" w:rsidR="00137F1A" w:rsidRDefault="00524741" w:rsidP="00137F1A">
            <w:pPr>
              <w:pStyle w:val="Day"/>
            </w:pPr>
            <w:r>
              <w:t>16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C93E1BA" w14:textId="06329B35" w:rsidR="00137F1A" w:rsidRDefault="00524741" w:rsidP="00137F1A">
            <w:pPr>
              <w:pStyle w:val="Day"/>
            </w:pPr>
            <w:r>
              <w:t>17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047628D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D9CAE16" w14:textId="76D9F1BE" w:rsidR="00137F1A" w:rsidRDefault="00524741" w:rsidP="00137F1A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ECF6D5C" w14:textId="03FAAC4F" w:rsidR="00137F1A" w:rsidRDefault="00524741" w:rsidP="00137F1A">
            <w:pPr>
              <w:pStyle w:val="Day"/>
            </w:pPr>
            <w:r>
              <w:t>10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6A36DDC" w14:textId="43B2939B" w:rsidR="00137F1A" w:rsidRDefault="00524741" w:rsidP="00137F1A">
            <w:pPr>
              <w:pStyle w:val="Day"/>
            </w:pPr>
            <w:r>
              <w:t>11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6BA9278" w14:textId="4F7284B3" w:rsidR="00137F1A" w:rsidRDefault="00524741" w:rsidP="00137F1A">
            <w:pPr>
              <w:pStyle w:val="Day"/>
            </w:pPr>
            <w:r>
              <w:t>12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E92080B" w14:textId="0ECBF934" w:rsidR="00137F1A" w:rsidRDefault="00524741" w:rsidP="00137F1A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34B70F9" w14:textId="0C32B9AC" w:rsidR="00137F1A" w:rsidRDefault="00524741" w:rsidP="00137F1A">
            <w:pPr>
              <w:pStyle w:val="Day"/>
            </w:pPr>
            <w:r>
              <w:t>14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039FEB6" w14:textId="085B1EE9" w:rsidR="00137F1A" w:rsidRDefault="00524741" w:rsidP="00137F1A">
            <w:pPr>
              <w:pStyle w:val="Day"/>
            </w:pPr>
            <w:r>
              <w:t>15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BED6881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DCEF548" w14:textId="0740F2A8" w:rsidR="00137F1A" w:rsidRDefault="00137F1A" w:rsidP="00137F1A">
            <w:pPr>
              <w:pStyle w:val="Day"/>
            </w:pPr>
            <w:r w:rsidRPr="00554CF3">
              <w:t>1</w:t>
            </w:r>
            <w:r w:rsidR="00524741"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7A48B85" w14:textId="19953ED9" w:rsidR="00137F1A" w:rsidRDefault="00524741" w:rsidP="00137F1A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E894847" w14:textId="25EC5663" w:rsidR="00137F1A" w:rsidRDefault="00524741" w:rsidP="00137F1A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3A6B944" w14:textId="6FD77120" w:rsidR="00137F1A" w:rsidRDefault="00524741" w:rsidP="00137F1A">
            <w:pPr>
              <w:pStyle w:val="Day"/>
            </w:pPr>
            <w: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E1E27B7" w14:textId="24253891" w:rsidR="00137F1A" w:rsidRDefault="00524741" w:rsidP="00137F1A">
            <w:pPr>
              <w:pStyle w:val="Day"/>
            </w:pPr>
            <w:r>
              <w:t>17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5E6724A" w14:textId="736B9658" w:rsidR="00137F1A" w:rsidRDefault="00524741" w:rsidP="00137F1A">
            <w:pPr>
              <w:pStyle w:val="Day"/>
            </w:pPr>
            <w:r>
              <w:t>18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4BB86C8" w14:textId="5A1A2D52" w:rsidR="00137F1A" w:rsidRDefault="00524741" w:rsidP="00137F1A">
            <w:pPr>
              <w:pStyle w:val="Day"/>
            </w:pPr>
            <w:r>
              <w:t>19</w:t>
            </w:r>
          </w:p>
        </w:tc>
      </w:tr>
      <w:tr w:rsidR="00137F1A" w14:paraId="74D8DEFD" w14:textId="77777777" w:rsidTr="00EA25F6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5AE74B6" w14:textId="61B23886" w:rsidR="00137F1A" w:rsidRDefault="00C70F02" w:rsidP="00137F1A">
            <w:pPr>
              <w:pStyle w:val="Day"/>
            </w:pPr>
            <w:r>
              <w:t>1</w:t>
            </w:r>
            <w:r w:rsidR="00524741"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0C02A54" w14:textId="7F8B11B4" w:rsidR="00137F1A" w:rsidRDefault="00524741" w:rsidP="00137F1A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724CBE8" w14:textId="620353C8" w:rsidR="00137F1A" w:rsidRDefault="00524741" w:rsidP="00137F1A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9AF52A1" w14:textId="197C7802" w:rsidR="00137F1A" w:rsidRDefault="00524741" w:rsidP="00137F1A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601D20B" w14:textId="73B515B2" w:rsidR="00137F1A" w:rsidRDefault="00524741" w:rsidP="00137F1A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EE3A486" w14:textId="36C934EB" w:rsidR="00137F1A" w:rsidRDefault="00524741" w:rsidP="00137F1A">
            <w:pPr>
              <w:pStyle w:val="Day"/>
            </w:pPr>
            <w:r>
              <w:t>23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E2B68D1" w14:textId="67FA5F9E" w:rsidR="00137F1A" w:rsidRDefault="00524741" w:rsidP="00137F1A">
            <w:pPr>
              <w:pStyle w:val="Day"/>
            </w:pPr>
            <w:r>
              <w:t>24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2610658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F3D57CE" w14:textId="4431C30B" w:rsidR="00137F1A" w:rsidRDefault="00137F1A" w:rsidP="00137F1A">
            <w:pPr>
              <w:pStyle w:val="Day"/>
            </w:pPr>
            <w:r>
              <w:t>1</w:t>
            </w:r>
            <w:r w:rsidR="00524741"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F5E3ACD" w14:textId="54E8F684" w:rsidR="00137F1A" w:rsidRDefault="00524741" w:rsidP="00137F1A">
            <w:pPr>
              <w:pStyle w:val="Day"/>
            </w:pPr>
            <w:r>
              <w:t>17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D029075" w14:textId="407DC942" w:rsidR="00137F1A" w:rsidRDefault="00524741" w:rsidP="00137F1A">
            <w:pPr>
              <w:pStyle w:val="Day"/>
            </w:pPr>
            <w: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66CA502" w14:textId="29B287D2" w:rsidR="00137F1A" w:rsidRDefault="00524741" w:rsidP="00137F1A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10302AA" w14:textId="65A3BAF0" w:rsidR="00137F1A" w:rsidRDefault="00524741" w:rsidP="00137F1A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B89EB6E" w14:textId="21B6BE2F" w:rsidR="00137F1A" w:rsidRDefault="00524741" w:rsidP="00137F1A">
            <w:pPr>
              <w:pStyle w:val="Day"/>
            </w:pPr>
            <w:r>
              <w:t>21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519B33A" w14:textId="7AEB00B0" w:rsidR="00137F1A" w:rsidRDefault="00524741" w:rsidP="00137F1A">
            <w:pPr>
              <w:pStyle w:val="Day"/>
            </w:pPr>
            <w:r>
              <w:t>22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5FD90DC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BAB2B20" w14:textId="55640575" w:rsidR="00137F1A" w:rsidRDefault="00137F1A" w:rsidP="00137F1A">
            <w:pPr>
              <w:pStyle w:val="Day"/>
            </w:pPr>
            <w:r w:rsidRPr="00554CF3">
              <w:t>2</w:t>
            </w:r>
            <w:r w:rsidR="00524741">
              <w:t>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0A25758" w14:textId="651884B1" w:rsidR="00137F1A" w:rsidRDefault="00524741" w:rsidP="00137F1A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EFDBA4F" w14:textId="57EB6A34" w:rsidR="00137F1A" w:rsidRDefault="00524741" w:rsidP="00137F1A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6E165C1" w14:textId="715CB479" w:rsidR="00137F1A" w:rsidRDefault="00524741" w:rsidP="00137F1A">
            <w:pPr>
              <w:pStyle w:val="Day"/>
            </w:pPr>
            <w: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0097D18" w14:textId="5AA23B20" w:rsidR="00137F1A" w:rsidRDefault="00524741" w:rsidP="00137F1A">
            <w:pPr>
              <w:pStyle w:val="Day"/>
            </w:pPr>
            <w:r>
              <w:t>24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710F5B5" w14:textId="57A49C37" w:rsidR="00137F1A" w:rsidRDefault="00524741" w:rsidP="00137F1A">
            <w:pPr>
              <w:pStyle w:val="Day"/>
            </w:pPr>
            <w:r>
              <w:t>25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0AF017D" w14:textId="38506089" w:rsidR="00137F1A" w:rsidRDefault="00524741" w:rsidP="00137F1A">
            <w:pPr>
              <w:pStyle w:val="Day"/>
            </w:pPr>
            <w:r>
              <w:t>26</w:t>
            </w:r>
          </w:p>
        </w:tc>
      </w:tr>
      <w:tr w:rsidR="00137F1A" w14:paraId="30040586" w14:textId="77777777" w:rsidTr="00EA25F6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EEF9429" w14:textId="45E7D51A" w:rsidR="00137F1A" w:rsidRDefault="00137F1A" w:rsidP="00137F1A">
            <w:pPr>
              <w:pStyle w:val="Day"/>
            </w:pPr>
            <w:r w:rsidRPr="00B6786B">
              <w:t>2</w:t>
            </w:r>
            <w:r w:rsidR="00524741"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813B34D" w14:textId="48704FE6" w:rsidR="00137F1A" w:rsidRDefault="00524741" w:rsidP="00137F1A">
            <w:pPr>
              <w:pStyle w:val="Day"/>
            </w:pPr>
            <w:r>
              <w:t>26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6D2529B" w14:textId="346163BB" w:rsidR="00137F1A" w:rsidRDefault="00524741" w:rsidP="00137F1A">
            <w:pPr>
              <w:pStyle w:val="Day"/>
            </w:pPr>
            <w:r>
              <w:t>27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DB80901" w14:textId="1A01CC07" w:rsidR="00137F1A" w:rsidRDefault="00524741" w:rsidP="00137F1A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83E5F94" w14:textId="7EB17916" w:rsidR="00137F1A" w:rsidRDefault="00524741" w:rsidP="00137F1A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BE5801E" w14:textId="216AF31F" w:rsidR="00137F1A" w:rsidRDefault="00524741" w:rsidP="00137F1A">
            <w:pPr>
              <w:pStyle w:val="Day"/>
            </w:pPr>
            <w:r>
              <w:t>30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E70C017" w14:textId="77777777" w:rsidR="00137F1A" w:rsidRDefault="00137F1A" w:rsidP="00137F1A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685E6E1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9F72C3E" w14:textId="4E5A627B" w:rsidR="00137F1A" w:rsidRDefault="00137F1A" w:rsidP="00137F1A">
            <w:pPr>
              <w:pStyle w:val="Day"/>
            </w:pPr>
            <w:r>
              <w:t>2</w:t>
            </w:r>
            <w:r w:rsidR="00524741"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A690C95" w14:textId="46146538" w:rsidR="00137F1A" w:rsidRDefault="00524741" w:rsidP="00137F1A">
            <w:pPr>
              <w:pStyle w:val="Day"/>
            </w:pPr>
            <w:r>
              <w:t>24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B14839A" w14:textId="3EBAC3AD" w:rsidR="00137F1A" w:rsidRDefault="00524741" w:rsidP="00137F1A">
            <w:pPr>
              <w:pStyle w:val="Day"/>
            </w:pPr>
            <w:r>
              <w:t>25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D096BC3" w14:textId="26FD568C" w:rsidR="00137F1A" w:rsidRDefault="00524741" w:rsidP="00137F1A">
            <w:pPr>
              <w:pStyle w:val="Day"/>
            </w:pPr>
            <w:r>
              <w:t>26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D77CFE2" w14:textId="4B1779C7" w:rsidR="00137F1A" w:rsidRPr="00573DF8" w:rsidRDefault="00524741" w:rsidP="00137F1A">
            <w:pPr>
              <w:pStyle w:val="Day"/>
            </w:pPr>
            <w:r>
              <w:t>27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86F0C35" w14:textId="5B5AA266" w:rsidR="00137F1A" w:rsidRPr="00573DF8" w:rsidRDefault="00524741" w:rsidP="00137F1A">
            <w:pPr>
              <w:pStyle w:val="Day"/>
            </w:pPr>
            <w:r>
              <w:t>28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73437CE" w14:textId="0D2367C9" w:rsidR="00137F1A" w:rsidRDefault="00524741" w:rsidP="00137F1A">
            <w:pPr>
              <w:pStyle w:val="Day"/>
            </w:pPr>
            <w:r>
              <w:t>29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94D988C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0E23455" w14:textId="16E283A7" w:rsidR="00137F1A" w:rsidRDefault="00C70F02" w:rsidP="00137F1A">
            <w:pPr>
              <w:pStyle w:val="Day"/>
            </w:pPr>
            <w:r>
              <w:t>2</w:t>
            </w:r>
            <w:r w:rsidR="00524741"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0FE9C49" w14:textId="1CE5F805" w:rsidR="00137F1A" w:rsidRDefault="00524741" w:rsidP="00137F1A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2BE7C94" w14:textId="0849D05B" w:rsidR="00137F1A" w:rsidRDefault="00524741" w:rsidP="00137F1A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0BE0E5D" w14:textId="0CAA6B11" w:rsidR="00137F1A" w:rsidRDefault="00524741" w:rsidP="00137F1A">
            <w:pPr>
              <w:pStyle w:val="Day"/>
            </w:pPr>
            <w:r>
              <w:t>30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639BC09" w14:textId="7777777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FEF6C3A" w14:textId="77777777" w:rsidR="00137F1A" w:rsidRDefault="00137F1A" w:rsidP="00137F1A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F17D2EF" w14:textId="77777777" w:rsidR="00137F1A" w:rsidRDefault="00137F1A" w:rsidP="00137F1A">
            <w:pPr>
              <w:pStyle w:val="Day"/>
            </w:pPr>
          </w:p>
        </w:tc>
      </w:tr>
      <w:tr w:rsidR="00013C75" w14:paraId="1D289B31" w14:textId="77777777" w:rsidTr="00EA25F6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554B255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D4A39C0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396508B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89CBD83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01F1C56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48EEF99" w14:textId="77777777" w:rsidR="00013C75" w:rsidRDefault="00013C75" w:rsidP="00013C75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A8AB10E" w14:textId="77777777" w:rsidR="00013C75" w:rsidRDefault="00013C75" w:rsidP="00013C75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5B70BDB" w14:textId="77777777" w:rsidR="00013C75" w:rsidRDefault="00013C75" w:rsidP="00223D4D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A4E72A6" w14:textId="201BB50C" w:rsidR="00013C75" w:rsidRDefault="00C70F02" w:rsidP="00013C75">
            <w:pPr>
              <w:pStyle w:val="Day"/>
            </w:pPr>
            <w:r>
              <w:t>3</w:t>
            </w:r>
            <w:r w:rsidR="00524741">
              <w:t>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E913CF3" w14:textId="4C737A7D" w:rsidR="00013C75" w:rsidRDefault="00524741" w:rsidP="00013C75">
            <w:pPr>
              <w:pStyle w:val="Day"/>
            </w:pPr>
            <w:r>
              <w:t>31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4DBE64E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31F28BC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D6A8B70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B742B0C" w14:textId="77777777" w:rsidR="00013C75" w:rsidRDefault="00013C75" w:rsidP="00013C75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2A4194B" w14:textId="77777777" w:rsidR="00013C75" w:rsidRDefault="00013C75" w:rsidP="00013C75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C6B12FB" w14:textId="77777777" w:rsidR="00013C75" w:rsidRDefault="00013C75" w:rsidP="00223D4D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2C424FD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9CBEDC8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F6DCC67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2474E7A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49A8DF7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8450916" w14:textId="77777777" w:rsidR="00013C75" w:rsidRDefault="00013C75" w:rsidP="00013C75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B7A47FC" w14:textId="77777777" w:rsidR="00013C75" w:rsidRDefault="00013C75" w:rsidP="00013C75">
            <w:pPr>
              <w:pStyle w:val="Day"/>
            </w:pPr>
          </w:p>
        </w:tc>
      </w:tr>
      <w:tr w:rsidR="00223D4D" w14:paraId="28A63F6F" w14:textId="77777777" w:rsidTr="00077D13">
        <w:trPr>
          <w:trHeight w:hRule="exact" w:val="106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39D65808" w14:textId="77777777" w:rsidR="00223D4D" w:rsidRDefault="00223D4D" w:rsidP="00013C75">
            <w:pPr>
              <w:pStyle w:val="NoSpacing"/>
            </w:pPr>
          </w:p>
        </w:tc>
        <w:tc>
          <w:tcPr>
            <w:tcW w:w="579" w:type="dxa"/>
          </w:tcPr>
          <w:p w14:paraId="6EFBEB58" w14:textId="77777777" w:rsidR="00223D4D" w:rsidRDefault="00223D4D" w:rsidP="00013C75">
            <w:pPr>
              <w:pStyle w:val="NoSpacing"/>
            </w:pPr>
          </w:p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518070E6" w14:textId="77777777" w:rsidR="00223D4D" w:rsidRDefault="00223D4D" w:rsidP="00013C75">
            <w:pPr>
              <w:pStyle w:val="NoSpacing"/>
            </w:pPr>
          </w:p>
        </w:tc>
        <w:tc>
          <w:tcPr>
            <w:tcW w:w="579" w:type="dxa"/>
          </w:tcPr>
          <w:p w14:paraId="477810FB" w14:textId="77777777" w:rsidR="00223D4D" w:rsidRDefault="00223D4D" w:rsidP="00013C75">
            <w:pPr>
              <w:pStyle w:val="NoSpacing"/>
            </w:pPr>
          </w:p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64303676" w14:textId="77777777" w:rsidR="00223D4D" w:rsidRDefault="00223D4D" w:rsidP="00013C75">
            <w:pPr>
              <w:pStyle w:val="NoSpacing"/>
            </w:pPr>
          </w:p>
        </w:tc>
      </w:tr>
      <w:tr w:rsidR="00013C75" w14:paraId="00D566AD" w14:textId="77777777" w:rsidTr="004722B0">
        <w:trPr>
          <w:trHeight w:val="230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0CDC54C0" w14:textId="2B6A6975" w:rsidR="00013C75" w:rsidRDefault="00B13F37" w:rsidP="00013C75">
            <w:pPr>
              <w:pStyle w:val="Month"/>
            </w:pPr>
            <w:r>
              <w:t>July 202</w:t>
            </w:r>
            <w:r w:rsidR="00524741">
              <w:t>7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BAC11E7" w14:textId="77777777" w:rsidR="00013C75" w:rsidRDefault="00013C75" w:rsidP="00223D4D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1337C80D" w14:textId="6FBF0651" w:rsidR="00013C75" w:rsidRDefault="00B13F37" w:rsidP="00013C75">
            <w:pPr>
              <w:pStyle w:val="Month"/>
            </w:pPr>
            <w:r>
              <w:t>August</w:t>
            </w:r>
            <w:r w:rsidR="009578CB">
              <w:t xml:space="preserve"> </w:t>
            </w:r>
            <w:r w:rsidR="00A0538E">
              <w:t>202</w:t>
            </w:r>
            <w:r w:rsidR="00524741">
              <w:t>7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E025B62" w14:textId="77777777" w:rsidR="00013C75" w:rsidRDefault="00013C75" w:rsidP="00223D4D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1B78B571" w14:textId="6C4CE5F5" w:rsidR="00013C75" w:rsidRDefault="00B13F37" w:rsidP="00013C75">
            <w:pPr>
              <w:pStyle w:val="Month"/>
            </w:pPr>
            <w:r>
              <w:t>September</w:t>
            </w:r>
            <w:r w:rsidR="009578CB">
              <w:t xml:space="preserve"> </w:t>
            </w:r>
            <w:r w:rsidR="00A0538E">
              <w:t>202</w:t>
            </w:r>
            <w:r w:rsidR="00524741">
              <w:t>7</w:t>
            </w:r>
          </w:p>
        </w:tc>
      </w:tr>
      <w:tr w:rsidR="00013C75" w14:paraId="696F44C4" w14:textId="77777777" w:rsidTr="004722B0">
        <w:trPr>
          <w:trHeight w:val="173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5D0BE49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420BC48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6E3D940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E127290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4C1B563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6585DD9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715213B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0A88E48" w14:textId="77777777" w:rsidR="00013C75" w:rsidRDefault="00013C75" w:rsidP="00013C7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D671C52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7B67085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D078C8A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5A7451B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D12CE69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585756C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BF6A3EC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FFB7FF5" w14:textId="77777777" w:rsidR="00013C75" w:rsidRDefault="00013C75" w:rsidP="00013C7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E68B111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15DDBEE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8CAEB96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BBCC72F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4325348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9B1B8B6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20809DD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</w:tr>
      <w:tr w:rsidR="00954A61" w14:paraId="3BB44660" w14:textId="77777777" w:rsidTr="00EA25F6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CADF91A" w14:textId="0EC86970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93A5BD8" w14:textId="3981A729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EE261FB" w14:textId="3DF68F96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DD5C555" w14:textId="00DA1E81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D001E21" w14:textId="4EC41537" w:rsidR="00954A61" w:rsidRDefault="00524741" w:rsidP="00954A61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890A012" w14:textId="5992A383" w:rsidR="00954A61" w:rsidRDefault="00524741" w:rsidP="00954A61">
            <w:pPr>
              <w:pStyle w:val="Day"/>
            </w:pPr>
            <w:r>
              <w:t>2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F59A256" w14:textId="7D3D2544" w:rsidR="00954A61" w:rsidRDefault="00524741" w:rsidP="00954A61">
            <w:pPr>
              <w:pStyle w:val="Day"/>
            </w:pPr>
            <w:r>
              <w:t>3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CB5A83E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00414B0" w14:textId="7ECB4DB9" w:rsidR="00954A61" w:rsidRDefault="00524741" w:rsidP="00954A61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79A6653" w14:textId="5871B734" w:rsidR="00954A61" w:rsidRDefault="00524741" w:rsidP="00954A61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9545571" w14:textId="1D8E2F9E" w:rsidR="00954A61" w:rsidRDefault="00524741" w:rsidP="00954A61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35EC158" w14:textId="72C57F30" w:rsidR="00954A61" w:rsidRDefault="00524741" w:rsidP="00954A61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52C1906" w14:textId="1DAD3685" w:rsidR="00954A61" w:rsidRDefault="00524741" w:rsidP="00954A61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7C8BCAA" w14:textId="19115D51" w:rsidR="00954A61" w:rsidRDefault="00524741" w:rsidP="00954A61">
            <w:pPr>
              <w:pStyle w:val="Day"/>
            </w:pPr>
            <w:r>
              <w:t>6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AFABC84" w14:textId="084C7B30" w:rsidR="00954A61" w:rsidRDefault="00524741" w:rsidP="00954A61">
            <w:pPr>
              <w:pStyle w:val="Day"/>
            </w:pPr>
            <w:r>
              <w:t>7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01F1069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2C55ABF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837199E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54DEA022" w14:textId="0F346189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7BB21B1B" w14:textId="5F06E1CD" w:rsidR="00954A61" w:rsidRDefault="00524741" w:rsidP="00954A61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7AC6C414" w14:textId="0122417B" w:rsidR="00954A61" w:rsidRDefault="00524741" w:rsidP="00954A61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65D3B69" w14:textId="4002E892" w:rsidR="00954A61" w:rsidRDefault="00524741" w:rsidP="00954A61">
            <w:pPr>
              <w:pStyle w:val="Day"/>
            </w:pPr>
            <w:r>
              <w:t>3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1BD06A2" w14:textId="1C86E412" w:rsidR="00954A61" w:rsidRDefault="00524741" w:rsidP="00954A61">
            <w:pPr>
              <w:pStyle w:val="Day"/>
            </w:pPr>
            <w:r>
              <w:t>4</w:t>
            </w:r>
          </w:p>
        </w:tc>
      </w:tr>
      <w:tr w:rsidR="00954A61" w14:paraId="1DC018EA" w14:textId="77777777" w:rsidTr="00EA25F6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DFC9C55" w14:textId="7688249D" w:rsidR="00954A61" w:rsidRDefault="00524741" w:rsidP="00954A61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0618FC" w14:textId="51987398" w:rsidR="00954A61" w:rsidRDefault="00524741" w:rsidP="00954A61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7F9468E" w14:textId="2E5158A9" w:rsidR="00954A61" w:rsidRDefault="00524741" w:rsidP="00954A61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114623E" w14:textId="369D9ECA" w:rsidR="00954A61" w:rsidRDefault="00524741" w:rsidP="00954A61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609C842" w14:textId="7F67FF68" w:rsidR="00954A61" w:rsidRDefault="00524741" w:rsidP="00954A61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0543664" w14:textId="44C7DFD8" w:rsidR="00954A61" w:rsidRDefault="00524741" w:rsidP="00954A61">
            <w:pPr>
              <w:pStyle w:val="Day"/>
            </w:pPr>
            <w:r>
              <w:t>9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9B74677" w14:textId="79B20702" w:rsidR="00954A61" w:rsidRDefault="00524741" w:rsidP="00954A61">
            <w:pPr>
              <w:pStyle w:val="Day"/>
            </w:pPr>
            <w:r>
              <w:t>10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716F62E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6EF3055" w14:textId="227F87D1" w:rsidR="00954A61" w:rsidRDefault="00524741" w:rsidP="00954A61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11DFCC1" w14:textId="78C0CFCB" w:rsidR="00954A61" w:rsidRDefault="00524741" w:rsidP="00954A61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67643B8" w14:textId="29506D5A" w:rsidR="00954A61" w:rsidRDefault="00524741" w:rsidP="00954A61">
            <w:pPr>
              <w:pStyle w:val="Day"/>
            </w:pPr>
            <w:r>
              <w:t>10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210A7E2" w14:textId="0D10E775" w:rsidR="00954A61" w:rsidRDefault="00524741" w:rsidP="00954A61">
            <w:pPr>
              <w:pStyle w:val="Day"/>
            </w:pPr>
            <w:r>
              <w:t>11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405723B" w14:textId="3B555AF5" w:rsidR="00954A61" w:rsidRDefault="00524741" w:rsidP="00954A61">
            <w:pPr>
              <w:pStyle w:val="Day"/>
            </w:pPr>
            <w:r>
              <w:t>12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FFBEEEA" w14:textId="1799476D" w:rsidR="00954A61" w:rsidRDefault="00524741" w:rsidP="00954A61">
            <w:pPr>
              <w:pStyle w:val="Day"/>
            </w:pPr>
            <w:r>
              <w:t>13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F096AA9" w14:textId="323BDC86" w:rsidR="00954A61" w:rsidRDefault="00524741" w:rsidP="00954A61">
            <w:pPr>
              <w:pStyle w:val="Day"/>
            </w:pPr>
            <w:r>
              <w:t>14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74DC591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DA0FBEE" w14:textId="505A04E2" w:rsidR="00954A61" w:rsidRDefault="00524741" w:rsidP="00954A61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33EDB267" w14:textId="74787140" w:rsidR="00954A61" w:rsidRDefault="00524741" w:rsidP="00954A61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40E1E432" w14:textId="794D8CCC" w:rsidR="00954A61" w:rsidRDefault="00524741" w:rsidP="00954A61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34FC36A5" w14:textId="654A940D" w:rsidR="00954A61" w:rsidRDefault="00524741" w:rsidP="00954A61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4AC921AC" w14:textId="255D4D52" w:rsidR="00954A61" w:rsidRDefault="00524741" w:rsidP="00954A61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11D9323" w14:textId="52D10BDF" w:rsidR="00954A61" w:rsidRDefault="00524741" w:rsidP="00954A61">
            <w:pPr>
              <w:pStyle w:val="Day"/>
            </w:pPr>
            <w:r>
              <w:t>10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6A25C6B" w14:textId="7D8EFDF8" w:rsidR="00954A61" w:rsidRDefault="00524741" w:rsidP="00954A61">
            <w:pPr>
              <w:pStyle w:val="Day"/>
            </w:pPr>
            <w:r>
              <w:t>11</w:t>
            </w:r>
          </w:p>
        </w:tc>
      </w:tr>
      <w:tr w:rsidR="00954A61" w14:paraId="1B40E041" w14:textId="77777777" w:rsidTr="00EA25F6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D888AA4" w14:textId="1B73ABE7" w:rsidR="00954A61" w:rsidRDefault="00954A61" w:rsidP="00954A61">
            <w:pPr>
              <w:pStyle w:val="Day"/>
            </w:pPr>
            <w:r w:rsidRPr="007D48B7">
              <w:t>1</w:t>
            </w:r>
            <w:r w:rsidR="00524741"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A3BBA47" w14:textId="7C9E0F2A" w:rsidR="00954A61" w:rsidRDefault="00524741" w:rsidP="00954A61">
            <w:pPr>
              <w:pStyle w:val="Day"/>
            </w:pPr>
            <w:r>
              <w:t>12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06603A5" w14:textId="00EEE243" w:rsidR="00954A61" w:rsidRDefault="00524741" w:rsidP="00954A61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4A6A036" w14:textId="19A2D3C8" w:rsidR="00954A61" w:rsidRDefault="00524741" w:rsidP="00954A61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75D3E90" w14:textId="7DD2BDF4" w:rsidR="00954A61" w:rsidRDefault="00524741" w:rsidP="00954A61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F35F966" w14:textId="1692114A" w:rsidR="00954A61" w:rsidRDefault="00524741" w:rsidP="00954A61">
            <w:pPr>
              <w:pStyle w:val="Day"/>
            </w:pPr>
            <w:r>
              <w:t>16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4AD84CA" w14:textId="23541434" w:rsidR="00954A61" w:rsidRDefault="00524741" w:rsidP="00954A61">
            <w:pPr>
              <w:pStyle w:val="Day"/>
            </w:pPr>
            <w:r>
              <w:t>17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CBFED8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FFC668E" w14:textId="6C8F21BD" w:rsidR="00954A61" w:rsidRDefault="00524741" w:rsidP="00954A61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0F7375E" w14:textId="5BF89C85" w:rsidR="00954A61" w:rsidRDefault="00524741" w:rsidP="00954A61">
            <w:pPr>
              <w:pStyle w:val="Day"/>
            </w:pPr>
            <w: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713EC90" w14:textId="09DE45F1" w:rsidR="00954A61" w:rsidRDefault="00524741" w:rsidP="00954A61">
            <w:pPr>
              <w:pStyle w:val="Day"/>
            </w:pPr>
            <w:r>
              <w:t>17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2671ADF" w14:textId="1C5B7081" w:rsidR="00954A61" w:rsidRDefault="00524741" w:rsidP="00954A61">
            <w:pPr>
              <w:pStyle w:val="Day"/>
            </w:pPr>
            <w: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87E863A" w14:textId="1AE8E4D7" w:rsidR="00954A61" w:rsidRDefault="00524741" w:rsidP="00954A61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8F00ECD" w14:textId="32B1379C" w:rsidR="00954A61" w:rsidRDefault="00524741" w:rsidP="00954A61">
            <w:pPr>
              <w:pStyle w:val="Day"/>
            </w:pPr>
            <w:r>
              <w:t>20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C749D00" w14:textId="21B6D6DF" w:rsidR="00954A61" w:rsidRDefault="00524741" w:rsidP="00954A61">
            <w:pPr>
              <w:pStyle w:val="Day"/>
            </w:pPr>
            <w:r>
              <w:t>21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0B7CA43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5D74E33" w14:textId="57A69BD6" w:rsidR="00954A61" w:rsidRDefault="00954A61" w:rsidP="00954A61">
            <w:pPr>
              <w:pStyle w:val="Day"/>
            </w:pPr>
            <w:r w:rsidRPr="00983E12">
              <w:t>1</w:t>
            </w:r>
            <w:r w:rsidR="00524741"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DFB68C" w14:textId="540FBB50" w:rsidR="00954A61" w:rsidRDefault="00524741" w:rsidP="00954A61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346ADF4B" w14:textId="6339ED77" w:rsidR="00954A61" w:rsidRDefault="00524741" w:rsidP="00954A61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03051033" w14:textId="2C70BF83" w:rsidR="00954A61" w:rsidRDefault="00524741" w:rsidP="00954A61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744B20BB" w14:textId="27EE7EC1" w:rsidR="00954A61" w:rsidRDefault="00524741" w:rsidP="00954A61">
            <w:pPr>
              <w:pStyle w:val="Day"/>
            </w:pPr>
            <w: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133AC96" w14:textId="0BD432EE" w:rsidR="00954A61" w:rsidRDefault="00524741" w:rsidP="00954A61">
            <w:pPr>
              <w:pStyle w:val="Day"/>
            </w:pPr>
            <w:r>
              <w:t>17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3670AA45" w14:textId="6DD6D0B1" w:rsidR="00954A61" w:rsidRDefault="00524741" w:rsidP="00954A61">
            <w:pPr>
              <w:pStyle w:val="Day"/>
            </w:pPr>
            <w:r>
              <w:t>18</w:t>
            </w:r>
          </w:p>
        </w:tc>
      </w:tr>
      <w:tr w:rsidR="00954A61" w14:paraId="406142A7" w14:textId="77777777" w:rsidTr="00EA25F6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2E7CB9F" w14:textId="37E30381" w:rsidR="00954A61" w:rsidRDefault="00C70F02" w:rsidP="00954A61">
            <w:pPr>
              <w:pStyle w:val="Day"/>
            </w:pPr>
            <w:r>
              <w:t>1</w:t>
            </w:r>
            <w:r w:rsidR="00524741"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17B5A78" w14:textId="69494988" w:rsidR="00954A61" w:rsidRDefault="00524741" w:rsidP="00954A61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44A80EA" w14:textId="263F05EA" w:rsidR="00954A61" w:rsidRDefault="00524741" w:rsidP="00954A61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9406A40" w14:textId="0858E105" w:rsidR="00954A61" w:rsidRDefault="00524741" w:rsidP="00954A61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738D98A" w14:textId="6688AA8A" w:rsidR="00954A61" w:rsidRDefault="00524741" w:rsidP="00954A61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AFE5721" w14:textId="1D05AE25" w:rsidR="00954A61" w:rsidRDefault="00524741" w:rsidP="00954A61">
            <w:pPr>
              <w:pStyle w:val="Day"/>
            </w:pPr>
            <w:r>
              <w:t>23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A615837" w14:textId="31F87A2C" w:rsidR="00954A61" w:rsidRDefault="00524741" w:rsidP="00954A61">
            <w:pPr>
              <w:pStyle w:val="Day"/>
            </w:pPr>
            <w:r>
              <w:t>24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3821DE9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1C224A7" w14:textId="0A1D4729" w:rsidR="00954A61" w:rsidRDefault="00524741" w:rsidP="00954A61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004C634" w14:textId="73871725" w:rsidR="00954A61" w:rsidRDefault="00524741" w:rsidP="00954A61">
            <w:pPr>
              <w:pStyle w:val="Day"/>
            </w:pPr>
            <w: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23480D4" w14:textId="5D4A8897" w:rsidR="00954A61" w:rsidRDefault="00524741" w:rsidP="00954A61">
            <w:pPr>
              <w:pStyle w:val="Day"/>
            </w:pPr>
            <w:r>
              <w:t>24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33EF784" w14:textId="618D002D" w:rsidR="00954A61" w:rsidRDefault="00524741" w:rsidP="00954A61">
            <w:pPr>
              <w:pStyle w:val="Day"/>
            </w:pPr>
            <w:r>
              <w:t>25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1AA6D21" w14:textId="0725A939" w:rsidR="00954A61" w:rsidRDefault="00524741" w:rsidP="00954A61">
            <w:pPr>
              <w:pStyle w:val="Day"/>
            </w:pPr>
            <w:r>
              <w:t>26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2294D39" w14:textId="502A8AE1" w:rsidR="00954A61" w:rsidRDefault="00524741" w:rsidP="00954A61">
            <w:pPr>
              <w:pStyle w:val="Day"/>
            </w:pPr>
            <w:r>
              <w:t>27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584736D" w14:textId="40881A93" w:rsidR="00954A61" w:rsidRDefault="00524741" w:rsidP="00954A61">
            <w:pPr>
              <w:pStyle w:val="Day"/>
            </w:pPr>
            <w:r>
              <w:t>28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54CEFD8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39A03BD" w14:textId="6629CBBE" w:rsidR="00954A61" w:rsidRDefault="00524741" w:rsidP="00954A61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68E546F" w14:textId="56DDC11E" w:rsidR="00954A61" w:rsidRDefault="00524741" w:rsidP="00954A61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3D49F9F2" w14:textId="58B818B2" w:rsidR="00954A61" w:rsidRDefault="00524741" w:rsidP="00954A61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5A0687AA" w14:textId="6A73CF37" w:rsidR="00954A61" w:rsidRDefault="00524741" w:rsidP="00954A61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478F5AED" w14:textId="6522831C" w:rsidR="00954A61" w:rsidRDefault="00524741" w:rsidP="00954A61">
            <w:pPr>
              <w:pStyle w:val="Day"/>
            </w:pPr>
            <w: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1A00B97" w14:textId="2749A66F" w:rsidR="00954A61" w:rsidRDefault="00524741" w:rsidP="00954A61">
            <w:pPr>
              <w:pStyle w:val="Day"/>
            </w:pPr>
            <w:r>
              <w:t>24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3E9835C" w14:textId="45AA362A" w:rsidR="00954A61" w:rsidRDefault="00524741" w:rsidP="00954A61">
            <w:pPr>
              <w:pStyle w:val="Day"/>
            </w:pPr>
            <w:r>
              <w:t>25</w:t>
            </w:r>
          </w:p>
        </w:tc>
      </w:tr>
      <w:tr w:rsidR="00954A61" w14:paraId="26874656" w14:textId="77777777" w:rsidTr="00EA25F6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E46DF86" w14:textId="045AF34D" w:rsidR="00954A61" w:rsidRDefault="00954A61" w:rsidP="00954A61">
            <w:pPr>
              <w:pStyle w:val="Day"/>
            </w:pPr>
            <w:r w:rsidRPr="007D48B7">
              <w:t>2</w:t>
            </w:r>
            <w:r w:rsidR="00524741"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FA163C" w14:textId="54E30980" w:rsidR="00954A61" w:rsidRDefault="00524741" w:rsidP="00954A61">
            <w:pPr>
              <w:pStyle w:val="Day"/>
            </w:pPr>
            <w:r>
              <w:t>26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833CDB2" w14:textId="148BB0DD" w:rsidR="00954A61" w:rsidRDefault="00524741" w:rsidP="00954A61">
            <w:pPr>
              <w:pStyle w:val="Day"/>
            </w:pPr>
            <w:r>
              <w:t>27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666ED98" w14:textId="3D15AF4B" w:rsidR="00954A61" w:rsidRDefault="00524741" w:rsidP="00954A61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5B5C872" w14:textId="4E3567A7" w:rsidR="00954A61" w:rsidRDefault="00524741" w:rsidP="00954A61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9D78A4A" w14:textId="1CFD627D" w:rsidR="00954A61" w:rsidRDefault="00524741" w:rsidP="00954A61">
            <w:pPr>
              <w:pStyle w:val="Day"/>
            </w:pPr>
            <w:r>
              <w:t>30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CE120A8" w14:textId="162AB0BF" w:rsidR="00954A61" w:rsidRDefault="00524741" w:rsidP="00954A61">
            <w:pPr>
              <w:pStyle w:val="Day"/>
            </w:pPr>
            <w:r>
              <w:t>31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3AEBCE6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191A4AA" w14:textId="2ED4B31B" w:rsidR="00954A61" w:rsidRDefault="00954A61" w:rsidP="00954A61">
            <w:pPr>
              <w:pStyle w:val="Day"/>
            </w:pPr>
            <w:r w:rsidRPr="00FC34E5">
              <w:t>2</w:t>
            </w:r>
            <w:r w:rsidR="00524741"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B66D0D1" w14:textId="14FEBBEE" w:rsidR="00954A61" w:rsidRDefault="00524741" w:rsidP="00954A61">
            <w:pPr>
              <w:pStyle w:val="Day"/>
            </w:pPr>
            <w:r>
              <w:t>30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6265D191" w14:textId="494F0DF3" w:rsidR="00954A61" w:rsidRDefault="00524741" w:rsidP="00954A61">
            <w:pPr>
              <w:pStyle w:val="Day"/>
            </w:pPr>
            <w:r>
              <w:t>31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77259A63" w14:textId="78D70548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78A0CBB0" w14:textId="6BF28B79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BB3055D" w14:textId="52DD8596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DE1A650" w14:textId="175AA33C" w:rsidR="00954A61" w:rsidRDefault="00954A61" w:rsidP="00954A61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4B6299F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B679B72" w14:textId="6E8CAD2F" w:rsidR="00954A61" w:rsidRDefault="00954A61" w:rsidP="00954A61">
            <w:pPr>
              <w:pStyle w:val="Day"/>
            </w:pPr>
            <w:r w:rsidRPr="00983E12">
              <w:t>2</w:t>
            </w:r>
            <w:r w:rsidR="00524741"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0C3205B" w14:textId="125E2F7C" w:rsidR="00954A61" w:rsidRDefault="00524741" w:rsidP="00954A61">
            <w:pPr>
              <w:pStyle w:val="Day"/>
            </w:pPr>
            <w:r>
              <w:t>27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08BD28E4" w14:textId="721F5E0D" w:rsidR="00954A61" w:rsidRDefault="00524741" w:rsidP="00954A61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5BD6609C" w14:textId="0270DD80" w:rsidR="00954A61" w:rsidRDefault="00524741" w:rsidP="00954A61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4A4519D6" w14:textId="532FBC45" w:rsidR="00954A61" w:rsidRDefault="00524741" w:rsidP="00954A61">
            <w:pPr>
              <w:pStyle w:val="Day"/>
            </w:pPr>
            <w:r>
              <w:t>30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7FD066D" w14:textId="41768E2F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0EC5BB7" w14:textId="7C3967E1" w:rsidR="00954A61" w:rsidRDefault="00954A61" w:rsidP="00954A61">
            <w:pPr>
              <w:pStyle w:val="Day"/>
            </w:pPr>
          </w:p>
        </w:tc>
      </w:tr>
      <w:tr w:rsidR="00954A61" w14:paraId="3DE12808" w14:textId="77777777" w:rsidTr="00B13F37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EA21654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B3F5A20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8714DA5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DBCB2D8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B25E4A2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7C0DE5C" w14:textId="77777777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D1F6282" w14:textId="77777777" w:rsidR="00954A61" w:rsidRDefault="00954A61" w:rsidP="00954A61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813156D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F29EEB5" w14:textId="0B35032D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6B7761D" w14:textId="0BC788AD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73B00A5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D945FB4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0286B36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9A5C2F8" w14:textId="77777777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7358175" w14:textId="77777777" w:rsidR="00954A61" w:rsidRDefault="00954A61" w:rsidP="00954A61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AB4256A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C0C5163" w14:textId="4153158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9B22CD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D92D23C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49837BE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E9F35E3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CE31257" w14:textId="77777777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E437B62" w14:textId="77777777" w:rsidR="00954A61" w:rsidRDefault="00954A61" w:rsidP="00954A61">
            <w:pPr>
              <w:pStyle w:val="Day"/>
            </w:pPr>
          </w:p>
        </w:tc>
      </w:tr>
      <w:tr w:rsidR="00223D4D" w14:paraId="0715D5D6" w14:textId="77777777" w:rsidTr="00077D13">
        <w:trPr>
          <w:trHeight w:hRule="exact" w:val="106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01C9950D" w14:textId="77777777" w:rsidR="00223D4D" w:rsidRDefault="00223D4D" w:rsidP="00013C75">
            <w:pPr>
              <w:pStyle w:val="NoSpacing"/>
            </w:pPr>
          </w:p>
        </w:tc>
        <w:tc>
          <w:tcPr>
            <w:tcW w:w="579" w:type="dxa"/>
          </w:tcPr>
          <w:p w14:paraId="2D67B48B" w14:textId="77777777" w:rsidR="00223D4D" w:rsidRDefault="00223D4D" w:rsidP="00013C75">
            <w:pPr>
              <w:pStyle w:val="NoSpacing"/>
            </w:pPr>
          </w:p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7E860166" w14:textId="77777777" w:rsidR="00223D4D" w:rsidRDefault="00223D4D" w:rsidP="00013C75">
            <w:pPr>
              <w:pStyle w:val="NoSpacing"/>
            </w:pPr>
          </w:p>
        </w:tc>
        <w:tc>
          <w:tcPr>
            <w:tcW w:w="579" w:type="dxa"/>
          </w:tcPr>
          <w:p w14:paraId="75F0B324" w14:textId="77777777" w:rsidR="00223D4D" w:rsidRDefault="00223D4D" w:rsidP="00013C75">
            <w:pPr>
              <w:pStyle w:val="NoSpacing"/>
            </w:pPr>
          </w:p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2E156D7B" w14:textId="77777777" w:rsidR="00223D4D" w:rsidRDefault="00223D4D" w:rsidP="00013C75">
            <w:pPr>
              <w:pStyle w:val="NoSpacing"/>
            </w:pPr>
          </w:p>
        </w:tc>
      </w:tr>
      <w:tr w:rsidR="00013C75" w14:paraId="19782671" w14:textId="77777777" w:rsidTr="004722B0">
        <w:trPr>
          <w:trHeight w:val="230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6BB93786" w14:textId="41D8DD81" w:rsidR="00013C75" w:rsidRDefault="00B13F37" w:rsidP="00013C75">
            <w:pPr>
              <w:pStyle w:val="Month"/>
            </w:pPr>
            <w:r>
              <w:t>October</w:t>
            </w:r>
            <w:r w:rsidR="005F677F">
              <w:t xml:space="preserve"> </w:t>
            </w:r>
            <w:r w:rsidR="00A0538E">
              <w:t>202</w:t>
            </w:r>
            <w:r w:rsidR="00524741">
              <w:t>7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B940624" w14:textId="77777777" w:rsidR="00013C75" w:rsidRDefault="00013C75" w:rsidP="00223D4D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38BC73A9" w14:textId="6D29D712" w:rsidR="00013C75" w:rsidRDefault="00B13F37" w:rsidP="00013C75">
            <w:pPr>
              <w:pStyle w:val="Month"/>
            </w:pPr>
            <w:r>
              <w:t xml:space="preserve">November </w:t>
            </w:r>
            <w:r w:rsidR="00A0538E">
              <w:t>202</w:t>
            </w:r>
            <w:r w:rsidR="00524741">
              <w:t>7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0ADF968" w14:textId="77777777" w:rsidR="00013C75" w:rsidRDefault="00013C75" w:rsidP="00223D4D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1D45CA8C" w14:textId="0457BB3F" w:rsidR="00013C75" w:rsidRDefault="00B13F37" w:rsidP="00013C75">
            <w:pPr>
              <w:pStyle w:val="Month"/>
            </w:pPr>
            <w:r>
              <w:t>December</w:t>
            </w:r>
            <w:r w:rsidR="005F677F">
              <w:t xml:space="preserve"> </w:t>
            </w:r>
            <w:r w:rsidR="00A0538E">
              <w:t>202</w:t>
            </w:r>
            <w:r w:rsidR="00524741">
              <w:t>7</w:t>
            </w:r>
          </w:p>
        </w:tc>
      </w:tr>
      <w:tr w:rsidR="00013C75" w14:paraId="02B22B0E" w14:textId="77777777" w:rsidTr="004722B0">
        <w:trPr>
          <w:trHeight w:val="173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1677EC4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A76E424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E1B2918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3046CC4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BCD562B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F6FADF4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A7126B5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1E6C904" w14:textId="77777777" w:rsidR="00013C75" w:rsidRDefault="00013C75" w:rsidP="00013C7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DBA816F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7045737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C92B54B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341CFB1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EC9A425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8AB2065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8068D65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E6B3933" w14:textId="77777777" w:rsidR="00013C75" w:rsidRDefault="00013C75" w:rsidP="00013C7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27E4DBE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279414C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0CAE132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22DF3CF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7EF3254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E6A8A18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840A2CC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</w:tr>
      <w:tr w:rsidR="00954A61" w14:paraId="050E7EC3" w14:textId="77777777" w:rsidTr="00EA25F6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82A5B62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C0060EB" w14:textId="2B6DC060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15930F8D" w14:textId="2C79DEAB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45C845E6" w14:textId="5A601E03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2F2E72CE" w14:textId="69567423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3F7120B" w14:textId="37DD81D3" w:rsidR="00954A61" w:rsidRDefault="00524741" w:rsidP="00954A61">
            <w:pPr>
              <w:pStyle w:val="Day"/>
            </w:pPr>
            <w:r>
              <w:t>1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587BF53B" w14:textId="35AF31EF" w:rsidR="00954A61" w:rsidRDefault="00524741" w:rsidP="00954A61">
            <w:pPr>
              <w:pStyle w:val="Day"/>
            </w:pPr>
            <w:r>
              <w:t>2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67BABFB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18183F6" w14:textId="7673DA48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10B07506" w14:textId="29724972" w:rsidR="00954A61" w:rsidRDefault="00524741" w:rsidP="00954A61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5C861602" w14:textId="435689BB" w:rsidR="00954A61" w:rsidRDefault="00524741" w:rsidP="00954A61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1F0738B9" w14:textId="046D6382" w:rsidR="00954A61" w:rsidRDefault="00524741" w:rsidP="00954A61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7317DD8E" w14:textId="57414991" w:rsidR="00954A61" w:rsidRDefault="00524741" w:rsidP="00954A61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59B944F" w14:textId="486D44FB" w:rsidR="00954A61" w:rsidRDefault="00524741" w:rsidP="00954A61">
            <w:pPr>
              <w:pStyle w:val="Day"/>
            </w:pPr>
            <w:r>
              <w:t>5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6C958120" w14:textId="4155BC78" w:rsidR="00954A61" w:rsidRDefault="00524741" w:rsidP="00954A61">
            <w:pPr>
              <w:pStyle w:val="Day"/>
            </w:pPr>
            <w:r>
              <w:t>6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E878E27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1654CCD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6403E1F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799C0998" w14:textId="61CA41DE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7229005B" w14:textId="6E96DFA1" w:rsidR="00954A61" w:rsidRDefault="00524741" w:rsidP="00954A61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29FF91E1" w14:textId="0EC779BA" w:rsidR="00954A61" w:rsidRDefault="00524741" w:rsidP="00954A61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C8C3117" w14:textId="28203D09" w:rsidR="00954A61" w:rsidRDefault="00524741" w:rsidP="00954A61">
            <w:pPr>
              <w:pStyle w:val="Day"/>
            </w:pPr>
            <w:r>
              <w:t>3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9441CB8" w14:textId="5BC5941C" w:rsidR="00954A61" w:rsidRDefault="00524741" w:rsidP="00954A61">
            <w:pPr>
              <w:pStyle w:val="Day"/>
            </w:pPr>
            <w:r>
              <w:t>4</w:t>
            </w:r>
          </w:p>
        </w:tc>
      </w:tr>
      <w:tr w:rsidR="00954A61" w14:paraId="34237FDA" w14:textId="77777777" w:rsidTr="00EA25F6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821AFFF" w14:textId="3ECDE8D5" w:rsidR="00954A61" w:rsidRDefault="00524741" w:rsidP="00954A61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F69831B" w14:textId="09060BFD" w:rsidR="00954A61" w:rsidRDefault="00524741" w:rsidP="00954A61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6DD788DC" w14:textId="40FAD004" w:rsidR="00954A61" w:rsidRDefault="00524741" w:rsidP="00954A61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00AA48E7" w14:textId="4E6D6736" w:rsidR="00954A61" w:rsidRDefault="00524741" w:rsidP="00954A61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1FBB6577" w14:textId="3FCCC20A" w:rsidR="00954A61" w:rsidRDefault="00524741" w:rsidP="00954A61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3304BC3" w14:textId="0EF47861" w:rsidR="00954A61" w:rsidRDefault="00524741" w:rsidP="00954A61">
            <w:pPr>
              <w:pStyle w:val="Day"/>
            </w:pPr>
            <w:r>
              <w:t>8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ED772C3" w14:textId="3FBED654" w:rsidR="00954A61" w:rsidRDefault="00524741" w:rsidP="00954A61">
            <w:pPr>
              <w:pStyle w:val="Day"/>
            </w:pPr>
            <w:r>
              <w:t>9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A5A68E6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9771307" w14:textId="6578AC14" w:rsidR="00954A61" w:rsidRDefault="00524741" w:rsidP="00954A61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821B45B" w14:textId="65F98279" w:rsidR="00954A61" w:rsidRDefault="00524741" w:rsidP="00954A61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0010E579" w14:textId="53645B36" w:rsidR="00954A61" w:rsidRDefault="00524741" w:rsidP="00954A61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23400157" w14:textId="25628F8D" w:rsidR="00954A61" w:rsidRDefault="00524741" w:rsidP="00954A61">
            <w:pPr>
              <w:pStyle w:val="Day"/>
            </w:pPr>
            <w:r>
              <w:t>10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69802ACA" w14:textId="41518773" w:rsidR="00954A61" w:rsidRDefault="00524741" w:rsidP="00954A61">
            <w:pPr>
              <w:pStyle w:val="Day"/>
            </w:pPr>
            <w:r>
              <w:t>11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4F67A18" w14:textId="1CE8B9F7" w:rsidR="00954A61" w:rsidRDefault="00524741" w:rsidP="00954A61">
            <w:pPr>
              <w:pStyle w:val="Day"/>
            </w:pPr>
            <w:r>
              <w:t>12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EB6EE72" w14:textId="51E19D9B" w:rsidR="00954A61" w:rsidRDefault="00524741" w:rsidP="00954A61">
            <w:pPr>
              <w:pStyle w:val="Day"/>
            </w:pPr>
            <w:r>
              <w:t>13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AE64B7A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EA6CC6" w14:textId="537F7153" w:rsidR="00954A61" w:rsidRDefault="00524741" w:rsidP="00954A61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4F5BBF85" w14:textId="2BE57B38" w:rsidR="00954A61" w:rsidRDefault="00524741" w:rsidP="00954A61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0DCF381F" w14:textId="3DFF5826" w:rsidR="00954A61" w:rsidRDefault="00524741" w:rsidP="00954A61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61A8B8D4" w14:textId="08743F96" w:rsidR="00954A61" w:rsidRDefault="00524741" w:rsidP="00954A61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20C7865E" w14:textId="26BA8868" w:rsidR="00954A61" w:rsidRDefault="00524741" w:rsidP="00954A61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17A8676" w14:textId="1AC3D0C3" w:rsidR="00954A61" w:rsidRDefault="00524741" w:rsidP="00954A61">
            <w:pPr>
              <w:pStyle w:val="Day"/>
            </w:pPr>
            <w:r>
              <w:t>10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74852D30" w14:textId="0FDDA9C1" w:rsidR="00954A61" w:rsidRDefault="00524741" w:rsidP="00954A61">
            <w:pPr>
              <w:pStyle w:val="Day"/>
            </w:pPr>
            <w:r>
              <w:t>11</w:t>
            </w:r>
          </w:p>
        </w:tc>
      </w:tr>
      <w:tr w:rsidR="00954A61" w14:paraId="173FED88" w14:textId="77777777" w:rsidTr="00EA25F6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0EC99F2" w14:textId="53567B8B" w:rsidR="00954A61" w:rsidRDefault="00954A61" w:rsidP="00954A61">
            <w:pPr>
              <w:pStyle w:val="Day"/>
            </w:pPr>
            <w:r w:rsidRPr="00806D99">
              <w:t>1</w:t>
            </w:r>
            <w:r w:rsidR="00524741">
              <w:t>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1FDACB42" w14:textId="7C546605" w:rsidR="00954A61" w:rsidRDefault="00524741" w:rsidP="00954A61">
            <w:pPr>
              <w:pStyle w:val="Day"/>
            </w:pPr>
            <w:r>
              <w:t>11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27B45D7F" w14:textId="1446980A" w:rsidR="00954A61" w:rsidRDefault="00524741" w:rsidP="00954A61">
            <w:pPr>
              <w:pStyle w:val="Day"/>
            </w:pPr>
            <w:r>
              <w:t>12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4D73A5A8" w14:textId="0FD46DF3" w:rsidR="00954A61" w:rsidRDefault="00524741" w:rsidP="00954A61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68A6F3AC" w14:textId="44F44F97" w:rsidR="00954A61" w:rsidRDefault="00524741" w:rsidP="00954A61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7DEFEEC" w14:textId="400C339A" w:rsidR="00954A61" w:rsidRDefault="00524741" w:rsidP="00954A61">
            <w:pPr>
              <w:pStyle w:val="Day"/>
            </w:pPr>
            <w:r>
              <w:t>15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70E6A415" w14:textId="682B01ED" w:rsidR="00954A61" w:rsidRDefault="00524741" w:rsidP="00954A61">
            <w:pPr>
              <w:pStyle w:val="Day"/>
            </w:pPr>
            <w:r>
              <w:t>16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B31BF99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E904818" w14:textId="5147000F" w:rsidR="00954A61" w:rsidRDefault="00954A61" w:rsidP="00954A61">
            <w:pPr>
              <w:pStyle w:val="Day"/>
            </w:pPr>
            <w:r w:rsidRPr="000B6788">
              <w:t>1</w:t>
            </w:r>
            <w:r w:rsidR="00524741"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202A8FB2" w14:textId="241F2826" w:rsidR="00954A61" w:rsidRDefault="00524741" w:rsidP="00954A61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1BD76460" w14:textId="63A08E08" w:rsidR="00954A61" w:rsidRDefault="00524741" w:rsidP="00954A61">
            <w:pPr>
              <w:pStyle w:val="Day"/>
            </w:pPr>
            <w: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31328002" w14:textId="7E39F4EA" w:rsidR="00954A61" w:rsidRDefault="00524741" w:rsidP="00954A61">
            <w:pPr>
              <w:pStyle w:val="Day"/>
            </w:pPr>
            <w:r>
              <w:t>17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79658AFD" w14:textId="1196867E" w:rsidR="00954A61" w:rsidRDefault="00524741" w:rsidP="00954A61">
            <w:pPr>
              <w:pStyle w:val="Day"/>
            </w:pPr>
            <w: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79209F0" w14:textId="3EB382D1" w:rsidR="00954A61" w:rsidRDefault="00524741" w:rsidP="00954A61">
            <w:pPr>
              <w:pStyle w:val="Day"/>
            </w:pPr>
            <w:r>
              <w:t>19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48942A1B" w14:textId="1733CE29" w:rsidR="00954A61" w:rsidRDefault="00524741" w:rsidP="00954A61">
            <w:pPr>
              <w:pStyle w:val="Day"/>
            </w:pPr>
            <w:r>
              <w:t>20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720398D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2A4CDE12" w14:textId="591261DF" w:rsidR="00954A61" w:rsidRDefault="00C70F02" w:rsidP="00954A61">
            <w:pPr>
              <w:pStyle w:val="Day"/>
            </w:pPr>
            <w:r>
              <w:t>1</w:t>
            </w:r>
            <w:r w:rsidR="00524741"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61F01827" w14:textId="37D51843" w:rsidR="00954A61" w:rsidRDefault="00524741" w:rsidP="00954A61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52DB722C" w14:textId="374D7806" w:rsidR="00954A61" w:rsidRDefault="00524741" w:rsidP="00954A61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47B7F24D" w14:textId="1F1705FE" w:rsidR="00954A61" w:rsidRDefault="00524741" w:rsidP="00954A61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76D75886" w14:textId="05B55788" w:rsidR="00954A61" w:rsidRDefault="00524741" w:rsidP="00954A61">
            <w:pPr>
              <w:pStyle w:val="Day"/>
            </w:pPr>
            <w: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3E6C03BE" w14:textId="57B649BC" w:rsidR="00954A61" w:rsidRDefault="00524741" w:rsidP="00954A61">
            <w:pPr>
              <w:pStyle w:val="Day"/>
            </w:pPr>
            <w:r>
              <w:t>17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50D85BA0" w14:textId="1FCCE957" w:rsidR="00954A61" w:rsidRDefault="00524741" w:rsidP="00954A61">
            <w:pPr>
              <w:pStyle w:val="Day"/>
            </w:pPr>
            <w:r>
              <w:t>18</w:t>
            </w:r>
          </w:p>
        </w:tc>
      </w:tr>
      <w:tr w:rsidR="00954A61" w14:paraId="77D4C194" w14:textId="77777777" w:rsidTr="00EA25F6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A883D2C" w14:textId="745040FE" w:rsidR="00954A61" w:rsidRDefault="00C70F02" w:rsidP="00954A61">
            <w:pPr>
              <w:pStyle w:val="Day"/>
            </w:pPr>
            <w:r>
              <w:t>1</w:t>
            </w:r>
            <w:r w:rsidR="00524741"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279F6E65" w14:textId="5ED39E4E" w:rsidR="00954A61" w:rsidRDefault="00524741" w:rsidP="00954A61">
            <w:pPr>
              <w:pStyle w:val="Day"/>
            </w:pPr>
            <w: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2A5ACF04" w14:textId="39A8833C" w:rsidR="00954A61" w:rsidRDefault="00524741" w:rsidP="00954A61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78C49A60" w14:textId="76249DD4" w:rsidR="00954A61" w:rsidRDefault="00524741" w:rsidP="00954A61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2963517C" w14:textId="31576DA9" w:rsidR="00954A61" w:rsidRDefault="00524741" w:rsidP="00954A61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239B838" w14:textId="18709B26" w:rsidR="00954A61" w:rsidRDefault="00524741" w:rsidP="00954A61">
            <w:pPr>
              <w:pStyle w:val="Day"/>
            </w:pPr>
            <w:r>
              <w:t>22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B5D22B2" w14:textId="23660AA7" w:rsidR="00954A61" w:rsidRDefault="00524741" w:rsidP="00954A61">
            <w:pPr>
              <w:pStyle w:val="Day"/>
            </w:pPr>
            <w:r>
              <w:t>23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F08E527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334BBE85" w14:textId="65E302E3" w:rsidR="00954A61" w:rsidRDefault="00C70F02" w:rsidP="00954A61">
            <w:pPr>
              <w:pStyle w:val="Day"/>
            </w:pPr>
            <w:r>
              <w:t>2</w:t>
            </w:r>
            <w:r w:rsidR="00524741"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BD8B460" w14:textId="3FAB4CF2" w:rsidR="00954A61" w:rsidRDefault="00524741" w:rsidP="00954A61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438CD2B1" w14:textId="23C28D6F" w:rsidR="00954A61" w:rsidRDefault="00524741" w:rsidP="00954A61">
            <w:pPr>
              <w:pStyle w:val="Day"/>
            </w:pPr>
            <w: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0C7BA80C" w14:textId="529D4ACB" w:rsidR="00954A61" w:rsidRDefault="00524741" w:rsidP="00954A61">
            <w:pPr>
              <w:pStyle w:val="Day"/>
            </w:pPr>
            <w:r>
              <w:t>24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7EEA7C5E" w14:textId="61028F66" w:rsidR="00954A61" w:rsidRDefault="00524741" w:rsidP="00954A61">
            <w:pPr>
              <w:pStyle w:val="Day"/>
            </w:pPr>
            <w:r>
              <w:t>25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04B22234" w14:textId="0C964FD2" w:rsidR="00954A61" w:rsidRDefault="00524741" w:rsidP="00954A61">
            <w:pPr>
              <w:pStyle w:val="Day"/>
            </w:pPr>
            <w:r>
              <w:t>26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40D6E8B3" w14:textId="3D79916E" w:rsidR="00954A61" w:rsidRDefault="00524741" w:rsidP="00954A61">
            <w:pPr>
              <w:pStyle w:val="Day"/>
            </w:pPr>
            <w:r>
              <w:t>27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FAA03A1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085A00D9" w14:textId="3F271E40" w:rsidR="00954A61" w:rsidRDefault="00524741" w:rsidP="00954A61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7FDF31A3" w14:textId="1645B942" w:rsidR="00954A61" w:rsidRDefault="00524741" w:rsidP="00954A61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30802BE2" w14:textId="1DAF3C8E" w:rsidR="00954A61" w:rsidRDefault="00524741" w:rsidP="00954A61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402045B5" w14:textId="62F25A5F" w:rsidR="00954A61" w:rsidRDefault="00524741" w:rsidP="00954A61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311F0AF8" w14:textId="10E9521E" w:rsidR="00954A61" w:rsidRDefault="00524741" w:rsidP="00954A61">
            <w:pPr>
              <w:pStyle w:val="Day"/>
            </w:pPr>
            <w: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0EF49A3F" w14:textId="5B3D3603" w:rsidR="00954A61" w:rsidRDefault="00524741" w:rsidP="00954A61">
            <w:pPr>
              <w:pStyle w:val="Day"/>
            </w:pPr>
            <w:r>
              <w:t>24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58CE27AB" w14:textId="69928B85" w:rsidR="00954A61" w:rsidRDefault="00524741" w:rsidP="00954A61">
            <w:pPr>
              <w:pStyle w:val="Day"/>
            </w:pPr>
            <w:r>
              <w:t>25</w:t>
            </w:r>
          </w:p>
        </w:tc>
      </w:tr>
      <w:tr w:rsidR="00954A61" w14:paraId="28646DCF" w14:textId="77777777" w:rsidTr="00EA25F6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81351A3" w14:textId="2969B787" w:rsidR="00954A61" w:rsidRDefault="00954A61" w:rsidP="00954A61">
            <w:pPr>
              <w:pStyle w:val="Day"/>
            </w:pPr>
            <w:r w:rsidRPr="00806D99">
              <w:t>2</w:t>
            </w:r>
            <w:r w:rsidR="00524741"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82FB241" w14:textId="4D67D616" w:rsidR="00954A61" w:rsidRDefault="00524741" w:rsidP="00954A61">
            <w:pPr>
              <w:pStyle w:val="Day"/>
            </w:pPr>
            <w:r>
              <w:t>25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38D651DD" w14:textId="5C306EDF" w:rsidR="00954A61" w:rsidRDefault="00524741" w:rsidP="00954A61">
            <w:pPr>
              <w:pStyle w:val="Day"/>
            </w:pPr>
            <w:r>
              <w:t>26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110F547E" w14:textId="15972AA6" w:rsidR="00954A61" w:rsidRDefault="00524741" w:rsidP="00954A61">
            <w:pPr>
              <w:pStyle w:val="Day"/>
            </w:pPr>
            <w:r>
              <w:t>27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14292B03" w14:textId="60A5EAD3" w:rsidR="00954A61" w:rsidRDefault="00524741" w:rsidP="00954A61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A63BF46" w14:textId="7116B661" w:rsidR="00954A61" w:rsidRDefault="00524741" w:rsidP="00954A61">
            <w:pPr>
              <w:pStyle w:val="Day"/>
            </w:pPr>
            <w:r>
              <w:t>29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ADA836" w14:textId="368A055D" w:rsidR="00954A61" w:rsidRDefault="00524741" w:rsidP="00954A61">
            <w:pPr>
              <w:pStyle w:val="Day"/>
            </w:pPr>
            <w:r>
              <w:t>30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41AF9E8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9F20E67" w14:textId="03BD5AF7" w:rsidR="00954A61" w:rsidRDefault="00954A61" w:rsidP="00954A61">
            <w:pPr>
              <w:pStyle w:val="Day"/>
            </w:pPr>
            <w:r w:rsidRPr="000B6788">
              <w:t>2</w:t>
            </w:r>
            <w:r w:rsidR="00524741"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261F4615" w14:textId="6BD63826" w:rsidR="00954A61" w:rsidRDefault="00524741" w:rsidP="00954A61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18D0641B" w14:textId="4F0200C0" w:rsidR="00954A61" w:rsidRDefault="00524741" w:rsidP="00954A61">
            <w:pPr>
              <w:pStyle w:val="Day"/>
            </w:pPr>
            <w:r>
              <w:t>30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0D9D166F" w14:textId="17D1931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5E7263C2" w14:textId="5E048DE1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569F599" w14:textId="6FC3D73D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CFFCC8B" w14:textId="77777777" w:rsidR="00954A61" w:rsidRDefault="00954A61" w:rsidP="00954A61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C56C1CA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575565A8" w14:textId="21788BBE" w:rsidR="00954A61" w:rsidRDefault="00954A61" w:rsidP="00954A61">
            <w:pPr>
              <w:pStyle w:val="Day"/>
            </w:pPr>
            <w:r w:rsidRPr="00E40B4D">
              <w:t>2</w:t>
            </w:r>
            <w:r w:rsidR="00524741"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0229C0DE" w14:textId="24F33EC7" w:rsidR="00954A61" w:rsidRDefault="00524741" w:rsidP="00954A61">
            <w:pPr>
              <w:pStyle w:val="Day"/>
            </w:pPr>
            <w:r>
              <w:t>27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16D8A82B" w14:textId="264F4278" w:rsidR="00954A61" w:rsidRDefault="00524741" w:rsidP="00954A61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10B830D9" w14:textId="5D3F0B7F" w:rsidR="00954A61" w:rsidRDefault="00524741" w:rsidP="00954A61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0536BA4B" w14:textId="3340298B" w:rsidR="00954A61" w:rsidRDefault="00524741" w:rsidP="00954A61">
            <w:pPr>
              <w:pStyle w:val="Day"/>
            </w:pPr>
            <w:r>
              <w:t>30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1F959156" w14:textId="26429946" w:rsidR="00954A61" w:rsidRDefault="00524741" w:rsidP="00954A61">
            <w:pPr>
              <w:pStyle w:val="Day"/>
            </w:pPr>
            <w:r>
              <w:t>31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47F54BA9" w14:textId="2CDD8A52" w:rsidR="00954A61" w:rsidRDefault="00954A61" w:rsidP="00954A61">
            <w:pPr>
              <w:pStyle w:val="Day"/>
            </w:pPr>
          </w:p>
        </w:tc>
      </w:tr>
      <w:tr w:rsidR="00954A61" w14:paraId="6662B46D" w14:textId="77777777" w:rsidTr="005F677F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D568C1" w14:textId="623A6CFC" w:rsidR="00954A61" w:rsidRDefault="00524741" w:rsidP="00954A61">
            <w:pPr>
              <w:pStyle w:val="Day"/>
            </w:pPr>
            <w:r>
              <w:t>31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92083B0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F68CD07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28E7A6E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EFBB596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9721D59" w14:textId="77777777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9DCC1B7" w14:textId="77777777" w:rsidR="00954A61" w:rsidRDefault="00954A61" w:rsidP="00954A61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5004FE9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80693F5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F66F0A7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B2AF78E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A67E7F7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F3ABF5B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BCBCA9E" w14:textId="77777777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428F0F5" w14:textId="77777777" w:rsidR="00954A61" w:rsidRDefault="00954A61" w:rsidP="00954A61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1B0AD83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1FD5183" w14:textId="4A103299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E2CB6AD" w14:textId="6A71E402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468EB81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81F99D7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F5DAF1C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813B57D" w14:textId="77777777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72660F8" w14:textId="77777777" w:rsidR="00954A61" w:rsidRDefault="00954A61" w:rsidP="00954A61">
            <w:pPr>
              <w:pStyle w:val="Day"/>
            </w:pPr>
          </w:p>
        </w:tc>
      </w:tr>
    </w:tbl>
    <w:tbl>
      <w:tblPr>
        <w:tblStyle w:val="Sem1"/>
        <w:tblW w:w="0" w:type="auto"/>
        <w:tblLook w:val="0620" w:firstRow="1" w:lastRow="0" w:firstColumn="0" w:lastColumn="0" w:noHBand="1" w:noVBand="1"/>
        <w:tblCaption w:val="Layout table"/>
      </w:tblPr>
      <w:tblGrid>
        <w:gridCol w:w="10790"/>
      </w:tblGrid>
      <w:tr w:rsidR="00C70F02" w:rsidRPr="00B444D2" w14:paraId="3147F9DC" w14:textId="77777777" w:rsidTr="0013486F">
        <w:trPr>
          <w:trHeight w:val="1170"/>
        </w:trPr>
        <w:tc>
          <w:tcPr>
            <w:tcW w:w="10790" w:type="dxa"/>
            <w:shd w:val="clear" w:color="auto" w:fill="FFD921" w:themeFill="accent2" w:themeFillShade="BF"/>
          </w:tcPr>
          <w:p w14:paraId="563A940A" w14:textId="5710B28A" w:rsidR="00C70F02" w:rsidRDefault="00524741" w:rsidP="00524741">
            <w:pPr>
              <w:spacing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  <w:r w:rsidR="0013486F">
              <w:rPr>
                <w:b/>
                <w:bCs/>
                <w:sz w:val="16"/>
                <w:szCs w:val="16"/>
              </w:rPr>
              <w:t>2</w:t>
            </w:r>
            <w:r w:rsidRPr="00524741">
              <w:rPr>
                <w:b/>
                <w:bCs/>
                <w:sz w:val="16"/>
                <w:szCs w:val="16"/>
                <w:vertAlign w:val="superscript"/>
              </w:rPr>
              <w:t>th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="00021072">
              <w:rPr>
                <w:b/>
                <w:bCs/>
                <w:sz w:val="16"/>
                <w:szCs w:val="16"/>
              </w:rPr>
              <w:t xml:space="preserve">Generation </w:t>
            </w:r>
            <w:r w:rsidR="00C70F02" w:rsidRPr="00B444D2">
              <w:rPr>
                <w:b/>
                <w:bCs/>
                <w:sz w:val="16"/>
                <w:szCs w:val="16"/>
              </w:rPr>
              <w:t>Class Date</w:t>
            </w:r>
            <w:r w:rsidR="00021072">
              <w:rPr>
                <w:b/>
                <w:bCs/>
                <w:sz w:val="16"/>
                <w:szCs w:val="16"/>
              </w:rPr>
              <w:t>s:</w:t>
            </w:r>
            <w:r w:rsidR="00C70F02" w:rsidRPr="00B444D2">
              <w:rPr>
                <w:b/>
                <w:bCs/>
                <w:sz w:val="16"/>
                <w:szCs w:val="16"/>
              </w:rPr>
              <w:t xml:space="preserve"> </w:t>
            </w:r>
            <w:r w:rsidR="00EA25F6">
              <w:rPr>
                <w:b/>
                <w:bCs/>
                <w:sz w:val="16"/>
                <w:szCs w:val="16"/>
              </w:rPr>
              <w:t>August 31</w:t>
            </w:r>
            <w:r>
              <w:rPr>
                <w:b/>
                <w:bCs/>
                <w:sz w:val="16"/>
                <w:szCs w:val="16"/>
              </w:rPr>
              <w:t>, 2027</w:t>
            </w:r>
            <w:r w:rsidR="00021072">
              <w:rPr>
                <w:b/>
                <w:bCs/>
                <w:sz w:val="16"/>
                <w:szCs w:val="16"/>
              </w:rPr>
              <w:t xml:space="preserve">, thru </w:t>
            </w:r>
            <w:r w:rsidR="00EA25F6">
              <w:rPr>
                <w:b/>
                <w:bCs/>
                <w:sz w:val="16"/>
                <w:szCs w:val="16"/>
              </w:rPr>
              <w:t>December 31</w:t>
            </w:r>
            <w:r w:rsidR="00021072">
              <w:rPr>
                <w:b/>
                <w:bCs/>
                <w:sz w:val="16"/>
                <w:szCs w:val="16"/>
              </w:rPr>
              <w:t>, 202</w:t>
            </w:r>
            <w:r>
              <w:rPr>
                <w:b/>
                <w:bCs/>
                <w:sz w:val="16"/>
                <w:szCs w:val="16"/>
              </w:rPr>
              <w:t>7</w:t>
            </w:r>
          </w:p>
          <w:p w14:paraId="1F4BD59F" w14:textId="5C2B54A4" w:rsidR="00021072" w:rsidRDefault="00021072" w:rsidP="00F42D54">
            <w:pPr>
              <w:spacing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In-Person Lecture &amp; Lab Skills: </w:t>
            </w:r>
            <w:r w:rsidR="00324964">
              <w:rPr>
                <w:b/>
                <w:bCs/>
                <w:sz w:val="16"/>
                <w:szCs w:val="16"/>
              </w:rPr>
              <w:t>Tuesday and Wednesday</w:t>
            </w:r>
          </w:p>
          <w:p w14:paraId="3F88F4D9" w14:textId="3A80BB39" w:rsidR="00021072" w:rsidRDefault="00524741" w:rsidP="00F42D54">
            <w:pPr>
              <w:spacing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4:00pm-9:00pm OR </w:t>
            </w:r>
            <w:r w:rsidR="006D50C5">
              <w:rPr>
                <w:b/>
                <w:bCs/>
                <w:sz w:val="16"/>
                <w:szCs w:val="16"/>
              </w:rPr>
              <w:t>5</w:t>
            </w:r>
            <w:r w:rsidR="00021072">
              <w:rPr>
                <w:b/>
                <w:bCs/>
                <w:sz w:val="16"/>
                <w:szCs w:val="16"/>
              </w:rPr>
              <w:t>:00pm-</w:t>
            </w:r>
            <w:r w:rsidR="006D50C5">
              <w:rPr>
                <w:b/>
                <w:bCs/>
                <w:sz w:val="16"/>
                <w:szCs w:val="16"/>
              </w:rPr>
              <w:t>10</w:t>
            </w:r>
            <w:r w:rsidR="00021072">
              <w:rPr>
                <w:b/>
                <w:bCs/>
                <w:sz w:val="16"/>
                <w:szCs w:val="16"/>
              </w:rPr>
              <w:t xml:space="preserve">:00pm (Weekdays) </w:t>
            </w:r>
          </w:p>
          <w:p w14:paraId="04A3A281" w14:textId="5F8A8F3D" w:rsidR="00021072" w:rsidRDefault="00021072" w:rsidP="00F42D54">
            <w:pPr>
              <w:spacing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AND Every Other </w:t>
            </w:r>
            <w:r w:rsidR="003F06FD">
              <w:rPr>
                <w:b/>
                <w:bCs/>
                <w:sz w:val="16"/>
                <w:szCs w:val="16"/>
              </w:rPr>
              <w:t>S</w:t>
            </w:r>
            <w:r>
              <w:rPr>
                <w:b/>
                <w:bCs/>
                <w:sz w:val="16"/>
                <w:szCs w:val="16"/>
              </w:rPr>
              <w:t xml:space="preserve">aturday </w:t>
            </w:r>
          </w:p>
          <w:p w14:paraId="65A69806" w14:textId="623621D8" w:rsidR="00021072" w:rsidRDefault="00573DF8" w:rsidP="00F42D54">
            <w:pPr>
              <w:spacing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</w:t>
            </w:r>
            <w:r w:rsidR="00021072">
              <w:rPr>
                <w:b/>
                <w:bCs/>
                <w:sz w:val="16"/>
                <w:szCs w:val="16"/>
              </w:rPr>
              <w:t>:00am-</w:t>
            </w:r>
            <w:r w:rsidR="00312F26">
              <w:rPr>
                <w:b/>
                <w:bCs/>
                <w:sz w:val="16"/>
                <w:szCs w:val="16"/>
              </w:rPr>
              <w:t>2</w:t>
            </w:r>
            <w:r w:rsidR="00021072">
              <w:rPr>
                <w:b/>
                <w:bCs/>
                <w:sz w:val="16"/>
                <w:szCs w:val="16"/>
              </w:rPr>
              <w:t>:00pm</w:t>
            </w:r>
          </w:p>
          <w:p w14:paraId="3C40D71A" w14:textId="7BD2440D" w:rsidR="005C3115" w:rsidRDefault="00324964" w:rsidP="005C3115">
            <w:pPr>
              <w:spacing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Electronic Medical Record (EMR) Virtually Monitored Simulations: Thursday</w:t>
            </w:r>
          </w:p>
          <w:p w14:paraId="583CD86F" w14:textId="1FA00369" w:rsidR="00C70F02" w:rsidRPr="00F537A2" w:rsidRDefault="00C70F02" w:rsidP="00F42D54">
            <w:pPr>
              <w:spacing w:before="0" w:after="0"/>
              <w:rPr>
                <w:b/>
                <w:bCs/>
                <w:sz w:val="24"/>
                <w:szCs w:val="24"/>
              </w:rPr>
            </w:pPr>
            <w:r w:rsidRPr="00F537A2">
              <w:rPr>
                <w:b/>
                <w:bCs/>
                <w:sz w:val="24"/>
                <w:szCs w:val="24"/>
              </w:rPr>
              <w:t>**</w:t>
            </w:r>
            <w:r w:rsidR="00F537A2" w:rsidRPr="00F537A2">
              <w:rPr>
                <w:b/>
                <w:bCs/>
                <w:sz w:val="24"/>
                <w:szCs w:val="24"/>
              </w:rPr>
              <w:t xml:space="preserve">CLASS DAYS SUBJECT </w:t>
            </w:r>
            <w:r w:rsidRPr="00F537A2">
              <w:rPr>
                <w:b/>
                <w:bCs/>
                <w:sz w:val="24"/>
                <w:szCs w:val="24"/>
              </w:rPr>
              <w:t>TO CHANGE</w:t>
            </w:r>
            <w:r w:rsidR="00F537A2" w:rsidRPr="00F537A2">
              <w:rPr>
                <w:b/>
                <w:bCs/>
                <w:sz w:val="24"/>
                <w:szCs w:val="24"/>
              </w:rPr>
              <w:t xml:space="preserve"> BASED ON STUDENT ENROLLMENT</w:t>
            </w:r>
            <w:r w:rsidRPr="00F537A2">
              <w:rPr>
                <w:b/>
                <w:bCs/>
                <w:sz w:val="24"/>
                <w:szCs w:val="24"/>
              </w:rPr>
              <w:t>**</w:t>
            </w:r>
          </w:p>
        </w:tc>
      </w:tr>
      <w:tr w:rsidR="00524741" w:rsidRPr="00B444D2" w14:paraId="153D0DCF" w14:textId="77777777" w:rsidTr="0013486F">
        <w:trPr>
          <w:trHeight w:val="80"/>
        </w:trPr>
        <w:tc>
          <w:tcPr>
            <w:tcW w:w="10790" w:type="dxa"/>
            <w:shd w:val="clear" w:color="auto" w:fill="FFD921" w:themeFill="accent2" w:themeFillShade="BF"/>
          </w:tcPr>
          <w:p w14:paraId="50E250A8" w14:textId="77777777" w:rsidR="00524741" w:rsidRDefault="00524741" w:rsidP="00524741">
            <w:pPr>
              <w:spacing w:after="0"/>
              <w:rPr>
                <w:b/>
                <w:bCs/>
                <w:sz w:val="16"/>
                <w:szCs w:val="16"/>
              </w:rPr>
            </w:pPr>
          </w:p>
        </w:tc>
      </w:tr>
    </w:tbl>
    <w:tbl>
      <w:tblPr>
        <w:tblStyle w:val="Sem2"/>
        <w:tblW w:w="0" w:type="auto"/>
        <w:tblLook w:val="0620" w:firstRow="1" w:lastRow="0" w:firstColumn="0" w:lastColumn="0" w:noHBand="1" w:noVBand="1"/>
        <w:tblCaption w:val="Layout table"/>
      </w:tblPr>
      <w:tblGrid>
        <w:gridCol w:w="10790"/>
      </w:tblGrid>
      <w:tr w:rsidR="00C70F02" w:rsidRPr="00B444D2" w14:paraId="60D3B38A" w14:textId="77777777" w:rsidTr="00F42D54">
        <w:trPr>
          <w:trHeight w:val="306"/>
        </w:trPr>
        <w:tc>
          <w:tcPr>
            <w:tcW w:w="10790" w:type="dxa"/>
            <w:shd w:val="clear" w:color="auto" w:fill="00B0F0"/>
          </w:tcPr>
          <w:p w14:paraId="38CA8A99" w14:textId="1488ADDC" w:rsidR="00C70F02" w:rsidRDefault="00C70F02" w:rsidP="00F42D54">
            <w:pPr>
              <w:spacing w:before="0" w:after="0"/>
              <w:rPr>
                <w:b/>
                <w:bCs/>
                <w:sz w:val="16"/>
                <w:szCs w:val="16"/>
              </w:rPr>
            </w:pPr>
            <w:r w:rsidRPr="00D27109">
              <w:rPr>
                <w:b/>
                <w:bCs/>
                <w:sz w:val="20"/>
                <w:szCs w:val="20"/>
                <w:u w:val="single"/>
              </w:rPr>
              <w:t xml:space="preserve">Clinical Externship </w:t>
            </w:r>
            <w:r w:rsidR="00021072" w:rsidRPr="00D27109">
              <w:rPr>
                <w:b/>
                <w:bCs/>
                <w:sz w:val="20"/>
                <w:szCs w:val="20"/>
                <w:u w:val="single"/>
              </w:rPr>
              <w:t>(160 Hours</w:t>
            </w:r>
            <w:r w:rsidR="00021072">
              <w:rPr>
                <w:b/>
                <w:bCs/>
                <w:sz w:val="16"/>
                <w:szCs w:val="16"/>
              </w:rPr>
              <w:t xml:space="preserve">): Begins on the </w:t>
            </w:r>
            <w:r w:rsidR="00EB47A4">
              <w:rPr>
                <w:b/>
                <w:bCs/>
                <w:sz w:val="16"/>
                <w:szCs w:val="16"/>
              </w:rPr>
              <w:t>5</w:t>
            </w:r>
            <w:r w:rsidR="00021072" w:rsidRPr="00021072">
              <w:rPr>
                <w:b/>
                <w:bCs/>
                <w:sz w:val="16"/>
                <w:szCs w:val="16"/>
                <w:vertAlign w:val="superscript"/>
              </w:rPr>
              <w:t>th</w:t>
            </w:r>
            <w:r w:rsidR="00021072">
              <w:rPr>
                <w:b/>
                <w:bCs/>
                <w:sz w:val="16"/>
                <w:szCs w:val="16"/>
              </w:rPr>
              <w:t xml:space="preserve"> Week of the Class and continues through the duration of the program</w:t>
            </w:r>
          </w:p>
          <w:p w14:paraId="2A9F2B6A" w14:textId="77777777" w:rsidR="00573DF8" w:rsidRPr="00850A76" w:rsidRDefault="00021072" w:rsidP="00F42D54">
            <w:pPr>
              <w:spacing w:before="0" w:after="0"/>
              <w:rPr>
                <w:b/>
                <w:bCs/>
                <w:color w:val="EE0000"/>
                <w:sz w:val="16"/>
                <w:szCs w:val="16"/>
                <w:u w:val="single"/>
              </w:rPr>
            </w:pPr>
            <w:r w:rsidRPr="00850A76">
              <w:rPr>
                <w:b/>
                <w:bCs/>
                <w:color w:val="EE0000"/>
                <w:sz w:val="16"/>
                <w:szCs w:val="16"/>
                <w:u w:val="single"/>
              </w:rPr>
              <w:t xml:space="preserve">Remaining </w:t>
            </w:r>
            <w:r w:rsidR="00573DF8" w:rsidRPr="00850A76">
              <w:rPr>
                <w:b/>
                <w:bCs/>
                <w:color w:val="EE0000"/>
                <w:sz w:val="16"/>
                <w:szCs w:val="16"/>
                <w:u w:val="single"/>
              </w:rPr>
              <w:t>hours to</w:t>
            </w:r>
            <w:r w:rsidRPr="00850A76">
              <w:rPr>
                <w:b/>
                <w:bCs/>
                <w:color w:val="EE0000"/>
                <w:sz w:val="16"/>
                <w:szCs w:val="16"/>
                <w:u w:val="single"/>
              </w:rPr>
              <w:t xml:space="preserve"> be </w:t>
            </w:r>
            <w:r w:rsidR="00573DF8" w:rsidRPr="00850A76">
              <w:rPr>
                <w:b/>
                <w:bCs/>
                <w:color w:val="EE0000"/>
                <w:sz w:val="16"/>
                <w:szCs w:val="16"/>
                <w:u w:val="single"/>
              </w:rPr>
              <w:t>c</w:t>
            </w:r>
            <w:r w:rsidRPr="00850A76">
              <w:rPr>
                <w:b/>
                <w:bCs/>
                <w:color w:val="EE0000"/>
                <w:sz w:val="16"/>
                <w:szCs w:val="16"/>
                <w:u w:val="single"/>
              </w:rPr>
              <w:t>ompleted</w:t>
            </w:r>
            <w:r w:rsidR="00573DF8" w:rsidRPr="00850A76">
              <w:rPr>
                <w:b/>
                <w:bCs/>
                <w:color w:val="EE0000"/>
                <w:sz w:val="16"/>
                <w:szCs w:val="16"/>
                <w:u w:val="single"/>
              </w:rPr>
              <w:t xml:space="preserve"> u</w:t>
            </w:r>
            <w:r w:rsidRPr="00850A76">
              <w:rPr>
                <w:b/>
                <w:bCs/>
                <w:color w:val="EE0000"/>
                <w:sz w:val="16"/>
                <w:szCs w:val="16"/>
                <w:u w:val="single"/>
              </w:rPr>
              <w:t xml:space="preserve">pon </w:t>
            </w:r>
            <w:r w:rsidR="00573DF8" w:rsidRPr="00850A76">
              <w:rPr>
                <w:b/>
                <w:bCs/>
                <w:color w:val="EE0000"/>
                <w:sz w:val="16"/>
                <w:szCs w:val="16"/>
                <w:u w:val="single"/>
              </w:rPr>
              <w:t>c</w:t>
            </w:r>
            <w:r w:rsidRPr="00850A76">
              <w:rPr>
                <w:b/>
                <w:bCs/>
                <w:color w:val="EE0000"/>
                <w:sz w:val="16"/>
                <w:szCs w:val="16"/>
                <w:u w:val="single"/>
              </w:rPr>
              <w:t xml:space="preserve">ompletion of the </w:t>
            </w:r>
            <w:r w:rsidR="00573DF8" w:rsidRPr="00850A76">
              <w:rPr>
                <w:b/>
                <w:bCs/>
                <w:color w:val="EE0000"/>
                <w:sz w:val="16"/>
                <w:szCs w:val="16"/>
                <w:u w:val="single"/>
              </w:rPr>
              <w:t>p</w:t>
            </w:r>
            <w:r w:rsidRPr="00850A76">
              <w:rPr>
                <w:b/>
                <w:bCs/>
                <w:color w:val="EE0000"/>
                <w:sz w:val="16"/>
                <w:szCs w:val="16"/>
                <w:u w:val="single"/>
              </w:rPr>
              <w:t xml:space="preserve">rogram by </w:t>
            </w:r>
            <w:r w:rsidR="00573DF8" w:rsidRPr="00850A76">
              <w:rPr>
                <w:b/>
                <w:bCs/>
                <w:color w:val="EE0000"/>
                <w:sz w:val="16"/>
                <w:szCs w:val="16"/>
                <w:u w:val="single"/>
              </w:rPr>
              <w:t>continuing your rotation to reach the 160 REQUIRED hours</w:t>
            </w:r>
          </w:p>
          <w:p w14:paraId="1D32BDDC" w14:textId="0F66BAE4" w:rsidR="008352B7" w:rsidRPr="00850A76" w:rsidRDefault="0013486F" w:rsidP="00F42D54">
            <w:pPr>
              <w:spacing w:before="0" w:after="0"/>
              <w:rPr>
                <w:b/>
                <w:bCs/>
                <w:color w:val="EE0000"/>
                <w:sz w:val="16"/>
                <w:szCs w:val="16"/>
                <w:u w:val="single"/>
              </w:rPr>
            </w:pPr>
            <w:r>
              <w:rPr>
                <w:b/>
                <w:bCs/>
                <w:color w:val="EE0000"/>
                <w:sz w:val="16"/>
                <w:szCs w:val="16"/>
                <w:u w:val="single"/>
              </w:rPr>
              <w:t>December 12</w:t>
            </w:r>
            <w:r w:rsidR="00524741">
              <w:rPr>
                <w:b/>
                <w:bCs/>
                <w:color w:val="EE0000"/>
                <w:sz w:val="16"/>
                <w:szCs w:val="16"/>
                <w:u w:val="single"/>
              </w:rPr>
              <w:t xml:space="preserve">, 2027, thru </w:t>
            </w:r>
            <w:r>
              <w:rPr>
                <w:b/>
                <w:bCs/>
                <w:color w:val="EE0000"/>
                <w:sz w:val="16"/>
                <w:szCs w:val="16"/>
                <w:u w:val="single"/>
              </w:rPr>
              <w:t>January 1, 2028</w:t>
            </w:r>
          </w:p>
          <w:p w14:paraId="3149371A" w14:textId="029C61E9" w:rsidR="00021072" w:rsidRPr="00B444D2" w:rsidRDefault="00021072" w:rsidP="00F42D54">
            <w:pPr>
              <w:spacing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</w:t>
            </w:r>
            <w:r w:rsidR="00D27109" w:rsidRPr="00D27109">
              <w:rPr>
                <w:b/>
                <w:bCs/>
                <w:sz w:val="20"/>
                <w:szCs w:val="20"/>
                <w:u w:val="single"/>
              </w:rPr>
              <w:t>Review Week for Certification Exam</w:t>
            </w:r>
            <w:r w:rsidR="00D27109">
              <w:rPr>
                <w:b/>
                <w:bCs/>
                <w:sz w:val="16"/>
                <w:szCs w:val="16"/>
              </w:rPr>
              <w:t>: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="0013486F">
              <w:rPr>
                <w:b/>
                <w:bCs/>
                <w:sz w:val="16"/>
                <w:szCs w:val="16"/>
              </w:rPr>
              <w:t>December 12, 2027, thru January 1, 2028</w:t>
            </w:r>
          </w:p>
        </w:tc>
      </w:tr>
    </w:tbl>
    <w:tbl>
      <w:tblPr>
        <w:tblStyle w:val="Sem3"/>
        <w:tblW w:w="0" w:type="auto"/>
        <w:tblLook w:val="0620" w:firstRow="1" w:lastRow="0" w:firstColumn="0" w:lastColumn="0" w:noHBand="1" w:noVBand="1"/>
        <w:tblCaption w:val="Layout table"/>
      </w:tblPr>
      <w:tblGrid>
        <w:gridCol w:w="10790"/>
      </w:tblGrid>
      <w:tr w:rsidR="00C70F02" w:rsidRPr="00B444D2" w14:paraId="712FB4C6" w14:textId="77777777" w:rsidTr="00F42D54">
        <w:trPr>
          <w:trHeight w:val="360"/>
        </w:trPr>
        <w:tc>
          <w:tcPr>
            <w:tcW w:w="10790" w:type="dxa"/>
            <w:shd w:val="clear" w:color="auto" w:fill="BC89C9" w:themeFill="accent6" w:themeFillTint="99"/>
          </w:tcPr>
          <w:p w14:paraId="46CE0448" w14:textId="77777777" w:rsidR="00C70F02" w:rsidRDefault="00C70F02" w:rsidP="00021072">
            <w:pPr>
              <w:spacing w:before="0" w:after="0"/>
              <w:rPr>
                <w:b/>
                <w:bCs/>
                <w:sz w:val="16"/>
                <w:szCs w:val="16"/>
              </w:rPr>
            </w:pPr>
            <w:r w:rsidRPr="00B444D2">
              <w:rPr>
                <w:b/>
                <w:bCs/>
                <w:sz w:val="16"/>
                <w:szCs w:val="16"/>
              </w:rPr>
              <w:t xml:space="preserve">National Center for Competency Testing (NCCT) </w:t>
            </w:r>
          </w:p>
          <w:p w14:paraId="514F7B08" w14:textId="3A12F3CA" w:rsidR="00021072" w:rsidRPr="00B444D2" w:rsidRDefault="00524741" w:rsidP="00021072">
            <w:pPr>
              <w:spacing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Friday, </w:t>
            </w:r>
            <w:r w:rsidR="00EA25F6">
              <w:rPr>
                <w:b/>
                <w:bCs/>
                <w:sz w:val="16"/>
                <w:szCs w:val="16"/>
              </w:rPr>
              <w:t>January 7</w:t>
            </w:r>
            <w:r>
              <w:rPr>
                <w:b/>
                <w:bCs/>
                <w:sz w:val="16"/>
                <w:szCs w:val="16"/>
              </w:rPr>
              <w:t>, 202</w:t>
            </w:r>
            <w:r w:rsidR="00EA25F6">
              <w:rPr>
                <w:b/>
                <w:bCs/>
                <w:sz w:val="16"/>
                <w:szCs w:val="16"/>
              </w:rPr>
              <w:t>8</w:t>
            </w:r>
          </w:p>
        </w:tc>
      </w:tr>
      <w:tr w:rsidR="00C70F02" w:rsidRPr="00B444D2" w14:paraId="567FDB58" w14:textId="77777777" w:rsidTr="00F42D54">
        <w:trPr>
          <w:trHeight w:val="270"/>
        </w:trPr>
        <w:tc>
          <w:tcPr>
            <w:tcW w:w="10790" w:type="dxa"/>
          </w:tcPr>
          <w:p w14:paraId="4E370C16" w14:textId="77777777" w:rsidR="00C70F02" w:rsidRPr="00B444D2" w:rsidRDefault="00C70F02" w:rsidP="00F42D54">
            <w:pPr>
              <w:spacing w:before="0" w:after="0"/>
              <w:rPr>
                <w:b/>
                <w:bCs/>
                <w:sz w:val="16"/>
                <w:szCs w:val="16"/>
              </w:rPr>
            </w:pPr>
            <w:r w:rsidRPr="00B444D2">
              <w:rPr>
                <w:b/>
                <w:bCs/>
                <w:sz w:val="16"/>
                <w:szCs w:val="16"/>
              </w:rPr>
              <w:t>Graduation Ceremony</w:t>
            </w:r>
          </w:p>
          <w:p w14:paraId="30D78115" w14:textId="29AC6A2E" w:rsidR="00C70F02" w:rsidRPr="00B444D2" w:rsidRDefault="00524741" w:rsidP="00F42D54">
            <w:pPr>
              <w:spacing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Saturday, </w:t>
            </w:r>
            <w:r w:rsidR="00EA25F6">
              <w:rPr>
                <w:b/>
                <w:bCs/>
                <w:sz w:val="16"/>
                <w:szCs w:val="16"/>
              </w:rPr>
              <w:t>January 8</w:t>
            </w:r>
            <w:r>
              <w:rPr>
                <w:b/>
                <w:bCs/>
                <w:sz w:val="16"/>
                <w:szCs w:val="16"/>
              </w:rPr>
              <w:t>, 202</w:t>
            </w:r>
            <w:r w:rsidR="00EA25F6">
              <w:rPr>
                <w:b/>
                <w:bCs/>
                <w:sz w:val="16"/>
                <w:szCs w:val="16"/>
              </w:rPr>
              <w:t>8</w:t>
            </w:r>
          </w:p>
        </w:tc>
      </w:tr>
      <w:tr w:rsidR="00C70F02" w:rsidRPr="00B444D2" w14:paraId="57FF0D20" w14:textId="77777777" w:rsidTr="0013486F">
        <w:trPr>
          <w:trHeight w:val="495"/>
        </w:trPr>
        <w:tc>
          <w:tcPr>
            <w:tcW w:w="10790" w:type="dxa"/>
            <w:shd w:val="clear" w:color="auto" w:fill="00B050"/>
          </w:tcPr>
          <w:p w14:paraId="17F10422" w14:textId="309FE4BF" w:rsidR="00F42D54" w:rsidRDefault="00021072" w:rsidP="00D27109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Observed </w:t>
            </w:r>
            <w:r w:rsidRPr="00B444D2">
              <w:rPr>
                <w:b/>
                <w:bCs/>
                <w:sz w:val="16"/>
                <w:szCs w:val="16"/>
              </w:rPr>
              <w:t>Holidays</w:t>
            </w:r>
            <w:r w:rsidR="00F42D54">
              <w:rPr>
                <w:b/>
                <w:bCs/>
                <w:sz w:val="16"/>
                <w:szCs w:val="16"/>
              </w:rPr>
              <w:t xml:space="preserve"> and Administrative Days</w:t>
            </w:r>
            <w:r>
              <w:rPr>
                <w:b/>
                <w:bCs/>
                <w:sz w:val="16"/>
                <w:szCs w:val="16"/>
              </w:rPr>
              <w:t xml:space="preserve">: </w:t>
            </w:r>
            <w:r w:rsidR="0013486F">
              <w:rPr>
                <w:b/>
                <w:bCs/>
                <w:sz w:val="16"/>
                <w:szCs w:val="16"/>
              </w:rPr>
              <w:t>September 6, 2027 (Labor Day);</w:t>
            </w:r>
          </w:p>
          <w:p w14:paraId="105996E8" w14:textId="6577D615" w:rsidR="00C70F02" w:rsidRPr="00B444D2" w:rsidRDefault="0013486F" w:rsidP="00D27109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November 22, 2027, thru November 27, 2027 (Thanksgiving); December 13, 2027, thru December 31, 2027 (Christmas)</w:t>
            </w:r>
          </w:p>
        </w:tc>
      </w:tr>
      <w:tr w:rsidR="00C70F02" w:rsidRPr="00B444D2" w14:paraId="27700ACD" w14:textId="77777777" w:rsidTr="0013486F">
        <w:trPr>
          <w:trHeight w:val="396"/>
        </w:trPr>
        <w:tc>
          <w:tcPr>
            <w:tcW w:w="10790" w:type="dxa"/>
            <w:shd w:val="clear" w:color="auto" w:fill="B3B3B3" w:themeFill="background2" w:themeFillShade="BF"/>
          </w:tcPr>
          <w:p w14:paraId="6EA760D2" w14:textId="44E30A36" w:rsidR="00C70F02" w:rsidRPr="0013486F" w:rsidRDefault="00021072" w:rsidP="00F42D54">
            <w:pPr>
              <w:spacing w:before="0"/>
              <w:rPr>
                <w:b/>
                <w:bCs/>
                <w:sz w:val="16"/>
                <w:szCs w:val="16"/>
              </w:rPr>
            </w:pPr>
            <w:r w:rsidRPr="0013486F">
              <w:rPr>
                <w:b/>
                <w:bCs/>
                <w:sz w:val="16"/>
                <w:szCs w:val="16"/>
              </w:rPr>
              <w:t>ON-THE-JOB-TRAINING (OJT) DAYS (Can be performed any day of the week that coordinates with your schedule)</w:t>
            </w:r>
          </w:p>
          <w:p w14:paraId="718B70E6" w14:textId="4C5407EA" w:rsidR="00C70F02" w:rsidRPr="0013486F" w:rsidRDefault="00021072" w:rsidP="00F42D54">
            <w:pPr>
              <w:spacing w:before="0"/>
              <w:rPr>
                <w:b/>
                <w:bCs/>
                <w:sz w:val="16"/>
                <w:szCs w:val="16"/>
              </w:rPr>
            </w:pPr>
            <w:r w:rsidRPr="0013486F">
              <w:rPr>
                <w:b/>
                <w:bCs/>
                <w:sz w:val="16"/>
                <w:szCs w:val="16"/>
              </w:rPr>
              <w:t xml:space="preserve">8:00am-4:00pm OR 9:00am-5:00pm beginning the </w:t>
            </w:r>
            <w:r w:rsidR="006D09C0" w:rsidRPr="0013486F">
              <w:rPr>
                <w:b/>
                <w:bCs/>
                <w:sz w:val="16"/>
                <w:szCs w:val="16"/>
              </w:rPr>
              <w:t>5</w:t>
            </w:r>
            <w:r w:rsidRPr="0013486F">
              <w:rPr>
                <w:b/>
                <w:bCs/>
                <w:sz w:val="16"/>
                <w:szCs w:val="16"/>
                <w:vertAlign w:val="superscript"/>
              </w:rPr>
              <w:t>th</w:t>
            </w:r>
            <w:r w:rsidRPr="0013486F">
              <w:rPr>
                <w:b/>
                <w:bCs/>
                <w:sz w:val="16"/>
                <w:szCs w:val="16"/>
              </w:rPr>
              <w:t xml:space="preserve"> Week of Clas</w:t>
            </w:r>
            <w:r w:rsidR="00D27109" w:rsidRPr="0013486F">
              <w:rPr>
                <w:b/>
                <w:bCs/>
                <w:sz w:val="16"/>
                <w:szCs w:val="16"/>
              </w:rPr>
              <w:t>s</w:t>
            </w:r>
          </w:p>
          <w:p w14:paraId="263A58DE" w14:textId="507C0DC3" w:rsidR="00D27109" w:rsidRPr="00D27109" w:rsidRDefault="00D27109" w:rsidP="00F42D54">
            <w:pPr>
              <w:spacing w:before="0"/>
              <w:rPr>
                <w:b/>
                <w:bCs/>
                <w:sz w:val="16"/>
                <w:szCs w:val="16"/>
                <w:u w:val="single"/>
              </w:rPr>
            </w:pPr>
            <w:r w:rsidRPr="0013486F">
              <w:rPr>
                <w:b/>
                <w:bCs/>
                <w:sz w:val="16"/>
                <w:szCs w:val="16"/>
              </w:rPr>
              <w:t>**</w:t>
            </w:r>
            <w:r w:rsidRPr="0013486F">
              <w:rPr>
                <w:b/>
                <w:bCs/>
                <w:sz w:val="16"/>
                <w:szCs w:val="16"/>
                <w:u w:val="single"/>
              </w:rPr>
              <w:t>YOU ARE REQUIRED TO COMPLETE AT LEAST ONE DAY A WEEK OF ON-THE-JOB TRAIING AND MORE DAYS IF POSSIBLE**</w:t>
            </w:r>
          </w:p>
        </w:tc>
      </w:tr>
    </w:tbl>
    <w:p w14:paraId="7B489C78" w14:textId="18315E66" w:rsidR="00D261F4" w:rsidRDefault="00D261F4" w:rsidP="0013486F">
      <w:pPr>
        <w:spacing w:after="0"/>
      </w:pPr>
    </w:p>
    <w:sectPr w:rsidR="00D261F4" w:rsidSect="00995BAC">
      <w:pgSz w:w="12240" w:h="15840"/>
      <w:pgMar w:top="648" w:right="720" w:bottom="288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A6FFE" w14:textId="77777777" w:rsidR="005E7AA7" w:rsidRDefault="005E7AA7" w:rsidP="00337E14">
      <w:pPr>
        <w:spacing w:after="0"/>
      </w:pPr>
      <w:r>
        <w:separator/>
      </w:r>
    </w:p>
  </w:endnote>
  <w:endnote w:type="continuationSeparator" w:id="0">
    <w:p w14:paraId="02AA2BE5" w14:textId="77777777" w:rsidR="005E7AA7" w:rsidRDefault="005E7AA7" w:rsidP="00337E1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0DC567" w14:textId="77777777" w:rsidR="005E7AA7" w:rsidRDefault="005E7AA7" w:rsidP="00337E14">
      <w:pPr>
        <w:spacing w:after="0"/>
      </w:pPr>
      <w:r>
        <w:separator/>
      </w:r>
    </w:p>
  </w:footnote>
  <w:footnote w:type="continuationSeparator" w:id="0">
    <w:p w14:paraId="3C32A42C" w14:textId="77777777" w:rsidR="005E7AA7" w:rsidRDefault="005E7AA7" w:rsidP="00337E1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F37"/>
    <w:rsid w:val="00006558"/>
    <w:rsid w:val="00007FA0"/>
    <w:rsid w:val="00013C75"/>
    <w:rsid w:val="000161F7"/>
    <w:rsid w:val="00021072"/>
    <w:rsid w:val="000269AB"/>
    <w:rsid w:val="00032DB9"/>
    <w:rsid w:val="00036832"/>
    <w:rsid w:val="000563B1"/>
    <w:rsid w:val="00077D13"/>
    <w:rsid w:val="000A2596"/>
    <w:rsid w:val="000A6191"/>
    <w:rsid w:val="000B4E2E"/>
    <w:rsid w:val="000C0513"/>
    <w:rsid w:val="000D6EFE"/>
    <w:rsid w:val="000E7D2E"/>
    <w:rsid w:val="0013486F"/>
    <w:rsid w:val="00137F1A"/>
    <w:rsid w:val="00177845"/>
    <w:rsid w:val="00191999"/>
    <w:rsid w:val="0019385A"/>
    <w:rsid w:val="001F7A28"/>
    <w:rsid w:val="00203E54"/>
    <w:rsid w:val="00223B9D"/>
    <w:rsid w:val="00223D4D"/>
    <w:rsid w:val="00246E8A"/>
    <w:rsid w:val="002542FD"/>
    <w:rsid w:val="002D3A33"/>
    <w:rsid w:val="002E0F1E"/>
    <w:rsid w:val="002E2982"/>
    <w:rsid w:val="00307047"/>
    <w:rsid w:val="0030705A"/>
    <w:rsid w:val="00312BBA"/>
    <w:rsid w:val="00312F26"/>
    <w:rsid w:val="00324964"/>
    <w:rsid w:val="00337E14"/>
    <w:rsid w:val="003522B7"/>
    <w:rsid w:val="00366921"/>
    <w:rsid w:val="00397F06"/>
    <w:rsid w:val="003A02A8"/>
    <w:rsid w:val="003C14C4"/>
    <w:rsid w:val="003E7366"/>
    <w:rsid w:val="003F06FD"/>
    <w:rsid w:val="003F56E9"/>
    <w:rsid w:val="003F6663"/>
    <w:rsid w:val="00407D6A"/>
    <w:rsid w:val="00412E2B"/>
    <w:rsid w:val="00436BD0"/>
    <w:rsid w:val="0044315E"/>
    <w:rsid w:val="004722B0"/>
    <w:rsid w:val="004851CE"/>
    <w:rsid w:val="00495D67"/>
    <w:rsid w:val="004A6647"/>
    <w:rsid w:val="004A6C50"/>
    <w:rsid w:val="004B430E"/>
    <w:rsid w:val="004D5C06"/>
    <w:rsid w:val="004E6EC7"/>
    <w:rsid w:val="004F670E"/>
    <w:rsid w:val="004F683C"/>
    <w:rsid w:val="00521180"/>
    <w:rsid w:val="00524741"/>
    <w:rsid w:val="005416FC"/>
    <w:rsid w:val="00543693"/>
    <w:rsid w:val="00544755"/>
    <w:rsid w:val="00573DF8"/>
    <w:rsid w:val="0058421F"/>
    <w:rsid w:val="005C3115"/>
    <w:rsid w:val="005E7AA7"/>
    <w:rsid w:val="005F2749"/>
    <w:rsid w:val="005F677F"/>
    <w:rsid w:val="005F79F5"/>
    <w:rsid w:val="00605646"/>
    <w:rsid w:val="00622951"/>
    <w:rsid w:val="00645A52"/>
    <w:rsid w:val="00655D1A"/>
    <w:rsid w:val="00687EF0"/>
    <w:rsid w:val="006A6B6B"/>
    <w:rsid w:val="006B1B83"/>
    <w:rsid w:val="006D09C0"/>
    <w:rsid w:val="006D50C5"/>
    <w:rsid w:val="006E450F"/>
    <w:rsid w:val="006E7372"/>
    <w:rsid w:val="006F1D3C"/>
    <w:rsid w:val="006F7898"/>
    <w:rsid w:val="007137D1"/>
    <w:rsid w:val="00724535"/>
    <w:rsid w:val="007476DE"/>
    <w:rsid w:val="00757B50"/>
    <w:rsid w:val="007B3E13"/>
    <w:rsid w:val="007C21B5"/>
    <w:rsid w:val="007D7771"/>
    <w:rsid w:val="007F75C5"/>
    <w:rsid w:val="00805C01"/>
    <w:rsid w:val="00813A4C"/>
    <w:rsid w:val="0081420B"/>
    <w:rsid w:val="008352B7"/>
    <w:rsid w:val="008375E8"/>
    <w:rsid w:val="00850A76"/>
    <w:rsid w:val="008658DC"/>
    <w:rsid w:val="008833D2"/>
    <w:rsid w:val="0088526D"/>
    <w:rsid w:val="00891AC9"/>
    <w:rsid w:val="008C649D"/>
    <w:rsid w:val="00901671"/>
    <w:rsid w:val="009035EA"/>
    <w:rsid w:val="009118CE"/>
    <w:rsid w:val="009517A0"/>
    <w:rsid w:val="00952667"/>
    <w:rsid w:val="00952922"/>
    <w:rsid w:val="00954A61"/>
    <w:rsid w:val="009578CB"/>
    <w:rsid w:val="0096245D"/>
    <w:rsid w:val="00985665"/>
    <w:rsid w:val="00995BAC"/>
    <w:rsid w:val="00996198"/>
    <w:rsid w:val="009C49F3"/>
    <w:rsid w:val="009F65F2"/>
    <w:rsid w:val="009F7640"/>
    <w:rsid w:val="00A02AC6"/>
    <w:rsid w:val="00A0538E"/>
    <w:rsid w:val="00A15338"/>
    <w:rsid w:val="00A218AB"/>
    <w:rsid w:val="00A4405D"/>
    <w:rsid w:val="00A47403"/>
    <w:rsid w:val="00A51EA7"/>
    <w:rsid w:val="00A63D5B"/>
    <w:rsid w:val="00A70674"/>
    <w:rsid w:val="00A73577"/>
    <w:rsid w:val="00A875D8"/>
    <w:rsid w:val="00AF6F42"/>
    <w:rsid w:val="00B03FCB"/>
    <w:rsid w:val="00B13F37"/>
    <w:rsid w:val="00B26FA3"/>
    <w:rsid w:val="00B34844"/>
    <w:rsid w:val="00B444D2"/>
    <w:rsid w:val="00B87BA8"/>
    <w:rsid w:val="00BA6D49"/>
    <w:rsid w:val="00BB5869"/>
    <w:rsid w:val="00BD4C1E"/>
    <w:rsid w:val="00BD53F8"/>
    <w:rsid w:val="00C2181B"/>
    <w:rsid w:val="00C606FF"/>
    <w:rsid w:val="00C65071"/>
    <w:rsid w:val="00C70F02"/>
    <w:rsid w:val="00C74996"/>
    <w:rsid w:val="00CE0E6B"/>
    <w:rsid w:val="00CE1D9B"/>
    <w:rsid w:val="00CF57A9"/>
    <w:rsid w:val="00D0177F"/>
    <w:rsid w:val="00D15461"/>
    <w:rsid w:val="00D261F4"/>
    <w:rsid w:val="00D27109"/>
    <w:rsid w:val="00D35DA8"/>
    <w:rsid w:val="00D372C0"/>
    <w:rsid w:val="00D55615"/>
    <w:rsid w:val="00D84EE6"/>
    <w:rsid w:val="00D944C7"/>
    <w:rsid w:val="00DE3B4C"/>
    <w:rsid w:val="00E118A4"/>
    <w:rsid w:val="00E124CA"/>
    <w:rsid w:val="00E148C4"/>
    <w:rsid w:val="00E15B49"/>
    <w:rsid w:val="00E367F2"/>
    <w:rsid w:val="00E43D8D"/>
    <w:rsid w:val="00E449C8"/>
    <w:rsid w:val="00E60EF6"/>
    <w:rsid w:val="00E63E1B"/>
    <w:rsid w:val="00EA25F6"/>
    <w:rsid w:val="00EB47A4"/>
    <w:rsid w:val="00EC16F9"/>
    <w:rsid w:val="00ED5A5C"/>
    <w:rsid w:val="00EF6172"/>
    <w:rsid w:val="00F04882"/>
    <w:rsid w:val="00F42D54"/>
    <w:rsid w:val="00F45140"/>
    <w:rsid w:val="00F537A2"/>
    <w:rsid w:val="00F53F54"/>
    <w:rsid w:val="00F55EA6"/>
    <w:rsid w:val="00FA689C"/>
    <w:rsid w:val="00FB5FA5"/>
    <w:rsid w:val="00FD7041"/>
    <w:rsid w:val="00FE0ADB"/>
    <w:rsid w:val="00FF3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A9779D"/>
  <w15:chartTrackingRefBased/>
  <w15:docId w15:val="{608D71EF-03F6-470E-B1A5-0D17C4328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505050" w:themeColor="text2" w:themeTint="BF"/>
        <w:sz w:val="18"/>
        <w:szCs w:val="18"/>
        <w:lang w:val="en-US" w:eastAsia="ja-JP" w:bidi="ar-SA"/>
      </w:rPr>
    </w:rPrDefault>
    <w:pPrDefault>
      <w:pPr>
        <w:spacing w:after="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5615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2"/>
    <w:qFormat/>
    <w:pPr>
      <w:spacing w:after="0"/>
      <w:contextualSpacing/>
    </w:pPr>
    <w:rPr>
      <w:rFonts w:asciiTheme="majorHAnsi" w:eastAsiaTheme="majorEastAsia" w:hAnsiTheme="majorHAnsi" w:cstheme="majorBidi"/>
      <w:b/>
      <w:bCs/>
      <w:kern w:val="28"/>
      <w:sz w:val="30"/>
      <w:szCs w:val="30"/>
    </w:rPr>
  </w:style>
  <w:style w:type="character" w:customStyle="1" w:styleId="TitleChar">
    <w:name w:val="Title Char"/>
    <w:basedOn w:val="DefaultParagraphFont"/>
    <w:link w:val="Title"/>
    <w:uiPriority w:val="2"/>
    <w:rPr>
      <w:rFonts w:asciiTheme="majorHAnsi" w:eastAsiaTheme="majorEastAsia" w:hAnsiTheme="majorHAnsi" w:cstheme="majorBidi"/>
      <w:b/>
      <w:bCs/>
      <w:kern w:val="28"/>
      <w:sz w:val="30"/>
      <w:szCs w:val="30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Title"/>
    <w:link w:val="SubtitleChar"/>
    <w:uiPriority w:val="3"/>
    <w:unhideWhenUsed/>
    <w:qFormat/>
    <w:pPr>
      <w:numPr>
        <w:ilvl w:val="1"/>
      </w:numPr>
      <w:jc w:val="center"/>
    </w:pPr>
  </w:style>
  <w:style w:type="character" w:customStyle="1" w:styleId="SubtitleChar">
    <w:name w:val="Subtitle Char"/>
    <w:basedOn w:val="DefaultParagraphFont"/>
    <w:link w:val="Subtitle"/>
    <w:uiPriority w:val="3"/>
    <w:rPr>
      <w:rFonts w:asciiTheme="majorHAnsi" w:eastAsiaTheme="majorEastAsia" w:hAnsiTheme="majorHAnsi" w:cstheme="majorBidi"/>
      <w:b/>
      <w:bCs/>
      <w:kern w:val="28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</w:rPr>
  </w:style>
  <w:style w:type="table" w:customStyle="1" w:styleId="LayoutTable">
    <w:name w:val="Layout Table"/>
    <w:basedOn w:val="TableNormal"/>
    <w:uiPriority w:val="99"/>
    <w:tblPr>
      <w:tblCellMar>
        <w:top w:w="29" w:type="dxa"/>
        <w:left w:w="29" w:type="dxa"/>
        <w:bottom w:w="29" w:type="dxa"/>
        <w:right w:w="29" w:type="dxa"/>
      </w:tblCellMar>
    </w:tblPr>
  </w:style>
  <w:style w:type="table" w:customStyle="1" w:styleId="MonthLayout">
    <w:name w:val="Month Layout"/>
    <w:basedOn w:val="TableNormal"/>
    <w:uiPriority w:val="99"/>
    <w:pPr>
      <w:spacing w:before="20" w:after="20"/>
    </w:pPr>
    <w:rPr>
      <w:szCs w:val="15"/>
    </w:rPr>
    <w:tblPr>
      <w:tblBorders>
        <w:top w:val="single" w:sz="4" w:space="0" w:color="505050" w:themeColor="text2" w:themeTint="BF"/>
        <w:left w:val="single" w:sz="4" w:space="0" w:color="505050" w:themeColor="text2" w:themeTint="BF"/>
        <w:bottom w:val="single" w:sz="4" w:space="0" w:color="505050" w:themeColor="text2" w:themeTint="BF"/>
        <w:right w:val="single" w:sz="4" w:space="0" w:color="505050" w:themeColor="text2" w:themeTint="BF"/>
      </w:tblBorders>
      <w:tblCellMar>
        <w:left w:w="0" w:type="dxa"/>
        <w:right w:w="0" w:type="dxa"/>
      </w:tblCellMar>
    </w:tblPr>
    <w:tblStylePr w:type="firstRow">
      <w:pPr>
        <w:wordWrap/>
        <w:spacing w:beforeLines="20" w:before="20" w:beforeAutospacing="0" w:afterLines="20" w:after="20" w:afterAutospacing="0"/>
        <w:jc w:val="center"/>
      </w:pPr>
      <w:rPr>
        <w:b/>
        <w:color w:val="FFFFFF" w:themeColor="background1"/>
        <w:sz w:val="18"/>
      </w:rPr>
      <w:tblPr/>
      <w:tcPr>
        <w:shd w:val="clear" w:color="auto" w:fill="30506A" w:themeFill="accent1"/>
      </w:tcPr>
    </w:tblStylePr>
  </w:style>
  <w:style w:type="table" w:customStyle="1" w:styleId="MonthTable">
    <w:name w:val="Month Table"/>
    <w:basedOn w:val="TableNormal"/>
    <w:uiPriority w:val="99"/>
    <w:pPr>
      <w:spacing w:before="40" w:after="40"/>
      <w:jc w:val="center"/>
    </w:pPr>
    <w:rPr>
      <w:szCs w:val="14"/>
    </w:rPr>
    <w:tblPr>
      <w:tblBorders>
        <w:insideH w:val="single" w:sz="4" w:space="0" w:color="8A8A8A" w:themeColor="text2" w:themeTint="80"/>
        <w:insideV w:val="single" w:sz="4" w:space="0" w:color="8A8A8A" w:themeColor="text2" w:themeTint="80"/>
      </w:tblBorders>
    </w:tblPr>
    <w:tblStylePr w:type="firstRow">
      <w:pPr>
        <w:wordWrap/>
        <w:spacing w:beforeLines="0" w:before="10" w:beforeAutospacing="0" w:afterLines="0" w:after="10" w:afterAutospacing="0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0F0F0" w:themeFill="background2"/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</w:rPr>
  </w:style>
  <w:style w:type="table" w:customStyle="1" w:styleId="Sem1">
    <w:name w:val="Sem 1"/>
    <w:basedOn w:val="TableNormal"/>
    <w:uiPriority w:val="99"/>
    <w:pPr>
      <w:spacing w:before="60"/>
      <w:jc w:val="center"/>
    </w:pPr>
    <w:tblPr/>
    <w:tcPr>
      <w:shd w:val="clear" w:color="auto" w:fill="FFEA82" w:themeFill="accent2"/>
      <w:vAlign w:val="center"/>
    </w:tcPr>
  </w:style>
  <w:style w:type="paragraph" w:styleId="NoSpacing">
    <w:name w:val="No Spacing"/>
    <w:uiPriority w:val="98"/>
    <w:unhideWhenUsed/>
    <w:qFormat/>
    <w:pPr>
      <w:spacing w:after="0"/>
    </w:pPr>
  </w:style>
  <w:style w:type="table" w:customStyle="1" w:styleId="Sem2">
    <w:name w:val="Sem 2"/>
    <w:basedOn w:val="TableNormal"/>
    <w:uiPriority w:val="99"/>
    <w:pPr>
      <w:spacing w:before="60"/>
      <w:jc w:val="center"/>
    </w:pPr>
    <w:tblPr/>
    <w:tcPr>
      <w:shd w:val="clear" w:color="auto" w:fill="7DCFDF" w:themeFill="accent3"/>
      <w:vAlign w:val="center"/>
    </w:tcPr>
  </w:style>
  <w:style w:type="table" w:customStyle="1" w:styleId="Sem3">
    <w:name w:val="Sem 3"/>
    <w:basedOn w:val="TableNormal"/>
    <w:uiPriority w:val="99"/>
    <w:pPr>
      <w:spacing w:before="60"/>
      <w:jc w:val="center"/>
    </w:pPr>
    <w:tblPr/>
    <w:tcPr>
      <w:shd w:val="clear" w:color="auto" w:fill="CFE14B" w:themeFill="accent4"/>
      <w:vAlign w:val="center"/>
    </w:tc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Footer">
    <w:name w:val="footer"/>
    <w:basedOn w:val="Normal"/>
    <w:link w:val="FooterChar"/>
    <w:uiPriority w:val="99"/>
    <w:semiHidden/>
    <w:pPr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55615"/>
  </w:style>
  <w:style w:type="paragraph" w:styleId="Header">
    <w:name w:val="header"/>
    <w:basedOn w:val="Normal"/>
    <w:link w:val="HeaderChar"/>
    <w:uiPriority w:val="99"/>
    <w:semiHidden/>
    <w:pPr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55615"/>
  </w:style>
  <w:style w:type="paragraph" w:customStyle="1" w:styleId="Week">
    <w:name w:val="Week"/>
    <w:basedOn w:val="Normal"/>
    <w:qFormat/>
    <w:rsid w:val="00F04882"/>
    <w:pPr>
      <w:spacing w:after="0"/>
      <w:jc w:val="center"/>
    </w:pPr>
    <w:rPr>
      <w:b/>
    </w:rPr>
  </w:style>
  <w:style w:type="paragraph" w:customStyle="1" w:styleId="Month">
    <w:name w:val="Month"/>
    <w:basedOn w:val="Normal"/>
    <w:qFormat/>
    <w:rsid w:val="00F45140"/>
    <w:pPr>
      <w:spacing w:after="0"/>
      <w:jc w:val="center"/>
    </w:pPr>
    <w:rPr>
      <w:b/>
      <w:color w:val="FFFFFF" w:themeColor="background1"/>
    </w:rPr>
  </w:style>
  <w:style w:type="paragraph" w:customStyle="1" w:styleId="Day">
    <w:name w:val="Day"/>
    <w:basedOn w:val="Normal"/>
    <w:qFormat/>
    <w:rsid w:val="00F45140"/>
    <w:pPr>
      <w:spacing w:after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248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iq\AppData\Roaming\Microsoft\Templates\Academic%20year%20calendar.dotx" TargetMode="External"/></Relationships>
</file>

<file path=word/theme/theme1.xml><?xml version="1.0" encoding="utf-8"?>
<a:theme xmlns:a="http://schemas.openxmlformats.org/drawingml/2006/main" name="Office Theme">
  <a:themeElements>
    <a:clrScheme name="Academic Calendar">
      <a:dk1>
        <a:sysClr val="windowText" lastClr="000000"/>
      </a:dk1>
      <a:lt1>
        <a:sysClr val="window" lastClr="FFFFFF"/>
      </a:lt1>
      <a:dk2>
        <a:srgbClr val="161616"/>
      </a:dk2>
      <a:lt2>
        <a:srgbClr val="F0F0F0"/>
      </a:lt2>
      <a:accent1>
        <a:srgbClr val="30506A"/>
      </a:accent1>
      <a:accent2>
        <a:srgbClr val="FFEA82"/>
      </a:accent2>
      <a:accent3>
        <a:srgbClr val="7DCFDF"/>
      </a:accent3>
      <a:accent4>
        <a:srgbClr val="CFE14B"/>
      </a:accent4>
      <a:accent5>
        <a:srgbClr val="89C711"/>
      </a:accent5>
      <a:accent6>
        <a:srgbClr val="8A479B"/>
      </a:accent6>
      <a:hlink>
        <a:srgbClr val="00FFFF"/>
      </a:hlink>
      <a:folHlink>
        <a:srgbClr val="8A47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30" ma:contentTypeDescription="Create a new document." ma:contentTypeScope="" ma:versionID="cec0622158e8f13124e9e8fd4de31bd1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52f30ab005d15df08657af532e6e3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  <xsd:element ref="ns2:MediaServiceObjectDetectorVersions" minOccurs="0"/>
                <xsd:element ref="ns2:MediaServiceSystemTag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hidden="true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hidden="tru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hidden="true" ma:internalName="Background" ma:readOnly="false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3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9E973A-89B7-402D-B313-DB2E05D641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234EF3-3861-4183-9AAD-2F2B2EFE500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526E01A8-581C-4DAC-8537-BE67EAF8D8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Academic year calendar</Template>
  <TotalTime>7</TotalTime>
  <Pages>1</Pages>
  <Words>766</Words>
  <Characters>2201</Characters>
  <Application>Microsoft Office Word</Application>
  <DocSecurity>0</DocSecurity>
  <Lines>1100</Lines>
  <Paragraphs>593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Monique Rucker</dc:creator>
  <cp:keywords/>
  <dc:description/>
  <cp:lastModifiedBy>Monique Rucker</cp:lastModifiedBy>
  <cp:revision>2</cp:revision>
  <cp:lastPrinted>2026-09-04T12:10:00Z</cp:lastPrinted>
  <dcterms:created xsi:type="dcterms:W3CDTF">2026-09-04T12:42:00Z</dcterms:created>
  <dcterms:modified xsi:type="dcterms:W3CDTF">2026-09-04T12:42:00Z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MediaServiceImageTags">
    <vt:lpwstr/>
  </property>
</Properties>
</file>