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5D9A9129" w:rsidR="00A70674" w:rsidRPr="00D27109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D27109">
              <w:rPr>
                <w:sz w:val="18"/>
                <w:szCs w:val="18"/>
              </w:rPr>
              <w:t xml:space="preserve">Advanced Medical Academy </w:t>
            </w:r>
            <w:r w:rsidR="00B444D2" w:rsidRPr="00D27109">
              <w:rPr>
                <w:sz w:val="18"/>
                <w:szCs w:val="18"/>
              </w:rPr>
              <w:t xml:space="preserve">Generation </w:t>
            </w:r>
            <w:r w:rsidR="00307047">
              <w:rPr>
                <w:sz w:val="18"/>
                <w:szCs w:val="18"/>
              </w:rPr>
              <w:t>Ten (10)</w:t>
            </w:r>
            <w:r w:rsidR="00B444D2" w:rsidRPr="00D27109">
              <w:rPr>
                <w:sz w:val="18"/>
                <w:szCs w:val="18"/>
              </w:rPr>
              <w:t xml:space="preserve"> Clinical Medical Assistant </w:t>
            </w:r>
            <w:r w:rsidR="00F537A2" w:rsidRPr="00D27109">
              <w:rPr>
                <w:sz w:val="18"/>
                <w:szCs w:val="18"/>
              </w:rPr>
              <w:t xml:space="preserve">Evening </w:t>
            </w:r>
            <w:r w:rsidR="00B444D2" w:rsidRPr="00D27109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31CD7734" w:rsidR="00A70674" w:rsidRPr="00B13F37" w:rsidRDefault="00307047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</w:t>
            </w:r>
            <w:r w:rsidR="00021072"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="00021072">
              <w:rPr>
                <w:sz w:val="24"/>
                <w:szCs w:val="24"/>
              </w:rPr>
              <w:t xml:space="preserve"> </w:t>
            </w:r>
            <w:r w:rsidR="00E43D8D">
              <w:rPr>
                <w:sz w:val="24"/>
                <w:szCs w:val="24"/>
              </w:rPr>
              <w:t xml:space="preserve">to </w:t>
            </w:r>
            <w:r w:rsidR="00524741">
              <w:rPr>
                <w:sz w:val="24"/>
                <w:szCs w:val="24"/>
              </w:rPr>
              <w:t>May 2027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3EAED496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2C0CDC98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77CA7CDF" w:rsidR="00985665" w:rsidRDefault="00B13F37" w:rsidP="00F04882">
            <w:pPr>
              <w:pStyle w:val="Month"/>
            </w:pPr>
            <w:r>
              <w:t>March 202</w:t>
            </w:r>
            <w:r w:rsidR="00524741">
              <w:t>7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430B72A" w14:textId="37B67801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BEFAF76" w14:textId="56DE14C3" w:rsidR="00A0538E" w:rsidRPr="00687EF0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552AF63E" w14:textId="517BB1FF" w:rsidR="00A0538E" w:rsidRPr="00687EF0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4B385AE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ECC88D5" w14:textId="2D8A8F5E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7A9FBD7" w14:textId="328ACD4E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F2F443E" w14:textId="33745F8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03C89F3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6E6C1A3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1DE780B7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45E4BC7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06AC" w14:textId="1B8961C3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F8CE7DF" w14:textId="1F53FD64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BA84BBA" w14:textId="6EBDEAB2" w:rsidR="00A0538E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6DDFD5" w14:textId="18E7A474" w:rsidR="00A0538E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5B013A1C" w:rsidR="00A0538E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1DEE1B4D" w:rsidR="00A0538E" w:rsidRDefault="00524741" w:rsidP="00A0538E">
            <w:pPr>
              <w:pStyle w:val="Day"/>
            </w:pPr>
            <w:r>
              <w:t>6</w:t>
            </w:r>
          </w:p>
        </w:tc>
      </w:tr>
      <w:tr w:rsidR="00A0538E" w14:paraId="5E5774B3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69A6A64" w14:textId="6E0A49A4" w:rsidR="00A0538E" w:rsidRPr="00687EF0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CF050E7" w14:textId="0039C6CE" w:rsidR="00A0538E" w:rsidRPr="00687EF0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A5C67D7" w14:textId="7F1DBA80" w:rsidR="00A0538E" w:rsidRPr="00687EF0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608663D" w14:textId="4421A208" w:rsidR="00A0538E" w:rsidRPr="00687EF0" w:rsidRDefault="00524741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B4728C5" w14:textId="3478B14B" w:rsidR="00A0538E" w:rsidRPr="00687EF0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3F3FC03" w14:textId="6370C8BD" w:rsidR="00A0538E" w:rsidRPr="00687EF0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217CF09" w14:textId="2821FE06" w:rsidR="00A0538E" w:rsidRPr="00687EF0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536B571D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2EF0D7C" w14:textId="24C193A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47E51E4B" w14:textId="619E84F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3BC811B1" w14:textId="5426CF5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55B831A" w14:textId="775AE62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2A87704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AEA84CA" w14:textId="71B29E8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7E1B2412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BBAC99D" w14:textId="2CD8DC99" w:rsidR="00A0538E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7D55000" w14:textId="38492B15" w:rsidR="00A0538E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D6AB9D0" w14:textId="34B56981" w:rsidR="00A0538E" w:rsidRDefault="00524741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6721AD" w14:textId="09C47E2F" w:rsidR="00A0538E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6818D476" w:rsidR="00A0538E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13F2D3" w14:textId="59794E53" w:rsidR="00A0538E" w:rsidRDefault="00524741" w:rsidP="00A0538E">
            <w:pPr>
              <w:pStyle w:val="Day"/>
            </w:pPr>
            <w:r>
              <w:t>13</w:t>
            </w:r>
          </w:p>
        </w:tc>
      </w:tr>
      <w:tr w:rsidR="00A0538E" w14:paraId="1F73214B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BDADCA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B062AFB" w14:textId="37030DAE" w:rsidR="00A0538E" w:rsidRPr="00687EF0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6AB8D1E" w14:textId="61976458" w:rsidR="00A0538E" w:rsidRPr="00687EF0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7E5178A2" w14:textId="159909B1" w:rsidR="00A0538E" w:rsidRPr="00687EF0" w:rsidRDefault="00524741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B1C287D" w:rsidR="00A0538E" w:rsidRPr="00687EF0" w:rsidRDefault="00524741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2CBDD6DC" w:rsidR="00A0538E" w:rsidRPr="00687EF0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719AC4AA" w:rsidR="00A0538E" w:rsidRPr="00687EF0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60913594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1DE3755" w14:textId="3BA3C5B4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4FD6E94" w14:textId="0BBAD1C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987EE2B" w14:textId="36DFD759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EC8CF9F" w14:textId="0C5B019A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06FABC7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4155091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3603D9D3" w:rsidR="00A0538E" w:rsidRDefault="00C70F02" w:rsidP="00A0538E">
            <w:pPr>
              <w:pStyle w:val="Day"/>
            </w:pPr>
            <w:r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2FFFC70" w14:textId="241C78CD" w:rsidR="00A0538E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18413DA" w14:textId="0236C6B5" w:rsidR="00A0538E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2FA70C1" w14:textId="410D51BE" w:rsidR="00A0538E" w:rsidRDefault="00524741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C47ECB" w14:textId="0DFED4A0" w:rsidR="00A0538E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39E486E9" w:rsidR="00A0538E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3DD5D1" w:rsidR="00A0538E" w:rsidRDefault="00524741" w:rsidP="00A0538E">
            <w:pPr>
              <w:pStyle w:val="Day"/>
            </w:pPr>
            <w:r>
              <w:t>20</w:t>
            </w:r>
          </w:p>
        </w:tc>
      </w:tr>
      <w:tr w:rsidR="00A0538E" w14:paraId="22BB2614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4F506A3A" w:rsidR="00A0538E" w:rsidRPr="00687EF0" w:rsidRDefault="00C70F02" w:rsidP="00A0538E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4D72EDB" w14:textId="7D7182CB" w:rsidR="00A0538E" w:rsidRPr="00687EF0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E2D5F4C" w14:textId="5782D069" w:rsidR="00A0538E" w:rsidRPr="00687EF0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DADDB5A" w14:textId="4123CB16" w:rsidR="00A0538E" w:rsidRPr="00687EF0" w:rsidRDefault="00524741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5FAEA8CA" w:rsidR="00A0538E" w:rsidRPr="00687EF0" w:rsidRDefault="00524741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7A076F2" w:rsidR="00A0538E" w:rsidRPr="00687EF0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04B6FDE7" w:rsidR="00A0538E" w:rsidRPr="00687EF0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18FB0F3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8067AAA" w14:textId="303474B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B9CC703" w14:textId="59F105C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88BB694" w14:textId="6C91074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E8023E" w14:textId="44810CD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20C3BE7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5AF462E" w14:textId="4A7B437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753A7158" w:rsidR="00A0538E" w:rsidRDefault="00C70F02" w:rsidP="00A0538E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B33DA9" w14:textId="4FFFB887" w:rsidR="00A0538E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2515B7B" w14:textId="3108908A" w:rsidR="00A0538E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62F446A" w14:textId="769AB46A" w:rsidR="00A0538E" w:rsidRDefault="00524741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E608255" w14:textId="246F82D6" w:rsidR="00A0538E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3EDB6AC0" w:rsidR="00A0538E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3E8BD83" w14:textId="3135F8EB" w:rsidR="00A0538E" w:rsidRDefault="00524741" w:rsidP="00A0538E">
            <w:pPr>
              <w:pStyle w:val="Day"/>
            </w:pPr>
            <w:r>
              <w:t>27</w:t>
            </w:r>
          </w:p>
        </w:tc>
      </w:tr>
      <w:tr w:rsidR="00A0538E" w14:paraId="728CEACD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0E77E102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2C876D7" w14:textId="129C5025" w:rsidR="00A0538E" w:rsidRPr="00687EF0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F83C636" w14:textId="795FFC87" w:rsidR="00A0538E" w:rsidRPr="00687EF0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D57DC1F" w14:textId="26615DF2" w:rsidR="00A0538E" w:rsidRPr="00687EF0" w:rsidRDefault="00524741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5AABFE79" w:rsidR="00A0538E" w:rsidRPr="00687EF0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57532367" w:rsidR="00A0538E" w:rsidRPr="00687EF0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76247FCB" w14:textId="05929C61" w:rsidR="00A0538E" w:rsidRPr="00687EF0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599BB7BD" w:rsidR="00A0538E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6755DC0" w14:textId="44459819" w:rsidR="00A0538E" w:rsidRDefault="00A0538E" w:rsidP="00A0538E">
            <w:pPr>
              <w:pStyle w:val="Day"/>
            </w:pPr>
            <w:r w:rsidRPr="0081056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9A4D77" w14:textId="5557A53F" w:rsidR="00A0538E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D9AA958" w14:textId="10D8C193" w:rsidR="00A0538E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15F6A02" w14:textId="5F98B2F3" w:rsidR="00A0538E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573DF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018AF728" w:rsidR="00A0538E" w:rsidRPr="00687EF0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03C34391" w:rsidR="00013C75" w:rsidRDefault="00B13F37" w:rsidP="00013C75">
            <w:pPr>
              <w:pStyle w:val="Month"/>
            </w:pPr>
            <w:r>
              <w:t>April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2473CE96" w:rsidR="00013C75" w:rsidRDefault="00B13F37" w:rsidP="00013C75">
            <w:pPr>
              <w:pStyle w:val="Month"/>
            </w:pPr>
            <w:r>
              <w:t>May 20</w:t>
            </w:r>
            <w:r w:rsidR="00524741">
              <w:t>27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6BDA477D" w:rsidR="00013C75" w:rsidRDefault="00B13F37" w:rsidP="00013C75">
            <w:pPr>
              <w:pStyle w:val="Month"/>
            </w:pPr>
            <w:r>
              <w:t>June 202</w:t>
            </w:r>
            <w:r w:rsidR="00524741">
              <w:t>7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331F37" w14:textId="001600C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416AA1" w14:textId="18B7A735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BA480AC" w14:textId="1C466A89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E92CB0" w14:textId="2C75948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3A3E587" w14:textId="1EFDAC54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1A93D44" w14:textId="271DFEE7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1221B2" w14:textId="644663DE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A38AD9" w14:textId="6BA897BD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1270DD" w14:textId="40B825BE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809372" w14:textId="7A5CA5C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79CA68AF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70E4A900" w:rsidR="00137F1A" w:rsidRDefault="00524741" w:rsidP="00137F1A">
            <w:pPr>
              <w:pStyle w:val="Day"/>
            </w:pPr>
            <w:r>
              <w:t>5</w:t>
            </w:r>
          </w:p>
        </w:tc>
      </w:tr>
      <w:tr w:rsidR="00137F1A" w14:paraId="4194DEED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123BE9ED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F6EF886" w14:textId="088EF1AE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F4128AF" w14:textId="481160E3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1C2B317" w14:textId="78D410CC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55D5A51" w14:textId="51989569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4D6EF58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450A5381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2EE44A6" w14:textId="605618FD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9CC6659" w14:textId="23304BA7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7F6090" w14:textId="52FF8052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EA85471" w14:textId="7E349F62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ABC74FB" w14:textId="2394673E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AE07376" w14:textId="0E3417D7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FBA4B23" w14:textId="69F576C6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32C66264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07DD35A0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4DE2F6" w14:textId="708160CA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5B71AC92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F177F" w14:textId="3905BF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34FF1303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3EC5A397" w:rsidR="00137F1A" w:rsidRDefault="00524741" w:rsidP="00137F1A">
            <w:pPr>
              <w:pStyle w:val="Day"/>
            </w:pPr>
            <w:r>
              <w:t>12</w:t>
            </w:r>
          </w:p>
        </w:tc>
      </w:tr>
      <w:tr w:rsidR="00137F1A" w14:paraId="492E70E9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B542B7C" w:rsidR="00137F1A" w:rsidRDefault="00137F1A" w:rsidP="00137F1A">
            <w:pPr>
              <w:pStyle w:val="Day"/>
            </w:pPr>
            <w:r w:rsidRPr="00B6786B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0B2275D" w14:textId="67C103B9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9CD6A7" w14:textId="79E44B98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4E3A387" w14:textId="1FE9EAC3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054A3B" w14:textId="3E8B0332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4931A626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C93E1BA" w14:textId="06329B35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6D9F1BE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03FAAC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A36DDC" w14:textId="43B2939B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BA9278" w14:textId="4F7284B3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92080B" w14:textId="0ECBF934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D2B1DB" w:themeFill="accent6" w:themeFillTint="66"/>
          </w:tcPr>
          <w:p w14:paraId="734B70F9" w14:textId="0C32B9AC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EF15C" w:themeFill="accent5" w:themeFillTint="99"/>
          </w:tcPr>
          <w:p w14:paraId="3039FEB6" w14:textId="085B1EE9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0740F2A8" w:rsidR="00137F1A" w:rsidRDefault="00137F1A" w:rsidP="00137F1A">
            <w:pPr>
              <w:pStyle w:val="Day"/>
            </w:pPr>
            <w:r w:rsidRPr="00554CF3">
              <w:t>1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19953ED9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894847" w14:textId="25EC5663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6FD77120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1E27B7" w14:textId="24253891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736B9658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5A1A2D52" w:rsidR="00137F1A" w:rsidRDefault="00524741" w:rsidP="00137F1A">
            <w:pPr>
              <w:pStyle w:val="Day"/>
            </w:pPr>
            <w:r>
              <w:t>19</w:t>
            </w:r>
          </w:p>
        </w:tc>
      </w:tr>
      <w:tr w:rsidR="00137F1A" w14:paraId="74D8DEFD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61B23886" w:rsidR="00137F1A" w:rsidRDefault="00C70F02" w:rsidP="00137F1A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0C02A54" w14:textId="7F8B11B4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24CBE8" w14:textId="620353C8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AF52A1" w14:textId="197C7802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601D20B" w14:textId="73B515B2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36C934EB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67FA5F9E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4431C30B" w:rsidR="00137F1A" w:rsidRDefault="00137F1A" w:rsidP="00137F1A">
            <w:pPr>
              <w:pStyle w:val="Day"/>
            </w:pPr>
            <w:r>
              <w:t>1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54E8F684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29075" w14:textId="407DC942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6CA502" w14:textId="29B287D2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302AA" w14:textId="65A3BAF0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21B6BE2F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7AEB00B0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55640575" w:rsidR="00137F1A" w:rsidRDefault="00137F1A" w:rsidP="00137F1A">
            <w:pPr>
              <w:pStyle w:val="Day"/>
            </w:pPr>
            <w:r w:rsidRPr="00554CF3">
              <w:t>2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651884B1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FDBA4F" w14:textId="57EB6A34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715CB479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097D18" w14:textId="5AA23B20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57A49C37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38506089" w:rsidR="00137F1A" w:rsidRDefault="00524741" w:rsidP="00137F1A">
            <w:pPr>
              <w:pStyle w:val="Day"/>
            </w:pPr>
            <w:r>
              <w:t>26</w:t>
            </w:r>
          </w:p>
        </w:tc>
      </w:tr>
      <w:tr w:rsidR="00137F1A" w14:paraId="30040586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EF9429" w14:textId="45E7D51A" w:rsidR="00137F1A" w:rsidRDefault="00137F1A" w:rsidP="00137F1A">
            <w:pPr>
              <w:pStyle w:val="Day"/>
            </w:pPr>
            <w:r w:rsidRPr="00B6786B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13B34D" w14:textId="48704FE6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6D2529B" w14:textId="346163BB" w:rsidR="00137F1A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DB80901" w14:textId="1A01CC07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83E5F94" w14:textId="7EB17916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BE5801E" w14:textId="216AF31F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4E5A627B" w:rsidR="00137F1A" w:rsidRDefault="00137F1A" w:rsidP="00137F1A">
            <w:pPr>
              <w:pStyle w:val="Day"/>
            </w:pPr>
            <w:r>
              <w:t>2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46146538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14839A" w14:textId="3EBAC3AD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096BC3" w14:textId="26FD568C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77CFE2" w14:textId="4B1779C7" w:rsidR="00137F1A" w:rsidRPr="00573DF8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5B5AA266" w:rsidR="00137F1A" w:rsidRPr="00573DF8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0D2367C9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E23455" w14:textId="16E283A7" w:rsidR="00137F1A" w:rsidRDefault="00C70F02" w:rsidP="00137F1A">
            <w:pPr>
              <w:pStyle w:val="Day"/>
            </w:pPr>
            <w:r>
              <w:t>2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FE9C49" w14:textId="1CE5F805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BE7C94" w14:textId="0849D05B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BE0E5D" w14:textId="0CAA6B11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01BB50C" w:rsidR="00013C75" w:rsidRDefault="00C70F02" w:rsidP="00013C75">
            <w:pPr>
              <w:pStyle w:val="Day"/>
            </w:pPr>
            <w:r>
              <w:t>3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913CF3" w14:textId="4C737A7D" w:rsidR="00013C75" w:rsidRDefault="00524741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B6A6975" w:rsidR="00013C75" w:rsidRDefault="00B13F37" w:rsidP="00013C75">
            <w:pPr>
              <w:pStyle w:val="Month"/>
            </w:pPr>
            <w:r>
              <w:t>July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6FBF0651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6C4CE5F5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D5C555" w14:textId="00DA1E8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01E21" w14:textId="4EC41537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90A012" w14:textId="5992A383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9A256" w14:textId="7D3D2544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ECB4DB9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5871B734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1D8E2F9E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72C57F30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1DAD3685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19115D51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084C7B30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DEA022" w14:textId="0F34618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B21B1B" w14:textId="5F06E1CD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C6C414" w14:textId="0122417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4002E89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1C86E412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1DC018EA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FC9C55" w14:textId="7688249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0618FC" w14:textId="51987398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F9468E" w14:textId="2E5158A9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14623E" w14:textId="369D9EC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09C842" w14:textId="7F67FF68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43664" w14:textId="44C7DFD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B74677" w14:textId="79B20702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227F87D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78C0CFCB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29506D5A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0D10E77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3B555AF5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1799476D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23BDC8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505A04E2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EDB267" w14:textId="74787140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E1E432" w14:textId="794D8CCC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FC36A5" w14:textId="654A940D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255D4D52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52D10BDF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7D8EFDF8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B40E041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1B73ABE7" w:rsidR="00954A61" w:rsidRDefault="00954A61" w:rsidP="00954A61">
            <w:pPr>
              <w:pStyle w:val="Day"/>
            </w:pPr>
            <w:r w:rsidRPr="007D48B7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C9E0F2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6603A5" w14:textId="00EEE2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19A2D3C8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5D3E90" w14:textId="7DD2BDF4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1692114A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23541434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6C8F21BD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5BF89C85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09DE45F1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1C5B7081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1AE8E4D7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32B1379C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1B6D6DF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57A69BD6" w:rsidR="00954A61" w:rsidRDefault="00954A61" w:rsidP="00954A61">
            <w:pPr>
              <w:pStyle w:val="Day"/>
            </w:pPr>
            <w:r w:rsidRPr="00983E12"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540FBB50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6ADF4B" w14:textId="6339ED7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3051033" w14:textId="2C70BF83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27EE7EC1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BD432EE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6DD6D0B1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406142A7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37E30381" w:rsidR="00954A61" w:rsidRDefault="00C70F02" w:rsidP="00954A61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69494988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4A80EA" w14:textId="263F05EA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0858E105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8D98A" w14:textId="6688AA8A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1D05AE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1F87A2C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0A1D4729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738717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5D4A8897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618D002D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0725A939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502A8AE1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40881A9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6629CBBE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56DDC11E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9F9F2" w14:textId="58B818B2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0687AA" w14:textId="6A73CF37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6522831C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2749A66F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45AA362A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6874656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045AF34D" w:rsidR="00954A61" w:rsidRDefault="00954A61" w:rsidP="00954A61">
            <w:pPr>
              <w:pStyle w:val="Day"/>
            </w:pPr>
            <w:r w:rsidRPr="007D48B7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54E30980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33CDB2" w14:textId="148BB0DD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3D15AF4B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B5C872" w14:textId="4E3567A7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1CFD627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162AB0BF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2ED4B31B" w:rsidR="00954A61" w:rsidRDefault="00954A61" w:rsidP="00954A61">
            <w:pPr>
              <w:pStyle w:val="Day"/>
            </w:pPr>
            <w:r w:rsidRPr="00FC34E5">
              <w:t>2</w:t>
            </w:r>
            <w:r w:rsidR="00524741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14FEBBEE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65D191" w14:textId="494F0DF3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59A63" w14:textId="78D705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A0CBB0" w14:textId="6BF28B7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52DD8596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75AA33C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6E8CAD2F" w:rsidR="00954A61" w:rsidRDefault="00954A61" w:rsidP="00954A61">
            <w:pPr>
              <w:pStyle w:val="Day"/>
            </w:pPr>
            <w:r w:rsidRPr="00983E12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25E2F7C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BD28E4" w14:textId="721F5E0D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D6609C" w14:textId="0270DD80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532FBC45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0B35032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0BC788A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1D8DD81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6D29D712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0457BB3F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6956742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37DD81D3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5AF31EF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7673DA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07506" w14:textId="29724972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861602" w14:textId="435689B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738B9" w14:textId="046D638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17DD8E" w14:textId="57414991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86D44FB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958120" w14:textId="4155BC7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9C0998" w14:textId="61CA41DE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005B" w14:textId="6E96DFA1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FF91E1" w14:textId="0EC779BA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28203D09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5BC5941C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34237FDA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3ECDE8D5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9831B" w14:textId="09060BF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D788DC" w14:textId="40FAD004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AA48E7" w14:textId="4E6D6736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3FCCC20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0EF4786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3FBED654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6578AC14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21B45B" w14:textId="65F98279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10E579" w14:textId="53645B36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400157" w14:textId="25628F8D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2ACA" w14:textId="41518773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1CE8B9F7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51E19D9B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537F7153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BBF85" w14:textId="2BE57B3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CF381F" w14:textId="3DFF5826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8B8D4" w14:textId="08743F96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C7865E" w14:textId="26BA886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AC3D0C3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852D30" w14:textId="0FDDA9C1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73FED88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53567B8B" w:rsidR="00954A61" w:rsidRDefault="00954A61" w:rsidP="00954A61">
            <w:pPr>
              <w:pStyle w:val="Day"/>
            </w:pPr>
            <w:r w:rsidRPr="00806D99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DACB42" w14:textId="7C54660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B45D7F" w14:textId="1446980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73A5A8" w14:textId="0FD46DF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44F44F9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400C339A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682B01ED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5147000F" w:rsidR="00954A61" w:rsidRDefault="00954A61" w:rsidP="00954A61">
            <w:pPr>
              <w:pStyle w:val="Day"/>
            </w:pPr>
            <w:r w:rsidRPr="000B6788"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2A8FB2" w14:textId="241F2826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D76460" w14:textId="63A08E0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328002" w14:textId="7E39F4EA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658AFD" w14:textId="1196867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3EB382D1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942A1B" w14:textId="1733CE29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591261DF" w:rsidR="00954A61" w:rsidRDefault="00C70F02" w:rsidP="00954A61">
            <w:pPr>
              <w:pStyle w:val="Day"/>
            </w:pPr>
            <w:r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F01827" w14:textId="37D518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DB722C" w14:textId="374D780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7F24D" w14:textId="1F1705FE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75886" w14:textId="05B5578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57B649BC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1FCCE957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77D4C194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745040FE" w:rsidR="00954A61" w:rsidRDefault="00C70F02" w:rsidP="00954A61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9F6E65" w14:textId="5ED39E4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5ACF04" w14:textId="39A8833C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C49A60" w14:textId="76249DD4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63517C" w14:textId="31576DA9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18709B26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3660AA7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4BBE85" w14:textId="65E302E3" w:rsidR="00954A61" w:rsidRDefault="00C70F02" w:rsidP="00954A61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D8B460" w14:textId="3FAB4CF2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8CD2B1" w14:textId="23C28D6F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7BA80C" w14:textId="529D4ACB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A7C5E" w14:textId="61028F6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B22234" w14:textId="0C964FD2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D6E8B3" w14:textId="3D79916E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5A00D9" w14:textId="3F271E40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F31A3" w14:textId="1645B942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802BE2" w14:textId="1DAF3C8E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045B5" w14:textId="62F25A5F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1F0AF8" w14:textId="10E9521E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F49A3F" w14:textId="5B3D3603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CE27AB" w14:textId="69928B85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8646DCF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2969B787" w:rsidR="00954A61" w:rsidRDefault="00954A61" w:rsidP="00954A61">
            <w:pPr>
              <w:pStyle w:val="Day"/>
            </w:pPr>
            <w:r w:rsidRPr="00806D99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4D67D61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D651DD" w14:textId="5C306EDF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F547E" w14:textId="15972AA6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60A5EAD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7116B661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368A055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03BD5AF7" w:rsidR="00954A61" w:rsidRDefault="00954A61" w:rsidP="00954A61">
            <w:pPr>
              <w:pStyle w:val="Day"/>
            </w:pPr>
            <w:r w:rsidRPr="000B678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6BD63826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4F0200C0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5565A8" w14:textId="21788BBE" w:rsidR="00954A61" w:rsidRDefault="00954A61" w:rsidP="00954A61">
            <w:pPr>
              <w:pStyle w:val="Day"/>
            </w:pPr>
            <w:r w:rsidRPr="00E40B4D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29C0DE" w14:textId="24F33EC7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D8A82B" w14:textId="264F4278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830D9" w14:textId="5D3F0B7F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36BA4B" w14:textId="3340298B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959156" w14:textId="26429946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623A6CFC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42202E41" w:rsidR="00C70F02" w:rsidRDefault="00524741" w:rsidP="00524741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Pr="00524741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January 11, 2027</w:t>
            </w:r>
            <w:r w:rsidR="00021072">
              <w:rPr>
                <w:b/>
                <w:bCs/>
                <w:sz w:val="16"/>
                <w:szCs w:val="16"/>
              </w:rPr>
              <w:t xml:space="preserve">, thru </w:t>
            </w:r>
            <w:r w:rsidR="00850A76">
              <w:rPr>
                <w:b/>
                <w:bCs/>
                <w:sz w:val="16"/>
                <w:szCs w:val="16"/>
              </w:rPr>
              <w:t xml:space="preserve">May </w:t>
            </w:r>
            <w:r>
              <w:rPr>
                <w:b/>
                <w:bCs/>
                <w:sz w:val="16"/>
                <w:szCs w:val="16"/>
              </w:rPr>
              <w:t>8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  <w:p w14:paraId="1F4BD59F" w14:textId="56C6BB03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0161F7">
              <w:rPr>
                <w:b/>
                <w:bCs/>
                <w:sz w:val="16"/>
                <w:szCs w:val="16"/>
              </w:rPr>
              <w:t>Monday and Tuesday</w:t>
            </w:r>
          </w:p>
          <w:p w14:paraId="3F88F4D9" w14:textId="3A80BB39" w:rsidR="0002107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</w:t>
            </w:r>
            <w:r w:rsidR="006D50C5">
              <w:rPr>
                <w:b/>
                <w:bCs/>
                <w:sz w:val="16"/>
                <w:szCs w:val="16"/>
              </w:rPr>
              <w:t>5</w:t>
            </w:r>
            <w:r w:rsidR="00021072">
              <w:rPr>
                <w:b/>
                <w:bCs/>
                <w:sz w:val="16"/>
                <w:szCs w:val="16"/>
              </w:rPr>
              <w:t>:00pm-</w:t>
            </w:r>
            <w:r w:rsidR="006D50C5">
              <w:rPr>
                <w:b/>
                <w:bCs/>
                <w:sz w:val="16"/>
                <w:szCs w:val="16"/>
              </w:rPr>
              <w:t>10</w:t>
            </w:r>
            <w:r w:rsidR="00021072">
              <w:rPr>
                <w:b/>
                <w:bCs/>
                <w:sz w:val="16"/>
                <w:szCs w:val="16"/>
              </w:rPr>
              <w:t xml:space="preserve">:00pm (Weekdays) </w:t>
            </w:r>
          </w:p>
          <w:p w14:paraId="04A3A281" w14:textId="5F8A8F3D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AND Every Other </w:t>
            </w:r>
            <w:r w:rsidR="003F06FD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aturday </w:t>
            </w:r>
          </w:p>
          <w:p w14:paraId="65A69806" w14:textId="623621D8" w:rsidR="00021072" w:rsidRDefault="00573DF8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 w:rsidR="00312F26">
              <w:rPr>
                <w:b/>
                <w:bCs/>
                <w:sz w:val="16"/>
                <w:szCs w:val="16"/>
              </w:rPr>
              <w:t>2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3C40D71A" w14:textId="2D0FFA42" w:rsidR="005C3115" w:rsidRDefault="00524741" w:rsidP="005C3115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Virtual</w:t>
            </w:r>
            <w:r w:rsidR="005C3115">
              <w:rPr>
                <w:b/>
                <w:bCs/>
                <w:sz w:val="16"/>
                <w:szCs w:val="16"/>
              </w:rPr>
              <w:t xml:space="preserve"> Assignments and Project Days: </w:t>
            </w:r>
            <w:r>
              <w:rPr>
                <w:b/>
                <w:bCs/>
                <w:sz w:val="16"/>
                <w:szCs w:val="16"/>
              </w:rPr>
              <w:t xml:space="preserve">Every </w:t>
            </w:r>
            <w:r w:rsidR="000161F7">
              <w:rPr>
                <w:b/>
                <w:bCs/>
                <w:sz w:val="16"/>
                <w:szCs w:val="16"/>
              </w:rPr>
              <w:t>Wednesday</w:t>
            </w:r>
          </w:p>
          <w:p w14:paraId="583CD86F" w14:textId="1FA00369" w:rsidR="00C70F02" w:rsidRPr="00F537A2" w:rsidRDefault="00C70F02" w:rsidP="00F42D54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F537A2">
              <w:rPr>
                <w:b/>
                <w:bCs/>
                <w:sz w:val="24"/>
                <w:szCs w:val="24"/>
              </w:rPr>
              <w:t>**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CLASS DAYS SUBJECT </w:t>
            </w:r>
            <w:r w:rsidRPr="00F537A2">
              <w:rPr>
                <w:b/>
                <w:bCs/>
                <w:sz w:val="24"/>
                <w:szCs w:val="24"/>
              </w:rPr>
              <w:t>TO CHANGE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F537A2">
              <w:rPr>
                <w:b/>
                <w:bCs/>
                <w:sz w:val="24"/>
                <w:szCs w:val="24"/>
              </w:rPr>
              <w:t>**</w:t>
            </w:r>
          </w:p>
        </w:tc>
      </w:tr>
      <w:tr w:rsidR="00524741" w:rsidRPr="00B444D2" w14:paraId="153D0DCF" w14:textId="77777777" w:rsidTr="00524741">
        <w:trPr>
          <w:trHeight w:val="80"/>
        </w:trPr>
        <w:tc>
          <w:tcPr>
            <w:tcW w:w="10790" w:type="dxa"/>
            <w:shd w:val="clear" w:color="auto" w:fill="FFD921" w:themeFill="accent2" w:themeFillShade="BF"/>
          </w:tcPr>
          <w:p w14:paraId="50E250A8" w14:textId="77777777" w:rsidR="00524741" w:rsidRDefault="00524741" w:rsidP="0052474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F42D54">
        <w:trPr>
          <w:trHeight w:val="306"/>
        </w:trPr>
        <w:tc>
          <w:tcPr>
            <w:tcW w:w="10790" w:type="dxa"/>
            <w:shd w:val="clear" w:color="auto" w:fill="00B0F0"/>
          </w:tcPr>
          <w:p w14:paraId="38CA8A99" w14:textId="1488ADDC" w:rsidR="00C70F0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D27109">
              <w:rPr>
                <w:b/>
                <w:bCs/>
                <w:sz w:val="20"/>
                <w:szCs w:val="20"/>
                <w:u w:val="single"/>
              </w:rPr>
              <w:t xml:space="preserve">Clinical Externship </w:t>
            </w:r>
            <w:r w:rsidR="00021072" w:rsidRPr="00D27109">
              <w:rPr>
                <w:b/>
                <w:bCs/>
                <w:sz w:val="20"/>
                <w:szCs w:val="20"/>
                <w:u w:val="single"/>
              </w:rPr>
              <w:t>(160 Hours</w:t>
            </w:r>
            <w:r w:rsidR="00021072">
              <w:rPr>
                <w:b/>
                <w:bCs/>
                <w:sz w:val="16"/>
                <w:szCs w:val="16"/>
              </w:rPr>
              <w:t xml:space="preserve">): Begins on the </w:t>
            </w:r>
            <w:r w:rsidR="00EB47A4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2A9F2B6A" w14:textId="77777777" w:rsidR="00573DF8" w:rsidRPr="00850A76" w:rsidRDefault="0002107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hours to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be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ompleted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u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pon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ompletion of the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p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rogram by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continuing your rotation to reach the 160 REQUIRED hours</w:t>
            </w:r>
          </w:p>
          <w:p w14:paraId="1D32BDDC" w14:textId="798B77EA" w:rsidR="008352B7" w:rsidRPr="00850A76" w:rsidRDefault="00524741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April 25, 2027, thru May 8, 2027</w:t>
            </w:r>
          </w:p>
          <w:p w14:paraId="3149371A" w14:textId="5756CF0B" w:rsidR="00021072" w:rsidRPr="00B444D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27109" w:rsidRPr="00D27109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 w:rsidR="00D27109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524741">
              <w:rPr>
                <w:b/>
                <w:bCs/>
                <w:sz w:val="16"/>
                <w:szCs w:val="16"/>
              </w:rPr>
              <w:t>April 25, 2027</w:t>
            </w:r>
            <w:r>
              <w:rPr>
                <w:b/>
                <w:bCs/>
                <w:sz w:val="16"/>
                <w:szCs w:val="16"/>
              </w:rPr>
              <w:t xml:space="preserve">, thru </w:t>
            </w:r>
            <w:r w:rsidR="00524741">
              <w:rPr>
                <w:b/>
                <w:bCs/>
                <w:sz w:val="16"/>
                <w:szCs w:val="16"/>
              </w:rPr>
              <w:t>May 8,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F42D54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46CE0448" w14:textId="77777777" w:rsidR="00C70F02" w:rsidRDefault="00C70F02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(NCCT) </w:t>
            </w:r>
          </w:p>
          <w:p w14:paraId="514F7B08" w14:textId="3157CCA4" w:rsidR="00021072" w:rsidRPr="00B444D2" w:rsidRDefault="00524741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Friday, May 14, 2027</w:t>
            </w:r>
          </w:p>
        </w:tc>
      </w:tr>
      <w:tr w:rsidR="00C70F02" w:rsidRPr="00B444D2" w14:paraId="567FDB58" w14:textId="77777777" w:rsidTr="00F42D54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45A8CAFF" w:rsidR="00C70F02" w:rsidRPr="00B444D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Saturday, May 15, 2027</w:t>
            </w:r>
          </w:p>
        </w:tc>
      </w:tr>
      <w:tr w:rsidR="00C70F02" w:rsidRPr="00B444D2" w14:paraId="57FF0D20" w14:textId="77777777" w:rsidTr="00021072">
        <w:trPr>
          <w:trHeight w:val="351"/>
        </w:trPr>
        <w:tc>
          <w:tcPr>
            <w:tcW w:w="10790" w:type="dxa"/>
            <w:shd w:val="clear" w:color="auto" w:fill="00B050"/>
          </w:tcPr>
          <w:p w14:paraId="17F10422" w14:textId="77777777" w:rsidR="00F42D54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</w:t>
            </w:r>
            <w:r w:rsidRPr="00B444D2">
              <w:rPr>
                <w:b/>
                <w:bCs/>
                <w:sz w:val="16"/>
                <w:szCs w:val="16"/>
              </w:rPr>
              <w:t>Holidays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</w:p>
          <w:p w14:paraId="105996E8" w14:textId="625F9642" w:rsidR="00C70F02" w:rsidRPr="00B444D2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</w:t>
            </w:r>
            <w:r w:rsidRPr="00B444D2">
              <w:rPr>
                <w:b/>
                <w:bCs/>
                <w:sz w:val="16"/>
                <w:szCs w:val="16"/>
              </w:rPr>
              <w:t>anuary 1,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 w:rsidRPr="00B444D2">
              <w:rPr>
                <w:b/>
                <w:bCs/>
                <w:sz w:val="16"/>
                <w:szCs w:val="16"/>
              </w:rPr>
              <w:t xml:space="preserve">-January </w:t>
            </w:r>
            <w:r w:rsidR="00524741">
              <w:rPr>
                <w:b/>
                <w:bCs/>
                <w:sz w:val="16"/>
                <w:szCs w:val="16"/>
              </w:rPr>
              <w:t>8</w:t>
            </w:r>
            <w:r w:rsidRPr="00B444D2">
              <w:rPr>
                <w:b/>
                <w:bCs/>
                <w:sz w:val="16"/>
                <w:szCs w:val="16"/>
              </w:rPr>
              <w:t>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 w:rsidRPr="00B444D2">
              <w:rPr>
                <w:b/>
                <w:bCs/>
                <w:sz w:val="16"/>
                <w:szCs w:val="16"/>
              </w:rPr>
              <w:t xml:space="preserve"> (New Years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Days)</w:t>
            </w:r>
            <w:r w:rsidRPr="00B444D2">
              <w:rPr>
                <w:b/>
                <w:bCs/>
                <w:sz w:val="16"/>
                <w:szCs w:val="16"/>
              </w:rPr>
              <w:t>;</w:t>
            </w:r>
            <w:r>
              <w:rPr>
                <w:b/>
                <w:bCs/>
                <w:sz w:val="16"/>
                <w:szCs w:val="16"/>
              </w:rPr>
              <w:t xml:space="preserve"> March </w:t>
            </w:r>
            <w:r w:rsidR="00524741">
              <w:rPr>
                <w:b/>
                <w:bCs/>
                <w:sz w:val="16"/>
                <w:szCs w:val="16"/>
              </w:rPr>
              <w:t>29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>
              <w:rPr>
                <w:b/>
                <w:bCs/>
                <w:sz w:val="16"/>
                <w:szCs w:val="16"/>
              </w:rPr>
              <w:t xml:space="preserve">, thru April </w:t>
            </w:r>
            <w:r w:rsidR="00524741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>
              <w:rPr>
                <w:b/>
                <w:bCs/>
                <w:sz w:val="16"/>
                <w:szCs w:val="16"/>
              </w:rPr>
              <w:t xml:space="preserve"> (Spring Break)</w:t>
            </w:r>
          </w:p>
        </w:tc>
      </w:tr>
      <w:tr w:rsidR="00C70F02" w:rsidRPr="00B444D2" w14:paraId="27700ACD" w14:textId="77777777" w:rsidTr="00B444D2">
        <w:trPr>
          <w:trHeight w:val="171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B444D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718B70E6" w14:textId="4C5407EA" w:rsidR="00C70F0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6D09C0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Clas</w:t>
            </w:r>
            <w:r w:rsidR="00D27109">
              <w:rPr>
                <w:b/>
                <w:bCs/>
                <w:sz w:val="16"/>
                <w:szCs w:val="16"/>
              </w:rPr>
              <w:t>s</w:t>
            </w:r>
          </w:p>
          <w:p w14:paraId="263A58DE" w14:textId="507C0DC3" w:rsidR="00D27109" w:rsidRPr="00D27109" w:rsidRDefault="00D27109" w:rsidP="00F42D54">
            <w:pPr>
              <w:spacing w:before="0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</w:rPr>
              <w:t>**</w:t>
            </w:r>
            <w:r>
              <w:rPr>
                <w:b/>
                <w:bCs/>
                <w:sz w:val="16"/>
                <w:szCs w:val="16"/>
                <w:u w:val="single"/>
              </w:rPr>
              <w:t>YOU ARE REQUIRED TO COMPLETE AT LEAST ONE DAY A WEEK OF ON-THE-JOB TRAIING AND MORE DAYS IF POSSIBLE**</w:t>
            </w:r>
          </w:p>
        </w:tc>
      </w:tr>
    </w:tbl>
    <w:p w14:paraId="7B489C78" w14:textId="18315E66" w:rsidR="00D261F4" w:rsidRDefault="00D261F4" w:rsidP="00524741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E55D4" w14:textId="77777777" w:rsidR="006A6B6B" w:rsidRDefault="006A6B6B" w:rsidP="00337E14">
      <w:pPr>
        <w:spacing w:after="0"/>
      </w:pPr>
      <w:r>
        <w:separator/>
      </w:r>
    </w:p>
  </w:endnote>
  <w:endnote w:type="continuationSeparator" w:id="0">
    <w:p w14:paraId="04D8D28A" w14:textId="77777777" w:rsidR="006A6B6B" w:rsidRDefault="006A6B6B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2AE98" w14:textId="77777777" w:rsidR="006A6B6B" w:rsidRDefault="006A6B6B" w:rsidP="00337E14">
      <w:pPr>
        <w:spacing w:after="0"/>
      </w:pPr>
      <w:r>
        <w:separator/>
      </w:r>
    </w:p>
  </w:footnote>
  <w:footnote w:type="continuationSeparator" w:id="0">
    <w:p w14:paraId="22CF8B6C" w14:textId="77777777" w:rsidR="006A6B6B" w:rsidRDefault="006A6B6B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6558"/>
    <w:rsid w:val="00007FA0"/>
    <w:rsid w:val="00013C75"/>
    <w:rsid w:val="000161F7"/>
    <w:rsid w:val="00021072"/>
    <w:rsid w:val="000269AB"/>
    <w:rsid w:val="00032DB9"/>
    <w:rsid w:val="00036832"/>
    <w:rsid w:val="000563B1"/>
    <w:rsid w:val="00077D13"/>
    <w:rsid w:val="000A2596"/>
    <w:rsid w:val="000A6191"/>
    <w:rsid w:val="000B4E2E"/>
    <w:rsid w:val="000C0513"/>
    <w:rsid w:val="000D6EFE"/>
    <w:rsid w:val="000E7D2E"/>
    <w:rsid w:val="00137F1A"/>
    <w:rsid w:val="00177845"/>
    <w:rsid w:val="00191999"/>
    <w:rsid w:val="0019385A"/>
    <w:rsid w:val="001F7A28"/>
    <w:rsid w:val="00203E54"/>
    <w:rsid w:val="00223B9D"/>
    <w:rsid w:val="00223D4D"/>
    <w:rsid w:val="00246E8A"/>
    <w:rsid w:val="002542FD"/>
    <w:rsid w:val="002D3A33"/>
    <w:rsid w:val="002E0F1E"/>
    <w:rsid w:val="002E2982"/>
    <w:rsid w:val="00307047"/>
    <w:rsid w:val="0030705A"/>
    <w:rsid w:val="00312BBA"/>
    <w:rsid w:val="00312F26"/>
    <w:rsid w:val="00337E14"/>
    <w:rsid w:val="003522B7"/>
    <w:rsid w:val="00366921"/>
    <w:rsid w:val="00397F06"/>
    <w:rsid w:val="003A02A8"/>
    <w:rsid w:val="003C14C4"/>
    <w:rsid w:val="003E7366"/>
    <w:rsid w:val="003F06FD"/>
    <w:rsid w:val="003F56E9"/>
    <w:rsid w:val="003F6663"/>
    <w:rsid w:val="00407D6A"/>
    <w:rsid w:val="00412E2B"/>
    <w:rsid w:val="00436BD0"/>
    <w:rsid w:val="0044315E"/>
    <w:rsid w:val="004722B0"/>
    <w:rsid w:val="004851CE"/>
    <w:rsid w:val="00495D67"/>
    <w:rsid w:val="004A6647"/>
    <w:rsid w:val="004A6C50"/>
    <w:rsid w:val="004B430E"/>
    <w:rsid w:val="004D5C06"/>
    <w:rsid w:val="004E6EC7"/>
    <w:rsid w:val="004F670E"/>
    <w:rsid w:val="004F683C"/>
    <w:rsid w:val="00521180"/>
    <w:rsid w:val="00524741"/>
    <w:rsid w:val="005416FC"/>
    <w:rsid w:val="00543693"/>
    <w:rsid w:val="00544755"/>
    <w:rsid w:val="00573DF8"/>
    <w:rsid w:val="0058421F"/>
    <w:rsid w:val="005C3115"/>
    <w:rsid w:val="005F2749"/>
    <w:rsid w:val="005F677F"/>
    <w:rsid w:val="005F79F5"/>
    <w:rsid w:val="00605646"/>
    <w:rsid w:val="00622951"/>
    <w:rsid w:val="00645A52"/>
    <w:rsid w:val="00655D1A"/>
    <w:rsid w:val="00687EF0"/>
    <w:rsid w:val="006A6B6B"/>
    <w:rsid w:val="006B1B83"/>
    <w:rsid w:val="006D09C0"/>
    <w:rsid w:val="006D50C5"/>
    <w:rsid w:val="006E450F"/>
    <w:rsid w:val="006E7372"/>
    <w:rsid w:val="006F1D3C"/>
    <w:rsid w:val="006F7898"/>
    <w:rsid w:val="007137D1"/>
    <w:rsid w:val="00724535"/>
    <w:rsid w:val="007476DE"/>
    <w:rsid w:val="00757B50"/>
    <w:rsid w:val="007B3E13"/>
    <w:rsid w:val="007C21B5"/>
    <w:rsid w:val="007D7771"/>
    <w:rsid w:val="007F75C5"/>
    <w:rsid w:val="00805C01"/>
    <w:rsid w:val="00813A4C"/>
    <w:rsid w:val="0081420B"/>
    <w:rsid w:val="008352B7"/>
    <w:rsid w:val="008375E8"/>
    <w:rsid w:val="00850A76"/>
    <w:rsid w:val="008658DC"/>
    <w:rsid w:val="008833D2"/>
    <w:rsid w:val="0088526D"/>
    <w:rsid w:val="00891AC9"/>
    <w:rsid w:val="008C649D"/>
    <w:rsid w:val="00901671"/>
    <w:rsid w:val="009035EA"/>
    <w:rsid w:val="009118CE"/>
    <w:rsid w:val="009517A0"/>
    <w:rsid w:val="00952667"/>
    <w:rsid w:val="00952922"/>
    <w:rsid w:val="00954A61"/>
    <w:rsid w:val="009578CB"/>
    <w:rsid w:val="0096245D"/>
    <w:rsid w:val="00985665"/>
    <w:rsid w:val="00995BAC"/>
    <w:rsid w:val="00996198"/>
    <w:rsid w:val="009C49F3"/>
    <w:rsid w:val="009F65F2"/>
    <w:rsid w:val="009F7640"/>
    <w:rsid w:val="00A02AC6"/>
    <w:rsid w:val="00A0538E"/>
    <w:rsid w:val="00A15338"/>
    <w:rsid w:val="00A218AB"/>
    <w:rsid w:val="00A4405D"/>
    <w:rsid w:val="00A51EA7"/>
    <w:rsid w:val="00A70674"/>
    <w:rsid w:val="00A73577"/>
    <w:rsid w:val="00A875D8"/>
    <w:rsid w:val="00AF6F42"/>
    <w:rsid w:val="00B03FCB"/>
    <w:rsid w:val="00B13F37"/>
    <w:rsid w:val="00B26FA3"/>
    <w:rsid w:val="00B34844"/>
    <w:rsid w:val="00B444D2"/>
    <w:rsid w:val="00B87BA8"/>
    <w:rsid w:val="00BA6D49"/>
    <w:rsid w:val="00BB5869"/>
    <w:rsid w:val="00BD4C1E"/>
    <w:rsid w:val="00BD53F8"/>
    <w:rsid w:val="00C2181B"/>
    <w:rsid w:val="00C606FF"/>
    <w:rsid w:val="00C65071"/>
    <w:rsid w:val="00C70F02"/>
    <w:rsid w:val="00C74996"/>
    <w:rsid w:val="00CE0E6B"/>
    <w:rsid w:val="00CE1D9B"/>
    <w:rsid w:val="00CF57A9"/>
    <w:rsid w:val="00D0177F"/>
    <w:rsid w:val="00D15461"/>
    <w:rsid w:val="00D261F4"/>
    <w:rsid w:val="00D27109"/>
    <w:rsid w:val="00D35DA8"/>
    <w:rsid w:val="00D372C0"/>
    <w:rsid w:val="00D55615"/>
    <w:rsid w:val="00D84EE6"/>
    <w:rsid w:val="00D944C7"/>
    <w:rsid w:val="00DE3B4C"/>
    <w:rsid w:val="00E118A4"/>
    <w:rsid w:val="00E124CA"/>
    <w:rsid w:val="00E148C4"/>
    <w:rsid w:val="00E15B49"/>
    <w:rsid w:val="00E367F2"/>
    <w:rsid w:val="00E43D8D"/>
    <w:rsid w:val="00E449C8"/>
    <w:rsid w:val="00E60EF6"/>
    <w:rsid w:val="00E63E1B"/>
    <w:rsid w:val="00EB47A4"/>
    <w:rsid w:val="00EC16F9"/>
    <w:rsid w:val="00ED5A5C"/>
    <w:rsid w:val="00EF6172"/>
    <w:rsid w:val="00F04882"/>
    <w:rsid w:val="00F42D54"/>
    <w:rsid w:val="00F45140"/>
    <w:rsid w:val="00F537A2"/>
    <w:rsid w:val="00F53F54"/>
    <w:rsid w:val="00F55EA6"/>
    <w:rsid w:val="00FA689C"/>
    <w:rsid w:val="00FB5FA5"/>
    <w:rsid w:val="00FD7041"/>
    <w:rsid w:val="00FE0AD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608D71EF-03F6-470E-B1A5-0D17C43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28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2026-04-09T15:51:00Z</cp:lastPrinted>
  <dcterms:created xsi:type="dcterms:W3CDTF">2026-09-02T19:46:00Z</dcterms:created>
  <dcterms:modified xsi:type="dcterms:W3CDTF">2026-09-02T19:46:00Z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