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0970727D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3C63827B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0916EAA" w14:textId="387C298A" w:rsidR="00265218" w:rsidRPr="00410E03" w:rsidRDefault="00FF3685" w:rsidP="0035052D">
            <w:pPr>
              <w:pStyle w:val="Title"/>
            </w:pPr>
            <w:r>
              <w:t>Client Referral Form</w:t>
            </w:r>
          </w:p>
        </w:tc>
        <w:tc>
          <w:tcPr>
            <w:tcW w:w="2405" w:type="pct"/>
            <w:shd w:val="clear" w:color="auto" w:fill="auto"/>
          </w:tcPr>
          <w:p w14:paraId="764F629F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5E87590F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62ED3BC6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39E4D750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1B24F0DB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7338BE66" w14:textId="77777777" w:rsidR="00BC1B68" w:rsidRPr="00410E03" w:rsidRDefault="00BC1B68" w:rsidP="00915359"/>
        </w:tc>
      </w:tr>
      <w:tr w:rsidR="00265218" w:rsidRPr="00410E03" w14:paraId="4C2D5975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421B0A59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58E3B0CD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2268D5FF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AE64D10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602725D8" w14:textId="77777777" w:rsidR="00C50E6D" w:rsidRPr="00410E03" w:rsidRDefault="00C50E6D" w:rsidP="00915359"/>
              </w:tc>
            </w:tr>
            <w:tr w:rsidR="00C50E6D" w:rsidRPr="009F4149" w14:paraId="1B847219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32028071" w14:textId="77777777" w:rsidR="00C50E6D" w:rsidRPr="009F4149" w:rsidRDefault="00000000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5E8BF2AC852E2544A742D068F311274A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25062BF8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78D1966B" w14:textId="73DD80A2" w:rsidR="00C50E6D" w:rsidRPr="009F4149" w:rsidRDefault="00000000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46532665C4942A4AA32EEF4771F7824C"/>
                      </w:placeholder>
                      <w15:appearance w15:val="hidden"/>
                      <w:text/>
                    </w:sdtPr>
                    <w:sdtContent>
                      <w:r w:rsidR="00FF3685">
                        <w:t>Name of Current Provider/Clinic Name</w:t>
                      </w:r>
                    </w:sdtContent>
                  </w:sdt>
                </w:p>
              </w:tc>
            </w:tr>
            <w:tr w:rsidR="00A3321A" w:rsidRPr="00410E03" w14:paraId="611FFB18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319D9DC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1C7B047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4C26816" w14:textId="77777777" w:rsidR="00A3321A" w:rsidRPr="00410E03" w:rsidRDefault="00A3321A" w:rsidP="00915359"/>
              </w:tc>
            </w:tr>
            <w:tr w:rsidR="00E141F4" w:rsidRPr="009F4149" w14:paraId="766B14E7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2F09F2A" w14:textId="77777777" w:rsidR="00E141F4" w:rsidRPr="009F4149" w:rsidRDefault="00000000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58BDE5FBD0111D4198B0E8085B68B89B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416C0C3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7EDBCA6" w14:textId="2F49557A" w:rsidR="00E141F4" w:rsidRPr="009F4149" w:rsidRDefault="00EA7040" w:rsidP="009F4149">
                  <w:pPr>
                    <w:pStyle w:val="BoldText"/>
                  </w:pPr>
                  <w:r>
                    <w:t>Client Date of Birth</w:t>
                  </w:r>
                </w:p>
              </w:tc>
            </w:tr>
            <w:tr w:rsidR="00E141F4" w:rsidRPr="00410E03" w14:paraId="7E302D75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050DD1A4" w14:textId="77777777" w:rsidR="00E141F4" w:rsidRPr="00410E03" w:rsidRDefault="00000000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CF49EFDFB344F842BC31E1B4720ECE8D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14:paraId="34595B7D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194CDA24" w14:textId="77777777" w:rsidR="00E141F4" w:rsidRPr="00410E03" w:rsidRDefault="00E141F4" w:rsidP="00915359"/>
              </w:tc>
            </w:tr>
            <w:tr w:rsidR="00E61D15" w:rsidRPr="00410E03" w14:paraId="61365305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3179E07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1C1667A9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2936E33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0CF77006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B915353" w14:textId="77777777" w:rsidR="00E61D15" w:rsidRPr="00410E03" w:rsidRDefault="00E61D15" w:rsidP="00915359"/>
              </w:tc>
            </w:tr>
            <w:tr w:rsidR="00E301A2" w:rsidRPr="009F4149" w14:paraId="78AF1C56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7C1BC5AC" w14:textId="77777777" w:rsidR="00E301A2" w:rsidRPr="009F4149" w:rsidRDefault="00000000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10797593E4A2BC4580052144CD31024D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507B560A" w14:textId="77777777" w:rsidR="00E301A2" w:rsidRPr="009F4149" w:rsidRDefault="00000000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7EBA1B44C29ABE42B0C3A846B456DDB9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26A08F88" w14:textId="77777777" w:rsidR="00E301A2" w:rsidRPr="009F4149" w:rsidRDefault="00000000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BC7BD964224E6F409A9A45F5579E87B1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34C8838C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70DEF777" w14:textId="77777777" w:rsidR="00E61D15" w:rsidRPr="00410E03" w:rsidRDefault="00E61D15" w:rsidP="00915359"/>
              </w:tc>
            </w:tr>
            <w:tr w:rsidR="00E61D15" w:rsidRPr="00410E03" w14:paraId="3074A1B4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B6B5A52" w14:textId="77777777" w:rsidR="00E61D15" w:rsidRPr="00410E03" w:rsidRDefault="00000000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2BCFA8FD4017A1499D543FC279A50A77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6E4789ED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56C4CC9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26CA7F0E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179133A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5CE37B6C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E02D8E5" w14:textId="77777777" w:rsidR="00E61D15" w:rsidRPr="00410E03" w:rsidRDefault="00E61D15" w:rsidP="00915359"/>
              </w:tc>
            </w:tr>
            <w:tr w:rsidR="00E61D15" w:rsidRPr="009F4149" w14:paraId="2EE9D7A7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98346E7" w14:textId="77777777" w:rsidR="00E61D15" w:rsidRPr="009F4149" w:rsidRDefault="00000000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7831D4CC39759C47982A3163C789C1F6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4C43E4DC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3AF96B3" w14:textId="77777777" w:rsidR="00E61D15" w:rsidRPr="009F4149" w:rsidRDefault="00000000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8C50C5180BF6434C9D52146D7BE53A2B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State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62353581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2E5285F5" w14:textId="77777777" w:rsidR="00E61D15" w:rsidRPr="009F4149" w:rsidRDefault="00000000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999A4368268D614F92D0F4D2246C436E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79F31656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C02FEBA" w14:textId="77777777" w:rsidR="00E61D15" w:rsidRPr="00410E03" w:rsidRDefault="00E61D15" w:rsidP="00915359"/>
              </w:tc>
            </w:tr>
            <w:tr w:rsidR="00E61D15" w:rsidRPr="00410E03" w14:paraId="68B12DDB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7DACC93D" w14:textId="28F2F648" w:rsidR="00E61D15" w:rsidRPr="00410E03" w:rsidRDefault="00EA7040" w:rsidP="0035052D">
                  <w:pPr>
                    <w:pStyle w:val="BoldText"/>
                  </w:pPr>
                  <w:r>
                    <w:t>Reason for Referral</w:t>
                  </w:r>
                </w:p>
              </w:tc>
            </w:tr>
            <w:tr w:rsidR="00915359" w:rsidRPr="00410E03" w14:paraId="03BA48F8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0391EC5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5A5E6134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1C3E878" w14:textId="77777777" w:rsidR="00915359" w:rsidRPr="00410E03" w:rsidRDefault="00915359" w:rsidP="00915359"/>
              </w:tc>
            </w:tr>
            <w:tr w:rsidR="00915359" w:rsidRPr="00410E03" w14:paraId="6586C8B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C8E11DC" w14:textId="36EDCF59" w:rsidR="00915359" w:rsidRPr="00410E03" w:rsidRDefault="00EA7040" w:rsidP="0035052D">
                  <w:pPr>
                    <w:pStyle w:val="BoldText"/>
                  </w:pPr>
                  <w:r>
                    <w:t>Services Requested</w:t>
                  </w:r>
                </w:p>
              </w:tc>
              <w:tc>
                <w:tcPr>
                  <w:tcW w:w="300" w:type="dxa"/>
                </w:tcPr>
                <w:p w14:paraId="114FEE81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27D8C93" w14:textId="76E8CFC6"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915359" w:rsidRPr="00410E03" w14:paraId="465977C5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ECE9168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55AD31D3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05D4CD5" w14:textId="77777777" w:rsidR="00915359" w:rsidRPr="00410E03" w:rsidRDefault="00915359" w:rsidP="00915359"/>
              </w:tc>
            </w:tr>
            <w:tr w:rsidR="00915359" w:rsidRPr="00410E03" w14:paraId="53876F7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154AC16" w14:textId="5321767F" w:rsidR="00915359" w:rsidRPr="00410E03" w:rsidRDefault="00EA7040" w:rsidP="0035052D">
                  <w:pPr>
                    <w:pStyle w:val="BoldText"/>
                  </w:pPr>
                  <w:proofErr w:type="spellStart"/>
                  <w:r>
                    <w:t>TeleHealth</w:t>
                  </w:r>
                  <w:proofErr w:type="spellEnd"/>
                  <w:r>
                    <w:t xml:space="preserve"> or </w:t>
                  </w:r>
                  <w:proofErr w:type="spellStart"/>
                  <w:r>
                    <w:t>InPerson</w:t>
                  </w:r>
                  <w:proofErr w:type="spellEnd"/>
                  <w:r>
                    <w:t xml:space="preserve"> Sessions? </w:t>
                  </w:r>
                </w:p>
              </w:tc>
              <w:tc>
                <w:tcPr>
                  <w:tcW w:w="300" w:type="dxa"/>
                </w:tcPr>
                <w:p w14:paraId="585ABAEE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BC22EBA" w14:textId="38E032EB" w:rsidR="00915359" w:rsidRPr="00410E03" w:rsidRDefault="00EA7040" w:rsidP="0035052D">
                  <w:pPr>
                    <w:pStyle w:val="BoldText"/>
                  </w:pPr>
                  <w:r>
                    <w:t xml:space="preserve">Current Hospitalization? Facility? </w:t>
                  </w:r>
                </w:p>
              </w:tc>
            </w:tr>
            <w:tr w:rsidR="00915359" w:rsidRPr="00410E03" w14:paraId="4FFA59CB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DCCC0B1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0308F536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09B3C0DB" w14:textId="77777777" w:rsidR="00915359" w:rsidRPr="00410E03" w:rsidRDefault="00915359" w:rsidP="00915359"/>
              </w:tc>
            </w:tr>
            <w:tr w:rsidR="00915359" w:rsidRPr="00410E03" w14:paraId="41D68FC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2538F1C" w14:textId="36751243" w:rsidR="00915359" w:rsidRPr="00410E03" w:rsidRDefault="00FF3685" w:rsidP="0035052D">
                  <w:pPr>
                    <w:pStyle w:val="BoldText"/>
                  </w:pPr>
                  <w:r>
                    <w:t xml:space="preserve">Diagnosis Of Referring Healthcare Provider </w:t>
                  </w:r>
                </w:p>
              </w:tc>
              <w:tc>
                <w:tcPr>
                  <w:tcW w:w="300" w:type="dxa"/>
                </w:tcPr>
                <w:p w14:paraId="6AA615F0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0A48031" w14:textId="78074190"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915359" w:rsidRPr="00410E03" w14:paraId="5CAD5813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F566CB4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11952F87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34D045E" w14:textId="77777777" w:rsidR="00915359" w:rsidRPr="00410E03" w:rsidRDefault="00915359" w:rsidP="00915359"/>
              </w:tc>
            </w:tr>
            <w:tr w:rsidR="00915359" w:rsidRPr="00410E03" w14:paraId="25580315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118A726" w14:textId="5186CA38" w:rsidR="00915359" w:rsidRPr="00410E03" w:rsidRDefault="00FF3685" w:rsidP="0035052D">
                  <w:pPr>
                    <w:pStyle w:val="BoldText"/>
                  </w:pPr>
                  <w:r>
                    <w:t xml:space="preserve">Is Patient under the age of 18? </w:t>
                  </w:r>
                </w:p>
              </w:tc>
              <w:tc>
                <w:tcPr>
                  <w:tcW w:w="300" w:type="dxa"/>
                </w:tcPr>
                <w:p w14:paraId="29D112E8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4CF074D" w14:textId="1E4D8ABA" w:rsidR="00915359" w:rsidRPr="00410E03" w:rsidRDefault="00FF3685" w:rsidP="0035052D">
                  <w:pPr>
                    <w:pStyle w:val="BoldText"/>
                  </w:pPr>
                  <w:r>
                    <w:t>Signature of Provider</w:t>
                  </w:r>
                </w:p>
              </w:tc>
            </w:tr>
          </w:tbl>
          <w:p w14:paraId="3C7B004A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55C6F18C" w14:textId="77777777" w:rsidR="00265218" w:rsidRPr="00410E03" w:rsidRDefault="00265218" w:rsidP="00CF31BB"/>
        </w:tc>
      </w:tr>
    </w:tbl>
    <w:p w14:paraId="02CDAFEE" w14:textId="77777777" w:rsidR="00463B35" w:rsidRPr="00410E03" w:rsidRDefault="00463B35" w:rsidP="00524D35"/>
    <w:sectPr w:rsidR="00463B35" w:rsidRPr="00410E03" w:rsidSect="00A02846">
      <w:headerReference w:type="default" r:id="rId7"/>
      <w:footerReference w:type="default" r:id="rId8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1ADE9" w14:textId="77777777" w:rsidR="001F6D33" w:rsidRDefault="001F6D33" w:rsidP="00CF31BB">
      <w:r>
        <w:separator/>
      </w:r>
    </w:p>
  </w:endnote>
  <w:endnote w:type="continuationSeparator" w:id="0">
    <w:p w14:paraId="75ADEE2A" w14:textId="77777777" w:rsidR="001F6D33" w:rsidRDefault="001F6D33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2CBD87EB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4D03E843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9E838E" wp14:editId="1C29AD57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4FB5F8BA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9E838E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&#13;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4FB5F8BA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9F23266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05EB926A" wp14:editId="395C9BA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475BF19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&#13;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8447A6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30CB9FB9" wp14:editId="0EBB381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D00DAB0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&#13;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0BFF0590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7E140953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1B6B5E1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96C54D3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43DCEF4A" w14:textId="77777777" w:rsidTr="002D3842">
      <w:tc>
        <w:tcPr>
          <w:tcW w:w="3596" w:type="dxa"/>
          <w:shd w:val="clear" w:color="auto" w:fill="auto"/>
          <w:vAlign w:val="center"/>
        </w:tcPr>
        <w:p w14:paraId="51850FCC" w14:textId="77777777" w:rsidR="00AE3FB7" w:rsidRPr="009F4149" w:rsidRDefault="00000000" w:rsidP="009F4149">
          <w:pPr>
            <w:pStyle w:val="Contacts"/>
          </w:pPr>
          <w:sdt>
            <w:sdtPr>
              <w:id w:val="-1745953432"/>
              <w:placeholder>
                <w:docPart w:val="7BEE25B5CAA56545A5F25B236D014A03"/>
              </w:placeholder>
              <w:temporary/>
              <w:showingPlcHdr/>
              <w15:appearance w15:val="hidden"/>
              <w:text/>
            </w:sdtPr>
            <w:sdtContent>
              <w:r w:rsidR="003071A0" w:rsidRPr="009F4149">
                <w:t>[OFFICE ADDRESS]</w:t>
              </w:r>
            </w:sdtContent>
          </w:sdt>
        </w:p>
      </w:tc>
      <w:sdt>
        <w:sdtPr>
          <w:id w:val="954290843"/>
          <w:placeholder>
            <w:docPart w:val="5E8BF2AC852E2544A742D068F311274A"/>
          </w:placeholder>
          <w:temporary/>
          <w:showingPlcHdr/>
          <w15:appearance w15:val="hidden"/>
          <w:text/>
        </w:sdtPr>
        <w:sdtContent>
          <w:tc>
            <w:tcPr>
              <w:tcW w:w="3597" w:type="dxa"/>
              <w:shd w:val="clear" w:color="auto" w:fill="auto"/>
              <w:vAlign w:val="center"/>
            </w:tcPr>
            <w:p w14:paraId="78BBDE92" w14:textId="77777777" w:rsidR="00AE3FB7" w:rsidRPr="009F4149" w:rsidRDefault="001A199E" w:rsidP="009F4149">
              <w:pPr>
                <w:pStyle w:val="Contacts"/>
              </w:pPr>
              <w:r w:rsidRPr="009F4149">
                <w:t>[PHONE NUMBER]</w:t>
              </w:r>
            </w:p>
          </w:tc>
        </w:sdtContent>
      </w:sdt>
      <w:sdt>
        <w:sdtPr>
          <w:id w:val="1369411322"/>
          <w:placeholder>
            <w:docPart w:val="46532665C4942A4AA32EEF4771F7824C"/>
          </w:placeholder>
          <w:temporary/>
          <w:showingPlcHdr/>
          <w15:appearance w15:val="hidden"/>
          <w:text/>
        </w:sdtPr>
        <w:sdtContent>
          <w:tc>
            <w:tcPr>
              <w:tcW w:w="3597" w:type="dxa"/>
              <w:shd w:val="clear" w:color="auto" w:fill="auto"/>
              <w:vAlign w:val="center"/>
            </w:tcPr>
            <w:p w14:paraId="5A568298" w14:textId="77777777" w:rsidR="00AE3FB7" w:rsidRPr="009F4149" w:rsidRDefault="001A199E" w:rsidP="009F4149">
              <w:pPr>
                <w:pStyle w:val="Contacts"/>
              </w:pPr>
              <w:r w:rsidRPr="009F4149">
                <w:t>[EMAIL]</w:t>
              </w:r>
            </w:p>
          </w:tc>
        </w:sdtContent>
      </w:sdt>
    </w:tr>
  </w:tbl>
  <w:p w14:paraId="0DD4BD35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3F630FC3" wp14:editId="56608408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A72636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&#13;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&#13;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&#13;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51614" w14:textId="77777777" w:rsidR="001F6D33" w:rsidRDefault="001F6D33" w:rsidP="00CF31BB">
      <w:r>
        <w:separator/>
      </w:r>
    </w:p>
  </w:footnote>
  <w:footnote w:type="continuationSeparator" w:id="0">
    <w:p w14:paraId="2B943163" w14:textId="77777777" w:rsidR="001F6D33" w:rsidRDefault="001F6D33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CF9B7" w14:textId="77777777" w:rsidR="00BC1B68" w:rsidRPr="00835DE8" w:rsidRDefault="00835DE8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2C95493" wp14:editId="70BE56B4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AC7BE0" id="Group 13" o:spid="_x0000_s1026" alt="&quot;&quot;" style="position:absolute;margin-left:.75pt;margin-top:-138.95pt;width:540pt;height:769.75pt;z-index:-251650560" coordsize="68580,97756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">
              <v:group id="Group 2" o:spid="_x0000_s1027" style="position:absolute;top:27622;width:68580;height:70134" coordorigin="" coordsize="68581,70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group id="Group 1" o:spid="_x0000_s1028" style="position:absolute;width:68549;height:70133" coordorigin=",-146" coordsize="68549,70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&#13;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&#13;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&#13;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&#13;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&#13;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&#13;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410E03" w:rsidRPr="00835DE8">
      <w:rPr>
        <w:noProof/>
      </w:rPr>
      <mc:AlternateContent>
        <mc:Choice Requires="wps">
          <w:drawing>
            <wp:inline distT="0" distB="0" distL="0" distR="0" wp14:anchorId="51112649" wp14:editId="19F691C4">
              <wp:extent cx="1977377" cy="391149"/>
              <wp:effectExtent l="0" t="0" r="4445" b="9525"/>
              <wp:docPr id="28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77" cy="39114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5154427F" id="Shape" o:spid="_x0000_s1026" alt="&quot;&quot;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&#13;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89,195575;988689,195575;988689,195575;988689,195575" o:connectangles="0,90,180,270"/>
              <w10:anchorlock/>
            </v:shape>
          </w:pict>
        </mc:Fallback>
      </mc:AlternateContent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342DE7A" wp14:editId="575DB2BB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E327F5" id="Shape" o:spid="_x0000_s1026" alt="&quot;&quot;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&#13;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040"/>
    <w:rsid w:val="000035F2"/>
    <w:rsid w:val="0005135F"/>
    <w:rsid w:val="000C75BF"/>
    <w:rsid w:val="001034AB"/>
    <w:rsid w:val="00110721"/>
    <w:rsid w:val="001257F0"/>
    <w:rsid w:val="0016108E"/>
    <w:rsid w:val="001A199E"/>
    <w:rsid w:val="001C42C8"/>
    <w:rsid w:val="001F6D33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5D4225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B52D2"/>
    <w:rsid w:val="007C1F7D"/>
    <w:rsid w:val="007D4902"/>
    <w:rsid w:val="00835DE8"/>
    <w:rsid w:val="008C5804"/>
    <w:rsid w:val="008D3EE1"/>
    <w:rsid w:val="008F387F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A7040"/>
    <w:rsid w:val="00EF6DBC"/>
    <w:rsid w:val="00EF7890"/>
    <w:rsid w:val="00F02022"/>
    <w:rsid w:val="00F27B67"/>
    <w:rsid w:val="00F47F48"/>
    <w:rsid w:val="00F8641A"/>
    <w:rsid w:val="00FB3407"/>
    <w:rsid w:val="00FC0271"/>
    <w:rsid w:val="00FD50AA"/>
    <w:rsid w:val="00FF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DBF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oleholman/Library/Containers/com.microsoft.Word/Data/Library/Application%20Support/Microsoft/Office/16.0/DTS/Search/%7bD18EE711-E0F4-C449-9FDC-5EB2ABFBBF3F%7dtf8943107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BEE25B5CAA56545A5F25B236D014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C4A56-DE05-F342-AB15-AEA36C5FF246}"/>
      </w:docPartPr>
      <w:docPartBody>
        <w:p w:rsidR="00000000" w:rsidRDefault="00000000">
          <w:pPr>
            <w:pStyle w:val="7BEE25B5CAA56545A5F25B236D014A03"/>
          </w:pPr>
          <w:r w:rsidRPr="009F4149">
            <w:t>Client Intake Form</w:t>
          </w:r>
        </w:p>
      </w:docPartBody>
    </w:docPart>
    <w:docPart>
      <w:docPartPr>
        <w:name w:val="5E8BF2AC852E2544A742D068F3112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07902-1020-2444-8ADB-F68CD41C6307}"/>
      </w:docPartPr>
      <w:docPartBody>
        <w:p w:rsidR="00000000" w:rsidRDefault="00000000">
          <w:pPr>
            <w:pStyle w:val="5E8BF2AC852E2544A742D068F311274A"/>
          </w:pPr>
          <w:r w:rsidRPr="009F4149">
            <w:t>Date</w:t>
          </w:r>
        </w:p>
      </w:docPartBody>
    </w:docPart>
    <w:docPart>
      <w:docPartPr>
        <w:name w:val="46532665C4942A4AA32EEF4771F7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C3BAC-DC0E-F442-9771-4911A30A645C}"/>
      </w:docPartPr>
      <w:docPartBody>
        <w:p w:rsidR="00000000" w:rsidRDefault="00000000">
          <w:pPr>
            <w:pStyle w:val="46532665C4942A4AA32EEF4771F7824C"/>
          </w:pPr>
          <w:r w:rsidRPr="009F4149">
            <w:t>Agent/Representative Name</w:t>
          </w:r>
        </w:p>
      </w:docPartBody>
    </w:docPart>
    <w:docPart>
      <w:docPartPr>
        <w:name w:val="58BDE5FBD0111D4198B0E8085B68B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FAEE2-DD0C-BE4C-A26A-838506C1528D}"/>
      </w:docPartPr>
      <w:docPartBody>
        <w:p w:rsidR="00000000" w:rsidRDefault="00000000">
          <w:pPr>
            <w:pStyle w:val="58BDE5FBD0111D4198B0E8085B68B89B"/>
          </w:pPr>
          <w:r w:rsidRPr="009F4149">
            <w:t>Client Name</w:t>
          </w:r>
        </w:p>
      </w:docPartBody>
    </w:docPart>
    <w:docPart>
      <w:docPartPr>
        <w:name w:val="CF49EFDFB344F842BC31E1B4720EC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9E7AD-6D62-4245-A9EF-92E826F80823}"/>
      </w:docPartPr>
      <w:docPartBody>
        <w:p w:rsidR="00000000" w:rsidRDefault="00000000">
          <w:pPr>
            <w:pStyle w:val="CF49EFDFB344F842BC31E1B4720ECE8D"/>
          </w:pPr>
          <w:r w:rsidRPr="009F4149">
            <w:t>Client Information</w:t>
          </w:r>
        </w:p>
      </w:docPartBody>
    </w:docPart>
    <w:docPart>
      <w:docPartPr>
        <w:name w:val="10797593E4A2BC4580052144CD310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0FE2A-E1C7-DA43-A1A7-88612D47D942}"/>
      </w:docPartPr>
      <w:docPartBody>
        <w:p w:rsidR="00000000" w:rsidRDefault="00000000">
          <w:pPr>
            <w:pStyle w:val="10797593E4A2BC4580052144CD31024D"/>
          </w:pPr>
          <w:r w:rsidRPr="009F4149">
            <w:t>Home Phone</w:t>
          </w:r>
        </w:p>
      </w:docPartBody>
    </w:docPart>
    <w:docPart>
      <w:docPartPr>
        <w:name w:val="7EBA1B44C29ABE42B0C3A846B456D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2C744-666F-7E42-9F60-F2786BACCCC3}"/>
      </w:docPartPr>
      <w:docPartBody>
        <w:p w:rsidR="00000000" w:rsidRDefault="00000000">
          <w:pPr>
            <w:pStyle w:val="7EBA1B44C29ABE42B0C3A846B456DDB9"/>
          </w:pPr>
          <w:r w:rsidRPr="009F4149">
            <w:t>Cell Phone</w:t>
          </w:r>
        </w:p>
      </w:docPartBody>
    </w:docPart>
    <w:docPart>
      <w:docPartPr>
        <w:name w:val="BC7BD964224E6F409A9A45F5579E8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37A10-50C0-E24F-BCCD-6786D64ACAF2}"/>
      </w:docPartPr>
      <w:docPartBody>
        <w:p w:rsidR="00000000" w:rsidRDefault="00000000">
          <w:pPr>
            <w:pStyle w:val="BC7BD964224E6F409A9A45F5579E87B1"/>
          </w:pPr>
          <w:r w:rsidRPr="009F4149">
            <w:t>Email Address</w:t>
          </w:r>
        </w:p>
      </w:docPartBody>
    </w:docPart>
    <w:docPart>
      <w:docPartPr>
        <w:name w:val="2BCFA8FD4017A1499D543FC279A50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B3CC8-97B6-3949-92E8-1BEF6647F611}"/>
      </w:docPartPr>
      <w:docPartBody>
        <w:p w:rsidR="00000000" w:rsidRDefault="00000000">
          <w:pPr>
            <w:pStyle w:val="2BCFA8FD4017A1499D543FC279A50A77"/>
          </w:pPr>
          <w:r w:rsidRPr="00410E03">
            <w:t>Address</w:t>
          </w:r>
        </w:p>
      </w:docPartBody>
    </w:docPart>
    <w:docPart>
      <w:docPartPr>
        <w:name w:val="7831D4CC39759C47982A3163C789C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165BC-D92A-894B-A48E-E30AE26E5008}"/>
      </w:docPartPr>
      <w:docPartBody>
        <w:p w:rsidR="00000000" w:rsidRDefault="00000000">
          <w:pPr>
            <w:pStyle w:val="7831D4CC39759C47982A3163C789C1F6"/>
          </w:pPr>
          <w:r w:rsidRPr="009F4149">
            <w:t>City</w:t>
          </w:r>
        </w:p>
      </w:docPartBody>
    </w:docPart>
    <w:docPart>
      <w:docPartPr>
        <w:name w:val="8C50C5180BF6434C9D52146D7BE53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149CD-8830-AD42-A0AE-FDB3CABA9AF2}"/>
      </w:docPartPr>
      <w:docPartBody>
        <w:p w:rsidR="00000000" w:rsidRDefault="00000000">
          <w:pPr>
            <w:pStyle w:val="8C50C5180BF6434C9D52146D7BE53A2B"/>
          </w:pPr>
          <w:r w:rsidRPr="009F4149">
            <w:t>State</w:t>
          </w:r>
        </w:p>
      </w:docPartBody>
    </w:docPart>
    <w:docPart>
      <w:docPartPr>
        <w:name w:val="999A4368268D614F92D0F4D2246C4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BF511-F291-5343-A462-B5ABA2F0523C}"/>
      </w:docPartPr>
      <w:docPartBody>
        <w:p w:rsidR="00000000" w:rsidRDefault="00000000">
          <w:pPr>
            <w:pStyle w:val="999A4368268D614F92D0F4D2246C436E"/>
          </w:pPr>
          <w:r w:rsidRPr="009F4149">
            <w:t>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AE2"/>
    <w:rsid w:val="00B66AE2"/>
    <w:rsid w:val="00F4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EE25B5CAA56545A5F25B236D014A03">
    <w:name w:val="7BEE25B5CAA56545A5F25B236D014A03"/>
  </w:style>
  <w:style w:type="paragraph" w:customStyle="1" w:styleId="5E8BF2AC852E2544A742D068F311274A">
    <w:name w:val="5E8BF2AC852E2544A742D068F311274A"/>
  </w:style>
  <w:style w:type="paragraph" w:customStyle="1" w:styleId="46532665C4942A4AA32EEF4771F7824C">
    <w:name w:val="46532665C4942A4AA32EEF4771F7824C"/>
  </w:style>
  <w:style w:type="paragraph" w:customStyle="1" w:styleId="58BDE5FBD0111D4198B0E8085B68B89B">
    <w:name w:val="58BDE5FBD0111D4198B0E8085B68B89B"/>
  </w:style>
  <w:style w:type="paragraph" w:customStyle="1" w:styleId="2970249E97F3AA42BD247F2FE07C7CBE">
    <w:name w:val="2970249E97F3AA42BD247F2FE07C7CBE"/>
  </w:style>
  <w:style w:type="paragraph" w:customStyle="1" w:styleId="CF49EFDFB344F842BC31E1B4720ECE8D">
    <w:name w:val="CF49EFDFB344F842BC31E1B4720ECE8D"/>
  </w:style>
  <w:style w:type="paragraph" w:customStyle="1" w:styleId="10797593E4A2BC4580052144CD31024D">
    <w:name w:val="10797593E4A2BC4580052144CD31024D"/>
  </w:style>
  <w:style w:type="paragraph" w:customStyle="1" w:styleId="7EBA1B44C29ABE42B0C3A846B456DDB9">
    <w:name w:val="7EBA1B44C29ABE42B0C3A846B456DDB9"/>
  </w:style>
  <w:style w:type="paragraph" w:customStyle="1" w:styleId="BC7BD964224E6F409A9A45F5579E87B1">
    <w:name w:val="BC7BD964224E6F409A9A45F5579E87B1"/>
  </w:style>
  <w:style w:type="paragraph" w:customStyle="1" w:styleId="2BCFA8FD4017A1499D543FC279A50A77">
    <w:name w:val="2BCFA8FD4017A1499D543FC279A50A77"/>
  </w:style>
  <w:style w:type="paragraph" w:customStyle="1" w:styleId="7831D4CC39759C47982A3163C789C1F6">
    <w:name w:val="7831D4CC39759C47982A3163C789C1F6"/>
  </w:style>
  <w:style w:type="paragraph" w:customStyle="1" w:styleId="8C50C5180BF6434C9D52146D7BE53A2B">
    <w:name w:val="8C50C5180BF6434C9D52146D7BE53A2B"/>
  </w:style>
  <w:style w:type="paragraph" w:customStyle="1" w:styleId="999A4368268D614F92D0F4D2246C436E">
    <w:name w:val="999A4368268D614F92D0F4D2246C436E"/>
  </w:style>
  <w:style w:type="paragraph" w:customStyle="1" w:styleId="A374E501F8BB8D4A9195163A0A04C947">
    <w:name w:val="A374E501F8BB8D4A9195163A0A04C947"/>
  </w:style>
  <w:style w:type="paragraph" w:customStyle="1" w:styleId="EA683B2FF587E54FA48828081550EE1E">
    <w:name w:val="EA683B2FF587E54FA48828081550EE1E"/>
  </w:style>
  <w:style w:type="paragraph" w:customStyle="1" w:styleId="36098BFC348A0D4C91949A53D3A38F55">
    <w:name w:val="36098BFC348A0D4C91949A53D3A38F55"/>
  </w:style>
  <w:style w:type="paragraph" w:customStyle="1" w:styleId="5598328C96E0CD4CBC5F52C4A6BA2E9D">
    <w:name w:val="5598328C96E0CD4CBC5F52C4A6BA2E9D"/>
  </w:style>
  <w:style w:type="paragraph" w:customStyle="1" w:styleId="2FB592E40A9B8B48ABC1E60666BEC57D">
    <w:name w:val="2FB592E40A9B8B48ABC1E60666BEC57D"/>
  </w:style>
  <w:style w:type="paragraph" w:customStyle="1" w:styleId="4EA99C5513DD554E9A0C38CD3F456BCC">
    <w:name w:val="4EA99C5513DD554E9A0C38CD3F456BCC"/>
  </w:style>
  <w:style w:type="paragraph" w:customStyle="1" w:styleId="0311A9EE0CF29049A6AFE91D3D8DA99A">
    <w:name w:val="0311A9EE0CF29049A6AFE91D3D8DA99A"/>
  </w:style>
  <w:style w:type="paragraph" w:customStyle="1" w:styleId="7EED9F777865A3418AB5E14C4D84E2D0">
    <w:name w:val="7EED9F777865A3418AB5E14C4D84E2D0"/>
  </w:style>
  <w:style w:type="paragraph" w:customStyle="1" w:styleId="AD2156026A56B84FB1259C3C66DABB13">
    <w:name w:val="AD2156026A56B84FB1259C3C66DABB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2025-07-30T00:26:00Z</dcterms:created>
  <dcterms:modified xsi:type="dcterms:W3CDTF">2025-07-30T00:41:00Z</dcterms:modified>
</cp:coreProperties>
</file>