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823"/>
        <w:gridCol w:w="1031"/>
        <w:gridCol w:w="6529"/>
      </w:tblGrid>
      <w:tr w:rsidR="006F5E51" w:rsidRPr="00CD2099" w14:paraId="70F90973" w14:textId="77777777" w:rsidTr="006F5E51">
        <w:tc>
          <w:tcPr>
            <w:tcW w:w="5000" w:type="pct"/>
            <w:gridSpan w:val="4"/>
            <w:vAlign w:val="bottom"/>
          </w:tcPr>
          <w:p w14:paraId="4415E82B" w14:textId="77777777" w:rsidR="006F5E51" w:rsidRDefault="006F5E51" w:rsidP="00576892">
            <w:pPr>
              <w:spacing w:before="240"/>
            </w:pPr>
            <w:r w:rsidRPr="006F5E51">
              <w:t>En nous indiquant votre choix de date et de lieu pour cette catéchèse, vous nous aidez à planifier les catéchèses.</w:t>
            </w:r>
          </w:p>
          <w:p w14:paraId="57B90B72" w14:textId="5111A947" w:rsidR="00C03484" w:rsidRPr="006F5E51" w:rsidRDefault="00C03484" w:rsidP="00C03484">
            <w:r w:rsidRPr="0061794B">
              <w:t xml:space="preserve">Voici les dates et lieux </w:t>
            </w:r>
            <w:proofErr w:type="gramStart"/>
            <w:r w:rsidRPr="0061794B">
              <w:t>prévus:</w:t>
            </w:r>
            <w:proofErr w:type="gramEnd"/>
          </w:p>
        </w:tc>
      </w:tr>
      <w:tr w:rsidR="009201E5" w:rsidRPr="00CD2099" w14:paraId="1DF84459" w14:textId="77777777" w:rsidTr="009201E5">
        <w:sdt>
          <w:sdtPr>
            <w:rPr>
              <w:lang w:val="fr-CA"/>
            </w:rPr>
            <w:id w:val="-1470592894"/>
            <w:placeholder>
              <w:docPart w:val="B49B8C19C00A470B8EC132CAA95E20BD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4"/>
                <w:vAlign w:val="bottom"/>
              </w:tcPr>
              <w:p w14:paraId="3684C14C" w14:textId="5D3617EB" w:rsidR="009201E5" w:rsidRPr="00CD2099" w:rsidRDefault="009201E5" w:rsidP="00576892">
                <w:pPr>
                  <w:spacing w:before="240"/>
                  <w:rPr>
                    <w:lang w:val="fr-CA"/>
                  </w:rPr>
                </w:pPr>
                <w:r w:rsidRPr="00CD2099">
                  <w:rPr>
                    <w:lang w:val="fr-CA" w:bidi="fr-FR"/>
                  </w:rPr>
                  <w:t>Nom</w:t>
                </w:r>
              </w:p>
            </w:tc>
          </w:sdtContent>
        </w:sdt>
      </w:tr>
      <w:tr w:rsidR="006F5E51" w:rsidRPr="00CD2099" w14:paraId="598C5246" w14:textId="77777777" w:rsidTr="006F5E51">
        <w:tc>
          <w:tcPr>
            <w:tcW w:w="5000" w:type="pct"/>
            <w:gridSpan w:val="4"/>
            <w:vAlign w:val="bottom"/>
          </w:tcPr>
          <w:p w14:paraId="16ABD80E" w14:textId="1D9D9FC3" w:rsidR="006F5E51" w:rsidRPr="00CD2099" w:rsidRDefault="009201E5" w:rsidP="00576892">
            <w:pPr>
              <w:spacing w:before="240"/>
              <w:rPr>
                <w:lang w:val="fr-CA"/>
              </w:rPr>
            </w:pPr>
            <w:r>
              <w:rPr>
                <w:lang w:val="fr-CA"/>
              </w:rPr>
              <w:t>Votre adresse courriel :</w:t>
            </w:r>
          </w:p>
        </w:tc>
      </w:tr>
      <w:tr w:rsidR="00C9238F" w:rsidRPr="00CD2099" w14:paraId="7F5A63ED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73D2251" w14:textId="77777777" w:rsidR="00C9238F" w:rsidRPr="00CD2099" w:rsidRDefault="00C9238F" w:rsidP="00576892">
            <w:pPr>
              <w:rPr>
                <w:rFonts w:ascii="Corbel" w:hAnsi="Corbel"/>
                <w:b/>
                <w:sz w:val="8"/>
                <w:lang w:val="fr-CA"/>
              </w:rPr>
            </w:pPr>
          </w:p>
        </w:tc>
      </w:tr>
      <w:tr w:rsidR="00C9238F" w:rsidRPr="00CD2099" w14:paraId="628C5A0C" w14:textId="77777777" w:rsidTr="00EE391D">
        <w:tc>
          <w:tcPr>
            <w:tcW w:w="812" w:type="pct"/>
            <w:gridSpan w:val="2"/>
            <w:vAlign w:val="bottom"/>
          </w:tcPr>
          <w:p w14:paraId="50347F5C" w14:textId="77777777" w:rsidR="00C9238F" w:rsidRPr="00CD2099" w:rsidRDefault="00C9238F" w:rsidP="00576892">
            <w:pPr>
              <w:spacing w:before="120"/>
              <w:ind w:left="698"/>
              <w:rPr>
                <w:sz w:val="36"/>
                <w:szCs w:val="36"/>
                <w:lang w:val="fr-CA" w:bidi="fr-FR"/>
              </w:rPr>
            </w:pPr>
            <w:r w:rsidRPr="00CD2099">
              <w:rPr>
                <w:sz w:val="36"/>
                <w:szCs w:val="36"/>
                <w:lang w:val="fr-CA" w:bidi="fr-FR"/>
              </w:rPr>
              <w:sym w:font="Wingdings 2" w:char="F0A3"/>
            </w:r>
          </w:p>
        </w:tc>
        <w:tc>
          <w:tcPr>
            <w:tcW w:w="4188" w:type="pct"/>
            <w:gridSpan w:val="2"/>
            <w:tcBorders>
              <w:bottom w:val="single" w:sz="4" w:space="0" w:color="auto"/>
            </w:tcBorders>
            <w:vAlign w:val="bottom"/>
          </w:tcPr>
          <w:p w14:paraId="0906BCF9" w14:textId="5E31CEA3" w:rsidR="00C9238F" w:rsidRPr="006F5E51" w:rsidRDefault="006F5E51" w:rsidP="00D52DBD">
            <w:r w:rsidRPr="0061794B">
              <w:rPr>
                <w:b/>
                <w:bCs/>
              </w:rPr>
              <w:t>Dimanche 27 avril 2025, à 15 h 00, en l'église Sainte-Marie</w:t>
            </w:r>
            <w:r>
              <w:rPr>
                <w:b/>
                <w:bCs/>
              </w:rPr>
              <w:t xml:space="preserve"> </w:t>
            </w:r>
          </w:p>
        </w:tc>
      </w:tr>
      <w:tr w:rsidR="00C9238F" w:rsidRPr="00CD2099" w14:paraId="3498CEA5" w14:textId="77777777" w:rsidTr="00EE391D">
        <w:tc>
          <w:tcPr>
            <w:tcW w:w="812" w:type="pct"/>
            <w:gridSpan w:val="2"/>
            <w:vAlign w:val="bottom"/>
          </w:tcPr>
          <w:p w14:paraId="3D67640A" w14:textId="77777777" w:rsidR="00C9238F" w:rsidRPr="00CD2099" w:rsidRDefault="00C9238F" w:rsidP="00576892">
            <w:pPr>
              <w:spacing w:before="120"/>
              <w:ind w:left="698"/>
              <w:rPr>
                <w:sz w:val="36"/>
                <w:szCs w:val="36"/>
                <w:lang w:val="fr-CA" w:bidi="fr-FR"/>
              </w:rPr>
            </w:pPr>
            <w:r w:rsidRPr="00CD2099">
              <w:rPr>
                <w:sz w:val="36"/>
                <w:szCs w:val="36"/>
                <w:lang w:val="fr-CA" w:bidi="fr-FR"/>
              </w:rPr>
              <w:sym w:font="Wingdings 2" w:char="F0A3"/>
            </w:r>
          </w:p>
        </w:tc>
        <w:tc>
          <w:tcPr>
            <w:tcW w:w="418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7599C4" w14:textId="52E95391" w:rsidR="00C9238F" w:rsidRPr="006F5E51" w:rsidRDefault="006F5E51" w:rsidP="006F5E51">
            <w:pPr>
              <w:rPr>
                <w:b/>
                <w:bCs/>
              </w:rPr>
            </w:pPr>
            <w:r w:rsidRPr="0061794B">
              <w:rPr>
                <w:b/>
                <w:bCs/>
              </w:rPr>
              <w:t>Lundi 28 avril 2025, à 18 h 30, en l'église Sainte-</w:t>
            </w:r>
            <w:proofErr w:type="spellStart"/>
            <w:r w:rsidRPr="0061794B">
              <w:rPr>
                <w:b/>
                <w:bCs/>
              </w:rPr>
              <w:t>Hénédine</w:t>
            </w:r>
            <w:proofErr w:type="spellEnd"/>
          </w:p>
        </w:tc>
      </w:tr>
      <w:tr w:rsidR="00C9238F" w:rsidRPr="00CD2099" w14:paraId="2F955B70" w14:textId="77777777" w:rsidTr="00EE391D">
        <w:tc>
          <w:tcPr>
            <w:tcW w:w="812" w:type="pct"/>
            <w:gridSpan w:val="2"/>
            <w:vAlign w:val="bottom"/>
          </w:tcPr>
          <w:p w14:paraId="653C4CA2" w14:textId="77777777" w:rsidR="00C9238F" w:rsidRPr="00CD2099" w:rsidRDefault="00C9238F" w:rsidP="00576892">
            <w:pPr>
              <w:spacing w:before="120"/>
              <w:ind w:left="698"/>
              <w:rPr>
                <w:sz w:val="36"/>
                <w:szCs w:val="36"/>
                <w:lang w:val="fr-CA" w:bidi="fr-FR"/>
              </w:rPr>
            </w:pPr>
            <w:r w:rsidRPr="00CD2099">
              <w:rPr>
                <w:sz w:val="36"/>
                <w:szCs w:val="36"/>
                <w:lang w:val="fr-CA" w:bidi="fr-FR"/>
              </w:rPr>
              <w:sym w:font="Wingdings 2" w:char="F0A3"/>
            </w:r>
          </w:p>
        </w:tc>
        <w:tc>
          <w:tcPr>
            <w:tcW w:w="418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54C1A3" w14:textId="6C7E9143" w:rsidR="00C9238F" w:rsidRPr="006F5E51" w:rsidRDefault="006F5E51" w:rsidP="006F5E51">
            <w:r w:rsidRPr="0061794B">
              <w:rPr>
                <w:b/>
                <w:bCs/>
              </w:rPr>
              <w:t>Mercredi 30 avril 2025, à 18 h 30, en l'église Saint-Joseph</w:t>
            </w:r>
          </w:p>
        </w:tc>
      </w:tr>
      <w:tr w:rsidR="00C9238F" w:rsidRPr="00CD2099" w14:paraId="1E85188F" w14:textId="77777777" w:rsidTr="00EE391D">
        <w:tc>
          <w:tcPr>
            <w:tcW w:w="812" w:type="pct"/>
            <w:gridSpan w:val="2"/>
            <w:vAlign w:val="bottom"/>
          </w:tcPr>
          <w:p w14:paraId="0FE1ADA2" w14:textId="77777777" w:rsidR="00C9238F" w:rsidRPr="00CD2099" w:rsidRDefault="00C9238F" w:rsidP="00576892">
            <w:pPr>
              <w:spacing w:before="120"/>
              <w:ind w:left="698"/>
              <w:rPr>
                <w:sz w:val="36"/>
                <w:szCs w:val="36"/>
                <w:lang w:val="fr-CA" w:bidi="fr-FR"/>
              </w:rPr>
            </w:pPr>
            <w:r w:rsidRPr="00CD2099">
              <w:rPr>
                <w:sz w:val="36"/>
                <w:szCs w:val="36"/>
                <w:lang w:val="fr-CA" w:bidi="fr-FR"/>
              </w:rPr>
              <w:sym w:font="Wingdings 2" w:char="F0A3"/>
            </w:r>
          </w:p>
        </w:tc>
        <w:tc>
          <w:tcPr>
            <w:tcW w:w="418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CEE070" w14:textId="68D91CA5" w:rsidR="00C9238F" w:rsidRPr="006F5E51" w:rsidRDefault="006F5E51" w:rsidP="006F5E51">
            <w:r w:rsidRPr="0061794B">
              <w:rPr>
                <w:b/>
                <w:bCs/>
              </w:rPr>
              <w:t>Dimanche 4 mai 2025, à 15 h 00, en l'église Vallée-Jonction</w:t>
            </w:r>
          </w:p>
        </w:tc>
      </w:tr>
      <w:tr w:rsidR="00C9238F" w:rsidRPr="00CD2099" w14:paraId="0BA8DBEE" w14:textId="77777777" w:rsidTr="00EE391D">
        <w:tc>
          <w:tcPr>
            <w:tcW w:w="812" w:type="pct"/>
            <w:gridSpan w:val="2"/>
            <w:vAlign w:val="bottom"/>
          </w:tcPr>
          <w:p w14:paraId="730BE0B1" w14:textId="77777777" w:rsidR="00C9238F" w:rsidRPr="00CD2099" w:rsidRDefault="00C9238F" w:rsidP="00576892">
            <w:pPr>
              <w:spacing w:before="120"/>
              <w:ind w:left="698"/>
              <w:rPr>
                <w:sz w:val="36"/>
                <w:szCs w:val="36"/>
                <w:lang w:val="fr-CA" w:bidi="fr-FR"/>
              </w:rPr>
            </w:pPr>
            <w:r w:rsidRPr="00CD2099">
              <w:rPr>
                <w:sz w:val="36"/>
                <w:szCs w:val="36"/>
                <w:lang w:val="fr-CA" w:bidi="fr-FR"/>
              </w:rPr>
              <w:sym w:font="Wingdings 2" w:char="F0A3"/>
            </w:r>
          </w:p>
        </w:tc>
        <w:tc>
          <w:tcPr>
            <w:tcW w:w="418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B7CFBA" w14:textId="3D147613" w:rsidR="00C9238F" w:rsidRPr="00CD2099" w:rsidRDefault="006F5E51" w:rsidP="006F5E51">
            <w:pPr>
              <w:rPr>
                <w:lang w:val="fr-CA"/>
              </w:rPr>
            </w:pPr>
            <w:r w:rsidRPr="006F5E51">
              <w:rPr>
                <w:b/>
                <w:bCs/>
              </w:rPr>
              <w:t>Lundi 5 mai 2025, à 18 h 30, en l'église Sainte-Marie</w:t>
            </w:r>
          </w:p>
        </w:tc>
      </w:tr>
      <w:tr w:rsidR="006F5E51" w:rsidRPr="00CD2099" w14:paraId="4FC87617" w14:textId="77777777" w:rsidTr="00EE391D">
        <w:tc>
          <w:tcPr>
            <w:tcW w:w="812" w:type="pct"/>
            <w:gridSpan w:val="2"/>
            <w:vAlign w:val="bottom"/>
          </w:tcPr>
          <w:p w14:paraId="40C0DF10" w14:textId="0962EAFC" w:rsidR="006F5E51" w:rsidRPr="00CD2099" w:rsidRDefault="006F5E51" w:rsidP="00576892">
            <w:pPr>
              <w:spacing w:before="120"/>
              <w:ind w:left="698"/>
              <w:rPr>
                <w:sz w:val="36"/>
                <w:szCs w:val="36"/>
                <w:lang w:val="fr-CA" w:bidi="fr-FR"/>
              </w:rPr>
            </w:pPr>
            <w:r w:rsidRPr="00CD2099">
              <w:rPr>
                <w:sz w:val="36"/>
                <w:szCs w:val="36"/>
                <w:lang w:val="fr-CA" w:bidi="fr-FR"/>
              </w:rPr>
              <w:sym w:font="Wingdings 2" w:char="F0A3"/>
            </w:r>
          </w:p>
        </w:tc>
        <w:tc>
          <w:tcPr>
            <w:tcW w:w="418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3A407B" w14:textId="52ED0275" w:rsidR="006F5E51" w:rsidRPr="00CD2099" w:rsidRDefault="006F5E51" w:rsidP="006F5E51">
            <w:pPr>
              <w:rPr>
                <w:lang w:val="fr-CA"/>
              </w:rPr>
            </w:pPr>
            <w:r w:rsidRPr="006F5E51">
              <w:rPr>
                <w:b/>
                <w:bCs/>
              </w:rPr>
              <w:t>Mercredi 7 mai 2025, à 18 h 30, en l'église Saint-Bernard</w:t>
            </w:r>
          </w:p>
        </w:tc>
      </w:tr>
      <w:tr w:rsidR="006F5E51" w:rsidRPr="00CD2099" w14:paraId="3A383AC3" w14:textId="77777777" w:rsidTr="00EE391D">
        <w:tc>
          <w:tcPr>
            <w:tcW w:w="812" w:type="pct"/>
            <w:gridSpan w:val="2"/>
            <w:vAlign w:val="bottom"/>
          </w:tcPr>
          <w:p w14:paraId="0194EDAD" w14:textId="4295D8CE" w:rsidR="006F5E51" w:rsidRPr="00CD2099" w:rsidRDefault="006F5E51" w:rsidP="00576892">
            <w:pPr>
              <w:spacing w:before="120"/>
              <w:ind w:left="698"/>
              <w:rPr>
                <w:sz w:val="36"/>
                <w:szCs w:val="36"/>
                <w:lang w:val="fr-CA" w:bidi="fr-FR"/>
              </w:rPr>
            </w:pPr>
            <w:r w:rsidRPr="00CD2099">
              <w:rPr>
                <w:sz w:val="36"/>
                <w:szCs w:val="36"/>
                <w:lang w:val="fr-CA" w:bidi="fr-FR"/>
              </w:rPr>
              <w:sym w:font="Wingdings 2" w:char="F0A3"/>
            </w:r>
          </w:p>
        </w:tc>
        <w:tc>
          <w:tcPr>
            <w:tcW w:w="418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6EC995" w14:textId="651D8F36" w:rsidR="006F5E51" w:rsidRPr="006F5E51" w:rsidRDefault="006F5E51" w:rsidP="006F5E51">
            <w:pPr>
              <w:rPr>
                <w:b/>
                <w:bCs/>
              </w:rPr>
            </w:pPr>
            <w:r w:rsidRPr="006F5E51">
              <w:rPr>
                <w:b/>
                <w:bCs/>
              </w:rPr>
              <w:t>Lundi 12 mai 2025, à 18 h 30, en l'église Saint-Isidore</w:t>
            </w:r>
          </w:p>
        </w:tc>
      </w:tr>
      <w:tr w:rsidR="00C9238F" w:rsidRPr="00CD2099" w14:paraId="7A21F50A" w14:textId="77777777" w:rsidTr="00EE391D">
        <w:tc>
          <w:tcPr>
            <w:tcW w:w="1383" w:type="pct"/>
            <w:gridSpan w:val="3"/>
            <w:vAlign w:val="bottom"/>
          </w:tcPr>
          <w:p w14:paraId="6809E644" w14:textId="77777777" w:rsidR="00C9238F" w:rsidRPr="00CD2099" w:rsidRDefault="00C9238F" w:rsidP="00576892">
            <w:pPr>
              <w:rPr>
                <w:rFonts w:ascii="Corbel" w:hAnsi="Corbel"/>
                <w:b/>
                <w:sz w:val="8"/>
                <w:lang w:val="fr-CA"/>
              </w:rPr>
            </w:pPr>
          </w:p>
        </w:tc>
        <w:tc>
          <w:tcPr>
            <w:tcW w:w="3617" w:type="pct"/>
            <w:vAlign w:val="bottom"/>
          </w:tcPr>
          <w:p w14:paraId="5ED3B05E" w14:textId="77777777" w:rsidR="00C9238F" w:rsidRPr="00CD2099" w:rsidRDefault="00C9238F" w:rsidP="00576892">
            <w:pPr>
              <w:rPr>
                <w:rFonts w:ascii="Corbel" w:hAnsi="Corbel"/>
                <w:b/>
                <w:sz w:val="8"/>
                <w:lang w:val="fr-CA"/>
              </w:rPr>
            </w:pPr>
          </w:p>
        </w:tc>
      </w:tr>
      <w:tr w:rsidR="00C9238F" w:rsidRPr="00CD2099" w14:paraId="56D86EDE" w14:textId="77777777" w:rsidTr="00576892">
        <w:tc>
          <w:tcPr>
            <w:tcW w:w="5000" w:type="pct"/>
            <w:gridSpan w:val="4"/>
            <w:vAlign w:val="bottom"/>
          </w:tcPr>
          <w:p w14:paraId="09806D1D" w14:textId="77777777" w:rsidR="00C9238F" w:rsidRDefault="006F5E51" w:rsidP="00576892">
            <w:pPr>
              <w:spacing w:before="240"/>
            </w:pPr>
            <w:r w:rsidRPr="006F5E51">
              <w:t xml:space="preserve">Qui sera présent à cette catéchèse ? Donner le nom des enfants et des parents. </w:t>
            </w:r>
            <w:proofErr w:type="gramStart"/>
            <w:r w:rsidRPr="006F5E51">
              <w:t>Merci!</w:t>
            </w:r>
            <w:proofErr w:type="gramEnd"/>
            <w:r w:rsidR="009201E5">
              <w:t xml:space="preserve"> </w:t>
            </w:r>
          </w:p>
          <w:p w14:paraId="03C27A3F" w14:textId="17910BFC" w:rsidR="00B9760B" w:rsidRPr="00CD2099" w:rsidRDefault="00B9760B" w:rsidP="00576892">
            <w:pPr>
              <w:spacing w:before="240"/>
              <w:rPr>
                <w:lang w:val="fr-CA"/>
              </w:rPr>
            </w:pPr>
          </w:p>
        </w:tc>
      </w:tr>
      <w:tr w:rsidR="008B0E32" w:rsidRPr="00CD2099" w14:paraId="713DFC3F" w14:textId="77777777" w:rsidTr="006F5E51">
        <w:tc>
          <w:tcPr>
            <w:tcW w:w="356" w:type="pct"/>
            <w:vAlign w:val="bottom"/>
          </w:tcPr>
          <w:p w14:paraId="5C089B0F" w14:textId="77777777" w:rsidR="008B0E32" w:rsidRPr="00CD2099" w:rsidRDefault="008B0E32" w:rsidP="00576892">
            <w:pPr>
              <w:spacing w:before="480"/>
              <w:rPr>
                <w:lang w:val="fr-CA"/>
              </w:rPr>
            </w:pPr>
            <w:r w:rsidRPr="00CD2099">
              <w:rPr>
                <w:sz w:val="36"/>
                <w:szCs w:val="36"/>
                <w:lang w:val="fr-CA" w:bidi="fr-FR"/>
              </w:rPr>
              <w:sym w:font="Wingdings 2" w:char="F0A3"/>
            </w:r>
          </w:p>
        </w:tc>
        <w:tc>
          <w:tcPr>
            <w:tcW w:w="4644" w:type="pct"/>
            <w:gridSpan w:val="3"/>
            <w:vAlign w:val="bottom"/>
          </w:tcPr>
          <w:p w14:paraId="5131740D" w14:textId="2E4EEB49" w:rsidR="008B0E32" w:rsidRPr="00CD2099" w:rsidRDefault="009201E5" w:rsidP="00576892">
            <w:pPr>
              <w:rPr>
                <w:lang w:val="fr-CA"/>
              </w:rPr>
            </w:pPr>
            <w:r>
              <w:rPr>
                <w:lang w:val="fr-CA"/>
              </w:rPr>
              <w:t xml:space="preserve">Envoyez votre formulaire rempli à l’adresse suivante : </w:t>
            </w:r>
            <w:hyperlink r:id="rId10" w:history="1">
              <w:r w:rsidR="00B9760B" w:rsidRPr="008B1B04">
                <w:rPr>
                  <w:rStyle w:val="Lienhypertexte"/>
                  <w:b/>
                  <w:bCs/>
                </w:rPr>
                <w:t>christian.langevin@umnb.org</w:t>
              </w:r>
            </w:hyperlink>
          </w:p>
        </w:tc>
      </w:tr>
    </w:tbl>
    <w:p w14:paraId="720301CF" w14:textId="733F4346" w:rsidR="00CD2099" w:rsidRPr="00CD2099" w:rsidRDefault="006F5E51" w:rsidP="00CD2099">
      <w:pPr>
        <w:rPr>
          <w:lang w:val="fr-C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7AA983C" wp14:editId="033FAD7E">
            <wp:simplePos x="0" y="0"/>
            <wp:positionH relativeFrom="column">
              <wp:posOffset>6350</wp:posOffset>
            </wp:positionH>
            <wp:positionV relativeFrom="paragraph">
              <wp:posOffset>316230</wp:posOffset>
            </wp:positionV>
            <wp:extent cx="5715000" cy="1970405"/>
            <wp:effectExtent l="0" t="0" r="0" b="0"/>
            <wp:wrapTight wrapText="bothSides">
              <wp:wrapPolygon edited="0">
                <wp:start x="0" y="0"/>
                <wp:lineTo x="0" y="21301"/>
                <wp:lineTo x="21528" y="21301"/>
                <wp:lineTo x="21528" y="0"/>
                <wp:lineTo x="0" y="0"/>
              </wp:wrapPolygon>
            </wp:wrapTight>
            <wp:docPr id="1924450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9CBE3" w14:textId="2B5B3B68" w:rsidR="00060EDB" w:rsidRPr="00060EDB" w:rsidRDefault="00CD2099" w:rsidP="001F6332">
      <w:pPr>
        <w:tabs>
          <w:tab w:val="left" w:pos="1590"/>
          <w:tab w:val="left" w:pos="2670"/>
        </w:tabs>
        <w:rPr>
          <w:lang w:val="fr-CA"/>
        </w:rPr>
      </w:pPr>
      <w:r>
        <w:rPr>
          <w:lang w:val="fr-CA"/>
        </w:rPr>
        <w:tab/>
      </w:r>
      <w:r w:rsidR="00060EDB">
        <w:rPr>
          <w:lang w:val="fr-CA"/>
        </w:rPr>
        <w:tab/>
      </w:r>
    </w:p>
    <w:sectPr w:rsidR="00060EDB" w:rsidRPr="00060EDB" w:rsidSect="009C3532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A023C" w14:textId="77777777" w:rsidR="00E0064A" w:rsidRDefault="00E0064A" w:rsidP="00C9238F">
      <w:pPr>
        <w:spacing w:after="0" w:line="240" w:lineRule="auto"/>
      </w:pPr>
      <w:r>
        <w:separator/>
      </w:r>
    </w:p>
  </w:endnote>
  <w:endnote w:type="continuationSeparator" w:id="0">
    <w:p w14:paraId="64CC8118" w14:textId="77777777" w:rsidR="00E0064A" w:rsidRDefault="00E0064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9D11AD-AB35-48AE-A063-E730CD3A9A7F}"/>
    <w:embedBold r:id="rId2" w:fontKey="{C7613630-356C-4BFA-A145-41D3E2BB6997}"/>
    <w:embedItalic r:id="rId3" w:fontKey="{C95FFE6D-3327-4EB5-B6AC-3F0F38BEE663}"/>
    <w:embedBoldItalic r:id="rId4" w:fontKey="{A6EBF6F1-5226-45EC-8050-F7876F4961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8961F10-C73A-41D7-BE0B-54E2884DEE39}"/>
    <w:embedBold r:id="rId6" w:fontKey="{85DBA2B7-3EC7-448E-8CDA-6A53F24052D5}"/>
    <w:embedItalic r:id="rId7" w:fontKey="{A05E950B-3E65-420F-BB5F-B2F83148C7A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24C2DBC6-4EA0-422F-907D-0FF03FBD5F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70E67F3-DB89-4F78-877E-62827DC36C7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F47007FC-121A-481E-81DA-72E53EA6C1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45" w:type="dxa"/>
      <w:tblLook w:val="04A0" w:firstRow="1" w:lastRow="0" w:firstColumn="1" w:lastColumn="0" w:noHBand="0" w:noVBand="1"/>
    </w:tblPr>
    <w:tblGrid>
      <w:gridCol w:w="9246"/>
      <w:gridCol w:w="222"/>
    </w:tblGrid>
    <w:tr w:rsidR="00003212" w:rsidRPr="002C49A3" w14:paraId="786D5E38" w14:textId="77777777" w:rsidTr="00060EDB">
      <w:trPr>
        <w:trHeight w:val="1050"/>
      </w:trPr>
      <w:tc>
        <w:tcPr>
          <w:tcW w:w="9018" w:type="dxa"/>
          <w:vAlign w:val="center"/>
        </w:tcPr>
        <w:p w14:paraId="5D8A49E4" w14:textId="0F14A38F" w:rsidR="00003212" w:rsidRPr="002C49A3" w:rsidRDefault="000E5B5B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cs="Calibri"/>
              <w:b/>
              <w:bCs/>
              <w:noProof/>
              <w:color w:val="000000"/>
              <w:sz w:val="20"/>
              <w:szCs w:val="20"/>
              <w:bdr w:val="none" w:sz="0" w:space="0" w:color="auto" w:frame="1"/>
            </w:rPr>
            <w:drawing>
              <wp:inline distT="0" distB="0" distL="0" distR="0" wp14:anchorId="5497677D" wp14:editId="63AAD494">
                <wp:extent cx="5731510" cy="605155"/>
                <wp:effectExtent l="0" t="0" r="2540" b="4445"/>
                <wp:docPr id="1771251468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7" w:type="dxa"/>
          <w:vAlign w:val="center"/>
        </w:tcPr>
        <w:p w14:paraId="1D4197E8" w14:textId="25D3665D" w:rsidR="00003212" w:rsidRPr="002C49A3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6C47A5D" w14:textId="77777777" w:rsidR="00576892" w:rsidRPr="002C49A3" w:rsidRDefault="00576892" w:rsidP="00003212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CEA07" w14:textId="77777777" w:rsidR="00E0064A" w:rsidRDefault="00E0064A" w:rsidP="00C9238F">
      <w:pPr>
        <w:spacing w:after="0" w:line="240" w:lineRule="auto"/>
      </w:pPr>
      <w:r>
        <w:separator/>
      </w:r>
    </w:p>
  </w:footnote>
  <w:footnote w:type="continuationSeparator" w:id="0">
    <w:p w14:paraId="0D14D8FC" w14:textId="77777777" w:rsidR="00E0064A" w:rsidRDefault="00E0064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43"/>
      <w:gridCol w:w="7683"/>
    </w:tblGrid>
    <w:tr w:rsidR="00576892" w:rsidRPr="00CD2099" w14:paraId="4EDBA78D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48A0DF3A" w14:textId="77777777" w:rsidR="00576892" w:rsidRPr="00CD2099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fr-CA"/>
            </w:rPr>
          </w:pPr>
          <w:r w:rsidRPr="00CD2099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fr-CA" w:bidi="fr-FR"/>
            </w:rPr>
            <w:drawing>
              <wp:inline distT="0" distB="0" distL="0" distR="0" wp14:anchorId="3B880E6E" wp14:editId="6D9E577E">
                <wp:extent cx="640080" cy="640080"/>
                <wp:effectExtent l="0" t="0" r="7620" b="0"/>
                <wp:docPr id="1" name="Graphisme 1" descr="Arg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5EA08358" w14:textId="2F7E91C9" w:rsidR="00576892" w:rsidRPr="00CD2099" w:rsidRDefault="006F5E51" w:rsidP="00C03484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fr-CA"/>
            </w:rPr>
          </w:pPr>
          <w:r w:rsidRPr="006F5E51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Choix pour la Catéchèse </w:t>
          </w:r>
          <w:r w:rsidR="00C03484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sur l’Eucharistie </w:t>
          </w:r>
          <w:r w:rsidRPr="006F5E51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d</w:t>
          </w:r>
          <w:r w:rsidR="00C03484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’</w:t>
          </w:r>
          <w:r w:rsidRPr="006F5E51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avril - mai 2025</w:t>
          </w:r>
        </w:p>
      </w:tc>
    </w:tr>
  </w:tbl>
  <w:p w14:paraId="5BB7AB3B" w14:textId="77777777" w:rsidR="00C9238F" w:rsidRPr="00CD2099" w:rsidRDefault="00C9238F" w:rsidP="00576892">
    <w:pPr>
      <w:pStyle w:val="Sansinterligne"/>
      <w:rPr>
        <w:rFonts w:ascii="Corbel" w:hAnsi="Corbel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9D83398"/>
    <w:multiLevelType w:val="multilevel"/>
    <w:tmpl w:val="2B92EA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1" w15:restartNumberingAfterBreak="0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954365073">
    <w:abstractNumId w:val="19"/>
  </w:num>
  <w:num w:numId="2" w16cid:durableId="527522226">
    <w:abstractNumId w:val="15"/>
  </w:num>
  <w:num w:numId="3" w16cid:durableId="1204438800">
    <w:abstractNumId w:val="23"/>
  </w:num>
  <w:num w:numId="4" w16cid:durableId="1935820277">
    <w:abstractNumId w:val="20"/>
  </w:num>
  <w:num w:numId="5" w16cid:durableId="835271104">
    <w:abstractNumId w:val="21"/>
  </w:num>
  <w:num w:numId="6" w16cid:durableId="1283268828">
    <w:abstractNumId w:val="27"/>
  </w:num>
  <w:num w:numId="7" w16cid:durableId="2022469891">
    <w:abstractNumId w:val="14"/>
  </w:num>
  <w:num w:numId="8" w16cid:durableId="1253003687">
    <w:abstractNumId w:val="18"/>
  </w:num>
  <w:num w:numId="9" w16cid:durableId="113913715">
    <w:abstractNumId w:val="25"/>
  </w:num>
  <w:num w:numId="10" w16cid:durableId="1229850103">
    <w:abstractNumId w:val="9"/>
  </w:num>
  <w:num w:numId="11" w16cid:durableId="1556772578">
    <w:abstractNumId w:val="13"/>
  </w:num>
  <w:num w:numId="12" w16cid:durableId="1561096509">
    <w:abstractNumId w:val="6"/>
  </w:num>
  <w:num w:numId="13" w16cid:durableId="1745759145">
    <w:abstractNumId w:val="10"/>
  </w:num>
  <w:num w:numId="14" w16cid:durableId="667636046">
    <w:abstractNumId w:val="17"/>
  </w:num>
  <w:num w:numId="15" w16cid:durableId="294337961">
    <w:abstractNumId w:val="16"/>
  </w:num>
  <w:num w:numId="16" w16cid:durableId="1625192436">
    <w:abstractNumId w:val="24"/>
  </w:num>
  <w:num w:numId="17" w16cid:durableId="2067028130">
    <w:abstractNumId w:val="11"/>
  </w:num>
  <w:num w:numId="18" w16cid:durableId="1367363961">
    <w:abstractNumId w:val="30"/>
  </w:num>
  <w:num w:numId="19" w16cid:durableId="246615310">
    <w:abstractNumId w:val="26"/>
  </w:num>
  <w:num w:numId="20" w16cid:durableId="1341543615">
    <w:abstractNumId w:val="22"/>
  </w:num>
  <w:num w:numId="21" w16cid:durableId="1753119435">
    <w:abstractNumId w:val="29"/>
  </w:num>
  <w:num w:numId="22" w16cid:durableId="1112552158">
    <w:abstractNumId w:val="12"/>
  </w:num>
  <w:num w:numId="23" w16cid:durableId="1465350913">
    <w:abstractNumId w:val="7"/>
  </w:num>
  <w:num w:numId="24" w16cid:durableId="1691369431">
    <w:abstractNumId w:val="28"/>
  </w:num>
  <w:num w:numId="25" w16cid:durableId="1042710256">
    <w:abstractNumId w:val="31"/>
  </w:num>
  <w:num w:numId="26" w16cid:durableId="507212641">
    <w:abstractNumId w:val="5"/>
  </w:num>
  <w:num w:numId="27" w16cid:durableId="2068721752">
    <w:abstractNumId w:val="4"/>
  </w:num>
  <w:num w:numId="28" w16cid:durableId="1858231017">
    <w:abstractNumId w:val="3"/>
  </w:num>
  <w:num w:numId="29" w16cid:durableId="343675959">
    <w:abstractNumId w:val="2"/>
  </w:num>
  <w:num w:numId="30" w16cid:durableId="1541897490">
    <w:abstractNumId w:val="1"/>
  </w:num>
  <w:num w:numId="31" w16cid:durableId="1030032227">
    <w:abstractNumId w:val="0"/>
  </w:num>
  <w:num w:numId="32" w16cid:durableId="249000381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E51"/>
    <w:rsid w:val="00003212"/>
    <w:rsid w:val="00052382"/>
    <w:rsid w:val="00060EDB"/>
    <w:rsid w:val="0006568A"/>
    <w:rsid w:val="00065A07"/>
    <w:rsid w:val="00076F0F"/>
    <w:rsid w:val="00084253"/>
    <w:rsid w:val="000D1F49"/>
    <w:rsid w:val="000E5B5B"/>
    <w:rsid w:val="001727CA"/>
    <w:rsid w:val="001F6332"/>
    <w:rsid w:val="002C49A3"/>
    <w:rsid w:val="002C56E6"/>
    <w:rsid w:val="002D3238"/>
    <w:rsid w:val="002F58E6"/>
    <w:rsid w:val="00361E11"/>
    <w:rsid w:val="003B7B28"/>
    <w:rsid w:val="003F0847"/>
    <w:rsid w:val="0040090B"/>
    <w:rsid w:val="0046302A"/>
    <w:rsid w:val="00487D2D"/>
    <w:rsid w:val="004B2154"/>
    <w:rsid w:val="004D5D62"/>
    <w:rsid w:val="004E5717"/>
    <w:rsid w:val="00503501"/>
    <w:rsid w:val="005112D0"/>
    <w:rsid w:val="00576892"/>
    <w:rsid w:val="00577E06"/>
    <w:rsid w:val="005A3BF7"/>
    <w:rsid w:val="005B6081"/>
    <w:rsid w:val="005D5118"/>
    <w:rsid w:val="005F2035"/>
    <w:rsid w:val="005F7990"/>
    <w:rsid w:val="0063739C"/>
    <w:rsid w:val="00643CDE"/>
    <w:rsid w:val="006D2977"/>
    <w:rsid w:val="006F2A7F"/>
    <w:rsid w:val="006F5E51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1E5"/>
    <w:rsid w:val="00920221"/>
    <w:rsid w:val="00940E73"/>
    <w:rsid w:val="0098597D"/>
    <w:rsid w:val="009970D9"/>
    <w:rsid w:val="009C3532"/>
    <w:rsid w:val="009F619A"/>
    <w:rsid w:val="009F6DDE"/>
    <w:rsid w:val="00A1613A"/>
    <w:rsid w:val="00A2692A"/>
    <w:rsid w:val="00A370A8"/>
    <w:rsid w:val="00A770D3"/>
    <w:rsid w:val="00AF6BFE"/>
    <w:rsid w:val="00B9760B"/>
    <w:rsid w:val="00BD4753"/>
    <w:rsid w:val="00BD5CB1"/>
    <w:rsid w:val="00BE62EE"/>
    <w:rsid w:val="00C003BA"/>
    <w:rsid w:val="00C03484"/>
    <w:rsid w:val="00C26236"/>
    <w:rsid w:val="00C34F90"/>
    <w:rsid w:val="00C46878"/>
    <w:rsid w:val="00C9238F"/>
    <w:rsid w:val="00C96307"/>
    <w:rsid w:val="00CA0224"/>
    <w:rsid w:val="00CB4A51"/>
    <w:rsid w:val="00CD2099"/>
    <w:rsid w:val="00CD4532"/>
    <w:rsid w:val="00CD47B0"/>
    <w:rsid w:val="00CE6104"/>
    <w:rsid w:val="00CE7918"/>
    <w:rsid w:val="00D16163"/>
    <w:rsid w:val="00D52DBD"/>
    <w:rsid w:val="00DB3FAD"/>
    <w:rsid w:val="00E0064A"/>
    <w:rsid w:val="00E61C09"/>
    <w:rsid w:val="00EB3B58"/>
    <w:rsid w:val="00EC7359"/>
    <w:rsid w:val="00EE3054"/>
    <w:rsid w:val="00EE391D"/>
    <w:rsid w:val="00F00606"/>
    <w:rsid w:val="00F01256"/>
    <w:rsid w:val="00FC7475"/>
    <w:rsid w:val="00FD59DF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2F18D3"/>
  <w15:chartTrackingRefBased/>
  <w15:docId w15:val="{4979AD16-09E7-4907-8B34-A0508A788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eauGrille1Clair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Mot-dise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2C49A3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styleId="Tableausimp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C49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2C49A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2C49A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C49A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styleId="Mentionnonrsolue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8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0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5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3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christian.langevin@umnb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Templates\Formulaire%20de%20don%20en%20esp&#232;c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49B8C19C00A470B8EC132CAA95E20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3CABF2-78FC-4F24-BBE1-065ECDE4AC07}"/>
      </w:docPartPr>
      <w:docPartBody>
        <w:p w:rsidR="00B9261F" w:rsidRDefault="00C249BF" w:rsidP="00C249BF">
          <w:pPr>
            <w:pStyle w:val="B49B8C19C00A470B8EC132CAA95E20BD"/>
          </w:pPr>
          <w:r w:rsidRPr="00CD2099">
            <w:rPr>
              <w:lang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9BF"/>
    <w:rsid w:val="0050170D"/>
    <w:rsid w:val="005D5118"/>
    <w:rsid w:val="008F0D17"/>
    <w:rsid w:val="00A770D3"/>
    <w:rsid w:val="00AC247E"/>
    <w:rsid w:val="00B9261F"/>
    <w:rsid w:val="00C249BF"/>
    <w:rsid w:val="00C3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49B8C19C00A470B8EC132CAA95E20BD">
    <w:name w:val="B49B8C19C00A470B8EC132CAA95E20BD"/>
    <w:rsid w:val="00C249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don en espèces.dotx</Template>
  <TotalTime>1</TotalTime>
  <Pages>1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Justine Auclair</cp:lastModifiedBy>
  <cp:revision>6</cp:revision>
  <dcterms:created xsi:type="dcterms:W3CDTF">2025-04-02T23:15:00Z</dcterms:created>
  <dcterms:modified xsi:type="dcterms:W3CDTF">2025-04-03T15:02:00Z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