
<file path=[Content_Types].xml><?xml version="1.0" encoding="utf-8"?>
<Types xmlns="http://schemas.openxmlformats.org/package/2006/content-types">
  <Default Extension="jpg&amp;ehk=Fc1vnERhbY6973HYSUJZ9w&amp;r=0&amp;pid=OfficeInsert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811"/>
        <w:gridCol w:w="270"/>
        <w:gridCol w:w="2789"/>
        <w:gridCol w:w="1619"/>
        <w:gridCol w:w="2791"/>
      </w:tblGrid>
      <w:tr w:rsidR="00650259" w:rsidRPr="00846B76" w14:paraId="63F3CB52" w14:textId="77777777" w:rsidTr="00346DE2">
        <w:sdt>
          <w:sdtPr>
            <w:id w:val="1621259925"/>
            <w:placeholder>
              <w:docPart w:val="5CAD1E0D641244D494DEBF87361A682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221618B" w14:textId="77777777" w:rsidR="00650259" w:rsidRPr="00846B76" w:rsidRDefault="00346DE2" w:rsidP="00346DE2">
                <w:r w:rsidRPr="00346DE2">
                  <w:t>First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5A7DDC7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422C41F" w14:textId="77777777" w:rsidTr="00346DE2">
        <w:sdt>
          <w:sdtPr>
            <w:id w:val="-1470592894"/>
            <w:placeholder>
              <w:docPart w:val="81AE07E51B6C40398C5ED990F4C4585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1ACBF331" w14:textId="77777777" w:rsidR="00650259" w:rsidRPr="00846B76" w:rsidRDefault="00346DE2" w:rsidP="00346DE2">
                <w:r w:rsidRPr="00346DE2">
                  <w:t>Last Name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1D3D4F95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5140C261" w14:textId="77777777" w:rsidTr="00346DE2">
        <w:sdt>
          <w:sdtPr>
            <w:id w:val="572943512"/>
            <w:placeholder>
              <w:docPart w:val="F0AE79CF00A24F7FBB7BEB1AB67373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4CAAD8E" w14:textId="77777777" w:rsidR="00650259" w:rsidRDefault="00346DE2" w:rsidP="00346DE2">
                <w:r w:rsidRPr="00346DE2">
                  <w:t>Address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7E7107AF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0EEDEEE4" w14:textId="77777777" w:rsidTr="00346DE2">
        <w:sdt>
          <w:sdtPr>
            <w:id w:val="-521243642"/>
            <w:placeholder>
              <w:docPart w:val="20E88405E9DF4F16A1FA4A52BC3966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3C6DDC2E" w14:textId="77777777" w:rsidR="00650259" w:rsidRPr="00846B76" w:rsidRDefault="00346DE2" w:rsidP="00346DE2">
                <w:r w:rsidRPr="00346DE2">
                  <w:t>City/State/Zip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5DA49B7D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6F70610B" w14:textId="77777777" w:rsidTr="00346DE2">
        <w:sdt>
          <w:sdtPr>
            <w:id w:val="83577009"/>
            <w:placeholder>
              <w:docPart w:val="3BC2A9450DFC4C989F67CAF626B69C3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58F26A8E" w14:textId="77777777" w:rsidR="00650259" w:rsidRPr="00846B76" w:rsidRDefault="00346DE2" w:rsidP="00346DE2">
                <w:r w:rsidRPr="00346DE2">
                  <w:t>Home Phone</w:t>
                </w:r>
              </w:p>
            </w:tc>
          </w:sdtContent>
        </w:sdt>
        <w:tc>
          <w:tcPr>
            <w:tcW w:w="1634" w:type="pct"/>
            <w:gridSpan w:val="2"/>
            <w:tcBorders>
              <w:bottom w:val="single" w:sz="4" w:space="0" w:color="auto"/>
            </w:tcBorders>
            <w:vAlign w:val="bottom"/>
          </w:tcPr>
          <w:p w14:paraId="66EEBF99" w14:textId="77777777" w:rsidR="00650259" w:rsidRPr="00846B76" w:rsidRDefault="00650259" w:rsidP="00346DE2">
            <w:pPr>
              <w:spacing w:before="240"/>
            </w:pPr>
          </w:p>
        </w:tc>
        <w:sdt>
          <w:sdtPr>
            <w:id w:val="-1074967882"/>
            <w:placeholder>
              <w:docPart w:val="5BF7C37E8CBE48D486F829A20A3A4221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70392DA4" w14:textId="77777777" w:rsidR="00650259" w:rsidRPr="00846B76" w:rsidRDefault="00346DE2" w:rsidP="00346DE2">
                <w:r w:rsidRPr="00346DE2">
                  <w:t>Cell Phone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5C98DD58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2B51182C" w14:textId="77777777" w:rsidTr="00346DE2">
        <w:sdt>
          <w:sdtPr>
            <w:id w:val="-965116832"/>
            <w:placeholder>
              <w:docPart w:val="0B96942BC4BC4ADE9B2277F9A28D91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gridSpan w:val="2"/>
                <w:vAlign w:val="bottom"/>
              </w:tcPr>
              <w:p w14:paraId="4547C84D" w14:textId="77777777" w:rsidR="00650259" w:rsidRPr="00846B76" w:rsidRDefault="00346DE2" w:rsidP="00346DE2">
                <w:r w:rsidRPr="00346DE2">
                  <w:t>Email</w:t>
                </w:r>
              </w:p>
            </w:tc>
          </w:sdtContent>
        </w:sdt>
        <w:tc>
          <w:tcPr>
            <w:tcW w:w="3990" w:type="pct"/>
            <w:gridSpan w:val="4"/>
            <w:tcBorders>
              <w:bottom w:val="single" w:sz="4" w:space="0" w:color="auto"/>
            </w:tcBorders>
            <w:vAlign w:val="bottom"/>
          </w:tcPr>
          <w:p w14:paraId="6DDBFBA0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8C60A9C" w14:textId="77777777" w:rsidTr="00346DE2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61190AF4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726FD12E" w14:textId="77777777" w:rsidTr="00346DE2">
        <w:sdt>
          <w:sdtPr>
            <w:id w:val="1576013153"/>
            <w:placeholder>
              <w:docPart w:val="B76E26CD1EF944E59C03686BE69D4E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000" w:type="pct"/>
                <w:gridSpan w:val="6"/>
                <w:vAlign w:val="bottom"/>
              </w:tcPr>
              <w:p w14:paraId="0091BF98" w14:textId="77777777" w:rsidR="00346DE2" w:rsidRDefault="00346DE2" w:rsidP="001C4A3D">
                <w:pPr>
                  <w:spacing w:before="240"/>
                </w:pPr>
                <w:r w:rsidRPr="00346DE2">
                  <w:t>I am interested in volunteering for the following types of activities:</w:t>
                </w:r>
              </w:p>
            </w:tc>
          </w:sdtContent>
        </w:sdt>
      </w:tr>
      <w:tr w:rsidR="00346DE2" w:rsidRPr="00846B76" w14:paraId="643ADA2B" w14:textId="77777777" w:rsidTr="001C4A3D">
        <w:tc>
          <w:tcPr>
            <w:tcW w:w="577" w:type="pct"/>
          </w:tcPr>
          <w:p w14:paraId="46B8BCE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323404376"/>
            <w:placeholder>
              <w:docPart w:val="2D2D13DE824448ACA10A188CA1F9DA53"/>
            </w:placeholder>
            <w:temporary/>
            <w:showingPlcHdr/>
            <w15:appearance w15:val="hidden"/>
          </w:sdtPr>
          <w:sdtContent>
            <w:tc>
              <w:tcPr>
                <w:tcW w:w="4423" w:type="pct"/>
                <w:gridSpan w:val="5"/>
                <w:vAlign w:val="bottom"/>
              </w:tcPr>
              <w:p w14:paraId="3834FF81" w14:textId="010A7A83" w:rsidR="00346DE2" w:rsidRDefault="006F3BAA" w:rsidP="00346DE2">
                <w:r w:rsidRPr="00346DE2">
                  <w:t>Communications</w:t>
                </w:r>
              </w:p>
            </w:tc>
          </w:sdtContent>
        </w:sdt>
      </w:tr>
      <w:tr w:rsidR="00346DE2" w:rsidRPr="00846B76" w14:paraId="7B335B06" w14:textId="77777777" w:rsidTr="001C4A3D">
        <w:tc>
          <w:tcPr>
            <w:tcW w:w="577" w:type="pct"/>
          </w:tcPr>
          <w:p w14:paraId="40D0897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1B35D4D9" w14:textId="1E969190" w:rsidR="00346DE2" w:rsidRDefault="006F3BAA" w:rsidP="00346DE2">
            <w:r>
              <w:t>IT</w:t>
            </w:r>
          </w:p>
        </w:tc>
      </w:tr>
      <w:tr w:rsidR="00346DE2" w:rsidRPr="00846B76" w14:paraId="76A09459" w14:textId="77777777" w:rsidTr="001C4A3D">
        <w:tc>
          <w:tcPr>
            <w:tcW w:w="577" w:type="pct"/>
          </w:tcPr>
          <w:p w14:paraId="7C37FF58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</w:rPr>
              <w:sym w:font="Wingdings 2" w:char="F0A3"/>
            </w:r>
          </w:p>
        </w:tc>
        <w:sdt>
          <w:sdtPr>
            <w:id w:val="-657914859"/>
            <w:placeholder>
              <w:docPart w:val="6A32EF947F0C46DC997BFB28A5CBA4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0B4BD114" w14:textId="77777777" w:rsidR="00346DE2" w:rsidRDefault="00346DE2" w:rsidP="00346DE2">
                <w:r w:rsidRPr="00346DE2">
                  <w:t>Office helper</w:t>
                </w:r>
              </w:p>
            </w:tc>
          </w:sdtContent>
        </w:sdt>
      </w:tr>
      <w:tr w:rsidR="00346DE2" w:rsidRPr="00846B76" w14:paraId="406CEB3B" w14:textId="77777777" w:rsidTr="001C4A3D">
        <w:tc>
          <w:tcPr>
            <w:tcW w:w="577" w:type="pct"/>
          </w:tcPr>
          <w:p w14:paraId="0968215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7AD45FD2" w14:textId="1814958D" w:rsidR="006F3BAA" w:rsidRDefault="006F3BAA" w:rsidP="00346DE2">
            <w:r>
              <w:t>Event Helper</w:t>
            </w:r>
          </w:p>
        </w:tc>
      </w:tr>
      <w:tr w:rsidR="00346DE2" w:rsidRPr="00846B76" w14:paraId="7E7F6CD7" w14:textId="77777777" w:rsidTr="001C4A3D">
        <w:tc>
          <w:tcPr>
            <w:tcW w:w="577" w:type="pct"/>
          </w:tcPr>
          <w:p w14:paraId="2D891EA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999185181"/>
            <w:placeholder>
              <w:docPart w:val="231A93D15D8048B8AFB0B37185F5C635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006A0646" w14:textId="77777777" w:rsidR="00346DE2" w:rsidRDefault="00346DE2" w:rsidP="00346DE2">
                <w:r w:rsidRPr="00346DE2">
                  <w:t>Event organizer</w:t>
                </w:r>
              </w:p>
            </w:tc>
          </w:sdtContent>
        </w:sdt>
      </w:tr>
      <w:tr w:rsidR="00346DE2" w:rsidRPr="00846B76" w14:paraId="51A18317" w14:textId="77777777" w:rsidTr="001C4A3D">
        <w:tc>
          <w:tcPr>
            <w:tcW w:w="577" w:type="pct"/>
          </w:tcPr>
          <w:p w14:paraId="797F63E6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558090199"/>
            <w:placeholder>
              <w:docPart w:val="CF9A1B7FD22E4DF19F17EE53F4A70B9B"/>
            </w:placeholder>
            <w:temporary/>
            <w:showingPlcHdr/>
            <w15:appearance w15:val="hidden"/>
          </w:sdtPr>
          <w:sdtEndPr/>
          <w:sdtContent>
            <w:tc>
              <w:tcPr>
                <w:tcW w:w="4423" w:type="pct"/>
                <w:gridSpan w:val="5"/>
                <w:vAlign w:val="bottom"/>
              </w:tcPr>
              <w:p w14:paraId="27285715" w14:textId="77777777" w:rsidR="00346DE2" w:rsidRDefault="00346DE2" w:rsidP="00346DE2">
                <w:r w:rsidRPr="00346DE2">
                  <w:t>Chairperson</w:t>
                </w:r>
              </w:p>
            </w:tc>
          </w:sdtContent>
        </w:sdt>
      </w:tr>
      <w:tr w:rsidR="00346DE2" w:rsidRPr="00846B76" w14:paraId="1AE940AF" w14:textId="77777777" w:rsidTr="001C4A3D">
        <w:tc>
          <w:tcPr>
            <w:tcW w:w="577" w:type="pct"/>
          </w:tcPr>
          <w:p w14:paraId="3C2EE79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tc>
          <w:tcPr>
            <w:tcW w:w="4423" w:type="pct"/>
            <w:gridSpan w:val="5"/>
            <w:vAlign w:val="bottom"/>
          </w:tcPr>
          <w:p w14:paraId="6E785F34" w14:textId="6721BBDC" w:rsidR="00346DE2" w:rsidRDefault="006F3BAA" w:rsidP="00346DE2">
            <w:r>
              <w:t>Board Member</w:t>
            </w:r>
          </w:p>
        </w:tc>
      </w:tr>
      <w:tr w:rsidR="00346DE2" w:rsidRPr="00846B76" w14:paraId="63C22CB4" w14:textId="77777777" w:rsidTr="001C4A3D">
        <w:tc>
          <w:tcPr>
            <w:tcW w:w="577" w:type="pct"/>
          </w:tcPr>
          <w:p w14:paraId="0163378B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322323412"/>
            <w:placeholder>
              <w:docPart w:val="160F14871E0F450584BA6012641F0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56568B4A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bottom w:val="single" w:sz="4" w:space="0" w:color="auto"/>
            </w:tcBorders>
            <w:vAlign w:val="bottom"/>
          </w:tcPr>
          <w:p w14:paraId="512A6DC6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302D2B2A" w14:textId="77777777" w:rsidTr="001C4A3D">
        <w:tc>
          <w:tcPr>
            <w:tcW w:w="577" w:type="pct"/>
          </w:tcPr>
          <w:p w14:paraId="2B39E52F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431975614"/>
            <w:placeholder>
              <w:docPart w:val="10D25D81F46F46F5AEF761E92D9F5F9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671A1636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D30329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395E9CEB" w14:textId="77777777" w:rsidTr="001C4A3D">
        <w:tc>
          <w:tcPr>
            <w:tcW w:w="577" w:type="pct"/>
          </w:tcPr>
          <w:p w14:paraId="4FDDBA0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295192273"/>
            <w:placeholder>
              <w:docPart w:val="FC68665330E140C3897A2CB503F8AD32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08379616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858C27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19F076C3" w14:textId="77777777" w:rsidTr="001C4A3D">
        <w:tc>
          <w:tcPr>
            <w:tcW w:w="577" w:type="pct"/>
          </w:tcPr>
          <w:p w14:paraId="7DB6BAA9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031030572"/>
            <w:placeholder>
              <w:docPart w:val="C976EA696BA349928CD2CB1B3C3ED15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6623D6AF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EFE9FE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573C6573" w14:textId="77777777" w:rsidTr="001C4A3D">
        <w:tc>
          <w:tcPr>
            <w:tcW w:w="577" w:type="pct"/>
          </w:tcPr>
          <w:p w14:paraId="3908E73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822651876"/>
            <w:placeholder>
              <w:docPart w:val="5E97737F0B8B4A00BEBCF5C108ACFEC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259BE52E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B3DD44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0D3A815F" w14:textId="77777777" w:rsidTr="001C4A3D">
        <w:tc>
          <w:tcPr>
            <w:tcW w:w="577" w:type="pct"/>
          </w:tcPr>
          <w:p w14:paraId="430CCE42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1054511409"/>
            <w:placeholder>
              <w:docPart w:val="6F4BD2A46A4B4E4A8885C2AC918B0DE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5D519FE1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F55C7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50862086" w14:textId="77777777" w:rsidTr="001C4A3D">
        <w:tc>
          <w:tcPr>
            <w:tcW w:w="577" w:type="pct"/>
          </w:tcPr>
          <w:p w14:paraId="1881D755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631939753"/>
            <w:placeholder>
              <w:docPart w:val="C7BF422E58B24BE8A7A7147BE21A160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482E85BC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CD5D6E" w14:textId="77777777" w:rsidR="00346DE2" w:rsidRDefault="00346DE2" w:rsidP="00346DE2">
            <w:pPr>
              <w:spacing w:before="120"/>
            </w:pPr>
          </w:p>
        </w:tc>
      </w:tr>
      <w:tr w:rsidR="00346DE2" w:rsidRPr="00846B76" w14:paraId="64CB489F" w14:textId="77777777" w:rsidTr="001C4A3D">
        <w:tc>
          <w:tcPr>
            <w:tcW w:w="577" w:type="pct"/>
          </w:tcPr>
          <w:p w14:paraId="449A8D2C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266DE7">
              <w:rPr>
                <w:sz w:val="36"/>
              </w:rPr>
              <w:sym w:font="Wingdings 2" w:char="F0A3"/>
            </w:r>
          </w:p>
        </w:tc>
        <w:sdt>
          <w:sdtPr>
            <w:id w:val="-1748114704"/>
            <w:placeholder>
              <w:docPart w:val="B3D98581179A4A5696FDC5CAD722A1DE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7" w:type="pct"/>
                <w:gridSpan w:val="2"/>
                <w:vAlign w:val="bottom"/>
              </w:tcPr>
              <w:p w14:paraId="78269850" w14:textId="77777777" w:rsidR="00346DE2" w:rsidRDefault="00346DE2" w:rsidP="00346DE2">
                <w:r w:rsidRPr="00A700A8">
                  <w:t>Other:</w:t>
                </w:r>
              </w:p>
            </w:tc>
          </w:sdtContent>
        </w:sdt>
        <w:tc>
          <w:tcPr>
            <w:tcW w:w="384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AE3244" w14:textId="77777777" w:rsidR="00346DE2" w:rsidRDefault="00346DE2" w:rsidP="00346DE2">
            <w:pPr>
              <w:spacing w:before="120"/>
            </w:pPr>
          </w:p>
        </w:tc>
      </w:tr>
      <w:tr w:rsidR="00650259" w:rsidRPr="00846B76" w14:paraId="5B9A2794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65ADE795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43ED3A8C" w14:textId="77777777" w:rsidR="00CE6104" w:rsidRDefault="00CE6104" w:rsidP="00E677FE">
      <w:pPr>
        <w:spacing w:after="0"/>
        <w:rPr>
          <w:sz w:val="16"/>
          <w:szCs w:val="16"/>
        </w:rPr>
      </w:pPr>
    </w:p>
    <w:p w14:paraId="4E3A4617" w14:textId="2C9FD1A6" w:rsidR="003C167C" w:rsidRPr="003C167C" w:rsidRDefault="003C167C" w:rsidP="003C167C">
      <w:pPr>
        <w:tabs>
          <w:tab w:val="left" w:pos="829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sectPr w:rsidR="003C167C" w:rsidRPr="003C167C" w:rsidSect="002462F3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5C07A" w14:textId="77777777" w:rsidR="006F3BAA" w:rsidRDefault="006F3BAA" w:rsidP="00650259">
      <w:pPr>
        <w:spacing w:after="0" w:line="240" w:lineRule="auto"/>
      </w:pPr>
      <w:r>
        <w:separator/>
      </w:r>
    </w:p>
  </w:endnote>
  <w:endnote w:type="continuationSeparator" w:id="0">
    <w:p w14:paraId="5AA47A35" w14:textId="77777777" w:rsidR="006F3BAA" w:rsidRDefault="006F3BA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258B3FF-5736-4AF6-BEF8-F47B75BF58CE}"/>
    <w:embedBold r:id="rId2" w:fontKey="{67D11CF2-6184-460C-A8E9-2B47B059595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13130C1-7B9D-495F-84B0-5A48026E1D93}"/>
    <w:embedBold r:id="rId4" w:fontKey="{F254AB72-46BC-4E96-957F-645410088F88}"/>
    <w:embedItalic r:id="rId5" w:fontKey="{3B98170C-74F5-47C4-A8B2-EC765C5353E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284EAB3-9CBE-4FFA-9872-B10F5C009F5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02819980-241C-4594-807D-61A06564A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4F2864DB" w14:textId="77777777" w:rsidTr="00C4167A">
      <w:tc>
        <w:tcPr>
          <w:tcW w:w="4675" w:type="dxa"/>
          <w:vAlign w:val="center"/>
        </w:tcPr>
        <w:p w14:paraId="75F1A579" w14:textId="77777777" w:rsidR="002462F3" w:rsidRDefault="00662A6B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Grant Avenue Foundation</w:t>
          </w:r>
        </w:p>
        <w:p w14:paraId="709190F1" w14:textId="77777777" w:rsidR="00662A6B" w:rsidRDefault="00662A6B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PO Box 1891</w:t>
          </w:r>
        </w:p>
        <w:p w14:paraId="67BA3C0B" w14:textId="7F10E637" w:rsidR="00662A6B" w:rsidRPr="002462F3" w:rsidRDefault="00662A6B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San Leandro, CA. 94577</w:t>
          </w:r>
        </w:p>
      </w:tc>
      <w:tc>
        <w:tcPr>
          <w:tcW w:w="4675" w:type="dxa"/>
          <w:vAlign w:val="center"/>
        </w:tcPr>
        <w:p w14:paraId="4A3DE226" w14:textId="4E13493B" w:rsidR="002462F3" w:rsidRDefault="001F46B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Website</w:t>
          </w:r>
          <w:r w:rsidR="00471A89">
            <w:rPr>
              <w:sz w:val="18"/>
              <w:szCs w:val="24"/>
            </w:rPr>
            <w:t xml:space="preserve">: grantavenuefoundation.org        </w:t>
          </w:r>
        </w:p>
        <w:p w14:paraId="6E9E6F80" w14:textId="6D7E4469" w:rsidR="00471A89" w:rsidRPr="002462F3" w:rsidRDefault="00F27492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>eMail: grantavenuefoundation@gmail.com</w:t>
          </w:r>
        </w:p>
      </w:tc>
    </w:tr>
  </w:tbl>
  <w:p w14:paraId="5BB1FA00" w14:textId="77777777" w:rsidR="00731F26" w:rsidRDefault="00731F26" w:rsidP="002462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BE845" w14:textId="77777777" w:rsidR="006F3BAA" w:rsidRDefault="006F3BAA" w:rsidP="00650259">
      <w:pPr>
        <w:spacing w:after="0" w:line="240" w:lineRule="auto"/>
      </w:pPr>
      <w:r>
        <w:separator/>
      </w:r>
    </w:p>
  </w:footnote>
  <w:footnote w:type="continuationSeparator" w:id="0">
    <w:p w14:paraId="50B28632" w14:textId="77777777" w:rsidR="006F3BAA" w:rsidRDefault="006F3BA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607"/>
      <w:gridCol w:w="7753"/>
    </w:tblGrid>
    <w:tr w:rsidR="00731F26" w:rsidRPr="00731F26" w14:paraId="5EA808D4" w14:textId="77777777" w:rsidTr="00731F26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2A48CD1D" w14:textId="77777777" w:rsidR="00390F7C" w:rsidRPr="00731F26" w:rsidRDefault="00D27C15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731F26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0BCA59FF" wp14:editId="6CEB4867">
                <wp:extent cx="883868" cy="405765"/>
                <wp:effectExtent l="0" t="0" r="0" b="0"/>
                <wp:docPr id="1" name="Graphic 1" descr="raised hand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 rotWithShape="1">
                        <a:blip r:embed="rId1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537"/>
                        <a:stretch/>
                      </pic:blipFill>
                      <pic:spPr bwMode="auto">
                        <a:xfrm>
                          <a:off x="0" y="0"/>
                          <a:ext cx="888868" cy="4080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45F18C81" w14:textId="114D2D90" w:rsidR="00390F7C" w:rsidRPr="00731F26" w:rsidRDefault="00390F7C" w:rsidP="00731F26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  <w:sdt>
            <w:sdtPr>
              <w:rPr>
                <w:rFonts w:ascii="Corbel" w:eastAsia="Calibri" w:hAnsi="Corbel" w:cs="Times New Roman"/>
                <w:b/>
                <w:color w:val="FFFFFF"/>
                <w:sz w:val="44"/>
              </w:rPr>
              <w:id w:val="1345121305"/>
              <w:placeholder>
                <w:docPart w:val="2D2D13DE824448ACA10A188CA1F9DA53"/>
              </w:placeholder>
              <w:temporary/>
              <w:showingPlcHdr/>
              <w15:appearance w15:val="hidden"/>
            </w:sdtPr>
            <w:sdtEndPr/>
            <w:sdtContent>
              <w:r w:rsidR="00731F26" w:rsidRPr="00F62A1B">
                <w:rPr>
                  <w:rStyle w:val="HeaderChar"/>
                </w:rPr>
                <w:t>Volunteer Form</w:t>
              </w:r>
            </w:sdtContent>
          </w:sdt>
          <w:r w:rsidR="00AE5A28">
            <w:rPr>
              <w:rFonts w:ascii="Corbel" w:eastAsia="Calibri" w:hAnsi="Corbel" w:cs="Times New Roman"/>
              <w:b/>
              <w:color w:val="FFFFFF"/>
              <w:sz w:val="44"/>
            </w:rPr>
            <w:t xml:space="preserve"> - 2023</w:t>
          </w:r>
        </w:p>
      </w:tc>
    </w:tr>
  </w:tbl>
  <w:p w14:paraId="6F67904B" w14:textId="77777777" w:rsidR="00650259" w:rsidRDefault="00650259" w:rsidP="00731F26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397126108">
    <w:abstractNumId w:val="11"/>
  </w:num>
  <w:num w:numId="2" w16cid:durableId="1423915287">
    <w:abstractNumId w:val="7"/>
  </w:num>
  <w:num w:numId="3" w16cid:durableId="632248431">
    <w:abstractNumId w:val="15"/>
  </w:num>
  <w:num w:numId="4" w16cid:durableId="1083140838">
    <w:abstractNumId w:val="12"/>
  </w:num>
  <w:num w:numId="5" w16cid:durableId="1333679859">
    <w:abstractNumId w:val="13"/>
  </w:num>
  <w:num w:numId="6" w16cid:durableId="639844621">
    <w:abstractNumId w:val="19"/>
  </w:num>
  <w:num w:numId="7" w16cid:durableId="1787429766">
    <w:abstractNumId w:val="6"/>
  </w:num>
  <w:num w:numId="8" w16cid:durableId="1551183861">
    <w:abstractNumId w:val="10"/>
  </w:num>
  <w:num w:numId="9" w16cid:durableId="708532597">
    <w:abstractNumId w:val="17"/>
  </w:num>
  <w:num w:numId="10" w16cid:durableId="2007777816">
    <w:abstractNumId w:val="1"/>
  </w:num>
  <w:num w:numId="11" w16cid:durableId="1751148137">
    <w:abstractNumId w:val="5"/>
  </w:num>
  <w:num w:numId="12" w16cid:durableId="1882132167">
    <w:abstractNumId w:val="0"/>
  </w:num>
  <w:num w:numId="13" w16cid:durableId="1273585868">
    <w:abstractNumId w:val="2"/>
  </w:num>
  <w:num w:numId="14" w16cid:durableId="1923761186">
    <w:abstractNumId w:val="9"/>
  </w:num>
  <w:num w:numId="15" w16cid:durableId="2047364627">
    <w:abstractNumId w:val="8"/>
  </w:num>
  <w:num w:numId="16" w16cid:durableId="505439348">
    <w:abstractNumId w:val="16"/>
  </w:num>
  <w:num w:numId="17" w16cid:durableId="540440083">
    <w:abstractNumId w:val="3"/>
  </w:num>
  <w:num w:numId="18" w16cid:durableId="1478957513">
    <w:abstractNumId w:val="21"/>
  </w:num>
  <w:num w:numId="19" w16cid:durableId="1445151920">
    <w:abstractNumId w:val="18"/>
  </w:num>
  <w:num w:numId="20" w16cid:durableId="304432961">
    <w:abstractNumId w:val="14"/>
  </w:num>
  <w:num w:numId="21" w16cid:durableId="2104721091">
    <w:abstractNumId w:val="20"/>
  </w:num>
  <w:num w:numId="22" w16cid:durableId="60065010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BAA"/>
    <w:rsid w:val="00052382"/>
    <w:rsid w:val="0006568A"/>
    <w:rsid w:val="00076F0F"/>
    <w:rsid w:val="00084253"/>
    <w:rsid w:val="000D1F49"/>
    <w:rsid w:val="001727CA"/>
    <w:rsid w:val="001C4A3D"/>
    <w:rsid w:val="001F46B1"/>
    <w:rsid w:val="002462F3"/>
    <w:rsid w:val="002C56E6"/>
    <w:rsid w:val="00346DE2"/>
    <w:rsid w:val="00361E11"/>
    <w:rsid w:val="00390F7C"/>
    <w:rsid w:val="003B4744"/>
    <w:rsid w:val="003C167C"/>
    <w:rsid w:val="003F0847"/>
    <w:rsid w:val="0040090B"/>
    <w:rsid w:val="0046302A"/>
    <w:rsid w:val="00471A89"/>
    <w:rsid w:val="00487D2D"/>
    <w:rsid w:val="004D5D62"/>
    <w:rsid w:val="005112D0"/>
    <w:rsid w:val="00577E06"/>
    <w:rsid w:val="005A3BF7"/>
    <w:rsid w:val="005F2035"/>
    <w:rsid w:val="005F7990"/>
    <w:rsid w:val="0063739C"/>
    <w:rsid w:val="00650259"/>
    <w:rsid w:val="00662A6B"/>
    <w:rsid w:val="006E629B"/>
    <w:rsid w:val="006F3BAA"/>
    <w:rsid w:val="00731F26"/>
    <w:rsid w:val="00760D65"/>
    <w:rsid w:val="00770F25"/>
    <w:rsid w:val="007A35A8"/>
    <w:rsid w:val="007B0A85"/>
    <w:rsid w:val="007C6A52"/>
    <w:rsid w:val="0082043E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E5A28"/>
    <w:rsid w:val="00B25CE8"/>
    <w:rsid w:val="00BB4CF3"/>
    <w:rsid w:val="00BD4753"/>
    <w:rsid w:val="00BD5CB1"/>
    <w:rsid w:val="00BE62EE"/>
    <w:rsid w:val="00C003BA"/>
    <w:rsid w:val="00C46878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27492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5CA5E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&amp;ehk=Fc1vnERhbY6973HYSUJZ9w&amp;r=0&amp;pid=OfficeInsert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f18w\AppData\Roaming\Microsoft\Templates\Volunte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CAD1E0D641244D494DEBF87361A6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4871AC-8ABA-4B38-BA04-9E8F58AE3E98}"/>
      </w:docPartPr>
      <w:docPartBody>
        <w:p w:rsidR="00E363E6" w:rsidRDefault="00E363E6">
          <w:pPr>
            <w:pStyle w:val="5CAD1E0D641244D494DEBF87361A682D"/>
          </w:pPr>
          <w:r w:rsidRPr="00346DE2">
            <w:t>First Name</w:t>
          </w:r>
        </w:p>
      </w:docPartBody>
    </w:docPart>
    <w:docPart>
      <w:docPartPr>
        <w:name w:val="81AE07E51B6C40398C5ED990F4C45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651C0-0C8D-445B-A93D-B05A3670789F}"/>
      </w:docPartPr>
      <w:docPartBody>
        <w:p w:rsidR="00E363E6" w:rsidRDefault="00E363E6">
          <w:pPr>
            <w:pStyle w:val="81AE07E51B6C40398C5ED990F4C4585F"/>
          </w:pPr>
          <w:r w:rsidRPr="00346DE2">
            <w:t>Last Name</w:t>
          </w:r>
        </w:p>
      </w:docPartBody>
    </w:docPart>
    <w:docPart>
      <w:docPartPr>
        <w:name w:val="F0AE79CF00A24F7FBB7BEB1AB67373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8F78B-7AEB-4B11-A230-95128EDE72A4}"/>
      </w:docPartPr>
      <w:docPartBody>
        <w:p w:rsidR="00E363E6" w:rsidRDefault="00E363E6">
          <w:pPr>
            <w:pStyle w:val="F0AE79CF00A24F7FBB7BEB1AB6737336"/>
          </w:pPr>
          <w:r w:rsidRPr="00346DE2">
            <w:t>Address</w:t>
          </w:r>
        </w:p>
      </w:docPartBody>
    </w:docPart>
    <w:docPart>
      <w:docPartPr>
        <w:name w:val="20E88405E9DF4F16A1FA4A52BC396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6B3A2-5C7F-4FB2-9861-AEED8BC77382}"/>
      </w:docPartPr>
      <w:docPartBody>
        <w:p w:rsidR="00E363E6" w:rsidRDefault="00E363E6">
          <w:pPr>
            <w:pStyle w:val="20E88405E9DF4F16A1FA4A52BC3966E7"/>
          </w:pPr>
          <w:r w:rsidRPr="00346DE2">
            <w:t>City/State/Zip</w:t>
          </w:r>
        </w:p>
      </w:docPartBody>
    </w:docPart>
    <w:docPart>
      <w:docPartPr>
        <w:name w:val="3BC2A9450DFC4C989F67CAF626B69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F14EF-7858-4DC9-9E96-8BA16FDAC0C4}"/>
      </w:docPartPr>
      <w:docPartBody>
        <w:p w:rsidR="00E363E6" w:rsidRDefault="00E363E6">
          <w:pPr>
            <w:pStyle w:val="3BC2A9450DFC4C989F67CAF626B69C38"/>
          </w:pPr>
          <w:r w:rsidRPr="00346DE2">
            <w:t>Home Phone</w:t>
          </w:r>
        </w:p>
      </w:docPartBody>
    </w:docPart>
    <w:docPart>
      <w:docPartPr>
        <w:name w:val="5BF7C37E8CBE48D486F829A20A3A4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864730-B726-4C0A-B01D-F9EFA5940211}"/>
      </w:docPartPr>
      <w:docPartBody>
        <w:p w:rsidR="00E363E6" w:rsidRDefault="00E363E6">
          <w:pPr>
            <w:pStyle w:val="5BF7C37E8CBE48D486F829A20A3A4221"/>
          </w:pPr>
          <w:r w:rsidRPr="00346DE2">
            <w:t>Cell Phone</w:t>
          </w:r>
        </w:p>
      </w:docPartBody>
    </w:docPart>
    <w:docPart>
      <w:docPartPr>
        <w:name w:val="0B96942BC4BC4ADE9B2277F9A28D9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5F982-AB5D-4849-96A2-963FB0847F19}"/>
      </w:docPartPr>
      <w:docPartBody>
        <w:p w:rsidR="00E363E6" w:rsidRDefault="00E363E6">
          <w:pPr>
            <w:pStyle w:val="0B96942BC4BC4ADE9B2277F9A28D915B"/>
          </w:pPr>
          <w:r w:rsidRPr="00346DE2">
            <w:t>Email</w:t>
          </w:r>
        </w:p>
      </w:docPartBody>
    </w:docPart>
    <w:docPart>
      <w:docPartPr>
        <w:name w:val="B76E26CD1EF944E59C03686BE69D4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2DE2D3-49FA-4E52-8113-C2E6ACDF5862}"/>
      </w:docPartPr>
      <w:docPartBody>
        <w:p w:rsidR="00E363E6" w:rsidRDefault="00E363E6">
          <w:pPr>
            <w:pStyle w:val="B76E26CD1EF944E59C03686BE69D4EED"/>
          </w:pPr>
          <w:r w:rsidRPr="00346DE2">
            <w:t>I am interested in volunteering for the following types of activities:</w:t>
          </w:r>
        </w:p>
      </w:docPartBody>
    </w:docPart>
    <w:docPart>
      <w:docPartPr>
        <w:name w:val="6A32EF947F0C46DC997BFB28A5CBA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14B29-F31E-4CEB-9D73-C3921A3F0542}"/>
      </w:docPartPr>
      <w:docPartBody>
        <w:p w:rsidR="00E363E6" w:rsidRDefault="00E363E6">
          <w:pPr>
            <w:pStyle w:val="6A32EF947F0C46DC997BFB28A5CBA4B6"/>
          </w:pPr>
          <w:r w:rsidRPr="00346DE2">
            <w:t>Office helper</w:t>
          </w:r>
        </w:p>
      </w:docPartBody>
    </w:docPart>
    <w:docPart>
      <w:docPartPr>
        <w:name w:val="231A93D15D8048B8AFB0B37185F5C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6F75F4-7565-4E00-A8EE-098A65339CC4}"/>
      </w:docPartPr>
      <w:docPartBody>
        <w:p w:rsidR="00E363E6" w:rsidRDefault="00E363E6">
          <w:pPr>
            <w:pStyle w:val="231A93D15D8048B8AFB0B37185F5C635"/>
          </w:pPr>
          <w:r w:rsidRPr="00346DE2">
            <w:t>Event organizer</w:t>
          </w:r>
        </w:p>
      </w:docPartBody>
    </w:docPart>
    <w:docPart>
      <w:docPartPr>
        <w:name w:val="CF9A1B7FD22E4DF19F17EE53F4A70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BDA8B6-0A0F-41F2-ADA5-35D7DE3E7F56}"/>
      </w:docPartPr>
      <w:docPartBody>
        <w:p w:rsidR="00E363E6" w:rsidRDefault="00E363E6">
          <w:pPr>
            <w:pStyle w:val="CF9A1B7FD22E4DF19F17EE53F4A70B9B"/>
          </w:pPr>
          <w:r w:rsidRPr="00346DE2">
            <w:t>Chairperson</w:t>
          </w:r>
        </w:p>
      </w:docPartBody>
    </w:docPart>
    <w:docPart>
      <w:docPartPr>
        <w:name w:val="160F14871E0F450584BA6012641F0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D3452-BF46-4ABC-BA64-EB84AD57F438}"/>
      </w:docPartPr>
      <w:docPartBody>
        <w:p w:rsidR="00E363E6" w:rsidRDefault="00E363E6">
          <w:pPr>
            <w:pStyle w:val="160F14871E0F450584BA6012641F0E04"/>
          </w:pPr>
          <w:r w:rsidRPr="00A700A8">
            <w:t>Other:</w:t>
          </w:r>
        </w:p>
      </w:docPartBody>
    </w:docPart>
    <w:docPart>
      <w:docPartPr>
        <w:name w:val="10D25D81F46F46F5AEF761E92D9F5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68026-7C49-49A1-9442-0312E2D501C5}"/>
      </w:docPartPr>
      <w:docPartBody>
        <w:p w:rsidR="00E363E6" w:rsidRDefault="00E363E6">
          <w:pPr>
            <w:pStyle w:val="10D25D81F46F46F5AEF761E92D9F5F9D"/>
          </w:pPr>
          <w:r w:rsidRPr="00A700A8">
            <w:t>Other:</w:t>
          </w:r>
        </w:p>
      </w:docPartBody>
    </w:docPart>
    <w:docPart>
      <w:docPartPr>
        <w:name w:val="FC68665330E140C3897A2CB503F8A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DA558-72AB-415D-B220-EB2214F148F5}"/>
      </w:docPartPr>
      <w:docPartBody>
        <w:p w:rsidR="00E363E6" w:rsidRDefault="00E363E6">
          <w:pPr>
            <w:pStyle w:val="FC68665330E140C3897A2CB503F8AD32"/>
          </w:pPr>
          <w:r w:rsidRPr="00A700A8">
            <w:t>Other:</w:t>
          </w:r>
        </w:p>
      </w:docPartBody>
    </w:docPart>
    <w:docPart>
      <w:docPartPr>
        <w:name w:val="C976EA696BA349928CD2CB1B3C3ED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4FA5A-8CD7-4F03-B919-664907B6311B}"/>
      </w:docPartPr>
      <w:docPartBody>
        <w:p w:rsidR="00E363E6" w:rsidRDefault="00E363E6">
          <w:pPr>
            <w:pStyle w:val="C976EA696BA349928CD2CB1B3C3ED154"/>
          </w:pPr>
          <w:r w:rsidRPr="00A700A8">
            <w:t>Other:</w:t>
          </w:r>
        </w:p>
      </w:docPartBody>
    </w:docPart>
    <w:docPart>
      <w:docPartPr>
        <w:name w:val="5E97737F0B8B4A00BEBCF5C108ACFE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66E447-79FF-4B3A-BF75-918728D0A142}"/>
      </w:docPartPr>
      <w:docPartBody>
        <w:p w:rsidR="00E363E6" w:rsidRDefault="00E363E6">
          <w:pPr>
            <w:pStyle w:val="5E97737F0B8B4A00BEBCF5C108ACFEC9"/>
          </w:pPr>
          <w:r w:rsidRPr="00A700A8">
            <w:t>Other:</w:t>
          </w:r>
        </w:p>
      </w:docPartBody>
    </w:docPart>
    <w:docPart>
      <w:docPartPr>
        <w:name w:val="6F4BD2A46A4B4E4A8885C2AC918B0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947C7-07DD-4BE1-B2A6-6DDF11EEE118}"/>
      </w:docPartPr>
      <w:docPartBody>
        <w:p w:rsidR="00E363E6" w:rsidRDefault="00E363E6">
          <w:pPr>
            <w:pStyle w:val="6F4BD2A46A4B4E4A8885C2AC918B0DED"/>
          </w:pPr>
          <w:r w:rsidRPr="00A700A8">
            <w:t>Other:</w:t>
          </w:r>
        </w:p>
      </w:docPartBody>
    </w:docPart>
    <w:docPart>
      <w:docPartPr>
        <w:name w:val="C7BF422E58B24BE8A7A7147BE21A1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DC3B0-7D9E-414E-A179-37665E908643}"/>
      </w:docPartPr>
      <w:docPartBody>
        <w:p w:rsidR="00E363E6" w:rsidRDefault="00E363E6">
          <w:pPr>
            <w:pStyle w:val="C7BF422E58B24BE8A7A7147BE21A160D"/>
          </w:pPr>
          <w:r w:rsidRPr="00A700A8">
            <w:t>Other:</w:t>
          </w:r>
        </w:p>
      </w:docPartBody>
    </w:docPart>
    <w:docPart>
      <w:docPartPr>
        <w:name w:val="B3D98581179A4A5696FDC5CAD722A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E755E-FB9B-4E91-9570-5C4182E35FCD}"/>
      </w:docPartPr>
      <w:docPartBody>
        <w:p w:rsidR="00E363E6" w:rsidRDefault="00E363E6">
          <w:pPr>
            <w:pStyle w:val="B3D98581179A4A5696FDC5CAD722A1DE"/>
          </w:pPr>
          <w:r w:rsidRPr="00A700A8">
            <w:t>Other:</w:t>
          </w:r>
        </w:p>
      </w:docPartBody>
    </w:docPart>
    <w:docPart>
      <w:docPartPr>
        <w:name w:val="2D2D13DE824448ACA10A188CA1F9D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A28888-EFFC-48FD-AE0A-7DCF4601F6AE}"/>
      </w:docPartPr>
      <w:docPartBody>
        <w:p w:rsidR="00E363E6" w:rsidRDefault="00E363E6" w:rsidP="00E363E6">
          <w:pPr>
            <w:pStyle w:val="2D2D13DE824448ACA10A188CA1F9DA53"/>
          </w:pPr>
          <w:r w:rsidRPr="00346DE2">
            <w:t>Communications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63E6"/>
    <w:rsid w:val="00E3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CAD1E0D641244D494DEBF87361A682D">
    <w:name w:val="5CAD1E0D641244D494DEBF87361A682D"/>
  </w:style>
  <w:style w:type="paragraph" w:customStyle="1" w:styleId="81AE07E51B6C40398C5ED990F4C4585F">
    <w:name w:val="81AE07E51B6C40398C5ED990F4C4585F"/>
  </w:style>
  <w:style w:type="paragraph" w:customStyle="1" w:styleId="F0AE79CF00A24F7FBB7BEB1AB6737336">
    <w:name w:val="F0AE79CF00A24F7FBB7BEB1AB6737336"/>
  </w:style>
  <w:style w:type="paragraph" w:customStyle="1" w:styleId="20E88405E9DF4F16A1FA4A52BC3966E7">
    <w:name w:val="20E88405E9DF4F16A1FA4A52BC3966E7"/>
  </w:style>
  <w:style w:type="paragraph" w:customStyle="1" w:styleId="3BC2A9450DFC4C989F67CAF626B69C38">
    <w:name w:val="3BC2A9450DFC4C989F67CAF626B69C38"/>
  </w:style>
  <w:style w:type="paragraph" w:customStyle="1" w:styleId="5BF7C37E8CBE48D486F829A20A3A4221">
    <w:name w:val="5BF7C37E8CBE48D486F829A20A3A4221"/>
  </w:style>
  <w:style w:type="paragraph" w:customStyle="1" w:styleId="0B96942BC4BC4ADE9B2277F9A28D915B">
    <w:name w:val="0B96942BC4BC4ADE9B2277F9A28D915B"/>
  </w:style>
  <w:style w:type="paragraph" w:customStyle="1" w:styleId="B76E26CD1EF944E59C03686BE69D4EED">
    <w:name w:val="B76E26CD1EF944E59C03686BE69D4EED"/>
  </w:style>
  <w:style w:type="paragraph" w:customStyle="1" w:styleId="6899D77C6B5E4379B59140E33535790B">
    <w:name w:val="6899D77C6B5E4379B59140E33535790B"/>
  </w:style>
  <w:style w:type="paragraph" w:customStyle="1" w:styleId="9D99E5690E594C2DA6A531BD3A1FBFCB">
    <w:name w:val="9D99E5690E594C2DA6A531BD3A1FBFCB"/>
  </w:style>
  <w:style w:type="paragraph" w:customStyle="1" w:styleId="6A32EF947F0C46DC997BFB28A5CBA4B6">
    <w:name w:val="6A32EF947F0C46DC997BFB28A5CBA4B6"/>
  </w:style>
  <w:style w:type="paragraph" w:customStyle="1" w:styleId="96918FCBB874496AB194E20384928EE7">
    <w:name w:val="96918FCBB874496AB194E20384928EE7"/>
  </w:style>
  <w:style w:type="paragraph" w:customStyle="1" w:styleId="231A93D15D8048B8AFB0B37185F5C635">
    <w:name w:val="231A93D15D8048B8AFB0B37185F5C635"/>
  </w:style>
  <w:style w:type="paragraph" w:customStyle="1" w:styleId="CF9A1B7FD22E4DF19F17EE53F4A70B9B">
    <w:name w:val="CF9A1B7FD22E4DF19F17EE53F4A70B9B"/>
  </w:style>
  <w:style w:type="paragraph" w:customStyle="1" w:styleId="FEE8C00F146A47CFB4D32F51F1A5544A">
    <w:name w:val="FEE8C00F146A47CFB4D32F51F1A5544A"/>
  </w:style>
  <w:style w:type="paragraph" w:customStyle="1" w:styleId="160F14871E0F450584BA6012641F0E04">
    <w:name w:val="160F14871E0F450584BA6012641F0E04"/>
  </w:style>
  <w:style w:type="paragraph" w:customStyle="1" w:styleId="10D25D81F46F46F5AEF761E92D9F5F9D">
    <w:name w:val="10D25D81F46F46F5AEF761E92D9F5F9D"/>
  </w:style>
  <w:style w:type="paragraph" w:customStyle="1" w:styleId="FC68665330E140C3897A2CB503F8AD32">
    <w:name w:val="FC68665330E140C3897A2CB503F8AD32"/>
  </w:style>
  <w:style w:type="paragraph" w:customStyle="1" w:styleId="C976EA696BA349928CD2CB1B3C3ED154">
    <w:name w:val="C976EA696BA349928CD2CB1B3C3ED154"/>
  </w:style>
  <w:style w:type="paragraph" w:customStyle="1" w:styleId="5E97737F0B8B4A00BEBCF5C108ACFEC9">
    <w:name w:val="5E97737F0B8B4A00BEBCF5C108ACFEC9"/>
  </w:style>
  <w:style w:type="paragraph" w:customStyle="1" w:styleId="6F4BD2A46A4B4E4A8885C2AC918B0DED">
    <w:name w:val="6F4BD2A46A4B4E4A8885C2AC918B0DED"/>
  </w:style>
  <w:style w:type="paragraph" w:customStyle="1" w:styleId="C7BF422E58B24BE8A7A7147BE21A160D">
    <w:name w:val="C7BF422E58B24BE8A7A7147BE21A160D"/>
  </w:style>
  <w:style w:type="paragraph" w:customStyle="1" w:styleId="B3D98581179A4A5696FDC5CAD722A1DE">
    <w:name w:val="B3D98581179A4A5696FDC5CAD722A1DE"/>
  </w:style>
  <w:style w:type="paragraph" w:customStyle="1" w:styleId="2D2D13DE824448ACA10A188CA1F9DA53">
    <w:name w:val="2D2D13DE824448ACA10A188CA1F9DA53"/>
    <w:rsid w:val="00E363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2023-08-01T05:18:00Z</dcterms:created>
  <dcterms:modified xsi:type="dcterms:W3CDTF">2023-08-01T05:18:00Z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