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454551" w:themeFill="text2"/>
            <w:vAlign w:val="center"/>
          </w:tcPr>
          <w:p w:rsidR="00265218" w:rsidRPr="00410E03" w:rsidRDefault="00146A0E" w:rsidP="0035052D">
            <w:pPr>
              <w:pStyle w:val="Title"/>
            </w:pPr>
            <w:sdt>
              <w:sdtPr>
                <w:id w:val="31307616"/>
                <w:placeholder>
                  <w:docPart w:val="D90965F720184022A63AC3310B07A254"/>
                </w:placeholder>
                <w:temporary/>
                <w:showingPlcHdr/>
                <w15:appearance w15:val="hidden"/>
                <w:text/>
              </w:sdtPr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146A0E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717EFBDDE1154D7B8FBF42D4F7D56B0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146A0E" w:rsidP="00146A0E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A74EB561C8AD482AAB1BF3E3CCD397DF"/>
                      </w:placeholder>
                      <w15:appearance w15:val="hidden"/>
                      <w:text/>
                    </w:sdtPr>
                    <w:sdtContent>
                      <w:r>
                        <w:t xml:space="preserve">Client Name 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146A0E" w:rsidP="00146A0E">
                  <w:pPr>
                    <w:pStyle w:val="BoldText"/>
                  </w:pPr>
                  <w:r>
                    <w:t>Doctor Name</w:t>
                  </w:r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146A0E" w:rsidP="00146A0E">
                  <w:pPr>
                    <w:pStyle w:val="BoldText"/>
                  </w:pPr>
                  <w:r>
                    <w:t>Desired Birth Location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454551" w:themeColor="text2"/>
                    <w:bottom w:val="single" w:sz="24" w:space="0" w:color="454551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146A0E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0C3CB65B155144B697DC4C257CBA1002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454551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146A0E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0F65A71FF9B74559AD267EF530890B6F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146A0E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EE39CA5609924E61BEACB6B7A5947F5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146A0E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114E4BFDDFF8439D8E6EF2C8471BF96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146A0E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D474AAF1687246B39D6A4F515599850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146A0E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46214839894D47FE96C2C6D0E4FB4DD1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146A0E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F7BB664D005E4D7F8F124F6A4626C0B1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146A0E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07B10BD36D504E8894724E703ADE010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146A0E" w:rsidP="00146A0E">
                  <w:pPr>
                    <w:pStyle w:val="BoldText"/>
                  </w:pPr>
                  <w:r>
                    <w:t>Expected Due Date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146A0E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12F013B785B408189EF9C9D486CB3D1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5C0E8B" w:rsidP="005C0E8B">
                  <w:pPr>
                    <w:pStyle w:val="BoldText"/>
                  </w:pPr>
                  <w:r>
                    <w:t>Partner Name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5C0E8B" w:rsidP="005C0E8B">
                  <w:pPr>
                    <w:pStyle w:val="BoldText"/>
                  </w:pPr>
                  <w:r>
                    <w:t>Vaginal, C-Section, or VBAC?</w:t>
                  </w:r>
                  <w:bookmarkStart w:id="0" w:name="_GoBack"/>
                  <w:bookmarkEnd w:id="0"/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146A0E" w:rsidP="00146A0E">
                  <w:pPr>
                    <w:pStyle w:val="BoldText"/>
                  </w:pPr>
                  <w:r>
                    <w:t>Services Interested In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146A0E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9F228EB57C6F4F9FA91E0D04B812E332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146A0E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4EF3C9A6E0CB4A1B95657EB554BD7D58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5C0E8B" w:rsidP="005C0E8B">
                  <w:pPr>
                    <w:pStyle w:val="BoldText"/>
                  </w:pPr>
                  <w:r>
                    <w:t>Previous Client?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146A0E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97F7CE990B1343BE9AABB19F34655BA5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320" w:rsidRDefault="002A0320" w:rsidP="00CF31BB">
      <w:r>
        <w:separator/>
      </w:r>
    </w:p>
  </w:endnote>
  <w:endnote w:type="continuationSeparator" w:id="0">
    <w:p w:rsidR="002A0320" w:rsidRDefault="002A0320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146A0E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146A0E" w:rsidRPr="009F4149" w:rsidRDefault="00146A0E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146A0E" w:rsidRDefault="00146A0E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454551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146A0E" w:rsidRPr="009F4149" w:rsidRDefault="00146A0E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61DEB8A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454551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146A0E" w:rsidRPr="009F4149" w:rsidRDefault="00146A0E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B8BAF76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454551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146A0E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146A0E" w:rsidRPr="009F4149" w:rsidRDefault="00146A0E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146A0E" w:rsidRPr="009F4149" w:rsidRDefault="00146A0E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146A0E" w:rsidRPr="009F4149" w:rsidRDefault="00146A0E" w:rsidP="009F4149">
          <w:pPr>
            <w:pStyle w:val="Contacts"/>
          </w:pPr>
        </w:p>
      </w:tc>
    </w:tr>
    <w:tr w:rsidR="00146A0E" w:rsidRPr="009F4149" w:rsidTr="002D3842">
      <w:tc>
        <w:tcPr>
          <w:tcW w:w="3596" w:type="dxa"/>
          <w:shd w:val="clear" w:color="auto" w:fill="auto"/>
          <w:vAlign w:val="center"/>
        </w:tcPr>
        <w:p w:rsidR="00146A0E" w:rsidRPr="009F4149" w:rsidRDefault="00146A0E" w:rsidP="00146A0E">
          <w:pPr>
            <w:pStyle w:val="Contacts"/>
          </w:pPr>
          <w:r>
            <w:t>Hart of a DOULA, LLC</w:t>
          </w:r>
        </w:p>
      </w:tc>
      <w:tc>
        <w:tcPr>
          <w:tcW w:w="3597" w:type="dxa"/>
          <w:shd w:val="clear" w:color="auto" w:fill="auto"/>
          <w:vAlign w:val="center"/>
        </w:tcPr>
        <w:p w:rsidR="00146A0E" w:rsidRPr="009F4149" w:rsidRDefault="00146A0E" w:rsidP="00146A0E">
          <w:pPr>
            <w:pStyle w:val="Contacts"/>
          </w:pPr>
          <w:r>
            <w:t>228-870-0287</w:t>
          </w:r>
        </w:p>
      </w:tc>
      <w:tc>
        <w:tcPr>
          <w:tcW w:w="3597" w:type="dxa"/>
          <w:shd w:val="clear" w:color="auto" w:fill="auto"/>
          <w:vAlign w:val="center"/>
        </w:tcPr>
        <w:p w:rsidR="00146A0E" w:rsidRPr="009F4149" w:rsidRDefault="00146A0E" w:rsidP="00146A0E">
          <w:pPr>
            <w:pStyle w:val="Contacts"/>
          </w:pPr>
          <w:r>
            <w:t>hartofadoula@hotmail.com</w:t>
          </w:r>
        </w:p>
      </w:tc>
    </w:tr>
  </w:tbl>
  <w:p w:rsidR="00146A0E" w:rsidRDefault="00146A0E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35A6E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54551 [3215]" strokecolor="#454551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320" w:rsidRDefault="002A0320" w:rsidP="00CF31BB">
      <w:r>
        <w:separator/>
      </w:r>
    </w:p>
  </w:footnote>
  <w:footnote w:type="continuationSeparator" w:id="0">
    <w:p w:rsidR="002A0320" w:rsidRDefault="002A0320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A0E" w:rsidRPr="00835DE8" w:rsidRDefault="00146A0E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C5165D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33333c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454551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454551 [3215]" strokecolor="#454551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454551 [3215]" stroked="f" strokeweight="1pt">
                <v:fill color2="#8a8a9b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    <v:imagedata r:id="rId3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805661">
      <w:rPr>
        <w:noProof/>
      </w:rPr>
      <w:drawing>
        <wp:inline distT="0" distB="0" distL="0" distR="0" wp14:anchorId="2F2D1DF7" wp14:editId="70E364FE">
          <wp:extent cx="2145517" cy="956024"/>
          <wp:effectExtent l="0" t="0" r="762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G_100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154" cy="9638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35DE8">
      <w:rPr>
        <w:noProof/>
      </w:rPr>
      <mc:AlternateContent>
        <mc:Choice Requires="wps">
          <w:drawing>
            <wp:inline distT="0" distB="0" distL="0" distR="0" wp14:anchorId="42A6CDC8" wp14:editId="5E893710">
              <wp:extent cx="60355" cy="45719"/>
              <wp:effectExtent l="0" t="0" r="0" b="0"/>
              <wp:docPr id="28" name="Shape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60355" cy="4571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txbx>
                      <w:txbxContent>
                        <w:p w:rsidR="00146A0E" w:rsidRDefault="00146A0E" w:rsidP="00146A0E">
                          <w:pPr>
                            <w:jc w:val="center"/>
                          </w:pPr>
                        </w:p>
                      </w:txbxContent>
                    </wps:txbx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42A6CDC8" id="Shape" o:spid="_x0000_s1026" style="width:4.75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" adj="-11796480,,5400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formulas/>
              <v:path arrowok="t" o:extrusionok="f" o:connecttype="custom" o:connectlocs="30178,22860;30178,22860;30178,22860;30178,22860" o:connectangles="0,90,180,270" textboxrect="0,0,21600,21600"/>
              <v:textbox inset="3pt,3pt,3pt,3pt">
                <w:txbxContent>
                  <w:p w:rsidR="00146A0E" w:rsidRDefault="00146A0E" w:rsidP="00146A0E">
                    <w:pPr>
                      <w:jc w:val="center"/>
                    </w:pPr>
                  </w:p>
                </w:txbxContent>
              </v:textbox>
              <w10:anchorlock/>
            </v:shape>
          </w:pict>
        </mc:Fallback>
      </mc:AlternateContent>
    </w:r>
    <w:r w:rsidRPr="00835DE8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64E909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R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454551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61"/>
    <w:rsid w:val="0005135F"/>
    <w:rsid w:val="000C75BF"/>
    <w:rsid w:val="001034AB"/>
    <w:rsid w:val="00110721"/>
    <w:rsid w:val="001257F0"/>
    <w:rsid w:val="00146A0E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A0320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C0E8B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05661"/>
    <w:rsid w:val="00835DE8"/>
    <w:rsid w:val="008C5804"/>
    <w:rsid w:val="008D3EE1"/>
    <w:rsid w:val="00915359"/>
    <w:rsid w:val="00944D61"/>
    <w:rsid w:val="009E6AC6"/>
    <w:rsid w:val="009F4149"/>
    <w:rsid w:val="00A02846"/>
    <w:rsid w:val="00A13B4D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A13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D61"/>
  </w:style>
  <w:style w:type="paragraph" w:styleId="Heading1">
    <w:name w:val="heading 1"/>
    <w:basedOn w:val="Normal"/>
    <w:next w:val="Normal"/>
    <w:link w:val="Heading1Char"/>
    <w:uiPriority w:val="9"/>
    <w:qFormat/>
    <w:rsid w:val="00944D6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D6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D6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5455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D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D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5455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D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5455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D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8104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D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5455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D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5455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44D61"/>
    <w:pPr>
      <w:spacing w:after="0" w:line="240" w:lineRule="auto"/>
      <w:contextualSpacing/>
    </w:pPr>
    <w:rPr>
      <w:rFonts w:asciiTheme="majorHAnsi" w:eastAsiaTheme="majorEastAsia" w:hAnsiTheme="majorHAnsi" w:cstheme="majorBidi"/>
      <w:color w:val="E32D91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D61"/>
    <w:rPr>
      <w:rFonts w:asciiTheme="majorHAnsi" w:eastAsiaTheme="majorEastAsia" w:hAnsiTheme="majorHAnsi" w:cstheme="majorBidi"/>
      <w:color w:val="E32D91" w:themeColor="accent1"/>
      <w:spacing w:val="-10"/>
      <w:sz w:val="56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454551" w:themeColor="text2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454551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4D61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D6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D61"/>
    <w:rPr>
      <w:rFonts w:asciiTheme="majorHAnsi" w:eastAsiaTheme="majorEastAsia" w:hAnsiTheme="majorHAnsi" w:cstheme="majorBidi"/>
      <w:color w:val="45455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D6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D61"/>
    <w:rPr>
      <w:rFonts w:asciiTheme="majorHAnsi" w:eastAsiaTheme="majorEastAsia" w:hAnsiTheme="majorHAnsi" w:cstheme="majorBidi"/>
      <w:color w:val="45455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D61"/>
    <w:rPr>
      <w:rFonts w:asciiTheme="majorHAnsi" w:eastAsiaTheme="majorEastAsia" w:hAnsiTheme="majorHAnsi" w:cstheme="majorBidi"/>
      <w:i/>
      <w:iCs/>
      <w:color w:val="45455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D61"/>
    <w:rPr>
      <w:rFonts w:asciiTheme="majorHAnsi" w:eastAsiaTheme="majorEastAsia" w:hAnsiTheme="majorHAnsi" w:cstheme="majorBidi"/>
      <w:i/>
      <w:iCs/>
      <w:color w:val="78104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D61"/>
    <w:rPr>
      <w:rFonts w:asciiTheme="majorHAnsi" w:eastAsiaTheme="majorEastAsia" w:hAnsiTheme="majorHAnsi" w:cstheme="majorBidi"/>
      <w:b/>
      <w:bCs/>
      <w:color w:val="45455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D61"/>
    <w:rPr>
      <w:rFonts w:asciiTheme="majorHAnsi" w:eastAsiaTheme="majorEastAsia" w:hAnsiTheme="majorHAnsi" w:cstheme="majorBidi"/>
      <w:b/>
      <w:bCs/>
      <w:i/>
      <w:iCs/>
      <w:color w:val="45455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4D6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D6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4D6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44D61"/>
    <w:rPr>
      <w:b/>
      <w:bCs/>
    </w:rPr>
  </w:style>
  <w:style w:type="character" w:styleId="Emphasis">
    <w:name w:val="Emphasis"/>
    <w:basedOn w:val="DefaultParagraphFont"/>
    <w:uiPriority w:val="20"/>
    <w:qFormat/>
    <w:rsid w:val="00944D61"/>
    <w:rPr>
      <w:i/>
      <w:iCs/>
    </w:rPr>
  </w:style>
  <w:style w:type="paragraph" w:styleId="NoSpacing">
    <w:name w:val="No Spacing"/>
    <w:uiPriority w:val="1"/>
    <w:qFormat/>
    <w:rsid w:val="00944D6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4D6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D6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D61"/>
    <w:pPr>
      <w:pBdr>
        <w:left w:val="single" w:sz="18" w:space="12" w:color="E32D91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D61"/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44D6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44D6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4D6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44D6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44D6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4D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c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0965F720184022A63AC3310B07A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BBE0-8309-414B-8A3C-99F963FA881F}"/>
      </w:docPartPr>
      <w:docPartBody>
        <w:p w:rsidR="0064029A" w:rsidRDefault="00795794">
          <w:pPr>
            <w:pStyle w:val="D90965F720184022A63AC3310B07A254"/>
          </w:pPr>
          <w:r w:rsidRPr="009F4149">
            <w:t>Client Intake Form</w:t>
          </w:r>
        </w:p>
      </w:docPartBody>
    </w:docPart>
    <w:docPart>
      <w:docPartPr>
        <w:name w:val="717EFBDDE1154D7B8FBF42D4F7D56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31023-5D5B-481C-A114-EB00EB5EE659}"/>
      </w:docPartPr>
      <w:docPartBody>
        <w:p w:rsidR="0064029A" w:rsidRDefault="00795794">
          <w:pPr>
            <w:pStyle w:val="717EFBDDE1154D7B8FBF42D4F7D56B0D"/>
          </w:pPr>
          <w:r w:rsidRPr="009F4149">
            <w:t>Date</w:t>
          </w:r>
        </w:p>
      </w:docPartBody>
    </w:docPart>
    <w:docPart>
      <w:docPartPr>
        <w:name w:val="A74EB561C8AD482AAB1BF3E3CCD3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9771A-BBCF-47E7-8499-6CC22A709FD4}"/>
      </w:docPartPr>
      <w:docPartBody>
        <w:p w:rsidR="0064029A" w:rsidRDefault="00795794">
          <w:pPr>
            <w:pStyle w:val="A74EB561C8AD482AAB1BF3E3CCD397DF"/>
          </w:pPr>
          <w:r w:rsidRPr="009F4149">
            <w:t>Agent/Representative Name</w:t>
          </w:r>
        </w:p>
      </w:docPartBody>
    </w:docPart>
    <w:docPart>
      <w:docPartPr>
        <w:name w:val="0C3CB65B155144B697DC4C257CBA1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206A3-F01C-4666-8972-C95F2555F587}"/>
      </w:docPartPr>
      <w:docPartBody>
        <w:p w:rsidR="0064029A" w:rsidRDefault="00795794">
          <w:pPr>
            <w:pStyle w:val="0C3CB65B155144B697DC4C257CBA1002"/>
          </w:pPr>
          <w:r w:rsidRPr="009F4149">
            <w:t>Client Information</w:t>
          </w:r>
        </w:p>
      </w:docPartBody>
    </w:docPart>
    <w:docPart>
      <w:docPartPr>
        <w:name w:val="0F65A71FF9B74559AD267EF530890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724B5-0349-42CB-8712-1DD136CF7496}"/>
      </w:docPartPr>
      <w:docPartBody>
        <w:p w:rsidR="0064029A" w:rsidRDefault="00795794">
          <w:pPr>
            <w:pStyle w:val="0F65A71FF9B74559AD267EF530890B6F"/>
          </w:pPr>
          <w:r w:rsidRPr="009F4149">
            <w:t>Home Phone</w:t>
          </w:r>
        </w:p>
      </w:docPartBody>
    </w:docPart>
    <w:docPart>
      <w:docPartPr>
        <w:name w:val="EE39CA5609924E61BEACB6B7A5947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E2B43-57E5-4295-A3A8-B6F9D7D21726}"/>
      </w:docPartPr>
      <w:docPartBody>
        <w:p w:rsidR="0064029A" w:rsidRDefault="00795794">
          <w:pPr>
            <w:pStyle w:val="EE39CA5609924E61BEACB6B7A5947F5B"/>
          </w:pPr>
          <w:r w:rsidRPr="009F4149">
            <w:t>Cell Phone</w:t>
          </w:r>
        </w:p>
      </w:docPartBody>
    </w:docPart>
    <w:docPart>
      <w:docPartPr>
        <w:name w:val="114E4BFDDFF8439D8E6EF2C8471BF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F12AE-BBBF-43CE-AC17-EFBC505C6C8C}"/>
      </w:docPartPr>
      <w:docPartBody>
        <w:p w:rsidR="0064029A" w:rsidRDefault="00795794">
          <w:pPr>
            <w:pStyle w:val="114E4BFDDFF8439D8E6EF2C8471BF96C"/>
          </w:pPr>
          <w:r w:rsidRPr="009F4149">
            <w:t>Email Address</w:t>
          </w:r>
        </w:p>
      </w:docPartBody>
    </w:docPart>
    <w:docPart>
      <w:docPartPr>
        <w:name w:val="D474AAF1687246B39D6A4F5155998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50C46-2B08-4231-9DAB-2CA2DFCC754B}"/>
      </w:docPartPr>
      <w:docPartBody>
        <w:p w:rsidR="0064029A" w:rsidRDefault="00795794">
          <w:pPr>
            <w:pStyle w:val="D474AAF1687246B39D6A4F515599850B"/>
          </w:pPr>
          <w:r w:rsidRPr="00410E03">
            <w:t>Address</w:t>
          </w:r>
        </w:p>
      </w:docPartBody>
    </w:docPart>
    <w:docPart>
      <w:docPartPr>
        <w:name w:val="46214839894D47FE96C2C6D0E4FB4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B7918-089D-4CBF-A46A-F154A00A2D8F}"/>
      </w:docPartPr>
      <w:docPartBody>
        <w:p w:rsidR="0064029A" w:rsidRDefault="00795794">
          <w:pPr>
            <w:pStyle w:val="46214839894D47FE96C2C6D0E4FB4DD1"/>
          </w:pPr>
          <w:r w:rsidRPr="009F4149">
            <w:t>City</w:t>
          </w:r>
        </w:p>
      </w:docPartBody>
    </w:docPart>
    <w:docPart>
      <w:docPartPr>
        <w:name w:val="F7BB664D005E4D7F8F124F6A4626C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11CAB-BA1A-444B-96B9-13F898323C2A}"/>
      </w:docPartPr>
      <w:docPartBody>
        <w:p w:rsidR="0064029A" w:rsidRDefault="00795794">
          <w:pPr>
            <w:pStyle w:val="F7BB664D005E4D7F8F124F6A4626C0B1"/>
          </w:pPr>
          <w:r w:rsidRPr="009F4149">
            <w:t>State.</w:t>
          </w:r>
        </w:p>
      </w:docPartBody>
    </w:docPart>
    <w:docPart>
      <w:docPartPr>
        <w:name w:val="07B10BD36D504E8894724E703ADE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6AC8C-8628-41AD-BFD6-F5655CDF45F1}"/>
      </w:docPartPr>
      <w:docPartBody>
        <w:p w:rsidR="0064029A" w:rsidRDefault="00795794">
          <w:pPr>
            <w:pStyle w:val="07B10BD36D504E8894724E703ADE010C"/>
          </w:pPr>
          <w:r w:rsidRPr="009F4149">
            <w:t>ZIP Code</w:t>
          </w:r>
        </w:p>
      </w:docPartBody>
    </w:docPart>
    <w:docPart>
      <w:docPartPr>
        <w:name w:val="312F013B785B408189EF9C9D486CB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6D795-7736-46A5-B748-0894FA3F5E45}"/>
      </w:docPartPr>
      <w:docPartBody>
        <w:p w:rsidR="0064029A" w:rsidRDefault="00795794">
          <w:pPr>
            <w:pStyle w:val="312F013B785B408189EF9C9D486CB3D1"/>
          </w:pPr>
          <w:r w:rsidRPr="00410E03">
            <w:t>DOB</w:t>
          </w:r>
        </w:p>
      </w:docPartBody>
    </w:docPart>
    <w:docPart>
      <w:docPartPr>
        <w:name w:val="9F228EB57C6F4F9FA91E0D04B812E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37E33-36D1-4B94-8700-8153A0B01CA1}"/>
      </w:docPartPr>
      <w:docPartBody>
        <w:p w:rsidR="0064029A" w:rsidRDefault="00795794">
          <w:pPr>
            <w:pStyle w:val="9F228EB57C6F4F9FA91E0D04B812E332"/>
          </w:pPr>
          <w:r w:rsidRPr="00410E03">
            <w:t>Other/Special Requests</w:t>
          </w:r>
        </w:p>
      </w:docPartBody>
    </w:docPart>
    <w:docPart>
      <w:docPartPr>
        <w:name w:val="4EF3C9A6E0CB4A1B95657EB554BD7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5D704-50EF-422F-9D2E-0B05ED4F75E7}"/>
      </w:docPartPr>
      <w:docPartBody>
        <w:p w:rsidR="0064029A" w:rsidRDefault="00795794">
          <w:pPr>
            <w:pStyle w:val="4EF3C9A6E0CB4A1B95657EB554BD7D58"/>
          </w:pPr>
          <w:r w:rsidRPr="00410E03">
            <w:t>Availability for Follow-ups</w:t>
          </w:r>
        </w:p>
      </w:docPartBody>
    </w:docPart>
    <w:docPart>
      <w:docPartPr>
        <w:name w:val="97F7CE990B1343BE9AABB19F34655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827BC-0386-4A90-940D-972D31A2C108}"/>
      </w:docPartPr>
      <w:docPartBody>
        <w:p w:rsidR="0064029A" w:rsidRDefault="00795794">
          <w:pPr>
            <w:pStyle w:val="97F7CE990B1343BE9AABB19F34655BA5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94"/>
    <w:rsid w:val="0064029A"/>
    <w:rsid w:val="0079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0965F720184022A63AC3310B07A254">
    <w:name w:val="D90965F720184022A63AC3310B07A254"/>
  </w:style>
  <w:style w:type="paragraph" w:customStyle="1" w:styleId="717EFBDDE1154D7B8FBF42D4F7D56B0D">
    <w:name w:val="717EFBDDE1154D7B8FBF42D4F7D56B0D"/>
  </w:style>
  <w:style w:type="paragraph" w:customStyle="1" w:styleId="A74EB561C8AD482AAB1BF3E3CCD397DF">
    <w:name w:val="A74EB561C8AD482AAB1BF3E3CCD397DF"/>
  </w:style>
  <w:style w:type="paragraph" w:customStyle="1" w:styleId="486FCE5FB2524AFEB43D7383A669F023">
    <w:name w:val="486FCE5FB2524AFEB43D7383A669F023"/>
  </w:style>
  <w:style w:type="paragraph" w:customStyle="1" w:styleId="8A4BDD6492014CFDBA2F033B208E556C">
    <w:name w:val="8A4BDD6492014CFDBA2F033B208E556C"/>
  </w:style>
  <w:style w:type="paragraph" w:customStyle="1" w:styleId="0C3CB65B155144B697DC4C257CBA1002">
    <w:name w:val="0C3CB65B155144B697DC4C257CBA1002"/>
  </w:style>
  <w:style w:type="paragraph" w:customStyle="1" w:styleId="0F65A71FF9B74559AD267EF530890B6F">
    <w:name w:val="0F65A71FF9B74559AD267EF530890B6F"/>
  </w:style>
  <w:style w:type="paragraph" w:customStyle="1" w:styleId="EE39CA5609924E61BEACB6B7A5947F5B">
    <w:name w:val="EE39CA5609924E61BEACB6B7A5947F5B"/>
  </w:style>
  <w:style w:type="paragraph" w:customStyle="1" w:styleId="114E4BFDDFF8439D8E6EF2C8471BF96C">
    <w:name w:val="114E4BFDDFF8439D8E6EF2C8471BF96C"/>
  </w:style>
  <w:style w:type="paragraph" w:customStyle="1" w:styleId="D474AAF1687246B39D6A4F515599850B">
    <w:name w:val="D474AAF1687246B39D6A4F515599850B"/>
  </w:style>
  <w:style w:type="paragraph" w:customStyle="1" w:styleId="46214839894D47FE96C2C6D0E4FB4DD1">
    <w:name w:val="46214839894D47FE96C2C6D0E4FB4DD1"/>
  </w:style>
  <w:style w:type="paragraph" w:customStyle="1" w:styleId="F7BB664D005E4D7F8F124F6A4626C0B1">
    <w:name w:val="F7BB664D005E4D7F8F124F6A4626C0B1"/>
  </w:style>
  <w:style w:type="paragraph" w:customStyle="1" w:styleId="07B10BD36D504E8894724E703ADE010C">
    <w:name w:val="07B10BD36D504E8894724E703ADE010C"/>
  </w:style>
  <w:style w:type="paragraph" w:customStyle="1" w:styleId="D5380A51A03C479A92C4C021FADF61D3">
    <w:name w:val="D5380A51A03C479A92C4C021FADF61D3"/>
  </w:style>
  <w:style w:type="paragraph" w:customStyle="1" w:styleId="312F013B785B408189EF9C9D486CB3D1">
    <w:name w:val="312F013B785B408189EF9C9D486CB3D1"/>
  </w:style>
  <w:style w:type="paragraph" w:customStyle="1" w:styleId="67D38E5F592547669E1BF8DF6DF471B7">
    <w:name w:val="67D38E5F592547669E1BF8DF6DF471B7"/>
  </w:style>
  <w:style w:type="paragraph" w:customStyle="1" w:styleId="B7B800A1E70C47818BDC54B7B46C3184">
    <w:name w:val="B7B800A1E70C47818BDC54B7B46C3184"/>
  </w:style>
  <w:style w:type="paragraph" w:customStyle="1" w:styleId="079821DD67D44F6BBFD5B6BC9CF0EC20">
    <w:name w:val="079821DD67D44F6BBFD5B6BC9CF0EC20"/>
  </w:style>
  <w:style w:type="paragraph" w:customStyle="1" w:styleId="9F228EB57C6F4F9FA91E0D04B812E332">
    <w:name w:val="9F228EB57C6F4F9FA91E0D04B812E332"/>
  </w:style>
  <w:style w:type="paragraph" w:customStyle="1" w:styleId="4EF3C9A6E0CB4A1B95657EB554BD7D58">
    <w:name w:val="4EF3C9A6E0CB4A1B95657EB554BD7D58"/>
  </w:style>
  <w:style w:type="paragraph" w:customStyle="1" w:styleId="FB537EB00448467699ADC23979B0C834">
    <w:name w:val="FB537EB00448467699ADC23979B0C834"/>
  </w:style>
  <w:style w:type="paragraph" w:customStyle="1" w:styleId="97F7CE990B1343BE9AABB19F34655BA5">
    <w:name w:val="97F7CE990B1343BE9AABB19F34655B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48712C-B954-4863-8749-BD818CA7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2021-12-06T03:39:00Z</dcterms:created>
  <dcterms:modified xsi:type="dcterms:W3CDTF">2021-12-07T04:03:00Z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