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1C2C9" w14:textId="24C74365" w:rsidR="00A40F09" w:rsidRPr="00F9768D" w:rsidRDefault="00081563" w:rsidP="00AF3828">
      <w:pPr>
        <w:pStyle w:val="Heading1"/>
        <w:jc w:val="center"/>
        <w:rPr>
          <w:sz w:val="96"/>
          <w:szCs w:val="96"/>
        </w:rPr>
      </w:pPr>
      <w:r w:rsidRPr="00F9768D">
        <w:rPr>
          <w:sz w:val="96"/>
          <w:szCs w:val="96"/>
        </w:rPr>
        <w:t>Old Jefferson CPID</w:t>
      </w:r>
    </w:p>
    <w:p w14:paraId="417A3E2F" w14:textId="33BF7121" w:rsidR="00A40F09" w:rsidRPr="00701C47" w:rsidRDefault="00081563">
      <w:pPr>
        <w:pStyle w:val="Heading1"/>
        <w:rPr>
          <w:sz w:val="24"/>
          <w:szCs w:val="24"/>
        </w:rPr>
      </w:pPr>
      <w:r w:rsidRPr="00701C47"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0D3C751C" wp14:editId="36ABA24D">
                <wp:simplePos x="0" y="0"/>
                <wp:positionH relativeFrom="column">
                  <wp:posOffset>453360</wp:posOffset>
                </wp:positionH>
                <wp:positionV relativeFrom="paragraph">
                  <wp:posOffset>405158</wp:posOffset>
                </wp:positionV>
                <wp:extent cx="720" cy="720"/>
                <wp:effectExtent l="38100" t="19050" r="56515" b="56515"/>
                <wp:wrapNone/>
                <wp:docPr id="7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720" cy="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9F20FF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7" o:spid="_x0000_s1026" type="#_x0000_t75" style="position:absolute;margin-left:35pt;margin-top:31.2pt;width:1.45pt;height:1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4vftsAQAAAwMAAA4AAABkcnMvZTJvRG9jLnhtbJxSzU7DMAy+I/EO&#10;Ue6s7QRsVOt2YELaAdgBHiCkyRrRxJWTrtvb43Yd60AIaZfIsZXP309mi50t2VahN+AynoxizpST&#10;kBu3yfj729PNlDMfhMtFCU5lfK88X8yvr2ZNlaoxFFDmChmBOJ82VcaLEKo0irwslBV+BJVyNNSA&#10;VgS64ibKUTSEbstoHMf3UQOYVwhSeU/d5WHI5x2+1kqGV629CqzM+EMcE71wLDDj08n4jrOPvojm&#10;M5FuUFSFkT0lcQEjK4wjAt9QSxEEq9H8grJGInjQYSTBRqC1karTQ8qS+IeylftsVSW3ssZUggvK&#10;hbXAcPSuG1yywpbkQPMMOaUj6gC8RyR7/g/jQHoJsrbE55AIqlIE+g6+MJXnDFOTZxxXeXLi77aP&#10;JwVrPOl6OR9QIlEv+a8nO422NZuYsF3GKeB9e3ZZql1gkpqTMbUl9dtigHl4e9wwMJXWnsU3vLeU&#10;Bn93/gUAAP//AwBQSwMEFAAGAAgAAAAhAOppPZTGAQAAZwQAABAAAABkcnMvaW5rL2luazEueG1s&#10;tJNdb9sgFIbvK+0/IHaxm9rGH/mYVadXizSplaqmk7ZL16YxqoEIcJz8+x5jQlw13dUmWRYcOC/n&#10;PLzc3B54i/ZUaSZFgeOQYERFJWsmtgX+9bQOlhhpU4q6bKWgBT5SjW9XX65umHjlbQ5/BApCDyPe&#10;FrgxZpdHUd/3YZ+GUm2jhJA0+ile7+/wymXV9IUJZuBIfQpVUhh6MINYzuoCV+ZA/H7Q3shOVdQv&#10;DxFVnXcYVVZ0LRUvjVdsSiFoi0TJoe7fGJnjDgYMztlShRFn0HCQhHG2yJY/vkOgPBR4Mu+gRA2V&#10;cBxd1vzzHzTXHzWHstJkMV9g5Eqq6X6oKbLM8897f1ByR5Vh9Ix5hOIWjqga55bPCEpRLdtuuBuM&#10;9mXbAbKYELCFOzuOLgD5qAds/qkecPlUb1rcezSuvSkHB81b6nS1hnEKRuc77zGjQXgIb4yyzyEh&#10;SRqQOCDzp3iZZ1meLsNFNptchXPxSfNZdbrxes/q7Fe74qmNnfWsNo2HTkIy89CnyC+lNpRtG/O3&#10;XNe2TfbOufAOrZmQ6+ORvhT4q32KyGaOAdtIgmKUptns+lsQD18yz94Z0h8CpFdvAAAA//8DAFBL&#10;AwQUAAYACAAAACEA8MkIXN0AAAAHAQAADwAAAGRycy9kb3ducmV2LnhtbEyPQU/CQBSE7yb8h80j&#10;8SZbFgWp3RLSqPHARTCel+6jrXTf1u4C5d/7POlxMpOZb7LV4Fpxxj40njRMJwkIpNLbhioNH7uX&#10;u0cQIRqypvWEGq4YYJWPbjKTWn+hdzxvYyW4hEJqNNQxdqmUoazRmTDxHRJ7B987E1n2lbS9uXC5&#10;a6VKkrl0piFeqE2HRY3lcXtyGr43z+tieo3SD+qrmn2+qeOueNX6djysn0BEHOJfGH7xGR1yZtr7&#10;E9kgWg2LhK9EDXN1D4L9hVqC2LN+mIHMM/mfP/8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c/i9+2wBAAADAwAADgAAAAAAAAAAAAAAAAA8AgAAZHJzL2Uy&#10;b0RvYy54bWxQSwECLQAUAAYACAAAACEA6mk9lMYBAABnBAAAEAAAAAAAAAAAAAAAAADUAwAAZHJz&#10;L2luay9pbmsxLnhtbFBLAQItABQABgAIAAAAIQDwyQhc3QAAAAcBAAAPAAAAAAAAAAAAAAAAAMgF&#10;AABkcnMvZG93bnJldi54bWxQSwECLQAUAAYACAAAACEAeRi8nb8AAAAhAQAAGQAAAAAAAAAAAAAA&#10;AADSBgAAZHJzL19yZWxzL2Uyb0RvYy54bWwucmVsc1BLBQYAAAAABgAGAHgBAADIBwAAAAA=&#10;">
                <v:imagedata r:id="rId9" o:title=""/>
              </v:shape>
            </w:pict>
          </mc:Fallback>
        </mc:AlternateContent>
      </w:r>
      <w:r w:rsidRPr="00701C47"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7517E819" wp14:editId="301722E0">
                <wp:simplePos x="0" y="0"/>
                <wp:positionH relativeFrom="column">
                  <wp:posOffset>262560</wp:posOffset>
                </wp:positionH>
                <wp:positionV relativeFrom="paragraph">
                  <wp:posOffset>106358</wp:posOffset>
                </wp:positionV>
                <wp:extent cx="11880" cy="10800"/>
                <wp:effectExtent l="38100" t="38100" r="45720" b="46355"/>
                <wp:wrapNone/>
                <wp:docPr id="6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188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7A106B" id="Ink 6" o:spid="_x0000_s1026" type="#_x0000_t75" style="position:absolute;margin-left:19.95pt;margin-top:7.65pt;width:2.35pt;height:2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8UQtzAQAABwMAAA4AAABkcnMvZTJvRG9jLnhtbJxSy07DMBC8I/EP&#10;lu80SVWqEDXpgQqpB6AH+ADj2I1F7I3WTtP+PZs+aApCSL1Y9o48O7Ozs/nW1myj0BtwOU9GMWfK&#10;SSiNW+f8/e3pLuXMB+FKUYNTOd8pz+fF7c2sazI1hgrqUiEjEuezrsl5FUKTRZGXlbLCj6BRjkAN&#10;aEWgJ66jEkVH7LaOxnE8jTrAskGQynuqLg4gL/b8WisZXrX2KrA65w9xTPLC6YL95YEqHzlPp5N7&#10;HhUzka1RNJWRR0niCkVWGEcCvqkWIgjWovlFZY1E8KDDSIKNQGsj1d4POUviH86W7rN3lUxki5kE&#10;F5QLK4HhNLs9cE0LW9MEumcoKR3RBuBHRhrP/2EcRC9Atpb0HBJBVYtA6+Ar03jOMDNlznFZJmf9&#10;bvN4drDCs6+XS4ASiY6W//qy1Wj7YZMSts05xbnrz32WahuYpGKSpCkBkpAkTmkJBryH/6cug8FS&#10;64sIh+9e1mB/iy8AAAD//wMAUEsDBBQABgAIAAAAIQB7L4OqOQIAAAkGAAAQAAAAZHJzL2luay9p&#10;bmsxLnhtbLRUTY+bMBC9V+p/sNxDLjHYhpCAlqx62EiVWm3V3UrtkQVvsBZMZJyvf9/BfCRqoFKl&#10;Vghkz3jevOGN5+7+VBboIHQtKxVj5lCMhEqrTKptjL8/b8gKo9okKkuKSokYn0WN79fv391J9VYW&#10;EXwRIKi6WZVFjHNjdpHrHo9H5+g5ld66nFLP/aTevnzG6y4qE69SSQMp696UVsqIk2nAIpnFODUn&#10;OpwH7Kdqr1MxuBuLTi8njE5Ssal0mZgBMU+UEgVSSQm8f2BkzjtYSMizFRqjUkLBhDvMX/qrhxAM&#10;ySnGV/s9UKyBSYndccyf/wFzc4vZ0PL4Mlhi1FHKxGGK0+PHCYAAlB3Ct5PhD+Ph4U20awWPpn/8&#10;V13thDZSXDRuFekcZ5S2eytOq5IWdVXsm8bA6JAUe9CLUXrJzdwRNW7xQJh/igeiTOJdkxvT5ZZd&#10;I9Ek3G/lZuJWqhFEUO0vETv5Ogk6SKtV5xnuXN/7RpYCJkG5Gy6hqaH4xvxktJ0XnHKPUEZo8MxW&#10;ke9HPHCgc5tm6/O117zHfNH7Oh/wXvTlQlvPUGlb3FFmJh8agzp0MbT0dVuMheZCbnPzp9iOoA0e&#10;6I4MKtvwqBtX38RrjD/YWYVsZGuwhXge4iEKOGWIIjqfEW9G+Ix7bEZndI4Jo/B6mPmMYYrpnHHE&#10;FoTBMLLnIQrcoV0TDs/S93oHWrDOwRAj4aI95BOfBF678ZGPQkjfZIaXLFZBs+5lsEUMVYLU618A&#10;AAD//wMAUEsDBBQABgAIAAAAIQAayDgP3AAAAAcBAAAPAAAAZHJzL2Rvd25yZXYueG1sTI5fS8Mw&#10;FMXfBb9DuIJvLq2dc61Nh8hEUIa4DXzNmmtbbG5Kkq3VT+/1SR/PH875lavJ9uKEPnSOFKSzBARS&#10;7UxHjYL97vFqCSJETUb3jlDBFwZYVednpS6MG+kNT9vYCB6hUGgFbYxDIWWoW7Q6zNyAxNmH81ZH&#10;lr6RxuuRx20vr5NkIa3uiB9aPeBDi/Xn9mgVjGaDm+T7dd0/32ZPuE5fxvTdK3V5Md3fgYg4xb8y&#10;/OIzOlTMdHBHMkH0CrI85yb7NxkIzufzBYgD63wJsirlf/7qB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f8UQtzAQAABwMAAA4AAAAAAAAAAAAAAAAAPAIA&#10;AGRycy9lMm9Eb2MueG1sUEsBAi0AFAAGAAgAAAAhAHsvg6o5AgAACQYAABAAAAAAAAAAAAAAAAAA&#10;2wMAAGRycy9pbmsvaW5rMS54bWxQSwECLQAUAAYACAAAACEAGsg4D9wAAAAHAQAADwAAAAAAAAAA&#10;AAAAAABCBgAAZHJzL2Rvd25yZXYueG1sUEsBAi0AFAAGAAgAAAAhAHkYvJ2/AAAAIQEAABkAAAAA&#10;AAAAAAAAAAAASwcAAGRycy9fcmVscy9lMm9Eb2MueG1sLnJlbHNQSwUGAAAAAAYABgB4AQAAQQgA&#10;AAAA&#10;">
                <v:imagedata r:id="rId11" o:title=""/>
              </v:shape>
            </w:pict>
          </mc:Fallback>
        </mc:AlternateContent>
      </w:r>
      <w:r w:rsidRPr="00701C47"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14610315" wp14:editId="72668AA6">
                <wp:simplePos x="0" y="0"/>
                <wp:positionH relativeFrom="column">
                  <wp:posOffset>146640</wp:posOffset>
                </wp:positionH>
                <wp:positionV relativeFrom="paragraph">
                  <wp:posOffset>68918</wp:posOffset>
                </wp:positionV>
                <wp:extent cx="24840" cy="15480"/>
                <wp:effectExtent l="38100" t="38100" r="51435" b="41910"/>
                <wp:wrapNone/>
                <wp:docPr id="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24840" cy="1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8CDCD9" id="Ink 5" o:spid="_x0000_s1026" type="#_x0000_t75" style="position:absolute;margin-left:10.85pt;margin-top:4.75pt;width:3.35pt;height:2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a/mdzAQAABwMAAA4AAABkcnMvZTJvRG9jLnhtbJxSXU/CMBR9N/E/&#10;NH2XbWToXNh4kJjw4MeD/oDataxx7V1uC4N/74UxAY0x4aXp7UlPz0ens41t2FqhN+AKnoxizpST&#10;UBm3LPj72+NNxpkPwlWiAacKvlWez8rrq2nX5moMNTSVQkYkzuddW/A6hDaPIi9rZYUfQascgRrQ&#10;ikAjLqMKRUfstonGcXwbdYBViyCV93Q670Fe7vm1VjK8aO1VYE3B7+OY5IVhgwXP7pIJZx+0ybKY&#10;R+VU5EsUbW3kQZK4QJEVxpGAb6q5CIKt0PyiskYieNBhJMFGoLWRau+HnCXxD2cL97lzlaRyhbkE&#10;F5QLrwLDkN0euOQJ21AC3RNU1I5YBeAHRorn/zJ60XOQK0t6+kZQNSLQd/C1aT1nmJuq4LiokqN+&#10;t344OnjFo6/nc4AaiQ6W/7qy0Wh3YZMStik4Fbzdrfsu1SYwSYfjNEsJkIQkk7RveuDt7w/TSbD0&#10;9FmFp/NO1sn/Lb8AAAD//wMAUEsDBBQABgAIAAAAIQBQESBdSAIAAEYGAAAQAAAAZHJzL2luay9p&#10;bmsxLnhtbLRUTYvbMBC9F/ofhHrIJbIl+Ssx6yw9bKDQ0tLdQnv02tpYrC0HWfn695VkR0kbu1Bo&#10;DzbSzLynGb3R3N0fmxrsmex4KzJIPAwBE0VbcrHJ4LenNVpA0KlclHndCpbBE+vg/ertmzsuXps6&#10;1X+gGURnVk2dwUqpber7h8PBOwReKzc+xTjwP4jXTx/hakCV7IULrvSR3dlUtEKxozJkKS8zWKgj&#10;dvGa+7HdyYI5t7HI4hKhZF6wdSubXDnGKheC1UDkjc77OwTqtNULrs/ZMAlBw3XBiHokTMLFw1Ib&#10;8mMGr/Y7nWKnM2mgP8754z9wrm85TVoBTeIEgiGlku2ncvr8foIg1so6+GYS/jAOX96gfSt4On3x&#10;X2S7ZVJxdtG4V2RwnEDR7604vUqSdW29M40BwT6vd1ovgvHlbOKPqHHLp4X5p3xalEm+6+TGdLnN&#10;zkg0SfdbuSW7lWqEUav2l4yDfIMEA6XVavC4N3fufcUbpidBs3WPUHW6eGN+VNLOC4ppgDBBOH4i&#10;izQMUxp5cURNs53P65/5mfNZ7rrK8T3Ly4O2HldpX9yBl6pyjYE9HLmWvm6LMWjF+KZSf8IOCVqw&#10;S3dkUNmGB8O4+speMvjOzipgkb3BFhIvQUhBlCQJwADPZ4hEMxTNKEnIDM/wHBICQ4jIMgwghnhO&#10;TJgNxYgAu5ubhf4M/lf3EHiB6FUfpz0DwsZYLIpQ1IfOExChZNlbLTkO+k2sQ4KFXccgQIT2QVTT&#10;kgU19rOG9gbcFek+Wf0EAAD//wMAUEsDBBQABgAIAAAAIQAT82ol3QAAAAYBAAAPAAAAZHJzL2Rv&#10;d25yZXYueG1sTI7BTsMwEETvSPyDtUjcqNOoJSXEqaoKBKgXKFy4OfGSpI3Xaew26d+zPcFxNE8z&#10;L1uOthUn7H3jSMF0EoFAKp1pqFLw9fl8twDhgyajW0eo4Iwelvn1VaZT4wb6wNM2VIJHyKdaQR1C&#10;l0rpyxqt9hPXIXH343qrA8e+kqbXA4/bVsZRdC+tbogfat3husZyvz1aBfOXYl/Rq3sacdN9r9+G&#10;Q/K+Oyh1ezOuHkEEHMMfDBd9VoecnQp3JONFqyCeJkwqeJiD4DpezEAUjM0SkHkm/+vnv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cGv5ncwEAAAcDAAAO&#10;AAAAAAAAAAAAAAAAADwCAABkcnMvZTJvRG9jLnhtbFBLAQItABQABgAIAAAAIQBQESBdSAIAAEYG&#10;AAAQAAAAAAAAAAAAAAAAANsDAABkcnMvaW5rL2luazEueG1sUEsBAi0AFAAGAAgAAAAhABPzaiXd&#10;AAAABgEAAA8AAAAAAAAAAAAAAAAAUQYAAGRycy9kb3ducmV2LnhtbFBLAQItABQABgAIAAAAIQB5&#10;GLydvwAAACEBAAAZAAAAAAAAAAAAAAAAAFsHAABkcnMvX3JlbHMvZTJvRG9jLnhtbC5yZWxzUEsF&#10;BgAAAAAGAAYAeAEAAFEIAAAAAA==&#10;">
                <v:imagedata r:id="rId13" o:title=""/>
              </v:shape>
            </w:pict>
          </mc:Fallback>
        </mc:AlternateContent>
      </w:r>
      <w:r w:rsidRPr="00701C47"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7F83A229" wp14:editId="63C6B2FD">
                <wp:simplePos x="0" y="0"/>
                <wp:positionH relativeFrom="column">
                  <wp:posOffset>213780</wp:posOffset>
                </wp:positionH>
                <wp:positionV relativeFrom="paragraph">
                  <wp:posOffset>117050</wp:posOffset>
                </wp:positionV>
                <wp:extent cx="8280" cy="1080"/>
                <wp:effectExtent l="38100" t="38100" r="48895" b="56515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8280" cy="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12B28E" id="Ink 4" o:spid="_x0000_s1026" type="#_x0000_t75" style="position:absolute;margin-left:16.15pt;margin-top:8.65pt;width:2.05pt;height:1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zVjl0AQAABQMAAA4AAABkcnMvZTJvRG9jLnhtbJxSS08CMRC+m/gf&#10;mt5lHxGEDV0OEhMOKgf9AbXbso3bzmZaWPj3Di8BjTHh0kxn0m++R8eTtWvYSmOw4AXPeiln2iuo&#10;rF8I/v72dDfkLETpK9mA14JvdOCT8vZm3LWFzqGGptLICMSHomsFr2NsiyQJqtZOhh602tPQADoZ&#10;6YqLpELZEbprkjxNB0kHWLUISodA3el+yMsdvjFaxVdjgo6sEXyUpkQvCj546FOBgg8Hgz5nH9QZ&#10;5X2elGNZLFC2tVUHSvIKRk5aTwS+oaYySrZE+wvKWYUQwMSeApeAMVbpnR5SlqU/lM3851ZVdq+W&#10;WCjwUfs4lxiP3u0G16xwDTnQPUNF6chlBH5AJHv+D2NPegpq6YjPPhHUjYz0HUJt20A2F7YSHGdV&#10;duLvV48nBXM86Xq5HFAiyUHyX0/WBt3WbGLC1oJTrpvtuctSryNT1BzmQ+orGmQpVWeo+9fHHWe2&#10;0uKLAM/vW1Jnv7f8AgAA//8DAFBLAwQUAAYACAAAACEAqfafjwoCAACuBQAAEAAAAGRycy9pbmsv&#10;aW5rMS54bWy0VE2PmzAQvVfqf7DcQy8BBkgIQUtWPWykSq1adbdSe2TBC9aCiYzJx7/vYIgTFahU&#10;qRUSH2O/N29447m7P1UlOTDZ8FrE1LWBEibSOuMij+n3p50VUtKoRGRJWQsW0zNr6P327Zs7Ll6r&#10;MsI7QQbRdG9VGdNCqX3kOMfj0T76di1zxwPwnY/i9fMnuh1QGXvhgitM2VxCaS0UO6mOLOJZTFN1&#10;ArMfuR/rVqbMLHcRmV53KJmkbFfLKlGGsUiEYCURSYW6f1Ciznt84ZgnZ5KSimPBlme7y/UyfNhg&#10;IDnF9Oa7RYkNKqmoM8358z9w7sacnSzfWwdrSgZJGTvMafryYYYgQGcNPJ+FP0zDNyO0ow2P5n/8&#10;V1nvmVScXT3uHRkWziTtv7U5vUuSNXXZdo1BySEpW/TLBbjmdp0JN8Z8aMw/5UNTZvluxU35MlbX&#10;WTRL91u5GRtbNcGIrv0l42DfYMFAqb0aVsyZu/S+4hXDSVDtzSFUDRbfhR+V1PPCA8+3wLUgeHLD&#10;aLmM3NBehUHXbJd8/TG/cD7LtikM37O8Hmi9YirtizvyTBWmMcCGlWnp27aYghaM54X6E3YQqMFG&#10;7sSg0g1PhnH1jb3E9J2eVUQj+4AuxCVAgk24wgcs3gNelreE7gkL6gbUp1YQrChQWFguWD7xIeww&#10;cPlXOpORgn5sfwEAAP//AwBQSwMEFAAGAAgAAAAhAIX3/9jbAAAABwEAAA8AAABkcnMvZG93bnJl&#10;di54bWxMjsFOhEAQRO8m/sOkTby5g4tZFBk2alxN9mJEL956oR2ITA9hZgH/3vakp051VapesV1c&#10;ryYaQ+fZwOUqAUVc+6Zja+D9bXdxDSpE5AZ7z2TgmwJsy9OTAvPGz/xKUxWtkhIOORpoYxxyrUPd&#10;ksOw8gOxeJ9+dBhFjlY3I85S7nq9TpKNdtixLLQ40ENL9Vd1dAb2H7Prnh8zfLqvcFehnYKNL8ac&#10;ny13t6AiLfEvDL/4gg6lMB38kZugegPpOpWk/DO54qebK1AH0TcZ6LLQ//nL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R81Y5dAEAAAUDAAAOAAAAAAAA&#10;AAAAAAAAADwCAABkcnMvZTJvRG9jLnhtbFBLAQItABQABgAIAAAAIQCp9p+PCgIAAK4FAAAQAAAA&#10;AAAAAAAAAAAAANwDAABkcnMvaW5rL2luazEueG1sUEsBAi0AFAAGAAgAAAAhAIX3/9jbAAAABwEA&#10;AA8AAAAAAAAAAAAAAAAAFAYAAGRycy9kb3ducmV2LnhtbFBLAQItABQABgAIAAAAIQB5GLydvwAA&#10;ACEBAAAZAAAAAAAAAAAAAAAAABwHAABkcnMvX3JlbHMvZTJvRG9jLnhtbC5yZWxzUEsFBgAAAAAG&#10;AAYAeAEAABIIAAAAAA==&#10;">
                <v:imagedata r:id="rId15" o:title=""/>
              </v:shape>
            </w:pict>
          </mc:Fallback>
        </mc:AlternateContent>
      </w:r>
      <w:r w:rsidRPr="00701C47"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5CF20309" wp14:editId="1666ADFD">
                <wp:simplePos x="0" y="0"/>
                <wp:positionH relativeFrom="column">
                  <wp:posOffset>184260</wp:posOffset>
                </wp:positionH>
                <wp:positionV relativeFrom="paragraph">
                  <wp:posOffset>57290</wp:posOffset>
                </wp:positionV>
                <wp:extent cx="5040" cy="4320"/>
                <wp:effectExtent l="38100" t="38100" r="52705" b="53340"/>
                <wp:wrapNone/>
                <wp:docPr id="3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504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796B36" id="Ink 3" o:spid="_x0000_s1026" type="#_x0000_t75" style="position:absolute;margin-left:13.8pt;margin-top:3.8pt;width:1.85pt;height:1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ArwFyAQAABQMAAA4AAABkcnMvZTJvRG9jLnhtbJxSy27CMBC8V+o/&#10;WL6XPICqjQgciipx6OPQfoDr2MRq7I3WDgl/302AAq2qSlys3R15PLPj2aKzFdso9AZczpNRzJly&#10;Egrj1jl/f3u8uePMB+EKUYFTOd8qzxfz66tZW2cqhRKqQiEjEuezts55GUKdRZGXpbLCj6BWjkAN&#10;aEWgFtdRgaIldltFaRzfRi1gUSNI5T1NlzuQzwd+rZUML1p7FViV8/s4JnnhUCAV6XjK2QcVyTTm&#10;0XwmsjWKujRyL0lcoMgK40jAN9VSBMEaNL+orJEIHnQYSbARaG2kGvyQsyT+4WzlPntXyUQ2mElw&#10;QbnwKjAcdjcAlzxhK9pA+wQFpSOaAHzPSOv5P4yd6CXIxpKeXSKoKhHoO/jS1J4zzEyRc1wVyVG/&#10;2zwcHbzi0dfzOUCJRHvLf13pNNp+2aSEdTmngLf9OWSpusAkDafxhOaSgMk4HbAD6+72oTtZKz18&#10;FuBp34s6+b3zLwAAAP//AwBQSwMEFAAGAAgAAAAhAPp406ndAQAAhgQAABAAAABkcnMvaW5rL2lu&#10;azEueG1stJNBb5swFMfvk/odrLdDLgFscICgkp4aadImTWsndUcKbrAKJjImJN9+BhyHqmlP2wWZ&#10;Z7+/3/u9v2/vjnWFDky2vBEpEBcDYiJvCi52Kfx+3DoxoFZlosiqRrAUTqyFu83Nl1suXusq0V+k&#10;FUQ7rOoqhVKpfeJ5fd+7feA2cuf5GAfeN/H64ztsTFbBXrjgSl/ZnkN5IxQ7qkEs4UUKuTpie15r&#10;PzSdzJndHiIyv5xQMsvZtpF1pqximQnBKiSyWtf9BEid9nrB9T07JgHVXDfs+C6hEY3v1zqQHVOY&#10;/Xe6xFZXUoN3XfPPf9Dcvtccygr8KIwAmZIKdhhq8kbmyce9/5TNnknF2QXzBMVsnFA+/Y98JlCS&#10;tU3VDbMBdMiqTiMjGGtbmLuJdwXIez3N5p/qaS4f6s2Le4vGtDfnYKBZS51Hq3jNtNHrvfWYarXw&#10;EH5QcnwOPvYDBxMHh48kTihNSOTGMZ6Nwrj4rPksu7a0es/y4tdxx1KbOut5oUoLHbt4ZaHPkV9L&#10;LRnfleqzXNP2mGydc+UdjmZCpo9f7CWFr+NTRGPmFBgbIQEiBEUEh8uFEy2c1YJivAQCDoFwHS7X&#10;iGCHErpaUocgEtDVG7/aGvQgNn8BAAD//wMAUEsDBBQABgAIAAAAIQAIQHvJ2wAAAAYBAAAPAAAA&#10;ZHJzL2Rvd25yZXYueG1sTI5BT8JAEIXvJv6HzZh4k22LQVK7JSgxJt5Egx6H7tA2dGeb7gLl3zuc&#10;5DR5eV/efMVidJ060hBazwbSSQKKuPK25drA99fbwxxUiMgWO89k4EwBFuXtTYG59Sf+pOM61kpG&#10;OORooImxz7UOVUMOw8T3xNLt/OAwShxqbQc8ybjrdJYkM+2wZfnQYE+vDVX79cEZ+NAvu+x9Xjt6&#10;3OzPvxZXP5vlypj7u3H5DCrSGP9huOiLOpTitPUHtkF1BrKnmZAGLkfqaToFtRUszUCXhb7WL/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ZwCvAXIBAAAF&#10;AwAADgAAAAAAAAAAAAAAAAA8AgAAZHJzL2Uyb0RvYy54bWxQSwECLQAUAAYACAAAACEA+njTqd0B&#10;AACGBAAAEAAAAAAAAAAAAAAAAADaAwAAZHJzL2luay9pbmsxLnhtbFBLAQItABQABgAIAAAAIQAI&#10;QHvJ2wAAAAYBAAAPAAAAAAAAAAAAAAAAAOUFAABkcnMvZG93bnJldi54bWxQSwECLQAUAAYACAAA&#10;ACEAeRi8nb8AAAAhAQAAGQAAAAAAAAAAAAAAAADtBgAAZHJzL19yZWxzL2Uyb0RvYy54bWwucmVs&#10;c1BLBQYAAAAABgAGAHgBAADjBwAAAAA=&#10;">
                <v:imagedata r:id="rId17" o:title=""/>
              </v:shape>
            </w:pict>
          </mc:Fallback>
        </mc:AlternateContent>
      </w:r>
      <w:r w:rsidR="00381275" w:rsidRPr="00701C47">
        <w:rPr>
          <w:sz w:val="24"/>
          <w:szCs w:val="24"/>
        </w:rPr>
        <w:t>Board</w:t>
      </w:r>
      <w:r w:rsidRPr="00701C47">
        <w:rPr>
          <w:sz w:val="24"/>
          <w:szCs w:val="24"/>
        </w:rPr>
        <w:t xml:space="preserve"> Meeting</w:t>
      </w:r>
    </w:p>
    <w:p w14:paraId="09B06E84" w14:textId="4991B348" w:rsidR="00A40F09" w:rsidRPr="00701C47" w:rsidRDefault="00000000">
      <w:pPr>
        <w:pStyle w:val="DateTime"/>
        <w:rPr>
          <w:sz w:val="24"/>
          <w:szCs w:val="24"/>
        </w:rPr>
      </w:pPr>
      <w:sdt>
        <w:sdtPr>
          <w:rPr>
            <w:sz w:val="24"/>
            <w:szCs w:val="24"/>
          </w:rPr>
          <w:alias w:val="Enter date:"/>
          <w:tag w:val="Enter date:"/>
          <w:id w:val="-836144480"/>
          <w:placeholder>
            <w:docPart w:val="C1F4D40497474B60A253B9C3319A85D1"/>
          </w:placeholder>
          <w:temporary/>
          <w:showingPlcHdr/>
          <w15:appearance w15:val="hidden"/>
        </w:sdtPr>
        <w:sdtContent>
          <w:r w:rsidR="00AF277F" w:rsidRPr="00701C47">
            <w:rPr>
              <w:sz w:val="24"/>
              <w:szCs w:val="24"/>
            </w:rPr>
            <w:t>Date</w:t>
          </w:r>
        </w:sdtContent>
      </w:sdt>
      <w:r w:rsidR="00081563" w:rsidRPr="00701C47">
        <w:rPr>
          <w:sz w:val="24"/>
          <w:szCs w:val="24"/>
        </w:rPr>
        <w:t xml:space="preserve">: </w:t>
      </w:r>
      <w:r w:rsidR="00E06D0F">
        <w:rPr>
          <w:sz w:val="24"/>
          <w:szCs w:val="24"/>
        </w:rPr>
        <w:t>August 10</w:t>
      </w:r>
      <w:r w:rsidR="00515790">
        <w:rPr>
          <w:sz w:val="24"/>
          <w:szCs w:val="24"/>
        </w:rPr>
        <w:t>, 2026</w:t>
      </w:r>
    </w:p>
    <w:p w14:paraId="746C7E50" w14:textId="4932B5B3" w:rsidR="00977898" w:rsidRDefault="00977898" w:rsidP="00701C47">
      <w:pPr>
        <w:pStyle w:val="DateTime"/>
        <w:spacing w:after="120"/>
        <w:rPr>
          <w:sz w:val="24"/>
          <w:szCs w:val="24"/>
        </w:rPr>
      </w:pPr>
      <w:r>
        <w:rPr>
          <w:sz w:val="24"/>
          <w:szCs w:val="24"/>
        </w:rPr>
        <w:t>Location: Jones Creek Library</w:t>
      </w:r>
      <w:r w:rsidRPr="00977898">
        <w:rPr>
          <w:sz w:val="24"/>
          <w:szCs w:val="24"/>
        </w:rPr>
        <w:t> ·</w:t>
      </w:r>
      <w:r>
        <w:rPr>
          <w:sz w:val="24"/>
          <w:szCs w:val="24"/>
        </w:rPr>
        <w:t xml:space="preserve"> </w:t>
      </w:r>
      <w:hyperlink r:id="rId18" w:tgtFrame="_blank" w:history="1">
        <w:r w:rsidRPr="00977898">
          <w:rPr>
            <w:rStyle w:val="Hyperlink"/>
            <w:sz w:val="24"/>
            <w:szCs w:val="24"/>
          </w:rPr>
          <w:t>6222 Jones Creek Rd, Baton Rouge, LA 70817</w:t>
        </w:r>
      </w:hyperlink>
    </w:p>
    <w:p w14:paraId="59CB3563" w14:textId="467AE9EA" w:rsidR="00494B38" w:rsidRPr="00701C47" w:rsidRDefault="00000000" w:rsidP="00701C47">
      <w:pPr>
        <w:pStyle w:val="DateTime"/>
        <w:spacing w:after="120"/>
        <w:rPr>
          <w:sz w:val="24"/>
          <w:szCs w:val="24"/>
        </w:rPr>
      </w:pPr>
      <w:sdt>
        <w:sdtPr>
          <w:rPr>
            <w:sz w:val="24"/>
            <w:szCs w:val="24"/>
          </w:rPr>
          <w:alias w:val="Enter time:"/>
          <w:tag w:val="Enter time:"/>
          <w:id w:val="78429720"/>
          <w:placeholder>
            <w:docPart w:val="147EE3115A19438087D69D00694BFCE0"/>
          </w:placeholder>
          <w:temporary/>
          <w:showingPlcHdr/>
          <w15:appearance w15:val="hidden"/>
        </w:sdtPr>
        <w:sdtContent>
          <w:r w:rsidR="00AF277F" w:rsidRPr="00701C47">
            <w:rPr>
              <w:sz w:val="24"/>
              <w:szCs w:val="24"/>
            </w:rPr>
            <w:t>Time</w:t>
          </w:r>
        </w:sdtContent>
      </w:sdt>
      <w:r w:rsidR="00081563" w:rsidRPr="00701C47">
        <w:rPr>
          <w:sz w:val="24"/>
          <w:szCs w:val="24"/>
        </w:rPr>
        <w:t xml:space="preserve">: </w:t>
      </w:r>
      <w:r w:rsidR="00081563" w:rsidRPr="00701C47"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5FB44009" wp14:editId="11BFE281">
                <wp:simplePos x="0" y="0"/>
                <wp:positionH relativeFrom="column">
                  <wp:posOffset>935400</wp:posOffset>
                </wp:positionH>
                <wp:positionV relativeFrom="paragraph">
                  <wp:posOffset>134808</wp:posOffset>
                </wp:positionV>
                <wp:extent cx="5400" cy="2520"/>
                <wp:effectExtent l="57150" t="57150" r="52070" b="55245"/>
                <wp:wrapNone/>
                <wp:docPr id="8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540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832DA0" id="Ink 8" o:spid="_x0000_s1026" type="#_x0000_t75" style="position:absolute;margin-left:72.95pt;margin-top:9.9pt;width:1.85pt;height:1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F9MlxAQAABQMAAA4AAABkcnMvZTJvRG9jLnhtbJxSy27CMBC8V+o/&#10;WL6XhIggiAgciipxaMuh/QDXsYnV2ButHQJ/302AAq2qSlyi7I48nodni52t2FahN+ByPhzEnCkn&#10;oTBuk/P3t6eHCWc+CFeICpzK+V55vpjf383aOlMJlFAVChmROJ+1dc7LEOosirwslRV+ALVyBGpA&#10;KwKNuIkKFC2x2ypK4ngctYBFjSCV97RdHkA+7/m1VjK8au1VYFXOp3FM8sLpB3M+mY5p80GbJE15&#10;NJ+JbIOiLo08ShI3KLLCOBLwTbUUQbAGzS8qaySCBx0GEmwEWhupej/kbBj/cLZyn52r4Ug2mElw&#10;QbmwFhhO2fXALVfYihJon6GgdkQTgB8ZKZ7/yziIXoJsLOk5NIKqEoGegy9N7TnDzBQ5x1UxPOt3&#10;28ezgzWefb1cA9RIdLT815GdRtuFTUrYLudU57779l2qXWCSlumoK14SkKRJj51YD6dP00WsdPFV&#10;gZdzJ+ri9c6/AAAA//8DAFBLAwQUAAYACAAAACEAIQdalc4BAABxBAAAEAAAAGRycy9pbmsvaW5r&#10;MS54bWy0k0FvmzAUx++T9h0s75BLAZvQQFFJT4s0aZOmtZPWIwU3WAU7sk1Ivv0exnGomu7UCQnZ&#10;z35/v/fz37d3h65Fe6Y0l6LANCQYMVHJmottgX8/bIIMI21KUZetFKzAR6bx3frzp1suXro2hz8C&#10;BaHHUdcWuDFml0fRMAzhsAyl2kYxIcvom3j58R2vXVbNnrngBo7Up1AlhWEHM4rlvC5wZQ7E7wft&#10;e9mrivnlMaKq8w6jyoptpOpK4xWbUgjWIlF2UPcfjMxxBwMO52yZwqjj0HAQhzRJk+zrDQTKQ4Fn&#10;8x5K1FBJh6PLmo//QXPzVnMsaxmnqxQjV1LN9mNNkWWev9/7TyV3TBnOzpgnKG7hiKppbvlMoBTT&#10;su3Hu8FoX7Y9IKOEgC3c2TS6AOStHrD5UD3g8q7evLjXaFx7cw4OmrfU6WoN7xgYvdt5jxkNwmP4&#10;3ij7HGISLwNCA7J6oFl+HecU3BIns6twLj5pPqleN17vSZ39alc8tamzgdem8dBJSK499DnyS6kN&#10;49vG/CvXtW2TvXMuvENrJuT6+MWeC/zFPkVkM6eAbYQmKEVZmq2uFkG2CJIFXV3hGL4kITevrOmP&#10;A+brvwAAAP//AwBQSwMEFAAGAAgAAAAhAGWYi3/eAAAACQEAAA8AAABkcnMvZG93bnJldi54bWxM&#10;j01PwkAQhu8m/ofNmHCTLaUSWrslKDEm3gCDHofu0DZ0d5vuAuXfO5zkNm/myfuRLwbTijP1vnFW&#10;wWQcgSBbOt3YSsH39uN5DsIHtBpbZ0nBlTwsiseHHDPtLnZN502oBJtYn6GCOoQuk9KXNRn0Y9eR&#10;5d/B9QYDy76SuscLm5tWxlE0kwYbywk1dvReU3ncnIyCL/l2iD/nlaFkd7z+alz97JYrpUZPw/IV&#10;RKAh/MNwq8/VoeBOe3ey2ouWdfKSMspHyhNuQJLOQOwVxNMJyCKX9wuK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8hfTJcQEAAAUDAAAOAAAAAAAAAAAA&#10;AAAAADwCAABkcnMvZTJvRG9jLnhtbFBLAQItABQABgAIAAAAIQAhB1qVzgEAAHEEAAAQAAAAAAAA&#10;AAAAAAAAANkDAABkcnMvaW5rL2luazEueG1sUEsBAi0AFAAGAAgAAAAhAGWYi3/eAAAACQEAAA8A&#10;AAAAAAAAAAAAAAAA1QUAAGRycy9kb3ducmV2LnhtbFBLAQItABQABgAIAAAAIQB5GLydvwAAACEB&#10;AAAZAAAAAAAAAAAAAAAAAOAGAABkcnMvX3JlbHMvZTJvRG9jLnhtbC5yZWxzUEsFBgAAAAAGAAYA&#10;eAEAANYHAAAAAA==&#10;">
                <v:imagedata r:id="rId17" o:title=""/>
              </v:shape>
            </w:pict>
          </mc:Fallback>
        </mc:AlternateContent>
      </w:r>
      <w:r w:rsidR="00E25AAE" w:rsidRPr="00701C47">
        <w:rPr>
          <w:sz w:val="24"/>
          <w:szCs w:val="24"/>
        </w:rPr>
        <w:t xml:space="preserve">6 </w:t>
      </w:r>
      <w:r w:rsidR="00104418" w:rsidRPr="00701C47">
        <w:rPr>
          <w:sz w:val="24"/>
          <w:szCs w:val="24"/>
        </w:rPr>
        <w:t>–</w:t>
      </w:r>
      <w:r w:rsidR="00E25AAE" w:rsidRPr="00701C47">
        <w:rPr>
          <w:sz w:val="24"/>
          <w:szCs w:val="24"/>
        </w:rPr>
        <w:t xml:space="preserve"> 7</w:t>
      </w:r>
      <w:r w:rsidR="00104418" w:rsidRPr="00701C47">
        <w:rPr>
          <w:sz w:val="24"/>
          <w:szCs w:val="24"/>
        </w:rPr>
        <w:t>:</w:t>
      </w:r>
      <w:r w:rsidR="00F7705C">
        <w:rPr>
          <w:sz w:val="24"/>
          <w:szCs w:val="24"/>
        </w:rPr>
        <w:t>0</w:t>
      </w:r>
      <w:r w:rsidR="00104418" w:rsidRPr="00701C47">
        <w:rPr>
          <w:sz w:val="24"/>
          <w:szCs w:val="24"/>
        </w:rPr>
        <w:t>0</w:t>
      </w:r>
      <w:r w:rsidR="00DF49E9" w:rsidRPr="00701C47">
        <w:rPr>
          <w:sz w:val="24"/>
          <w:szCs w:val="24"/>
        </w:rPr>
        <w:t xml:space="preserve"> PM</w:t>
      </w:r>
    </w:p>
    <w:p w14:paraId="343D075A" w14:textId="49960046" w:rsidR="00547D42" w:rsidRPr="00547D42" w:rsidRDefault="00547D42">
      <w:pPr>
        <w:pStyle w:val="AgendaInformation"/>
        <w:rPr>
          <w:b/>
          <w:bCs/>
          <w:sz w:val="24"/>
          <w:szCs w:val="24"/>
        </w:rPr>
      </w:pPr>
      <w:r w:rsidRPr="00547D42">
        <w:rPr>
          <w:b/>
          <w:bCs/>
          <w:sz w:val="24"/>
          <w:szCs w:val="24"/>
        </w:rPr>
        <w:t>Agenda</w:t>
      </w:r>
    </w:p>
    <w:p w14:paraId="45EC3863" w14:textId="14FBE1D2" w:rsidR="0052406A" w:rsidRDefault="00547D42" w:rsidP="00B51493">
      <w:pPr>
        <w:pStyle w:val="AgendaInformation"/>
        <w:numPr>
          <w:ilvl w:val="0"/>
          <w:numId w:val="17"/>
        </w:numPr>
        <w:spacing w:after="0" w:line="276" w:lineRule="auto"/>
        <w:rPr>
          <w:sz w:val="24"/>
          <w:szCs w:val="24"/>
        </w:rPr>
      </w:pPr>
      <w:r w:rsidRPr="00547D42">
        <w:rPr>
          <w:sz w:val="24"/>
          <w:szCs w:val="24"/>
        </w:rPr>
        <w:t>Roll Call</w:t>
      </w:r>
    </w:p>
    <w:p w14:paraId="44808014" w14:textId="7AE8248F" w:rsidR="00007AA3" w:rsidRDefault="00007AA3" w:rsidP="00B51493">
      <w:pPr>
        <w:pStyle w:val="AgendaInformation"/>
        <w:numPr>
          <w:ilvl w:val="0"/>
          <w:numId w:val="17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Swearing in Services </w:t>
      </w:r>
      <w:r w:rsidR="009F16FB">
        <w:rPr>
          <w:sz w:val="24"/>
          <w:szCs w:val="24"/>
        </w:rPr>
        <w:t>performed by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Degan, Blanchard &amp; Nash</w:t>
      </w:r>
      <w:r>
        <w:rPr>
          <w:sz w:val="24"/>
          <w:szCs w:val="24"/>
        </w:rPr>
        <w:t xml:space="preserve"> </w:t>
      </w:r>
      <w:r w:rsidR="00B17AD0">
        <w:rPr>
          <w:sz w:val="24"/>
          <w:szCs w:val="24"/>
        </w:rPr>
        <w:t>attorney</w:t>
      </w:r>
    </w:p>
    <w:p w14:paraId="6F4296A2" w14:textId="47A8C5FB" w:rsidR="003721CC" w:rsidRDefault="00B17AD0" w:rsidP="003721CC">
      <w:pPr>
        <w:pStyle w:val="AgendaInformation"/>
        <w:numPr>
          <w:ilvl w:val="1"/>
          <w:numId w:val="17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Scott Cormier – Term of Aug 2026 – Aug 2030</w:t>
      </w:r>
    </w:p>
    <w:p w14:paraId="512349CF" w14:textId="34EAEB34" w:rsidR="003721CC" w:rsidRPr="003721CC" w:rsidRDefault="003721CC" w:rsidP="003721CC">
      <w:pPr>
        <w:pStyle w:val="AgendaInformation"/>
        <w:numPr>
          <w:ilvl w:val="0"/>
          <w:numId w:val="17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Appointment of new CPID Committee Chairman</w:t>
      </w:r>
    </w:p>
    <w:p w14:paraId="5F13B6B3" w14:textId="24368A78" w:rsidR="00A702DC" w:rsidRDefault="00547D42" w:rsidP="00B51493">
      <w:pPr>
        <w:pStyle w:val="AgendaInformation"/>
        <w:numPr>
          <w:ilvl w:val="0"/>
          <w:numId w:val="17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Approval of </w:t>
      </w:r>
      <w:r w:rsidR="00977898">
        <w:rPr>
          <w:sz w:val="24"/>
          <w:szCs w:val="24"/>
        </w:rPr>
        <w:t>M</w:t>
      </w:r>
      <w:r>
        <w:rPr>
          <w:sz w:val="24"/>
          <w:szCs w:val="24"/>
        </w:rPr>
        <w:t>inutes</w:t>
      </w:r>
    </w:p>
    <w:p w14:paraId="4D3AEBB9" w14:textId="280033C5" w:rsidR="00547D42" w:rsidRDefault="00977898" w:rsidP="00B51493">
      <w:pPr>
        <w:pStyle w:val="AgendaInformation"/>
        <w:numPr>
          <w:ilvl w:val="0"/>
          <w:numId w:val="17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Treasures </w:t>
      </w:r>
      <w:r w:rsidR="004F624D">
        <w:rPr>
          <w:sz w:val="24"/>
          <w:szCs w:val="24"/>
        </w:rPr>
        <w:t>Report</w:t>
      </w:r>
      <w:r w:rsidR="0099008A">
        <w:rPr>
          <w:sz w:val="24"/>
          <w:szCs w:val="24"/>
        </w:rPr>
        <w:t xml:space="preserve"> – Mont</w:t>
      </w:r>
      <w:r w:rsidR="004A480F">
        <w:rPr>
          <w:sz w:val="24"/>
          <w:szCs w:val="24"/>
        </w:rPr>
        <w:t>y</w:t>
      </w:r>
    </w:p>
    <w:p w14:paraId="14D61525" w14:textId="77777777" w:rsidR="004B6783" w:rsidRDefault="00977898" w:rsidP="00977898">
      <w:pPr>
        <w:pStyle w:val="AgendaInformation"/>
        <w:numPr>
          <w:ilvl w:val="0"/>
          <w:numId w:val="17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Security Report</w:t>
      </w:r>
      <w:r w:rsidR="004A480F">
        <w:rPr>
          <w:sz w:val="24"/>
          <w:szCs w:val="24"/>
        </w:rPr>
        <w:t xml:space="preserve"> – Erica</w:t>
      </w:r>
    </w:p>
    <w:p w14:paraId="6D211BA7" w14:textId="2C328076" w:rsidR="00A729FA" w:rsidRPr="00977898" w:rsidRDefault="004B6783" w:rsidP="00977898">
      <w:pPr>
        <w:pStyle w:val="AgendaInformation"/>
        <w:numPr>
          <w:ilvl w:val="0"/>
          <w:numId w:val="17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Crime Stats </w:t>
      </w:r>
      <w:r w:rsidR="00CE291B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977898">
        <w:rPr>
          <w:sz w:val="24"/>
          <w:szCs w:val="24"/>
        </w:rPr>
        <w:t>Al</w:t>
      </w:r>
    </w:p>
    <w:p w14:paraId="0A4F8CD9" w14:textId="77777777" w:rsidR="002C3125" w:rsidRDefault="002C3125" w:rsidP="00B51493">
      <w:pPr>
        <w:pStyle w:val="AgendaInformation"/>
        <w:numPr>
          <w:ilvl w:val="0"/>
          <w:numId w:val="17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Old Business</w:t>
      </w:r>
    </w:p>
    <w:p w14:paraId="75B8829D" w14:textId="112FCE9B" w:rsidR="002C3125" w:rsidRDefault="002C3125" w:rsidP="002C3125">
      <w:pPr>
        <w:pStyle w:val="AgendaInformation"/>
        <w:numPr>
          <w:ilvl w:val="1"/>
          <w:numId w:val="17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Baringer Entrance</w:t>
      </w:r>
      <w:r w:rsidR="004352DD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="00C32002">
        <w:rPr>
          <w:sz w:val="24"/>
          <w:szCs w:val="24"/>
        </w:rPr>
        <w:t>Update</w:t>
      </w:r>
    </w:p>
    <w:p w14:paraId="69DFC9BC" w14:textId="478F157A" w:rsidR="00B903DE" w:rsidRPr="00752BB2" w:rsidRDefault="004352DD" w:rsidP="00752BB2">
      <w:pPr>
        <w:pStyle w:val="AgendaInformation"/>
        <w:numPr>
          <w:ilvl w:val="1"/>
          <w:numId w:val="17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Replacement </w:t>
      </w:r>
      <w:r w:rsidR="00752BB2">
        <w:rPr>
          <w:sz w:val="24"/>
          <w:szCs w:val="24"/>
        </w:rPr>
        <w:t>Committee member</w:t>
      </w:r>
      <w:r>
        <w:rPr>
          <w:sz w:val="24"/>
          <w:szCs w:val="24"/>
        </w:rPr>
        <w:t xml:space="preserve"> - Update</w:t>
      </w:r>
    </w:p>
    <w:p w14:paraId="4959663B" w14:textId="0EEBE226" w:rsidR="006D7DC4" w:rsidRDefault="004F624D" w:rsidP="00B51493">
      <w:pPr>
        <w:pStyle w:val="AgendaInformation"/>
        <w:numPr>
          <w:ilvl w:val="0"/>
          <w:numId w:val="17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14:paraId="66FEE97B" w14:textId="4BD9819E" w:rsidR="00F26E64" w:rsidRDefault="00074415" w:rsidP="00B51493">
      <w:pPr>
        <w:pStyle w:val="AgendaInformation"/>
        <w:numPr>
          <w:ilvl w:val="1"/>
          <w:numId w:val="17"/>
        </w:num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2026 Budget</w:t>
      </w:r>
      <w:r w:rsidR="00C95CC8">
        <w:rPr>
          <w:sz w:val="24"/>
          <w:szCs w:val="24"/>
        </w:rPr>
        <w:t xml:space="preserve"> Ideas/Discussion</w:t>
      </w:r>
    </w:p>
    <w:p w14:paraId="125ADA50" w14:textId="0B3D5E86" w:rsidR="005E45E7" w:rsidRDefault="004126A0" w:rsidP="00B51493">
      <w:pPr>
        <w:pStyle w:val="AgendaInformation"/>
        <w:numPr>
          <w:ilvl w:val="0"/>
          <w:numId w:val="17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Open Discussion</w:t>
      </w:r>
    </w:p>
    <w:p w14:paraId="24289F4B" w14:textId="06EB14FD" w:rsidR="00C267DB" w:rsidRPr="00C91C3B" w:rsidRDefault="00C267DB" w:rsidP="00B51493">
      <w:pPr>
        <w:pStyle w:val="AgendaInformation"/>
        <w:numPr>
          <w:ilvl w:val="0"/>
          <w:numId w:val="17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Next Committee Meeting </w:t>
      </w:r>
      <w:r w:rsidR="002D09C4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D09C4">
        <w:rPr>
          <w:sz w:val="24"/>
          <w:szCs w:val="24"/>
        </w:rPr>
        <w:t>Monday</w:t>
      </w:r>
      <w:r w:rsidR="0026349D">
        <w:rPr>
          <w:sz w:val="24"/>
          <w:szCs w:val="24"/>
        </w:rPr>
        <w:t>, November 9th</w:t>
      </w:r>
    </w:p>
    <w:p w14:paraId="2314025B" w14:textId="6A02AC56" w:rsidR="00F9768D" w:rsidRPr="00DA0D46" w:rsidRDefault="004126A0" w:rsidP="00B51493">
      <w:pPr>
        <w:pStyle w:val="AgendaInformation"/>
        <w:numPr>
          <w:ilvl w:val="0"/>
          <w:numId w:val="17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Adjourn</w:t>
      </w:r>
    </w:p>
    <w:sectPr w:rsidR="00F9768D" w:rsidRPr="00DA0D46" w:rsidSect="00010D61">
      <w:footerReference w:type="default" r:id="rId20"/>
      <w:pgSz w:w="12240" w:h="15840"/>
      <w:pgMar w:top="720" w:right="1008" w:bottom="720" w:left="1008" w:header="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3419D" w14:textId="77777777" w:rsidR="00087331" w:rsidRDefault="00087331">
      <w:pPr>
        <w:spacing w:after="0"/>
      </w:pPr>
      <w:r>
        <w:separator/>
      </w:r>
    </w:p>
  </w:endnote>
  <w:endnote w:type="continuationSeparator" w:id="0">
    <w:p w14:paraId="77B6227D" w14:textId="77777777" w:rsidR="00087331" w:rsidRDefault="000873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21696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7F85F6" w14:textId="77777777" w:rsidR="00A40F09" w:rsidRDefault="00AF277F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691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5106D" w14:textId="77777777" w:rsidR="00087331" w:rsidRDefault="00087331">
      <w:pPr>
        <w:spacing w:after="0"/>
      </w:pPr>
      <w:r>
        <w:separator/>
      </w:r>
    </w:p>
  </w:footnote>
  <w:footnote w:type="continuationSeparator" w:id="0">
    <w:p w14:paraId="0FB2AC7B" w14:textId="77777777" w:rsidR="00087331" w:rsidRDefault="0008733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7BAE3B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08E63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C4728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AB4B0C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36B3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1AA91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D25C5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D86F3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D8C71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0B8527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FC207D"/>
    <w:multiLevelType w:val="hybridMultilevel"/>
    <w:tmpl w:val="D7BCD24A"/>
    <w:lvl w:ilvl="0" w:tplc="7AEA03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467F8"/>
    <w:multiLevelType w:val="hybridMultilevel"/>
    <w:tmpl w:val="A1F007C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36614"/>
    <w:multiLevelType w:val="hybridMultilevel"/>
    <w:tmpl w:val="5694E376"/>
    <w:lvl w:ilvl="0" w:tplc="E8BAD4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B402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3E0643"/>
    <w:multiLevelType w:val="hybridMultilevel"/>
    <w:tmpl w:val="60AE69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73B650A2"/>
    <w:multiLevelType w:val="hybridMultilevel"/>
    <w:tmpl w:val="E356E4E6"/>
    <w:lvl w:ilvl="0" w:tplc="32C293E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B66530E"/>
    <w:multiLevelType w:val="hybridMultilevel"/>
    <w:tmpl w:val="0F86D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453629">
    <w:abstractNumId w:val="9"/>
  </w:num>
  <w:num w:numId="2" w16cid:durableId="714043819">
    <w:abstractNumId w:val="7"/>
  </w:num>
  <w:num w:numId="3" w16cid:durableId="1283920791">
    <w:abstractNumId w:val="6"/>
  </w:num>
  <w:num w:numId="4" w16cid:durableId="144468414">
    <w:abstractNumId w:val="5"/>
  </w:num>
  <w:num w:numId="5" w16cid:durableId="898251388">
    <w:abstractNumId w:val="4"/>
  </w:num>
  <w:num w:numId="6" w16cid:durableId="291600444">
    <w:abstractNumId w:val="8"/>
  </w:num>
  <w:num w:numId="7" w16cid:durableId="1351948738">
    <w:abstractNumId w:val="3"/>
  </w:num>
  <w:num w:numId="8" w16cid:durableId="562832258">
    <w:abstractNumId w:val="2"/>
  </w:num>
  <w:num w:numId="9" w16cid:durableId="1776441012">
    <w:abstractNumId w:val="1"/>
  </w:num>
  <w:num w:numId="10" w16cid:durableId="884562489">
    <w:abstractNumId w:val="0"/>
  </w:num>
  <w:num w:numId="11" w16cid:durableId="1944219625">
    <w:abstractNumId w:val="15"/>
  </w:num>
  <w:num w:numId="12" w16cid:durableId="1911234731">
    <w:abstractNumId w:val="12"/>
  </w:num>
  <w:num w:numId="13" w16cid:durableId="11584188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85896782">
    <w:abstractNumId w:val="10"/>
  </w:num>
  <w:num w:numId="15" w16cid:durableId="1580090281">
    <w:abstractNumId w:val="16"/>
  </w:num>
  <w:num w:numId="16" w16cid:durableId="1798138429">
    <w:abstractNumId w:val="14"/>
  </w:num>
  <w:num w:numId="17" w16cid:durableId="7376287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563"/>
    <w:rsid w:val="0000159F"/>
    <w:rsid w:val="00005276"/>
    <w:rsid w:val="00007AA3"/>
    <w:rsid w:val="0001013B"/>
    <w:rsid w:val="00010D61"/>
    <w:rsid w:val="00017674"/>
    <w:rsid w:val="0002185D"/>
    <w:rsid w:val="000257A2"/>
    <w:rsid w:val="00040895"/>
    <w:rsid w:val="000425E1"/>
    <w:rsid w:val="00062DAE"/>
    <w:rsid w:val="00074415"/>
    <w:rsid w:val="00077156"/>
    <w:rsid w:val="00080DBA"/>
    <w:rsid w:val="00081563"/>
    <w:rsid w:val="00087331"/>
    <w:rsid w:val="00092292"/>
    <w:rsid w:val="000940B6"/>
    <w:rsid w:val="000B1DF7"/>
    <w:rsid w:val="000B4A87"/>
    <w:rsid w:val="000C7C3F"/>
    <w:rsid w:val="000F7EEF"/>
    <w:rsid w:val="001036B7"/>
    <w:rsid w:val="00104418"/>
    <w:rsid w:val="0010625A"/>
    <w:rsid w:val="00112224"/>
    <w:rsid w:val="00124822"/>
    <w:rsid w:val="00133971"/>
    <w:rsid w:val="00137B3B"/>
    <w:rsid w:val="00180AEE"/>
    <w:rsid w:val="001A2AB8"/>
    <w:rsid w:val="001A7254"/>
    <w:rsid w:val="001A789B"/>
    <w:rsid w:val="001C10A9"/>
    <w:rsid w:val="001C51B3"/>
    <w:rsid w:val="001E0541"/>
    <w:rsid w:val="001E1D99"/>
    <w:rsid w:val="001E318C"/>
    <w:rsid w:val="001F232F"/>
    <w:rsid w:val="001F34AE"/>
    <w:rsid w:val="001F5B63"/>
    <w:rsid w:val="001F776A"/>
    <w:rsid w:val="00201B9D"/>
    <w:rsid w:val="002168F9"/>
    <w:rsid w:val="00252794"/>
    <w:rsid w:val="00261BC9"/>
    <w:rsid w:val="0026349D"/>
    <w:rsid w:val="00273811"/>
    <w:rsid w:val="00277B88"/>
    <w:rsid w:val="002829DA"/>
    <w:rsid w:val="00293244"/>
    <w:rsid w:val="00295764"/>
    <w:rsid w:val="002A3E99"/>
    <w:rsid w:val="002A6A8E"/>
    <w:rsid w:val="002B23B2"/>
    <w:rsid w:val="002B2BD0"/>
    <w:rsid w:val="002C3125"/>
    <w:rsid w:val="002C4E89"/>
    <w:rsid w:val="002D09C4"/>
    <w:rsid w:val="002D0D00"/>
    <w:rsid w:val="002D2513"/>
    <w:rsid w:val="002E03CF"/>
    <w:rsid w:val="002E3A5E"/>
    <w:rsid w:val="002E3F7F"/>
    <w:rsid w:val="00300686"/>
    <w:rsid w:val="00311B78"/>
    <w:rsid w:val="00323119"/>
    <w:rsid w:val="00336CBF"/>
    <w:rsid w:val="0034533A"/>
    <w:rsid w:val="00357273"/>
    <w:rsid w:val="003575E8"/>
    <w:rsid w:val="00365434"/>
    <w:rsid w:val="003657E0"/>
    <w:rsid w:val="0037124C"/>
    <w:rsid w:val="003721CC"/>
    <w:rsid w:val="00375A3A"/>
    <w:rsid w:val="00381275"/>
    <w:rsid w:val="0039327B"/>
    <w:rsid w:val="003A4A98"/>
    <w:rsid w:val="003D5CF1"/>
    <w:rsid w:val="003E415D"/>
    <w:rsid w:val="003E67B8"/>
    <w:rsid w:val="003E6C50"/>
    <w:rsid w:val="003E6FD6"/>
    <w:rsid w:val="00404FC1"/>
    <w:rsid w:val="00407013"/>
    <w:rsid w:val="004126A0"/>
    <w:rsid w:val="004304A8"/>
    <w:rsid w:val="0043526D"/>
    <w:rsid w:val="004352DD"/>
    <w:rsid w:val="004438B0"/>
    <w:rsid w:val="00455F6F"/>
    <w:rsid w:val="00472811"/>
    <w:rsid w:val="004745DF"/>
    <w:rsid w:val="004768B8"/>
    <w:rsid w:val="00494B38"/>
    <w:rsid w:val="004A11B4"/>
    <w:rsid w:val="004A480F"/>
    <w:rsid w:val="004A67BB"/>
    <w:rsid w:val="004B04FB"/>
    <w:rsid w:val="004B3BD4"/>
    <w:rsid w:val="004B6510"/>
    <w:rsid w:val="004B6783"/>
    <w:rsid w:val="004C68A5"/>
    <w:rsid w:val="004E1C9A"/>
    <w:rsid w:val="004E22F7"/>
    <w:rsid w:val="004E302D"/>
    <w:rsid w:val="004E56EE"/>
    <w:rsid w:val="004F624D"/>
    <w:rsid w:val="005026FF"/>
    <w:rsid w:val="00504076"/>
    <w:rsid w:val="00512043"/>
    <w:rsid w:val="00514342"/>
    <w:rsid w:val="00514C1F"/>
    <w:rsid w:val="0051522D"/>
    <w:rsid w:val="005156A1"/>
    <w:rsid w:val="00515790"/>
    <w:rsid w:val="005160D8"/>
    <w:rsid w:val="0052406A"/>
    <w:rsid w:val="0053568E"/>
    <w:rsid w:val="0053609E"/>
    <w:rsid w:val="00537D98"/>
    <w:rsid w:val="00537F2C"/>
    <w:rsid w:val="0054059B"/>
    <w:rsid w:val="005445DB"/>
    <w:rsid w:val="00544D4A"/>
    <w:rsid w:val="0054589D"/>
    <w:rsid w:val="00547CF0"/>
    <w:rsid w:val="00547D42"/>
    <w:rsid w:val="005635CC"/>
    <w:rsid w:val="005668B0"/>
    <w:rsid w:val="00566DC8"/>
    <w:rsid w:val="0057417F"/>
    <w:rsid w:val="00584325"/>
    <w:rsid w:val="00590F26"/>
    <w:rsid w:val="005915F0"/>
    <w:rsid w:val="0059590C"/>
    <w:rsid w:val="005A2F11"/>
    <w:rsid w:val="005B6617"/>
    <w:rsid w:val="005C77B2"/>
    <w:rsid w:val="005D62B1"/>
    <w:rsid w:val="005E45E7"/>
    <w:rsid w:val="005F44F2"/>
    <w:rsid w:val="006032B1"/>
    <w:rsid w:val="00614E50"/>
    <w:rsid w:val="0062132B"/>
    <w:rsid w:val="0062483C"/>
    <w:rsid w:val="00626C9D"/>
    <w:rsid w:val="006326AA"/>
    <w:rsid w:val="00636B36"/>
    <w:rsid w:val="00644EBD"/>
    <w:rsid w:val="006502A6"/>
    <w:rsid w:val="00653B07"/>
    <w:rsid w:val="00660BA3"/>
    <w:rsid w:val="006758C6"/>
    <w:rsid w:val="00690290"/>
    <w:rsid w:val="006D0CA4"/>
    <w:rsid w:val="006D2275"/>
    <w:rsid w:val="006D2B43"/>
    <w:rsid w:val="006D334F"/>
    <w:rsid w:val="006D7DC4"/>
    <w:rsid w:val="006E4613"/>
    <w:rsid w:val="006F33C2"/>
    <w:rsid w:val="006F6855"/>
    <w:rsid w:val="00701C47"/>
    <w:rsid w:val="00705076"/>
    <w:rsid w:val="007126CA"/>
    <w:rsid w:val="0071293D"/>
    <w:rsid w:val="00714087"/>
    <w:rsid w:val="00725462"/>
    <w:rsid w:val="00734182"/>
    <w:rsid w:val="0073685E"/>
    <w:rsid w:val="00737288"/>
    <w:rsid w:val="0074068E"/>
    <w:rsid w:val="00741B25"/>
    <w:rsid w:val="007457EB"/>
    <w:rsid w:val="00751969"/>
    <w:rsid w:val="00752BB2"/>
    <w:rsid w:val="0075721C"/>
    <w:rsid w:val="0076018D"/>
    <w:rsid w:val="00760F5D"/>
    <w:rsid w:val="00767B3A"/>
    <w:rsid w:val="007740AA"/>
    <w:rsid w:val="007819BD"/>
    <w:rsid w:val="00785C64"/>
    <w:rsid w:val="007905FA"/>
    <w:rsid w:val="00793ECA"/>
    <w:rsid w:val="007B7910"/>
    <w:rsid w:val="007C4E01"/>
    <w:rsid w:val="007D30C4"/>
    <w:rsid w:val="007D53B6"/>
    <w:rsid w:val="007E1B50"/>
    <w:rsid w:val="007E53A3"/>
    <w:rsid w:val="007E742A"/>
    <w:rsid w:val="007F17D9"/>
    <w:rsid w:val="00806A78"/>
    <w:rsid w:val="00811016"/>
    <w:rsid w:val="00824A9E"/>
    <w:rsid w:val="0082522E"/>
    <w:rsid w:val="00830887"/>
    <w:rsid w:val="00830A95"/>
    <w:rsid w:val="008325FA"/>
    <w:rsid w:val="008337D1"/>
    <w:rsid w:val="00861EDF"/>
    <w:rsid w:val="008660F3"/>
    <w:rsid w:val="00874355"/>
    <w:rsid w:val="00876012"/>
    <w:rsid w:val="0088785D"/>
    <w:rsid w:val="008915C5"/>
    <w:rsid w:val="0089199A"/>
    <w:rsid w:val="008A138F"/>
    <w:rsid w:val="008B1C33"/>
    <w:rsid w:val="008B36C8"/>
    <w:rsid w:val="008B418F"/>
    <w:rsid w:val="008B4761"/>
    <w:rsid w:val="008B6A83"/>
    <w:rsid w:val="008C2B0F"/>
    <w:rsid w:val="008C5C5F"/>
    <w:rsid w:val="008C7FB8"/>
    <w:rsid w:val="008F666F"/>
    <w:rsid w:val="00914663"/>
    <w:rsid w:val="009172E4"/>
    <w:rsid w:val="00920C7C"/>
    <w:rsid w:val="0092155C"/>
    <w:rsid w:val="00921BDB"/>
    <w:rsid w:val="00925C9E"/>
    <w:rsid w:val="009519AE"/>
    <w:rsid w:val="00956F7A"/>
    <w:rsid w:val="00960C35"/>
    <w:rsid w:val="009625BE"/>
    <w:rsid w:val="009770B3"/>
    <w:rsid w:val="00977898"/>
    <w:rsid w:val="00980ED8"/>
    <w:rsid w:val="0098537C"/>
    <w:rsid w:val="00986136"/>
    <w:rsid w:val="009864C9"/>
    <w:rsid w:val="00990060"/>
    <w:rsid w:val="0099008A"/>
    <w:rsid w:val="00991F54"/>
    <w:rsid w:val="009A2A2B"/>
    <w:rsid w:val="009A5C9A"/>
    <w:rsid w:val="009C489C"/>
    <w:rsid w:val="009D163B"/>
    <w:rsid w:val="009E79B3"/>
    <w:rsid w:val="009F168F"/>
    <w:rsid w:val="009F16FB"/>
    <w:rsid w:val="009F7156"/>
    <w:rsid w:val="00A07119"/>
    <w:rsid w:val="00A30B79"/>
    <w:rsid w:val="00A3700F"/>
    <w:rsid w:val="00A37061"/>
    <w:rsid w:val="00A403FA"/>
    <w:rsid w:val="00A40F09"/>
    <w:rsid w:val="00A50BC3"/>
    <w:rsid w:val="00A50C4E"/>
    <w:rsid w:val="00A51B34"/>
    <w:rsid w:val="00A57560"/>
    <w:rsid w:val="00A702DC"/>
    <w:rsid w:val="00A7117E"/>
    <w:rsid w:val="00A729FA"/>
    <w:rsid w:val="00A92A3F"/>
    <w:rsid w:val="00A9422F"/>
    <w:rsid w:val="00A9603B"/>
    <w:rsid w:val="00A96C60"/>
    <w:rsid w:val="00AA263D"/>
    <w:rsid w:val="00AB4D0E"/>
    <w:rsid w:val="00AB6532"/>
    <w:rsid w:val="00AB7A5A"/>
    <w:rsid w:val="00AC0E5A"/>
    <w:rsid w:val="00AC4D78"/>
    <w:rsid w:val="00AD13A7"/>
    <w:rsid w:val="00AD2063"/>
    <w:rsid w:val="00AD6C59"/>
    <w:rsid w:val="00AE66C1"/>
    <w:rsid w:val="00AF20DB"/>
    <w:rsid w:val="00AF277F"/>
    <w:rsid w:val="00AF3828"/>
    <w:rsid w:val="00AF3CA2"/>
    <w:rsid w:val="00AF5089"/>
    <w:rsid w:val="00AF6B55"/>
    <w:rsid w:val="00B04702"/>
    <w:rsid w:val="00B06B87"/>
    <w:rsid w:val="00B17AD0"/>
    <w:rsid w:val="00B22213"/>
    <w:rsid w:val="00B30870"/>
    <w:rsid w:val="00B3111F"/>
    <w:rsid w:val="00B319B3"/>
    <w:rsid w:val="00B335C3"/>
    <w:rsid w:val="00B36F11"/>
    <w:rsid w:val="00B51493"/>
    <w:rsid w:val="00B52484"/>
    <w:rsid w:val="00B56DA3"/>
    <w:rsid w:val="00B62DD8"/>
    <w:rsid w:val="00B77108"/>
    <w:rsid w:val="00B81F77"/>
    <w:rsid w:val="00B83DCD"/>
    <w:rsid w:val="00B903DE"/>
    <w:rsid w:val="00B97060"/>
    <w:rsid w:val="00BA66CF"/>
    <w:rsid w:val="00BA6A09"/>
    <w:rsid w:val="00BB00D2"/>
    <w:rsid w:val="00BB7EBF"/>
    <w:rsid w:val="00BC6CF1"/>
    <w:rsid w:val="00BE7BEF"/>
    <w:rsid w:val="00BF27C9"/>
    <w:rsid w:val="00C01270"/>
    <w:rsid w:val="00C1094E"/>
    <w:rsid w:val="00C2420F"/>
    <w:rsid w:val="00C267DB"/>
    <w:rsid w:val="00C27321"/>
    <w:rsid w:val="00C32002"/>
    <w:rsid w:val="00C52171"/>
    <w:rsid w:val="00C64702"/>
    <w:rsid w:val="00C67C3A"/>
    <w:rsid w:val="00C71281"/>
    <w:rsid w:val="00C73E0F"/>
    <w:rsid w:val="00C77C7F"/>
    <w:rsid w:val="00C91C3B"/>
    <w:rsid w:val="00C95CC8"/>
    <w:rsid w:val="00C97A84"/>
    <w:rsid w:val="00CB7BA7"/>
    <w:rsid w:val="00CE0025"/>
    <w:rsid w:val="00CE1F68"/>
    <w:rsid w:val="00CE291B"/>
    <w:rsid w:val="00CE294E"/>
    <w:rsid w:val="00CE32FB"/>
    <w:rsid w:val="00CE390C"/>
    <w:rsid w:val="00CF024E"/>
    <w:rsid w:val="00CF10E5"/>
    <w:rsid w:val="00CF3846"/>
    <w:rsid w:val="00D00354"/>
    <w:rsid w:val="00D02C1B"/>
    <w:rsid w:val="00D210D9"/>
    <w:rsid w:val="00D26914"/>
    <w:rsid w:val="00D3487B"/>
    <w:rsid w:val="00D37EA2"/>
    <w:rsid w:val="00D4264F"/>
    <w:rsid w:val="00D71D95"/>
    <w:rsid w:val="00D80248"/>
    <w:rsid w:val="00D82E95"/>
    <w:rsid w:val="00D932DA"/>
    <w:rsid w:val="00D9569C"/>
    <w:rsid w:val="00DA0D46"/>
    <w:rsid w:val="00DA1717"/>
    <w:rsid w:val="00DA7C3C"/>
    <w:rsid w:val="00DB0F78"/>
    <w:rsid w:val="00DB2DF3"/>
    <w:rsid w:val="00DB6AF1"/>
    <w:rsid w:val="00DC0EF7"/>
    <w:rsid w:val="00DD00C7"/>
    <w:rsid w:val="00DD0FB7"/>
    <w:rsid w:val="00DE05CB"/>
    <w:rsid w:val="00DE3C39"/>
    <w:rsid w:val="00DE7B23"/>
    <w:rsid w:val="00DF49E9"/>
    <w:rsid w:val="00DF4C55"/>
    <w:rsid w:val="00DF58C8"/>
    <w:rsid w:val="00E06D0F"/>
    <w:rsid w:val="00E12E3A"/>
    <w:rsid w:val="00E13FFA"/>
    <w:rsid w:val="00E14AB0"/>
    <w:rsid w:val="00E25AAE"/>
    <w:rsid w:val="00E334F6"/>
    <w:rsid w:val="00E35566"/>
    <w:rsid w:val="00E36009"/>
    <w:rsid w:val="00E36FA2"/>
    <w:rsid w:val="00E527EC"/>
    <w:rsid w:val="00E56C5F"/>
    <w:rsid w:val="00E57F3A"/>
    <w:rsid w:val="00E77496"/>
    <w:rsid w:val="00E80877"/>
    <w:rsid w:val="00E83221"/>
    <w:rsid w:val="00E84BE7"/>
    <w:rsid w:val="00E86DCD"/>
    <w:rsid w:val="00EA2EA8"/>
    <w:rsid w:val="00EB414D"/>
    <w:rsid w:val="00EB5767"/>
    <w:rsid w:val="00EC4863"/>
    <w:rsid w:val="00EE2E2E"/>
    <w:rsid w:val="00EE4930"/>
    <w:rsid w:val="00EE553D"/>
    <w:rsid w:val="00EF77F7"/>
    <w:rsid w:val="00EF79FA"/>
    <w:rsid w:val="00F05A78"/>
    <w:rsid w:val="00F26E64"/>
    <w:rsid w:val="00F33A96"/>
    <w:rsid w:val="00F669F0"/>
    <w:rsid w:val="00F7539E"/>
    <w:rsid w:val="00F75EBA"/>
    <w:rsid w:val="00F7705C"/>
    <w:rsid w:val="00F926C7"/>
    <w:rsid w:val="00F93FFF"/>
    <w:rsid w:val="00F9768D"/>
    <w:rsid w:val="00FA3228"/>
    <w:rsid w:val="00FB0766"/>
    <w:rsid w:val="00FB14CE"/>
    <w:rsid w:val="00FC7EB0"/>
    <w:rsid w:val="00FD753A"/>
    <w:rsid w:val="00FE43BC"/>
    <w:rsid w:val="00FF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C95C11"/>
  <w15:chartTrackingRefBased/>
  <w15:docId w15:val="{819A28A5-C6D5-40E0-B4AF-1920E1108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33A"/>
  </w:style>
  <w:style w:type="paragraph" w:styleId="Heading1">
    <w:name w:val="heading 1"/>
    <w:basedOn w:val="Normal"/>
    <w:next w:val="Normal"/>
    <w:link w:val="Heading1Char"/>
    <w:uiPriority w:val="2"/>
    <w:qFormat/>
    <w:pPr>
      <w:keepNext/>
      <w:keepLines/>
      <w:outlineLvl w:val="0"/>
    </w:pPr>
    <w:rPr>
      <w:rFonts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pPr>
      <w:keepNext/>
      <w:keepLines/>
      <w:spacing w:before="320"/>
      <w:contextualSpacing/>
      <w:outlineLvl w:val="1"/>
    </w:pPr>
    <w:rPr>
      <w:rFonts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2"/>
    <w:semiHidden/>
    <w:unhideWhenUsed/>
    <w:qFormat/>
    <w:rsid w:val="00201B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2"/>
    <w:semiHidden/>
    <w:unhideWhenUsed/>
    <w:qFormat/>
    <w:rsid w:val="00201B9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2"/>
    <w:semiHidden/>
    <w:unhideWhenUsed/>
    <w:qFormat/>
    <w:rsid w:val="00201B9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2"/>
    <w:semiHidden/>
    <w:unhideWhenUsed/>
    <w:qFormat/>
    <w:rsid w:val="00201B9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2"/>
    <w:semiHidden/>
    <w:unhideWhenUsed/>
    <w:qFormat/>
    <w:rsid w:val="00201B9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2"/>
    <w:semiHidden/>
    <w:unhideWhenUsed/>
    <w:qFormat/>
    <w:rsid w:val="00201B9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2"/>
    <w:semiHidden/>
    <w:unhideWhenUsed/>
    <w:qFormat/>
    <w:rsid w:val="00201B9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  <w:sz w:val="2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365F91" w:themeColor="accent1" w:themeShade="BF"/>
      <w:spacing w:val="0"/>
      <w:sz w:val="22"/>
    </w:rPr>
  </w:style>
  <w:style w:type="paragraph" w:styleId="Header">
    <w:name w:val="header"/>
    <w:basedOn w:val="Normal"/>
    <w:link w:val="HeaderChar"/>
    <w:uiPriority w:val="99"/>
    <w:unhideWhenUsed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rPr>
      <w:sz w:val="22"/>
    </w:rPr>
  </w:style>
  <w:style w:type="paragraph" w:styleId="Footer">
    <w:name w:val="footer"/>
    <w:basedOn w:val="Normal"/>
    <w:link w:val="FooterChar"/>
    <w:uiPriority w:val="99"/>
    <w:unhideWhenUsed/>
    <w:pPr>
      <w:spacing w:after="0"/>
    </w:pPr>
  </w:style>
  <w:style w:type="character" w:customStyle="1" w:styleId="FooterChar">
    <w:name w:val="Footer Char"/>
    <w:basedOn w:val="DefaultParagraphFont"/>
    <w:link w:val="Footer"/>
    <w:uiPriority w:val="99"/>
    <w:rPr>
      <w:sz w:val="22"/>
    </w:rPr>
  </w:style>
  <w:style w:type="paragraph" w:styleId="Title">
    <w:name w:val="Title"/>
    <w:basedOn w:val="Normal"/>
    <w:link w:val="TitleChar"/>
    <w:uiPriority w:val="1"/>
    <w:qFormat/>
    <w:rsid w:val="00785C64"/>
    <w:pPr>
      <w:spacing w:after="1260"/>
      <w:ind w:left="-86"/>
      <w:contextualSpacing/>
    </w:pPr>
    <w:rPr>
      <w:rFonts w:cstheme="majorBidi"/>
      <w:color w:val="595959" w:themeColor="text1" w:themeTint="A6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785C64"/>
    <w:rPr>
      <w:rFonts w:cstheme="majorBidi"/>
      <w:color w:val="595959" w:themeColor="text1" w:themeTint="A6"/>
      <w:kern w:val="28"/>
      <w:sz w:val="96"/>
      <w:szCs w:val="56"/>
    </w:rPr>
  </w:style>
  <w:style w:type="character" w:styleId="PlaceholderText">
    <w:name w:val="Placeholder Text"/>
    <w:basedOn w:val="DefaultParagraphFont"/>
    <w:uiPriority w:val="99"/>
    <w:semiHidden/>
    <w:rsid w:val="00404FC1"/>
    <w:rPr>
      <w:color w:val="595959" w:themeColor="text1" w:themeTint="A6"/>
      <w:sz w:val="22"/>
    </w:rPr>
  </w:style>
  <w:style w:type="table" w:styleId="TableGrid">
    <w:name w:val="Table Grid"/>
    <w:basedOn w:val="TableNormal"/>
    <w:uiPriority w:val="1"/>
    <w:pPr>
      <w:spacing w:after="0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2"/>
    <w:rPr>
      <w:rFonts w:cstheme="majorBidi"/>
      <w:b/>
      <w:sz w:val="22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Pr>
      <w:rFonts w:cstheme="majorBidi"/>
      <w:b/>
      <w:sz w:val="22"/>
      <w:szCs w:val="26"/>
    </w:rPr>
  </w:style>
  <w:style w:type="paragraph" w:customStyle="1" w:styleId="DateTime">
    <w:name w:val="Date &amp; Time"/>
    <w:basedOn w:val="Normal"/>
    <w:uiPriority w:val="3"/>
    <w:qFormat/>
    <w:pPr>
      <w:spacing w:after="300"/>
      <w:contextualSpacing/>
    </w:pPr>
    <w:rPr>
      <w:rFonts w:eastAsiaTheme="minorHAnsi"/>
      <w:lang w:eastAsia="en-US"/>
    </w:rPr>
  </w:style>
  <w:style w:type="paragraph" w:customStyle="1" w:styleId="AgendaInformation">
    <w:name w:val="Agenda Information"/>
    <w:basedOn w:val="Normal"/>
    <w:uiPriority w:val="4"/>
    <w:qFormat/>
    <w:pPr>
      <w:spacing w:after="600" w:line="336" w:lineRule="auto"/>
      <w:contextualSpacing/>
    </w:pPr>
    <w:rPr>
      <w:rFonts w:eastAsiaTheme="minorHAns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Segoe UI" w:hAnsi="Segoe UI" w:cs="Segoe UI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i/>
      <w:iCs/>
      <w:color w:val="365F9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365F91" w:themeColor="accent1" w:themeShade="BF"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after="160"/>
      <w:contextualSpacing/>
    </w:pPr>
    <w:rPr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color w:val="5A5A5A" w:themeColor="text1" w:themeTint="A5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22"/>
    </w:rPr>
  </w:style>
  <w:style w:type="paragraph" w:styleId="Bibliography">
    <w:name w:val="Bibliography"/>
    <w:basedOn w:val="Normal"/>
    <w:next w:val="Normal"/>
    <w:uiPriority w:val="37"/>
    <w:semiHidden/>
    <w:unhideWhenUsed/>
    <w:rsid w:val="00201B9D"/>
  </w:style>
  <w:style w:type="paragraph" w:styleId="BlockText">
    <w:name w:val="Block Text"/>
    <w:basedOn w:val="Normal"/>
    <w:uiPriority w:val="99"/>
    <w:semiHidden/>
    <w:unhideWhenUsed/>
    <w:rsid w:val="00404FC1"/>
    <w:pPr>
      <w:pBdr>
        <w:top w:val="single" w:sz="2" w:space="10" w:color="365F91" w:themeColor="accent1" w:themeShade="BF" w:shadow="1"/>
        <w:left w:val="single" w:sz="2" w:space="10" w:color="365F91" w:themeColor="accent1" w:themeShade="BF" w:shadow="1"/>
        <w:bottom w:val="single" w:sz="2" w:space="10" w:color="365F91" w:themeColor="accent1" w:themeShade="BF" w:shadow="1"/>
        <w:right w:val="single" w:sz="2" w:space="10" w:color="365F91" w:themeColor="accent1" w:themeShade="BF" w:shadow="1"/>
      </w:pBdr>
      <w:ind w:left="1152" w:right="1152"/>
    </w:pPr>
    <w:rPr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201B9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01B9D"/>
    <w:rPr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01B9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01B9D"/>
    <w:rPr>
      <w:sz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01B9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01B9D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01B9D"/>
    <w:pPr>
      <w:spacing w:after="8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01B9D"/>
    <w:rPr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01B9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01B9D"/>
    <w:rPr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01B9D"/>
    <w:pPr>
      <w:spacing w:after="8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01B9D"/>
    <w:rPr>
      <w:sz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01B9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01B9D"/>
    <w:rPr>
      <w:sz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01B9D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01B9D"/>
    <w:rPr>
      <w:sz w:val="22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01B9D"/>
    <w:pPr>
      <w:spacing w:after="200"/>
    </w:pPr>
    <w:rPr>
      <w:i/>
      <w:iCs/>
      <w:color w:val="1F497D" w:themeColor="text2"/>
    </w:rPr>
  </w:style>
  <w:style w:type="paragraph" w:styleId="Closing">
    <w:name w:val="Closing"/>
    <w:basedOn w:val="Normal"/>
    <w:link w:val="ClosingChar"/>
    <w:uiPriority w:val="99"/>
    <w:semiHidden/>
    <w:unhideWhenUsed/>
    <w:rsid w:val="00201B9D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01B9D"/>
    <w:rPr>
      <w:sz w:val="22"/>
    </w:rPr>
  </w:style>
  <w:style w:type="table" w:styleId="ColorfulGrid">
    <w:name w:val="Colorful Grid"/>
    <w:basedOn w:val="TableNormal"/>
    <w:uiPriority w:val="73"/>
    <w:semiHidden/>
    <w:unhideWhenUsed/>
    <w:rsid w:val="00201B9D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01B9D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01B9D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01B9D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01B9D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01B9D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201B9D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01B9D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01B9D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01B9D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01B9D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01B9D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01B9D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201B9D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01B9D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01B9D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01B9D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01B9D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01B9D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01B9D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201B9D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01B9D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1B9D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1B9D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1B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1B9D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201B9D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01B9D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01B9D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01B9D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01B9D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01B9D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201B9D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01B9D"/>
  </w:style>
  <w:style w:type="character" w:customStyle="1" w:styleId="DateChar">
    <w:name w:val="Date Char"/>
    <w:basedOn w:val="DefaultParagraphFont"/>
    <w:link w:val="Date"/>
    <w:uiPriority w:val="99"/>
    <w:semiHidden/>
    <w:rsid w:val="00201B9D"/>
    <w:rPr>
      <w:sz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01B9D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01B9D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01B9D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01B9D"/>
    <w:rPr>
      <w:sz w:val="22"/>
    </w:rPr>
  </w:style>
  <w:style w:type="character" w:styleId="Emphasis">
    <w:name w:val="Emphasis"/>
    <w:basedOn w:val="DefaultParagraphFont"/>
    <w:uiPriority w:val="20"/>
    <w:semiHidden/>
    <w:unhideWhenUsed/>
    <w:qFormat/>
    <w:rsid w:val="00201B9D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201B9D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01B9D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01B9D"/>
    <w:rPr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01B9D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01B9D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01B9D"/>
    <w:rPr>
      <w:color w:val="800080" w:themeColor="followedHyperlink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01B9D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1B9D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1B9D"/>
    <w:rPr>
      <w:sz w:val="22"/>
      <w:szCs w:val="20"/>
    </w:rPr>
  </w:style>
  <w:style w:type="table" w:styleId="GridTable1Light">
    <w:name w:val="Grid Table 1 Light"/>
    <w:basedOn w:val="TableNormal"/>
    <w:uiPriority w:val="46"/>
    <w:rsid w:val="00201B9D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01B9D"/>
    <w:pPr>
      <w:spacing w:after="0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01B9D"/>
    <w:pPr>
      <w:spacing w:after="0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01B9D"/>
    <w:pPr>
      <w:spacing w:after="0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01B9D"/>
    <w:pPr>
      <w:spacing w:after="0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01B9D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01B9D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01B9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01B9D"/>
    <w:pPr>
      <w:spacing w:after="0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01B9D"/>
    <w:pPr>
      <w:spacing w:after="0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01B9D"/>
    <w:pPr>
      <w:spacing w:after="0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01B9D"/>
    <w:pPr>
      <w:spacing w:after="0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01B9D"/>
    <w:pPr>
      <w:spacing w:after="0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01B9D"/>
    <w:pPr>
      <w:spacing w:after="0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201B9D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01B9D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01B9D"/>
    <w:pPr>
      <w:spacing w:after="0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01B9D"/>
    <w:pPr>
      <w:spacing w:after="0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01B9D"/>
    <w:pPr>
      <w:spacing w:after="0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01B9D"/>
    <w:pPr>
      <w:spacing w:after="0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01B9D"/>
    <w:pPr>
      <w:spacing w:after="0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01B9D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01B9D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01B9D"/>
    <w:pPr>
      <w:spacing w:after="0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01B9D"/>
    <w:pPr>
      <w:spacing w:after="0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01B9D"/>
    <w:pPr>
      <w:spacing w:after="0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01B9D"/>
    <w:pPr>
      <w:spacing w:after="0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01B9D"/>
    <w:pPr>
      <w:spacing w:after="0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01B9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01B9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01B9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01B9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01B9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01B9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01B9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01B9D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01B9D"/>
    <w:pPr>
      <w:spacing w:after="0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01B9D"/>
    <w:pPr>
      <w:spacing w:after="0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01B9D"/>
    <w:pPr>
      <w:spacing w:after="0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01B9D"/>
    <w:pPr>
      <w:spacing w:after="0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01B9D"/>
    <w:pPr>
      <w:spacing w:after="0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01B9D"/>
    <w:pPr>
      <w:spacing w:after="0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01B9D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01B9D"/>
    <w:pPr>
      <w:spacing w:after="0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01B9D"/>
    <w:pPr>
      <w:spacing w:after="0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01B9D"/>
    <w:pPr>
      <w:spacing w:after="0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01B9D"/>
    <w:pPr>
      <w:spacing w:after="0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01B9D"/>
    <w:pPr>
      <w:spacing w:after="0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01B9D"/>
    <w:pPr>
      <w:spacing w:after="0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201B9D"/>
    <w:rPr>
      <w:color w:val="2B579A"/>
      <w:sz w:val="22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2"/>
    <w:semiHidden/>
    <w:rsid w:val="00201B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semiHidden/>
    <w:rsid w:val="00201B9D"/>
    <w:rPr>
      <w:rFonts w:asciiTheme="majorHAnsi" w:eastAsiaTheme="majorEastAsia" w:hAnsiTheme="majorHAnsi" w:cstheme="majorBidi"/>
      <w:i/>
      <w:iCs/>
      <w:color w:val="365F91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2"/>
    <w:semiHidden/>
    <w:rsid w:val="00201B9D"/>
    <w:rPr>
      <w:rFonts w:asciiTheme="majorHAnsi" w:eastAsiaTheme="majorEastAsia" w:hAnsiTheme="majorHAnsi" w:cstheme="majorBidi"/>
      <w:color w:val="365F91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2"/>
    <w:semiHidden/>
    <w:rsid w:val="00201B9D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uiPriority w:val="2"/>
    <w:semiHidden/>
    <w:rsid w:val="00201B9D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Heading8Char">
    <w:name w:val="Heading 8 Char"/>
    <w:basedOn w:val="DefaultParagraphFont"/>
    <w:link w:val="Heading8"/>
    <w:uiPriority w:val="2"/>
    <w:semiHidden/>
    <w:rsid w:val="00201B9D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2"/>
    <w:semiHidden/>
    <w:rsid w:val="00201B9D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01B9D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01B9D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01B9D"/>
    <w:rPr>
      <w:i/>
      <w:iCs/>
      <w:sz w:val="22"/>
    </w:rPr>
  </w:style>
  <w:style w:type="character" w:styleId="HTMLCite">
    <w:name w:val="HTML Cite"/>
    <w:basedOn w:val="DefaultParagraphFont"/>
    <w:uiPriority w:val="99"/>
    <w:semiHidden/>
    <w:unhideWhenUsed/>
    <w:rsid w:val="00201B9D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201B9D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01B9D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201B9D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01B9D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01B9D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01B9D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01B9D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01B9D"/>
    <w:rPr>
      <w:i/>
      <w:iCs/>
      <w:sz w:val="22"/>
    </w:rPr>
  </w:style>
  <w:style w:type="character" w:styleId="Hyperlink">
    <w:name w:val="Hyperlink"/>
    <w:basedOn w:val="DefaultParagraphFont"/>
    <w:uiPriority w:val="99"/>
    <w:unhideWhenUsed/>
    <w:rsid w:val="00201B9D"/>
    <w:rPr>
      <w:color w:val="0000FF" w:themeColor="hyperlink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01B9D"/>
    <w:pPr>
      <w:spacing w:after="0"/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01B9D"/>
    <w:pPr>
      <w:spacing w:after="0"/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01B9D"/>
    <w:pPr>
      <w:spacing w:after="0"/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01B9D"/>
    <w:pPr>
      <w:spacing w:after="0"/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01B9D"/>
    <w:pPr>
      <w:spacing w:after="0"/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01B9D"/>
    <w:pPr>
      <w:spacing w:after="0"/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01B9D"/>
    <w:pPr>
      <w:spacing w:after="0"/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01B9D"/>
    <w:pPr>
      <w:spacing w:after="0"/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01B9D"/>
    <w:pPr>
      <w:spacing w:after="0"/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01B9D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201B9D"/>
    <w:pPr>
      <w:spacing w:after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01B9D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01B9D"/>
    <w:pPr>
      <w:spacing w:after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01B9D"/>
    <w:pPr>
      <w:spacing w:after="0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01B9D"/>
    <w:pPr>
      <w:spacing w:after="0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01B9D"/>
    <w:pPr>
      <w:spacing w:after="0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01B9D"/>
    <w:pPr>
      <w:spacing w:after="0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01B9D"/>
    <w:pPr>
      <w:spacing w:after="0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01B9D"/>
    <w:rPr>
      <w:sz w:val="22"/>
    </w:rPr>
  </w:style>
  <w:style w:type="paragraph" w:styleId="List">
    <w:name w:val="List"/>
    <w:basedOn w:val="Normal"/>
    <w:uiPriority w:val="99"/>
    <w:semiHidden/>
    <w:unhideWhenUsed/>
    <w:rsid w:val="00201B9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01B9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01B9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01B9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01B9D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201B9D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201B9D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01B9D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01B9D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01B9D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01B9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01B9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01B9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01B9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01B9D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201B9D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01B9D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01B9D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01B9D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01B9D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201B9D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01B9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01B9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01B9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01B9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01B9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01B9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01B9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201B9D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01B9D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01B9D"/>
    <w:pPr>
      <w:spacing w:after="0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01B9D"/>
    <w:pPr>
      <w:spacing w:after="0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01B9D"/>
    <w:pPr>
      <w:spacing w:after="0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01B9D"/>
    <w:pPr>
      <w:spacing w:after="0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01B9D"/>
    <w:pPr>
      <w:spacing w:after="0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201B9D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01B9D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01B9D"/>
    <w:pPr>
      <w:spacing w:after="0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01B9D"/>
    <w:pPr>
      <w:spacing w:after="0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01B9D"/>
    <w:pPr>
      <w:spacing w:after="0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01B9D"/>
    <w:pPr>
      <w:spacing w:after="0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01B9D"/>
    <w:pPr>
      <w:spacing w:after="0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01B9D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01B9D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01B9D"/>
    <w:pPr>
      <w:spacing w:after="0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01B9D"/>
    <w:pPr>
      <w:spacing w:after="0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01B9D"/>
    <w:pPr>
      <w:spacing w:after="0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01B9D"/>
    <w:pPr>
      <w:spacing w:after="0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01B9D"/>
    <w:pPr>
      <w:spacing w:after="0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01B9D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01B9D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01B9D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01B9D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01B9D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01B9D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01B9D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01B9D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01B9D"/>
    <w:pPr>
      <w:spacing w:after="0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01B9D"/>
    <w:pPr>
      <w:spacing w:after="0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01B9D"/>
    <w:pPr>
      <w:spacing w:after="0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01B9D"/>
    <w:pPr>
      <w:spacing w:after="0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01B9D"/>
    <w:pPr>
      <w:spacing w:after="0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01B9D"/>
    <w:pPr>
      <w:spacing w:after="0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01B9D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01B9D"/>
    <w:pPr>
      <w:spacing w:after="0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01B9D"/>
    <w:pPr>
      <w:spacing w:after="0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01B9D"/>
    <w:pPr>
      <w:spacing w:after="0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01B9D"/>
    <w:pPr>
      <w:spacing w:after="0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01B9D"/>
    <w:pPr>
      <w:spacing w:after="0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01B9D"/>
    <w:pPr>
      <w:spacing w:after="0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01B9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01B9D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01B9D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01B9D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01B9D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01B9D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01B9D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01B9D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01B9D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01B9D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201B9D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01B9D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01B9D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01B9D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01B9D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01B9D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01B9D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01B9D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01B9D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01B9D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01B9D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01B9D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01B9D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01B9D"/>
    <w:pPr>
      <w:spacing w:after="0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01B9D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01B9D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201B9D"/>
    <w:rPr>
      <w:color w:val="2B579A"/>
      <w:sz w:val="22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01B9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01B9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01B9D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201B9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01B9D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01B9D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01B9D"/>
    <w:rPr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201B9D"/>
    <w:rPr>
      <w:sz w:val="22"/>
    </w:rPr>
  </w:style>
  <w:style w:type="table" w:styleId="PlainTable1">
    <w:name w:val="Plain Table 1"/>
    <w:basedOn w:val="TableNormal"/>
    <w:uiPriority w:val="41"/>
    <w:rsid w:val="00201B9D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01B9D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01B9D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01B9D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01B9D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01B9D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01B9D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201B9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01B9D"/>
    <w:rPr>
      <w:i/>
      <w:iCs/>
      <w:color w:val="404040" w:themeColor="text1" w:themeTint="BF"/>
      <w:sz w:val="22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01B9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B9D"/>
    <w:rPr>
      <w:sz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01B9D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01B9D"/>
    <w:rPr>
      <w:sz w:val="22"/>
    </w:rPr>
  </w:style>
  <w:style w:type="character" w:styleId="SmartHyperlink">
    <w:name w:val="Smart Hyperlink"/>
    <w:basedOn w:val="DefaultParagraphFont"/>
    <w:uiPriority w:val="99"/>
    <w:semiHidden/>
    <w:unhideWhenUsed/>
    <w:rsid w:val="00201B9D"/>
    <w:rPr>
      <w:sz w:val="22"/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201B9D"/>
    <w:rPr>
      <w:b/>
      <w:bCs/>
      <w:sz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201B9D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201B9D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201B9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01B9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01B9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01B9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01B9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01B9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01B9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01B9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01B9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01B9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01B9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01B9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01B9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01B9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01B9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01B9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01B9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01B9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01B9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01B9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01B9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01B9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01B9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01B9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01B9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01B9D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01B9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01B9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01B9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01B9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01B9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01B9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01B9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01B9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01B9D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01B9D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01B9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01B9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01B9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01B9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01B9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201B9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0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01B9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01B9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201B9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01B9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01B9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01B9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01B9D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01B9D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01B9D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01B9D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01B9D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01B9D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01B9D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01B9D"/>
    <w:pPr>
      <w:spacing w:before="240" w:after="0"/>
      <w:outlineLvl w:val="9"/>
    </w:pPr>
    <w:rPr>
      <w:rFonts w:asciiTheme="majorHAnsi" w:eastAsiaTheme="majorEastAsia" w:hAnsiTheme="majorHAnsi"/>
      <w:b w:val="0"/>
      <w:color w:val="365F91" w:themeColor="accent1" w:themeShade="BF"/>
      <w:sz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404FC1"/>
    <w:rPr>
      <w:color w:val="595959" w:themeColor="text1" w:themeTint="A6"/>
      <w:sz w:val="22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3.png"/><Relationship Id="rId18" Type="http://schemas.openxmlformats.org/officeDocument/2006/relationships/hyperlink" Target="https://www.bing.com/ck/a?!&amp;&amp;p=05bca2951e4db41ccd6a20ec532744cbf246a193d298d0c93ed290b7f18060bdJmltdHM9MTczODk3MjgwMA&amp;ptn=3&amp;ver=2&amp;hsh=4&amp;fclid=20db12cb-28ae-6e3f-0d07-01ca29ee6f85&amp;u=a1L21hcHM_Jm1lcGk9MTA5fn5Ub3BPZlBhZ2V-QWRkcmVzc19MaW5rJnR5PTE4JnE9RUJSUEwlMjAtJTIwSm9uZXMlMjBDcmVlayUyMFJlZ2lvbmFsJTIwQnJhbmNoJTIwTGlicmFyeSZzcz15cGlkLllOMzcyeDY3MjUyNzYmcHBvaXM9MzAuMzk2NDg2MjgyMzQ4NjMzXy05MS4wMTg2Mzg2MTA4Mzk4NF9FQlJQTCUyMC0lMjBKb25lcyUyMENyZWVrJTIwUmVnaW9uYWwlMjBCcmFuY2glMjBMaWJyYXJ5X1lOMzcyeDY3MjUyNzZ-JmNwPTMwLjM5NjQ4Nn4tOTEuMDE4NjM5JnY9MiZzVj0xJkZPUk09TVBTUlBM&amp;ntb=1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ustomXml" Target="ink/ink3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customXml" Target="ink/ink5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customXml" Target="ink/ink2.xml"/><Relationship Id="rId19" Type="http://schemas.openxmlformats.org/officeDocument/2006/relationships/customXml" Target="ink/ink6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customXml" Target="ink/ink4.xml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orm\AppData\Roaming\Microsoft\Templates\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F4D40497474B60A253B9C3319A8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B00A9-E9E4-47B9-A51D-FCF0C6EF91CF}"/>
      </w:docPartPr>
      <w:docPartBody>
        <w:p w:rsidR="003B4F3E" w:rsidRDefault="009C5E8F">
          <w:pPr>
            <w:pStyle w:val="C1F4D40497474B60A253B9C3319A85D1"/>
          </w:pPr>
          <w:r w:rsidRPr="009770B3">
            <w:t>Date</w:t>
          </w:r>
        </w:p>
      </w:docPartBody>
    </w:docPart>
    <w:docPart>
      <w:docPartPr>
        <w:name w:val="147EE3115A19438087D69D00694BF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A01E8-BD44-4543-939B-FE89885622AC}"/>
      </w:docPartPr>
      <w:docPartBody>
        <w:p w:rsidR="003B4F3E" w:rsidRDefault="009C5E8F">
          <w:pPr>
            <w:pStyle w:val="147EE3115A19438087D69D00694BFCE0"/>
          </w:pPr>
          <w:r w:rsidRPr="009770B3">
            <w:t>Time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F3E"/>
    <w:rsid w:val="000011CA"/>
    <w:rsid w:val="00214CBA"/>
    <w:rsid w:val="00261BC9"/>
    <w:rsid w:val="00273811"/>
    <w:rsid w:val="00375A3A"/>
    <w:rsid w:val="003B4F3E"/>
    <w:rsid w:val="00753E26"/>
    <w:rsid w:val="00773B34"/>
    <w:rsid w:val="007F17D9"/>
    <w:rsid w:val="00861EDF"/>
    <w:rsid w:val="009B6497"/>
    <w:rsid w:val="009C5E8F"/>
    <w:rsid w:val="00A861A6"/>
    <w:rsid w:val="00AD6C59"/>
    <w:rsid w:val="00B81F77"/>
    <w:rsid w:val="00B90980"/>
    <w:rsid w:val="00BA23C9"/>
    <w:rsid w:val="00D932DA"/>
    <w:rsid w:val="00F3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F4D40497474B60A253B9C3319A85D1">
    <w:name w:val="C1F4D40497474B60A253B9C3319A85D1"/>
  </w:style>
  <w:style w:type="paragraph" w:customStyle="1" w:styleId="147EE3115A19438087D69D00694BFCE0">
    <w:name w:val="147EE3115A19438087D69D00694BFC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06T18:44:38.74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 1 3345,'-1'-1'264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1-06T18:44:26.32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33 29 6201 0 0,'-3'-2'231'0'0,"-10"-13"1411"0"0,12 15-1748 0 0,1 0-139 0 0,-2-2-743 0 0,1 0 519 0 0,-1 1-95 0 0,-4-4-635 0 0,4 4 929 0 0,0 0-586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1-06T18:44:25.65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69 42 5777 0 0,'-15'-5'2171'0'0,"11"4"-1943"0"0,1 0 0 0 0,0-1 1 0 0,-1 1-1 0 0,1 0 0 0 0,0-1 0 0 0,0 0 0 0 0,0 0 1 0 0,0 0-1 0 0,0 0 0 0 0,-5-5 0 0 0,7 5-79 0 0,-1 1-103 0 0,-6-5 38 0 0,6 3-129 0 0,2 1 182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1-06T18:44:18.58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6985 0 0,'0'0'-2400'0'0,"16"3"-665"0"0,-10-3 3081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06T18:44:17.88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13 11 7106,'-7'-5'400,"1"-1"696,9 10-4145,4-1 1345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06T18:52:12.12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 7 8786,'-8'-4'16,"2"2"4409</inkml:trace>
</inkml:ink>
</file>

<file path=word/theme/theme1.xml><?xml version="1.0" encoding="utf-8"?>
<a:theme xmlns:a="http://schemas.openxmlformats.org/drawingml/2006/main" name="Agend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C51A0-8FC7-407C-9E36-5C216A623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agenda</Template>
  <TotalTime>1257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Cormier</dc:creator>
  <cp:keywords/>
  <dc:description/>
  <cp:lastModifiedBy>Scott Cormier</cp:lastModifiedBy>
  <cp:revision>7</cp:revision>
  <cp:lastPrinted>2026-08-06T14:56:00Z</cp:lastPrinted>
  <dcterms:created xsi:type="dcterms:W3CDTF">2026-08-04T22:18:00Z</dcterms:created>
  <dcterms:modified xsi:type="dcterms:W3CDTF">2026-08-06T14:57:00Z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