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3EC47" w14:textId="193C1715" w:rsidR="00D85460" w:rsidRDefault="00AF1366">
      <w:pPr>
        <w:pStyle w:val="Heading1"/>
      </w:pPr>
      <w:r>
        <w:t>FCA General Mtg Agenda</w:t>
      </w:r>
    </w:p>
    <w:p w14:paraId="274C5488" w14:textId="691CD3B2" w:rsidR="00D85460" w:rsidRDefault="006463BE">
      <w:pPr>
        <w:pBdr>
          <w:top w:val="single" w:sz="4" w:space="1" w:color="444D26" w:themeColor="text2"/>
        </w:pBdr>
        <w:spacing w:after="240"/>
        <w:jc w:val="right"/>
      </w:pPr>
      <w:r>
        <w:rPr>
          <w:rStyle w:val="IntenseEmphasis"/>
        </w:rPr>
        <w:t xml:space="preserve">Date | </w:t>
      </w:r>
      <w:r w:rsidRPr="00961675">
        <w:rPr>
          <w:rStyle w:val="IntenseEmphasis"/>
        </w:rPr>
        <w:t>time</w:t>
      </w:r>
      <w:r>
        <w:t xml:space="preserve"> </w:t>
      </w:r>
      <w:sdt>
        <w:sdtPr>
          <w:id w:val="705675763"/>
          <w:placeholder>
            <w:docPart w:val="6CD4D46E7EB8451D82ABCF9664821BFA"/>
          </w:placeholder>
          <w:date w:fullDate="2026-09-09T17:30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255EC6">
            <w:t>9/</w:t>
          </w:r>
          <w:r w:rsidR="00666B61">
            <w:t>9</w:t>
          </w:r>
          <w:r w:rsidR="00255EC6">
            <w:t>/2026 5:30 PM</w:t>
          </w:r>
        </w:sdtContent>
      </w:sdt>
      <w:r>
        <w:t xml:space="preserve">| </w:t>
      </w:r>
      <w:r>
        <w:rPr>
          <w:rStyle w:val="IntenseEmphasis"/>
        </w:rPr>
        <w:t>Location</w:t>
      </w:r>
      <w:r>
        <w:t xml:space="preserve"> </w:t>
      </w:r>
      <w:sdt>
        <w:sdtPr>
          <w:id w:val="465398058"/>
          <w:placeholder>
            <w:docPart w:val="9D2330D22CC04A5A9B341E9EFA45698A"/>
          </w:placeholder>
          <w15:appearance w15:val="hidden"/>
        </w:sdtPr>
        <w:sdtContent>
          <w:r w:rsidR="006712AD">
            <w:t>Northfork Library</w:t>
          </w:r>
        </w:sdtContent>
      </w:sdt>
    </w:p>
    <w:tbl>
      <w:tblPr>
        <w:tblStyle w:val="PlainTable4"/>
        <w:tblW w:w="5000" w:type="pct"/>
        <w:tblBorders>
          <w:left w:val="single" w:sz="8" w:space="0" w:color="A5B592" w:themeColor="accent1"/>
          <w:insideV w:val="single" w:sz="8" w:space="0" w:color="A5B592" w:themeColor="accent1"/>
        </w:tblBorders>
        <w:tblLayout w:type="fixed"/>
        <w:tblLook w:val="0620" w:firstRow="1" w:lastRow="0" w:firstColumn="0" w:lastColumn="0" w:noHBand="1" w:noVBand="1"/>
        <w:tblDescription w:val="Meeting participants"/>
      </w:tblPr>
      <w:tblGrid>
        <w:gridCol w:w="5395"/>
        <w:gridCol w:w="5395"/>
      </w:tblGrid>
      <w:tr w:rsidR="00D85460" w14:paraId="208F96EA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00" w:type="dxa"/>
          </w:tcPr>
          <w:tbl>
            <w:tblPr>
              <w:tblStyle w:val="PlainTable4"/>
              <w:tblW w:w="5335" w:type="dxa"/>
              <w:tblLayout w:type="fixed"/>
              <w:tblLook w:val="0620" w:firstRow="1" w:lastRow="0" w:firstColumn="0" w:lastColumn="0" w:noHBand="1" w:noVBand="1"/>
              <w:tblDescription w:val="Meeting participants 1"/>
            </w:tblPr>
            <w:tblGrid>
              <w:gridCol w:w="2400"/>
              <w:gridCol w:w="2935"/>
            </w:tblGrid>
            <w:tr w:rsidR="00D85460" w14:paraId="3CC83857" w14:textId="77777777" w:rsidTr="0051478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400" w:type="dxa"/>
                </w:tcPr>
                <w:p w14:paraId="3653BF3F" w14:textId="77777777" w:rsidR="00D85460" w:rsidRDefault="006463BE">
                  <w:pPr>
                    <w:pStyle w:val="Heading3"/>
                    <w:spacing w:after="0"/>
                  </w:pPr>
                  <w:r>
                    <w:t>Meeting called by</w:t>
                  </w:r>
                </w:p>
              </w:tc>
              <w:sdt>
                <w:sdtPr>
                  <w:id w:val="882985375"/>
                  <w:placeholder>
                    <w:docPart w:val="4FC85754814E4897BED8F4DF4A85F3F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45DCA58F" w14:textId="4369FE38" w:rsidR="00D85460" w:rsidRDefault="00AF1366">
                      <w:pPr>
                        <w:spacing w:after="0"/>
                      </w:pPr>
                      <w:r>
                        <w:t>FCA Board</w:t>
                      </w:r>
                    </w:p>
                  </w:tc>
                </w:sdtContent>
              </w:sdt>
            </w:tr>
            <w:tr w:rsidR="00D85460" w14:paraId="25284655" w14:textId="77777777" w:rsidTr="00514786">
              <w:tc>
                <w:tcPr>
                  <w:tcW w:w="2400" w:type="dxa"/>
                </w:tcPr>
                <w:p w14:paraId="68262FD4" w14:textId="77777777" w:rsidR="00D85460" w:rsidRDefault="006463BE">
                  <w:pPr>
                    <w:pStyle w:val="Heading3"/>
                    <w:spacing w:after="0"/>
                  </w:pPr>
                  <w:r>
                    <w:t>Type of meeting</w:t>
                  </w:r>
                </w:p>
              </w:tc>
              <w:sdt>
                <w:sdtPr>
                  <w:id w:val="-1539655202"/>
                  <w:placeholder>
                    <w:docPart w:val="974BC3AC5747400CACAEBF4E0F008ED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1C05CA22" w14:textId="7EA28B5F" w:rsidR="00D85460" w:rsidRDefault="00AF1366">
                      <w:pPr>
                        <w:spacing w:after="0"/>
                      </w:pPr>
                      <w:r>
                        <w:t xml:space="preserve">General </w:t>
                      </w:r>
                    </w:p>
                  </w:tc>
                </w:sdtContent>
              </w:sdt>
            </w:tr>
            <w:tr w:rsidR="00D85460" w14:paraId="5FFA330B" w14:textId="77777777" w:rsidTr="00514786">
              <w:tc>
                <w:tcPr>
                  <w:tcW w:w="2400" w:type="dxa"/>
                </w:tcPr>
                <w:p w14:paraId="151EE567" w14:textId="77777777" w:rsidR="00D85460" w:rsidRDefault="006463BE">
                  <w:pPr>
                    <w:pStyle w:val="Heading3"/>
                    <w:spacing w:after="0"/>
                  </w:pPr>
                  <w:r>
                    <w:t>Facilitator</w:t>
                  </w:r>
                </w:p>
              </w:tc>
              <w:sdt>
                <w:sdtPr>
                  <w:id w:val="-582762193"/>
                  <w:placeholder>
                    <w:docPart w:val="617680F62B2846D6877F0534AC3917DF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5D534E93" w14:textId="2DD6D5A4" w:rsidR="00D85460" w:rsidRDefault="00742D28">
                      <w:pPr>
                        <w:spacing w:after="0"/>
                      </w:pPr>
                      <w:r>
                        <w:t>Carl McDaniel</w:t>
                      </w:r>
                    </w:p>
                  </w:tc>
                </w:sdtContent>
              </w:sdt>
            </w:tr>
            <w:tr w:rsidR="00D85460" w14:paraId="68A13474" w14:textId="77777777" w:rsidTr="00514786">
              <w:tc>
                <w:tcPr>
                  <w:tcW w:w="2400" w:type="dxa"/>
                </w:tcPr>
                <w:p w14:paraId="1C851E71" w14:textId="77777777" w:rsidR="00D85460" w:rsidRDefault="006463BE">
                  <w:pPr>
                    <w:pStyle w:val="Heading3"/>
                    <w:spacing w:after="0"/>
                  </w:pPr>
                  <w:r>
                    <w:t>Note taker</w:t>
                  </w:r>
                </w:p>
              </w:tc>
              <w:sdt>
                <w:sdtPr>
                  <w:id w:val="-2138095640"/>
                  <w:placeholder>
                    <w:docPart w:val="33FA3069BEF249E4A8D74D2D2DB0D066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39ED88AD" w14:textId="05295FAC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tc>
                </w:sdtContent>
              </w:sdt>
            </w:tr>
            <w:tr w:rsidR="00D85460" w14:paraId="06D0C4A8" w14:textId="77777777" w:rsidTr="00514786">
              <w:tc>
                <w:tcPr>
                  <w:tcW w:w="2400" w:type="dxa"/>
                </w:tcPr>
                <w:p w14:paraId="0B663DA8" w14:textId="77777777" w:rsidR="00D85460" w:rsidRDefault="006463BE">
                  <w:pPr>
                    <w:pStyle w:val="Heading3"/>
                    <w:spacing w:after="0"/>
                  </w:pPr>
                  <w:r>
                    <w:t>Timekeeper</w:t>
                  </w:r>
                </w:p>
              </w:tc>
              <w:tc>
                <w:tcPr>
                  <w:tcW w:w="2935" w:type="dxa"/>
                </w:tcPr>
                <w:sdt>
                  <w:sdtPr>
                    <w:id w:val="-90628238"/>
                    <w:placeholder>
                      <w:docPart w:val="0BFEC59E846644A69A05A982522A6581"/>
                    </w:placeholder>
                    <w15:appearance w15:val="hidden"/>
                  </w:sdtPr>
                  <w:sdtContent>
                    <w:p w14:paraId="6C57FEA4" w14:textId="66101D17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sdtContent>
                </w:sdt>
              </w:tc>
            </w:tr>
          </w:tbl>
          <w:p w14:paraId="121503E0" w14:textId="77777777" w:rsidR="00D85460" w:rsidRDefault="00D85460">
            <w:pPr>
              <w:spacing w:after="0"/>
            </w:pPr>
          </w:p>
        </w:tc>
        <w:tc>
          <w:tcPr>
            <w:tcW w:w="5400" w:type="dxa"/>
          </w:tcPr>
          <w:p w14:paraId="4B426D9C" w14:textId="579BE75B" w:rsidR="00D85460" w:rsidRDefault="006463BE">
            <w:pPr>
              <w:spacing w:after="0"/>
            </w:pPr>
            <w:r>
              <w:t xml:space="preserve">Attendees </w:t>
            </w:r>
            <w:sdt>
              <w:sdtPr>
                <w:id w:val="503169330"/>
                <w:placeholder>
                  <w:docPart w:val="27AFB2BE2A3B4E4B9EB2BFF61A65EA6F"/>
                </w:placeholder>
                <w15:appearance w15:val="hidden"/>
              </w:sdtPr>
              <w:sdtContent>
                <w:r w:rsidR="00AF1366">
                  <w:t xml:space="preserve">Deb Shawver, Carl McDaniel, Dawna Drum, </w:t>
                </w:r>
                <w:proofErr w:type="gramStart"/>
                <w:r w:rsidR="00582DF6">
                  <w:t>and,</w:t>
                </w:r>
                <w:proofErr w:type="gramEnd"/>
                <w:r w:rsidR="00582DF6">
                  <w:t xml:space="preserve"> </w:t>
                </w:r>
                <w:r w:rsidR="00AF1366">
                  <w:t>Kandi Camacho</w:t>
                </w:r>
              </w:sdtContent>
            </w:sdt>
          </w:p>
          <w:p w14:paraId="4B94A520" w14:textId="64315EE6" w:rsidR="00D85460" w:rsidRDefault="006463BE" w:rsidP="00AF1366">
            <w:pPr>
              <w:spacing w:after="0"/>
            </w:pPr>
            <w:r>
              <w:t>Please read</w:t>
            </w:r>
            <w:r w:rsidR="00AF1366">
              <w:t>:</w:t>
            </w:r>
            <w:r>
              <w:t xml:space="preserve"> </w:t>
            </w:r>
            <w:r w:rsidR="00AF1366">
              <w:t>N/A</w:t>
            </w:r>
          </w:p>
        </w:tc>
      </w:tr>
    </w:tbl>
    <w:p w14:paraId="3F9D6420" w14:textId="77777777" w:rsidR="00D85460" w:rsidRDefault="006463BE">
      <w:pPr>
        <w:pStyle w:val="Heading2"/>
      </w:pPr>
      <w:r>
        <w:t>Agenda Items</w:t>
      </w:r>
    </w:p>
    <w:tbl>
      <w:tblPr>
        <w:tblStyle w:val="PlainTable4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6660"/>
        <w:gridCol w:w="2340"/>
        <w:gridCol w:w="1800"/>
      </w:tblGrid>
      <w:tr w:rsidR="00514786" w14:paraId="2311369D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60" w:type="dxa"/>
          </w:tcPr>
          <w:p w14:paraId="141706A8" w14:textId="77777777" w:rsidR="00514786" w:rsidRDefault="00514786" w:rsidP="00537F75">
            <w:pPr>
              <w:pStyle w:val="Heading3"/>
              <w:spacing w:after="0"/>
            </w:pPr>
            <w:r>
              <w:t>Topic</w:t>
            </w:r>
          </w:p>
        </w:tc>
        <w:tc>
          <w:tcPr>
            <w:tcW w:w="2340" w:type="dxa"/>
          </w:tcPr>
          <w:p w14:paraId="52670524" w14:textId="77777777" w:rsidR="00514786" w:rsidRDefault="00514786" w:rsidP="00537F75">
            <w:pPr>
              <w:pStyle w:val="Heading3"/>
              <w:spacing w:after="0"/>
            </w:pPr>
            <w:r>
              <w:t>Presenter</w:t>
            </w:r>
          </w:p>
        </w:tc>
        <w:tc>
          <w:tcPr>
            <w:tcW w:w="1800" w:type="dxa"/>
          </w:tcPr>
          <w:p w14:paraId="553D1310" w14:textId="77777777" w:rsidR="00514786" w:rsidRDefault="00514786" w:rsidP="00537F75">
            <w:pPr>
              <w:pStyle w:val="Heading3"/>
              <w:spacing w:after="0"/>
            </w:pPr>
            <w:r>
              <w:t>Time allotted</w:t>
            </w:r>
          </w:p>
        </w:tc>
      </w:tr>
    </w:tbl>
    <w:tbl>
      <w:tblPr>
        <w:tblStyle w:val="PlainTable3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541"/>
        <w:gridCol w:w="6112"/>
        <w:gridCol w:w="2347"/>
        <w:gridCol w:w="1800"/>
      </w:tblGrid>
      <w:tr w:rsidR="00514786" w14:paraId="56370CAE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541747410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668EACB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1053076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62044BB4" w14:textId="1334AA16" w:rsidR="00514786" w:rsidRDefault="00AF1366" w:rsidP="00537F75">
                <w:pPr>
                  <w:spacing w:after="0"/>
                </w:pPr>
                <w:r>
                  <w:t>Introductions</w:t>
                </w:r>
              </w:p>
            </w:tc>
          </w:sdtContent>
        </w:sdt>
        <w:sdt>
          <w:sdtPr>
            <w:id w:val="416301333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9D9300D" w14:textId="661899F7" w:rsidR="00514786" w:rsidRDefault="00582DF6" w:rsidP="00582DF6">
                <w:pPr>
                  <w:spacing w:after="0"/>
                  <w:ind w:left="0"/>
                </w:pPr>
                <w:r>
                  <w:t>Carl</w:t>
                </w:r>
              </w:p>
            </w:tc>
          </w:sdtContent>
        </w:sdt>
        <w:sdt>
          <w:sdtPr>
            <w:id w:val="478045287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7C153FA1" w14:textId="7E7286F3" w:rsidR="00514786" w:rsidRDefault="00AF1366" w:rsidP="00537F75">
                <w:pPr>
                  <w:spacing w:after="0"/>
                </w:pPr>
                <w:r>
                  <w:t>2</w:t>
                </w:r>
              </w:p>
            </w:tc>
          </w:sdtContent>
        </w:sdt>
      </w:tr>
      <w:tr w:rsidR="00514786" w14:paraId="7EDE9002" w14:textId="77777777" w:rsidTr="00514786">
        <w:sdt>
          <w:sdtPr>
            <w:id w:val="478805058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8EE5F88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7545167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0BD3A29A" w14:textId="7326AE05" w:rsidR="00514786" w:rsidRDefault="00255EC6" w:rsidP="00537F75">
                <w:pPr>
                  <w:spacing w:after="0"/>
                </w:pPr>
                <w:r>
                  <w:t>Foodbank grant request</w:t>
                </w:r>
              </w:p>
            </w:tc>
          </w:sdtContent>
        </w:sdt>
        <w:sdt>
          <w:sdtPr>
            <w:id w:val="-1036039328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1119847" w14:textId="339A5CD4" w:rsidR="00514786" w:rsidRDefault="00255EC6" w:rsidP="00537F75">
                <w:pPr>
                  <w:spacing w:after="0"/>
                </w:pPr>
                <w:r>
                  <w:t>All</w:t>
                </w:r>
              </w:p>
            </w:tc>
          </w:sdtContent>
        </w:sdt>
        <w:sdt>
          <w:sdtPr>
            <w:id w:val="-179668635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2B0BCDB0" w14:textId="0329A7D6" w:rsidR="00514786" w:rsidRDefault="00255EC6" w:rsidP="00537F75">
                <w:pPr>
                  <w:spacing w:after="0"/>
                </w:pPr>
                <w:r>
                  <w:t>40</w:t>
                </w:r>
              </w:p>
            </w:tc>
          </w:sdtContent>
        </w:sdt>
      </w:tr>
      <w:tr w:rsidR="00514786" w14:paraId="3452F721" w14:textId="77777777" w:rsidTr="00514786">
        <w:sdt>
          <w:sdtPr>
            <w:id w:val="-474600816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3B4789F9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2954585"/>
            <w:placeholder>
              <w:docPart w:val="25D87687EA4F419CA04FA3BAE3E7DD6A"/>
            </w:placeholder>
            <w:showingPlcHdr/>
            <w15:appearance w15:val="hidden"/>
          </w:sdtPr>
          <w:sdtContent>
            <w:tc>
              <w:tcPr>
                <w:tcW w:w="6112" w:type="dxa"/>
              </w:tcPr>
              <w:p w14:paraId="4284E901" w14:textId="3AE301A3" w:rsidR="00514786" w:rsidRDefault="00255EC6" w:rsidP="00255EC6">
                <w:pPr>
                  <w:spacing w:after="0"/>
                  <w:ind w:left="0"/>
                </w:pPr>
                <w:r>
                  <w:t>[Topic]</w:t>
                </w:r>
              </w:p>
            </w:tc>
          </w:sdtContent>
        </w:sdt>
        <w:sdt>
          <w:sdtPr>
            <w:id w:val="1686715925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7FEB9324" w14:textId="3D8BECD9" w:rsidR="00514786" w:rsidRDefault="00255EC6" w:rsidP="00537F75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B78CCBC" w14:textId="185CEF43" w:rsidR="00514786" w:rsidRDefault="00514786" w:rsidP="00255EC6">
            <w:pPr>
              <w:spacing w:after="0"/>
              <w:ind w:left="0"/>
            </w:pPr>
          </w:p>
        </w:tc>
      </w:tr>
      <w:tr w:rsidR="00514786" w14:paraId="0B2AA901" w14:textId="77777777" w:rsidTr="00514786">
        <w:sdt>
          <w:sdtPr>
            <w:id w:val="518597841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DDF749E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12" w:type="dxa"/>
          </w:tcPr>
          <w:p w14:paraId="3089C41D" w14:textId="316F4732" w:rsidR="00514786" w:rsidRDefault="00514786" w:rsidP="006712AD">
            <w:pPr>
              <w:spacing w:after="0"/>
              <w:ind w:left="0"/>
            </w:pPr>
          </w:p>
        </w:tc>
        <w:sdt>
          <w:sdtPr>
            <w:id w:val="-589615949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303569F9" w14:textId="5863A6DA" w:rsidR="00514786" w:rsidRDefault="006712AD" w:rsidP="00537F75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C2F3C58" w14:textId="2CAC0755" w:rsidR="00514786" w:rsidRDefault="00514786" w:rsidP="006712AD">
            <w:pPr>
              <w:spacing w:after="0"/>
              <w:ind w:left="0"/>
            </w:pPr>
          </w:p>
        </w:tc>
      </w:tr>
    </w:tbl>
    <w:p w14:paraId="419A1E2F" w14:textId="77777777" w:rsidR="00D85460" w:rsidRDefault="006463BE">
      <w:pPr>
        <w:pStyle w:val="Heading2"/>
      </w:pPr>
      <w:r>
        <w:t>Other Information</w:t>
      </w:r>
    </w:p>
    <w:p w14:paraId="5084D481" w14:textId="2F8324F0" w:rsidR="00D85460" w:rsidRDefault="006463BE">
      <w:r>
        <w:t xml:space="preserve">Observers </w:t>
      </w:r>
      <w:sdt>
        <w:sdtPr>
          <w:id w:val="-984927467"/>
          <w:placeholder>
            <w:docPart w:val="6D740D8F2EB14A1B989671A8E7C2FE54"/>
          </w:placeholder>
          <w15:appearance w15:val="hidden"/>
        </w:sdtPr>
        <w:sdtContent>
          <w:r w:rsidR="00AF1366">
            <w:t>:</w:t>
          </w:r>
        </w:sdtContent>
      </w:sdt>
    </w:p>
    <w:p w14:paraId="33D979C7" w14:textId="1DEB06D1" w:rsidR="00D85460" w:rsidRDefault="00AF1366">
      <w:r>
        <w:t>Calendar Events:</w:t>
      </w:r>
      <w:sdt>
        <w:sdtPr>
          <w:id w:val="-1074665517"/>
          <w:placeholder>
            <w:docPart w:val="5025BCE532E04544889DE5A37D800EA3"/>
          </w:placeholder>
          <w15:appearance w15:val="hidden"/>
        </w:sdtPr>
        <w:sdtContent>
          <w:r>
            <w:t xml:space="preserve">  NEXT FCA MTG: </w:t>
          </w:r>
          <w:r w:rsidR="00666B61">
            <w:t>October</w:t>
          </w:r>
          <w:r w:rsidR="0084035E">
            <w:t xml:space="preserve"> </w:t>
          </w:r>
          <w:r w:rsidR="00666B61">
            <w:t>14</w:t>
          </w:r>
          <w:r w:rsidR="008E7699" w:rsidRPr="008E7699">
            <w:rPr>
              <w:vertAlign w:val="superscript"/>
            </w:rPr>
            <w:t>th</w:t>
          </w:r>
          <w:r>
            <w:t>, 202</w:t>
          </w:r>
          <w:r w:rsidR="00CF6785">
            <w:t>6</w:t>
          </w:r>
          <w:r w:rsidR="00340D76">
            <w:t>,</w:t>
          </w:r>
          <w:r>
            <w:t xml:space="preserve"> </w:t>
          </w:r>
          <w:r w:rsidR="008E7699">
            <w:t>5:30 PM</w:t>
          </w:r>
        </w:sdtContent>
      </w:sdt>
    </w:p>
    <w:p w14:paraId="77E40708" w14:textId="58500299" w:rsidR="00833EC3" w:rsidRDefault="00833EC3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Zoom:  </w:t>
      </w:r>
      <w:hyperlink r:id="rId9" w:history="1">
        <w:r w:rsidR="0089246A" w:rsidRPr="009643C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https://us06web.zoom.us/meeting/register/K1t_7tDaTr-TMRuyyrHUgQ</w:t>
        </w:r>
      </w:hyperlink>
    </w:p>
    <w:p w14:paraId="0F518638" w14:textId="77777777" w:rsidR="0089246A" w:rsidRDefault="0089246A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2D39BAAD" w14:textId="2469F439" w:rsidR="0089246A" w:rsidRDefault="0089246A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Present: Carl, Dawna, Deb, and Kandi on zoom. </w:t>
      </w:r>
    </w:p>
    <w:p w14:paraId="49ED2F22" w14:textId="77777777" w:rsidR="0089246A" w:rsidRDefault="0089246A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5160E6C2" w14:textId="23379A0A" w:rsidR="0089246A" w:rsidRDefault="0089246A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Discussed the Food Bank funds request </w:t>
      </w:r>
      <w:r w:rsidR="004945AD"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reviewed additional information regarding the funds requested. No representative from food bank present to answer questions or clarify information. </w:t>
      </w:r>
    </w:p>
    <w:p w14:paraId="25BAC29C" w14:textId="77777777" w:rsidR="004945AD" w:rsidRDefault="004945A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15D901BD" w14:textId="655112E3" w:rsidR="004945AD" w:rsidRDefault="004945A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After discussing all factors, last </w:t>
      </w:r>
      <w:proofErr w:type="spellStart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years</w:t>
      </w:r>
      <w:proofErr w:type="spellEnd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funds allotted for specific food trade, swapping for more protein, no major changes observed or described around </w:t>
      </w:r>
      <w:proofErr w:type="spellStart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self sufficiency</w:t>
      </w:r>
      <w:proofErr w:type="spellEnd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or building community resources, FCA board still agrees giving funds at this time without seeing plans for growth and new strategies for strengthening the food security overall is a mistake, and not solving issues, but acting as band-aid. </w:t>
      </w:r>
    </w:p>
    <w:p w14:paraId="481AC671" w14:textId="3974F49E" w:rsidR="004945AD" w:rsidRDefault="004945A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Deb asked about giving less than requested, Carl and Dawna both stated not FCA job to negotiate alternative amounts. </w:t>
      </w:r>
    </w:p>
    <w:p w14:paraId="6384FE88" w14:textId="2EC12A04" w:rsidR="004945AD" w:rsidRDefault="00FB79A5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Dawna proposed denying the request, Carl and Deb Second – Agreed by Kandi – </w:t>
      </w:r>
      <w:proofErr w:type="spellStart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Unanomous</w:t>
      </w:r>
      <w:proofErr w:type="spellEnd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vote.</w:t>
      </w:r>
    </w:p>
    <w:p w14:paraId="14A4DC56" w14:textId="77777777" w:rsidR="00FB79A5" w:rsidRDefault="00FB79A5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514F4A99" w14:textId="633CDBBD" w:rsidR="00FB79A5" w:rsidRDefault="00FB79A5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lastRenderedPageBreak/>
        <w:t xml:space="preserve">Guest from Friends of Library, Michael, reviewing the progress of the wall and addition of private meeting space at Northfork Library. FCA first meeting after hours, celebrating this success. </w:t>
      </w:r>
    </w:p>
    <w:p w14:paraId="53338DC0" w14:textId="77777777" w:rsidR="00FB79A5" w:rsidRDefault="00FB79A5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3B525755" w14:textId="55138377" w:rsidR="00FB79A5" w:rsidRPr="00833EC3" w:rsidRDefault="00FB79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Meeting adjourned. </w:t>
      </w:r>
    </w:p>
    <w:sectPr w:rsidR="00FB79A5" w:rsidRPr="00833EC3" w:rsidSect="003B40BC">
      <w:footerReference w:type="default" r:id="rId10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014F00" w14:textId="77777777" w:rsidR="001D07E2" w:rsidRDefault="001D07E2">
      <w:r>
        <w:separator/>
      </w:r>
    </w:p>
  </w:endnote>
  <w:endnote w:type="continuationSeparator" w:id="0">
    <w:p w14:paraId="21D4C9D8" w14:textId="77777777" w:rsidR="001D07E2" w:rsidRDefault="001D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D95F9" w14:textId="77777777" w:rsidR="00D85460" w:rsidRDefault="006463B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7032C" w14:textId="77777777" w:rsidR="001D07E2" w:rsidRDefault="001D07E2">
      <w:r>
        <w:separator/>
      </w:r>
    </w:p>
  </w:footnote>
  <w:footnote w:type="continuationSeparator" w:id="0">
    <w:p w14:paraId="383FB603" w14:textId="77777777" w:rsidR="001D07E2" w:rsidRDefault="001D07E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66"/>
    <w:rsid w:val="000629E3"/>
    <w:rsid w:val="000E74B1"/>
    <w:rsid w:val="00115F1B"/>
    <w:rsid w:val="001847E1"/>
    <w:rsid w:val="001C79EF"/>
    <w:rsid w:val="001D07E2"/>
    <w:rsid w:val="001D2DCF"/>
    <w:rsid w:val="0024372E"/>
    <w:rsid w:val="00255EC6"/>
    <w:rsid w:val="00340D76"/>
    <w:rsid w:val="00386FCE"/>
    <w:rsid w:val="003B40BC"/>
    <w:rsid w:val="003C65AE"/>
    <w:rsid w:val="003E4A22"/>
    <w:rsid w:val="00450B0C"/>
    <w:rsid w:val="004945AD"/>
    <w:rsid w:val="004A05D4"/>
    <w:rsid w:val="004A76C1"/>
    <w:rsid w:val="004F3EF6"/>
    <w:rsid w:val="00514786"/>
    <w:rsid w:val="00582DF6"/>
    <w:rsid w:val="005A3FE0"/>
    <w:rsid w:val="005A4730"/>
    <w:rsid w:val="00604B21"/>
    <w:rsid w:val="006463BE"/>
    <w:rsid w:val="0065607F"/>
    <w:rsid w:val="00666B61"/>
    <w:rsid w:val="00670628"/>
    <w:rsid w:val="006712AD"/>
    <w:rsid w:val="006949A7"/>
    <w:rsid w:val="006F2EB6"/>
    <w:rsid w:val="00742D28"/>
    <w:rsid w:val="007F5F4C"/>
    <w:rsid w:val="008009AF"/>
    <w:rsid w:val="00802902"/>
    <w:rsid w:val="00833EC3"/>
    <w:rsid w:val="00836A46"/>
    <w:rsid w:val="0084035E"/>
    <w:rsid w:val="00850101"/>
    <w:rsid w:val="0086139C"/>
    <w:rsid w:val="008854F8"/>
    <w:rsid w:val="0089246A"/>
    <w:rsid w:val="008A004E"/>
    <w:rsid w:val="008E7699"/>
    <w:rsid w:val="00911899"/>
    <w:rsid w:val="00961675"/>
    <w:rsid w:val="0096799C"/>
    <w:rsid w:val="009C3155"/>
    <w:rsid w:val="009C7956"/>
    <w:rsid w:val="00A31195"/>
    <w:rsid w:val="00AF1366"/>
    <w:rsid w:val="00B55775"/>
    <w:rsid w:val="00B62FFB"/>
    <w:rsid w:val="00B7499F"/>
    <w:rsid w:val="00B90A8D"/>
    <w:rsid w:val="00CF6785"/>
    <w:rsid w:val="00D714F5"/>
    <w:rsid w:val="00D85460"/>
    <w:rsid w:val="00D97542"/>
    <w:rsid w:val="00DB5EEE"/>
    <w:rsid w:val="00DD5C74"/>
    <w:rsid w:val="00DE235A"/>
    <w:rsid w:val="00E719D4"/>
    <w:rsid w:val="00E94CB3"/>
    <w:rsid w:val="00EA7434"/>
    <w:rsid w:val="00F642F3"/>
    <w:rsid w:val="00FB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1C414"/>
  <w15:chartTrackingRefBased/>
  <w15:docId w15:val="{21335A8E-3CBD-4B26-8C24-FAA29A3D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75"/>
    <w:pPr>
      <w:spacing w:before="120" w:after="40" w:line="240" w:lineRule="auto"/>
      <w:ind w:left="72"/>
    </w:pPr>
    <w:rPr>
      <w:sz w:val="21"/>
      <w:szCs w:val="21"/>
    </w:rPr>
  </w:style>
  <w:style w:type="paragraph" w:styleId="Heading1">
    <w:name w:val="heading 1"/>
    <w:basedOn w:val="Normal"/>
    <w:next w:val="Normal"/>
    <w:unhideWhenUsed/>
    <w:qFormat/>
    <w:rsid w:val="00961675"/>
    <w:pPr>
      <w:spacing w:before="0" w:after="360"/>
      <w:outlineLvl w:val="0"/>
    </w:pPr>
    <w:rPr>
      <w:rFonts w:asciiTheme="majorHAnsi" w:eastAsiaTheme="majorEastAsia" w:hAnsiTheme="majorHAnsi" w:cstheme="majorBidi"/>
      <w:color w:val="935309" w:themeColor="accent2" w:themeShade="80"/>
      <w:sz w:val="72"/>
      <w:szCs w:val="72"/>
    </w:rPr>
  </w:style>
  <w:style w:type="paragraph" w:styleId="Heading2">
    <w:name w:val="heading 2"/>
    <w:basedOn w:val="Normal"/>
    <w:next w:val="Normal"/>
    <w:unhideWhenUsed/>
    <w:qFormat/>
    <w:rsid w:val="00961675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480" w:after="240"/>
      <w:ind w:left="0"/>
      <w:outlineLvl w:val="1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3">
    <w:name w:val="heading 3"/>
    <w:basedOn w:val="Normal"/>
    <w:next w:val="Normal"/>
    <w:unhideWhenUsed/>
    <w:qFormat/>
    <w:rsid w:val="00961675"/>
    <w:pPr>
      <w:outlineLvl w:val="2"/>
    </w:pPr>
    <w:rPr>
      <w:rFonts w:asciiTheme="majorHAnsi" w:eastAsiaTheme="majorEastAsia" w:hAnsiTheme="majorHAnsi" w:cstheme="majorBidi"/>
      <w:color w:val="536142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1"/>
    <w:unhideWhenUsed/>
    <w:rsid w:val="00961675"/>
    <w:pPr>
      <w:jc w:val="right"/>
    </w:pPr>
    <w:rPr>
      <w:color w:val="935309" w:themeColor="accent2" w:themeShade="80"/>
    </w:rPr>
  </w:style>
  <w:style w:type="character" w:customStyle="1" w:styleId="FooterChar">
    <w:name w:val="Footer Char"/>
    <w:basedOn w:val="DefaultParagraphFont"/>
    <w:link w:val="Footer"/>
    <w:uiPriority w:val="1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 w:line="240" w:lineRule="auto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9246A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us06web.zoom.us/meeting/register/K1t_7tDaTr-TMRuyyrHU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bu\AppData\Roaming\Microsoft\Templates\Team%20meeting%20agenda%20(in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CD4D46E7EB8451D82ABCF9664821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1FF0-EA28-4209-8481-0D818B31843B}"/>
      </w:docPartPr>
      <w:docPartBody>
        <w:p w:rsidR="005356E2" w:rsidRDefault="005356E2">
          <w:pPr>
            <w:pStyle w:val="6CD4D46E7EB8451D82ABCF9664821BFA"/>
          </w:pPr>
          <w:r>
            <w:t>[Date | time]</w:t>
          </w:r>
        </w:p>
      </w:docPartBody>
    </w:docPart>
    <w:docPart>
      <w:docPartPr>
        <w:name w:val="9D2330D22CC04A5A9B341E9EFA456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35A82-B1A5-4F87-BF33-C504A1C62B4C}"/>
      </w:docPartPr>
      <w:docPartBody>
        <w:p w:rsidR="005356E2" w:rsidRDefault="005356E2">
          <w:pPr>
            <w:pStyle w:val="9D2330D22CC04A5A9B341E9EFA45698A"/>
          </w:pPr>
          <w:r>
            <w:t>[Location]</w:t>
          </w:r>
        </w:p>
      </w:docPartBody>
    </w:docPart>
    <w:docPart>
      <w:docPartPr>
        <w:name w:val="4FC85754814E4897BED8F4DF4A85F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5B86-5DAB-4C0B-BA8B-274A996B36C4}"/>
      </w:docPartPr>
      <w:docPartBody>
        <w:p w:rsidR="005356E2" w:rsidRDefault="005356E2">
          <w:pPr>
            <w:pStyle w:val="4FC85754814E4897BED8F4DF4A85F3FB"/>
          </w:pPr>
          <w:r>
            <w:t>[Meeting called by]</w:t>
          </w:r>
        </w:p>
      </w:docPartBody>
    </w:docPart>
    <w:docPart>
      <w:docPartPr>
        <w:name w:val="974BC3AC5747400CACAEBF4E0F008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2DD95-7072-4DF3-BD13-AFA61B622F9D}"/>
      </w:docPartPr>
      <w:docPartBody>
        <w:p w:rsidR="005356E2" w:rsidRDefault="005356E2">
          <w:pPr>
            <w:pStyle w:val="974BC3AC5747400CACAEBF4E0F008EDB"/>
          </w:pPr>
          <w:r>
            <w:t>[Type of meeting]</w:t>
          </w:r>
        </w:p>
      </w:docPartBody>
    </w:docPart>
    <w:docPart>
      <w:docPartPr>
        <w:name w:val="617680F62B2846D6877F0534AC39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4D7F5-651C-4176-A7F9-E2DD116FA2F2}"/>
      </w:docPartPr>
      <w:docPartBody>
        <w:p w:rsidR="005356E2" w:rsidRDefault="005356E2">
          <w:pPr>
            <w:pStyle w:val="617680F62B2846D6877F0534AC3917DF"/>
          </w:pPr>
          <w:r>
            <w:t>[Facilitator]</w:t>
          </w:r>
        </w:p>
      </w:docPartBody>
    </w:docPart>
    <w:docPart>
      <w:docPartPr>
        <w:name w:val="33FA3069BEF249E4A8D74D2D2DB0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04A8-0CFF-44E8-92DE-1EDBBEFBC840}"/>
      </w:docPartPr>
      <w:docPartBody>
        <w:p w:rsidR="005356E2" w:rsidRDefault="005356E2">
          <w:pPr>
            <w:pStyle w:val="33FA3069BEF249E4A8D74D2D2DB0D066"/>
          </w:pPr>
          <w:r>
            <w:t>[Note taker]</w:t>
          </w:r>
        </w:p>
      </w:docPartBody>
    </w:docPart>
    <w:docPart>
      <w:docPartPr>
        <w:name w:val="0BFEC59E846644A69A05A982522A6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6B6E-23E2-43A3-92CE-CA388F1238B2}"/>
      </w:docPartPr>
      <w:docPartBody>
        <w:p w:rsidR="005356E2" w:rsidRDefault="005356E2">
          <w:pPr>
            <w:pStyle w:val="0BFEC59E846644A69A05A982522A6581"/>
          </w:pPr>
          <w:r>
            <w:t>[Timekeeper]</w:t>
          </w:r>
        </w:p>
      </w:docPartBody>
    </w:docPart>
    <w:docPart>
      <w:docPartPr>
        <w:name w:val="27AFB2BE2A3B4E4B9EB2BFF61A65E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1CA35-CE30-4444-A5F5-D905DE1FCDEF}"/>
      </w:docPartPr>
      <w:docPartBody>
        <w:p w:rsidR="005356E2" w:rsidRDefault="005356E2">
          <w:pPr>
            <w:pStyle w:val="27AFB2BE2A3B4E4B9EB2BFF61A65EA6F"/>
          </w:pPr>
          <w:r>
            <w:t>[Attendees]</w:t>
          </w:r>
        </w:p>
      </w:docPartBody>
    </w:docPart>
    <w:docPart>
      <w:docPartPr>
        <w:name w:val="25D87687EA4F419CA04FA3BAE3E7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21F74-1E43-4D90-925D-AD88AF02B2D1}"/>
      </w:docPartPr>
      <w:docPartBody>
        <w:p w:rsidR="005356E2" w:rsidRDefault="005356E2">
          <w:pPr>
            <w:pStyle w:val="25D87687EA4F419CA04FA3BAE3E7DD6A"/>
          </w:pPr>
          <w:r>
            <w:t>[Topic]</w:t>
          </w:r>
        </w:p>
      </w:docPartBody>
    </w:docPart>
    <w:docPart>
      <w:docPartPr>
        <w:name w:val="34D07B3E7D034731A2ADA1334285B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501E-68B8-44B5-8E87-9AE70F88E1D9}"/>
      </w:docPartPr>
      <w:docPartBody>
        <w:p w:rsidR="005356E2" w:rsidRDefault="005356E2">
          <w:pPr>
            <w:pStyle w:val="34D07B3E7D034731A2ADA1334285B3F6"/>
          </w:pPr>
          <w:r>
            <w:t>[Presenter]</w:t>
          </w:r>
        </w:p>
      </w:docPartBody>
    </w:docPart>
    <w:docPart>
      <w:docPartPr>
        <w:name w:val="E4C01AA32CE94D3F9DEC42114F577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BACA-3692-41BE-BFD6-948CD2A30D10}"/>
      </w:docPartPr>
      <w:docPartBody>
        <w:p w:rsidR="005356E2" w:rsidRDefault="005356E2">
          <w:pPr>
            <w:pStyle w:val="E4C01AA32CE94D3F9DEC42114F577B44"/>
          </w:pPr>
          <w:r>
            <w:t>[Time]</w:t>
          </w:r>
        </w:p>
      </w:docPartBody>
    </w:docPart>
    <w:docPart>
      <w:docPartPr>
        <w:name w:val="6D740D8F2EB14A1B989671A8E7C2F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5C85F-C4A7-4322-AE09-21D4E4F3C0A2}"/>
      </w:docPartPr>
      <w:docPartBody>
        <w:p w:rsidR="005356E2" w:rsidRDefault="005356E2">
          <w:pPr>
            <w:pStyle w:val="6D740D8F2EB14A1B989671A8E7C2FE54"/>
          </w:pPr>
          <w:r>
            <w:t>[Observers]</w:t>
          </w:r>
        </w:p>
      </w:docPartBody>
    </w:docPart>
    <w:docPart>
      <w:docPartPr>
        <w:name w:val="5025BCE532E04544889DE5A37D800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581-1E1C-4A76-A9E7-832470941C23}"/>
      </w:docPartPr>
      <w:docPartBody>
        <w:p w:rsidR="005356E2" w:rsidRDefault="005356E2">
          <w:pPr>
            <w:pStyle w:val="5025BCE532E04544889DE5A37D800EA3"/>
          </w:pPr>
          <w:r>
            <w:t>[Special notes]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E2"/>
    <w:rsid w:val="000B2C91"/>
    <w:rsid w:val="0012390D"/>
    <w:rsid w:val="001847E1"/>
    <w:rsid w:val="001C79EF"/>
    <w:rsid w:val="001D2DCF"/>
    <w:rsid w:val="001F733E"/>
    <w:rsid w:val="002B5C8E"/>
    <w:rsid w:val="00301B5A"/>
    <w:rsid w:val="003318C8"/>
    <w:rsid w:val="00341E05"/>
    <w:rsid w:val="00386FCE"/>
    <w:rsid w:val="003C65AE"/>
    <w:rsid w:val="003E4A22"/>
    <w:rsid w:val="00450B0C"/>
    <w:rsid w:val="004A05D4"/>
    <w:rsid w:val="005356E2"/>
    <w:rsid w:val="005A3FE0"/>
    <w:rsid w:val="00776F36"/>
    <w:rsid w:val="008009AF"/>
    <w:rsid w:val="00836A46"/>
    <w:rsid w:val="008A004E"/>
    <w:rsid w:val="009C3155"/>
    <w:rsid w:val="009D5A5F"/>
    <w:rsid w:val="00AA3D5E"/>
    <w:rsid w:val="00AE58E0"/>
    <w:rsid w:val="00CB69EE"/>
    <w:rsid w:val="00CE20C3"/>
    <w:rsid w:val="00D11B5D"/>
    <w:rsid w:val="00D714F5"/>
    <w:rsid w:val="00D97542"/>
    <w:rsid w:val="00DD5C74"/>
    <w:rsid w:val="00DE235A"/>
    <w:rsid w:val="00E73BC9"/>
    <w:rsid w:val="00EA7434"/>
    <w:rsid w:val="00EB16A4"/>
    <w:rsid w:val="00EC172E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D4D46E7EB8451D82ABCF9664821BFA">
    <w:name w:val="6CD4D46E7EB8451D82ABCF9664821BFA"/>
  </w:style>
  <w:style w:type="paragraph" w:customStyle="1" w:styleId="9D2330D22CC04A5A9B341E9EFA45698A">
    <w:name w:val="9D2330D22CC04A5A9B341E9EFA45698A"/>
  </w:style>
  <w:style w:type="paragraph" w:customStyle="1" w:styleId="4FC85754814E4897BED8F4DF4A85F3FB">
    <w:name w:val="4FC85754814E4897BED8F4DF4A85F3FB"/>
  </w:style>
  <w:style w:type="paragraph" w:customStyle="1" w:styleId="974BC3AC5747400CACAEBF4E0F008EDB">
    <w:name w:val="974BC3AC5747400CACAEBF4E0F008EDB"/>
  </w:style>
  <w:style w:type="paragraph" w:customStyle="1" w:styleId="617680F62B2846D6877F0534AC3917DF">
    <w:name w:val="617680F62B2846D6877F0534AC3917DF"/>
  </w:style>
  <w:style w:type="paragraph" w:customStyle="1" w:styleId="33FA3069BEF249E4A8D74D2D2DB0D066">
    <w:name w:val="33FA3069BEF249E4A8D74D2D2DB0D066"/>
  </w:style>
  <w:style w:type="paragraph" w:customStyle="1" w:styleId="0BFEC59E846644A69A05A982522A6581">
    <w:name w:val="0BFEC59E846644A69A05A982522A6581"/>
  </w:style>
  <w:style w:type="paragraph" w:customStyle="1" w:styleId="27AFB2BE2A3B4E4B9EB2BFF61A65EA6F">
    <w:name w:val="27AFB2BE2A3B4E4B9EB2BFF61A65EA6F"/>
  </w:style>
  <w:style w:type="paragraph" w:customStyle="1" w:styleId="25D87687EA4F419CA04FA3BAE3E7DD6A">
    <w:name w:val="25D87687EA4F419CA04FA3BAE3E7DD6A"/>
  </w:style>
  <w:style w:type="paragraph" w:customStyle="1" w:styleId="34D07B3E7D034731A2ADA1334285B3F6">
    <w:name w:val="34D07B3E7D034731A2ADA1334285B3F6"/>
  </w:style>
  <w:style w:type="paragraph" w:customStyle="1" w:styleId="E4C01AA32CE94D3F9DEC42114F577B44">
    <w:name w:val="E4C01AA32CE94D3F9DEC42114F577B44"/>
  </w:style>
  <w:style w:type="paragraph" w:customStyle="1" w:styleId="6D740D8F2EB14A1B989671A8E7C2FE54">
    <w:name w:val="6D740D8F2EB14A1B989671A8E7C2FE54"/>
  </w:style>
  <w:style w:type="paragraph" w:customStyle="1" w:styleId="5025BCE532E04544889DE5A37D800EA3">
    <w:name w:val="5025BCE532E04544889DE5A37D80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859789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2012-09-24T09:41:21+00:00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1638552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TP103463021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0B70C-D081-4701-B5EA-25DDD5AF1873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ACF37E99-131F-48A3-97B1-A68DC6AEE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15893-F567-4E2F-92FC-39884D78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C:\Users\alibu\AppData\Roaming\Microsoft\Templates\Team meeting agenda (informal).dotx</Template>
  <TotalTime>3</TotalTime>
  <Pages>2</Pages>
  <Words>247</Words>
  <Characters>1549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McDaniel</dc:creator>
  <cp:lastModifiedBy>Deb Shawver</cp:lastModifiedBy>
  <cp:revision>2</cp:revision>
  <cp:lastPrinted>2026-08-12T19:32:00Z</cp:lastPrinted>
  <dcterms:created xsi:type="dcterms:W3CDTF">2026-09-30T18:09:00Z</dcterms:created>
  <dcterms:modified xsi:type="dcterms:W3CDTF">2026-09-30T18:09:00Z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GrammarlyDocumentId">
    <vt:lpwstr>5561be44-8f4d-4864-ad34-3b05c6de46f6</vt:lpwstr>
  </property>
</Properties>
</file>