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3EC47" w14:textId="193C1715" w:rsidR="00D85460" w:rsidRDefault="00AF1366">
      <w:pPr>
        <w:pStyle w:val="Heading1"/>
      </w:pPr>
      <w:r>
        <w:t>FCA General Mtg Agenda</w:t>
      </w:r>
    </w:p>
    <w:p w14:paraId="274C5488" w14:textId="42CBFE82" w:rsidR="00D85460" w:rsidRDefault="006463BE">
      <w:pPr>
        <w:pBdr>
          <w:top w:val="single" w:sz="4" w:space="1" w:color="444D26" w:themeColor="text2"/>
        </w:pBdr>
        <w:spacing w:after="240"/>
        <w:jc w:val="right"/>
      </w:pPr>
      <w:r>
        <w:rPr>
          <w:rStyle w:val="IntenseEmphasis"/>
        </w:rPr>
        <w:t xml:space="preserve">Date | </w:t>
      </w:r>
      <w:r w:rsidRPr="00961675">
        <w:rPr>
          <w:rStyle w:val="IntenseEmphasis"/>
        </w:rPr>
        <w:t>time</w:t>
      </w:r>
      <w:r>
        <w:t xml:space="preserve"> </w:t>
      </w:r>
      <w:sdt>
        <w:sdtPr>
          <w:id w:val="705675763"/>
          <w:placeholder>
            <w:docPart w:val="6CD4D46E7EB8451D82ABCF9664821BFA"/>
          </w:placeholder>
          <w:date w:fullDate="2026-02-04T17:30:00Z">
            <w:dateFormat w:val="M/d/yyyy h:mm am/pm"/>
            <w:lid w:val="en-US"/>
            <w:storeMappedDataAs w:val="dateTime"/>
            <w:calendar w:val="gregorian"/>
          </w:date>
        </w:sdtPr>
        <w:sdtContent>
          <w:r w:rsidR="00472F01">
            <w:t>2/4</w:t>
          </w:r>
          <w:r w:rsidR="00255EC6">
            <w:t>/2026 5:30 PM</w:t>
          </w:r>
        </w:sdtContent>
      </w:sdt>
      <w:r>
        <w:t xml:space="preserve">| </w:t>
      </w:r>
      <w:r>
        <w:rPr>
          <w:rStyle w:val="IntenseEmphasis"/>
        </w:rPr>
        <w:t>Location</w:t>
      </w:r>
      <w:r>
        <w:t xml:space="preserve"> </w:t>
      </w:r>
      <w:r w:rsidR="00472F01">
        <w:t xml:space="preserve"> Kendall Elementary</w:t>
      </w:r>
    </w:p>
    <w:tbl>
      <w:tblPr>
        <w:tblStyle w:val="PlainTable4"/>
        <w:tblW w:w="5000" w:type="pct"/>
        <w:tblBorders>
          <w:left w:val="single" w:sz="8" w:space="0" w:color="A5B592" w:themeColor="accent1"/>
          <w:insideV w:val="single" w:sz="8" w:space="0" w:color="A5B592" w:themeColor="accent1"/>
        </w:tblBorders>
        <w:tblLayout w:type="fixed"/>
        <w:tblLook w:val="0620" w:firstRow="1" w:lastRow="0" w:firstColumn="0" w:lastColumn="0" w:noHBand="1" w:noVBand="1"/>
        <w:tblDescription w:val="Meeting participants"/>
      </w:tblPr>
      <w:tblGrid>
        <w:gridCol w:w="5395"/>
        <w:gridCol w:w="5395"/>
      </w:tblGrid>
      <w:tr w:rsidR="00D85460" w14:paraId="208F96EA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00" w:type="dxa"/>
          </w:tcPr>
          <w:tbl>
            <w:tblPr>
              <w:tblStyle w:val="PlainTable4"/>
              <w:tblW w:w="5335" w:type="dxa"/>
              <w:tblLayout w:type="fixed"/>
              <w:tblLook w:val="0620" w:firstRow="1" w:lastRow="0" w:firstColumn="0" w:lastColumn="0" w:noHBand="1" w:noVBand="1"/>
              <w:tblDescription w:val="Meeting participants 1"/>
            </w:tblPr>
            <w:tblGrid>
              <w:gridCol w:w="2400"/>
              <w:gridCol w:w="2935"/>
            </w:tblGrid>
            <w:tr w:rsidR="00D85460" w14:paraId="3CC83857" w14:textId="77777777" w:rsidTr="0051478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2400" w:type="dxa"/>
                </w:tcPr>
                <w:p w14:paraId="3653BF3F" w14:textId="77777777" w:rsidR="00D85460" w:rsidRDefault="006463BE">
                  <w:pPr>
                    <w:pStyle w:val="Heading3"/>
                    <w:spacing w:after="0"/>
                  </w:pPr>
                  <w:r>
                    <w:t>Meeting called by</w:t>
                  </w:r>
                </w:p>
              </w:tc>
              <w:sdt>
                <w:sdtPr>
                  <w:id w:val="882985375"/>
                  <w:placeholder>
                    <w:docPart w:val="4FC85754814E4897BED8F4DF4A85F3F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45DCA58F" w14:textId="4369FE38" w:rsidR="00D85460" w:rsidRDefault="00AF1366">
                      <w:pPr>
                        <w:spacing w:after="0"/>
                      </w:pPr>
                      <w:r>
                        <w:t>FCA Board</w:t>
                      </w:r>
                    </w:p>
                  </w:tc>
                </w:sdtContent>
              </w:sdt>
            </w:tr>
            <w:tr w:rsidR="00D85460" w14:paraId="25284655" w14:textId="77777777" w:rsidTr="00514786">
              <w:tc>
                <w:tcPr>
                  <w:tcW w:w="2400" w:type="dxa"/>
                </w:tcPr>
                <w:p w14:paraId="68262FD4" w14:textId="77777777" w:rsidR="00D85460" w:rsidRDefault="006463BE">
                  <w:pPr>
                    <w:pStyle w:val="Heading3"/>
                    <w:spacing w:after="0"/>
                  </w:pPr>
                  <w:r>
                    <w:t>Type of meeting</w:t>
                  </w:r>
                </w:p>
              </w:tc>
              <w:sdt>
                <w:sdtPr>
                  <w:id w:val="-1539655202"/>
                  <w:placeholder>
                    <w:docPart w:val="974BC3AC5747400CACAEBF4E0F008ED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1C05CA22" w14:textId="7EA28B5F" w:rsidR="00D85460" w:rsidRDefault="00AF1366">
                      <w:pPr>
                        <w:spacing w:after="0"/>
                      </w:pPr>
                      <w:r>
                        <w:t xml:space="preserve">General </w:t>
                      </w:r>
                    </w:p>
                  </w:tc>
                </w:sdtContent>
              </w:sdt>
            </w:tr>
            <w:tr w:rsidR="00D85460" w14:paraId="5FFA330B" w14:textId="77777777" w:rsidTr="00514786">
              <w:tc>
                <w:tcPr>
                  <w:tcW w:w="2400" w:type="dxa"/>
                </w:tcPr>
                <w:p w14:paraId="151EE567" w14:textId="77777777" w:rsidR="00D85460" w:rsidRDefault="006463BE">
                  <w:pPr>
                    <w:pStyle w:val="Heading3"/>
                    <w:spacing w:after="0"/>
                  </w:pPr>
                  <w:r>
                    <w:t>Facilitator</w:t>
                  </w:r>
                </w:p>
              </w:tc>
              <w:sdt>
                <w:sdtPr>
                  <w:id w:val="-582762193"/>
                  <w:placeholder>
                    <w:docPart w:val="617680F62B2846D6877F0534AC3917DF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5D534E93" w14:textId="2DD6D5A4" w:rsidR="00D85460" w:rsidRDefault="00742D28">
                      <w:pPr>
                        <w:spacing w:after="0"/>
                      </w:pPr>
                      <w:r>
                        <w:t>Carl McDaniel</w:t>
                      </w:r>
                    </w:p>
                  </w:tc>
                </w:sdtContent>
              </w:sdt>
            </w:tr>
            <w:tr w:rsidR="00D85460" w14:paraId="68A13474" w14:textId="77777777" w:rsidTr="00514786">
              <w:tc>
                <w:tcPr>
                  <w:tcW w:w="2400" w:type="dxa"/>
                </w:tcPr>
                <w:p w14:paraId="1C851E71" w14:textId="77777777" w:rsidR="00D85460" w:rsidRDefault="006463BE">
                  <w:pPr>
                    <w:pStyle w:val="Heading3"/>
                    <w:spacing w:after="0"/>
                  </w:pPr>
                  <w:r>
                    <w:t>Note taker</w:t>
                  </w:r>
                </w:p>
              </w:tc>
              <w:sdt>
                <w:sdtPr>
                  <w:id w:val="-2138095640"/>
                  <w:placeholder>
                    <w:docPart w:val="33FA3069BEF249E4A8D74D2D2DB0D066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39ED88AD" w14:textId="05295FAC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tc>
                </w:sdtContent>
              </w:sdt>
            </w:tr>
            <w:tr w:rsidR="00D85460" w14:paraId="06D0C4A8" w14:textId="77777777" w:rsidTr="00514786">
              <w:tc>
                <w:tcPr>
                  <w:tcW w:w="2400" w:type="dxa"/>
                </w:tcPr>
                <w:p w14:paraId="0B663DA8" w14:textId="77777777" w:rsidR="00D85460" w:rsidRDefault="006463BE">
                  <w:pPr>
                    <w:pStyle w:val="Heading3"/>
                    <w:spacing w:after="0"/>
                  </w:pPr>
                  <w:r>
                    <w:t>Timekeeper</w:t>
                  </w:r>
                </w:p>
              </w:tc>
              <w:tc>
                <w:tcPr>
                  <w:tcW w:w="2935" w:type="dxa"/>
                </w:tcPr>
                <w:sdt>
                  <w:sdtPr>
                    <w:id w:val="-90628238"/>
                    <w:placeholder>
                      <w:docPart w:val="0BFEC59E846644A69A05A982522A6581"/>
                    </w:placeholder>
                    <w15:appearance w15:val="hidden"/>
                  </w:sdtPr>
                  <w:sdtContent>
                    <w:p w14:paraId="6C57FEA4" w14:textId="66101D17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sdtContent>
                </w:sdt>
              </w:tc>
            </w:tr>
          </w:tbl>
          <w:p w14:paraId="121503E0" w14:textId="77777777" w:rsidR="00D85460" w:rsidRDefault="00D85460">
            <w:pPr>
              <w:spacing w:after="0"/>
            </w:pPr>
          </w:p>
        </w:tc>
        <w:tc>
          <w:tcPr>
            <w:tcW w:w="5400" w:type="dxa"/>
          </w:tcPr>
          <w:p w14:paraId="4B426D9C" w14:textId="7E810B1D" w:rsidR="00D85460" w:rsidRDefault="006463BE">
            <w:pPr>
              <w:spacing w:after="0"/>
            </w:pPr>
            <w:r>
              <w:t xml:space="preserve">Attendees </w:t>
            </w:r>
            <w:sdt>
              <w:sdtPr>
                <w:id w:val="503169330"/>
                <w:placeholder>
                  <w:docPart w:val="27AFB2BE2A3B4E4B9EB2BFF61A65EA6F"/>
                </w:placeholder>
                <w15:appearance w15:val="hidden"/>
              </w:sdtPr>
              <w:sdtContent>
                <w:r w:rsidR="00AF1366">
                  <w:t xml:space="preserve">Deb Shawver, Carl McDaniel, Dawna Drum, </w:t>
                </w:r>
                <w:proofErr w:type="gramStart"/>
                <w:r w:rsidR="00582DF6">
                  <w:t>and,</w:t>
                </w:r>
                <w:proofErr w:type="gramEnd"/>
                <w:r w:rsidR="00582DF6">
                  <w:t xml:space="preserve"> </w:t>
                </w:r>
                <w:r w:rsidR="00AF1366">
                  <w:t>Kandi Camacho</w:t>
                </w:r>
              </w:sdtContent>
            </w:sdt>
            <w:r w:rsidR="00472F01">
              <w:t xml:space="preserve"> (zoom)</w:t>
            </w:r>
          </w:p>
          <w:p w14:paraId="4B94A520" w14:textId="64315EE6" w:rsidR="00D85460" w:rsidRDefault="006463BE" w:rsidP="00AF1366">
            <w:pPr>
              <w:spacing w:after="0"/>
            </w:pPr>
            <w:r>
              <w:t>Please read</w:t>
            </w:r>
            <w:r w:rsidR="00AF1366">
              <w:t>:</w:t>
            </w:r>
            <w:r>
              <w:t xml:space="preserve"> </w:t>
            </w:r>
            <w:r w:rsidR="00AF1366">
              <w:t>N/A</w:t>
            </w:r>
          </w:p>
        </w:tc>
      </w:tr>
    </w:tbl>
    <w:p w14:paraId="3F9D6420" w14:textId="77777777" w:rsidR="00D85460" w:rsidRDefault="006463BE">
      <w:pPr>
        <w:pStyle w:val="Heading2"/>
      </w:pPr>
      <w:r>
        <w:t>Agenda Items</w:t>
      </w:r>
    </w:p>
    <w:tbl>
      <w:tblPr>
        <w:tblStyle w:val="PlainTable4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6660"/>
        <w:gridCol w:w="2340"/>
        <w:gridCol w:w="1800"/>
      </w:tblGrid>
      <w:tr w:rsidR="00514786" w14:paraId="2311369D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60" w:type="dxa"/>
          </w:tcPr>
          <w:p w14:paraId="141706A8" w14:textId="77777777" w:rsidR="00514786" w:rsidRDefault="00514786" w:rsidP="00537F75">
            <w:pPr>
              <w:pStyle w:val="Heading3"/>
              <w:spacing w:after="0"/>
            </w:pPr>
            <w:r>
              <w:t>Topic</w:t>
            </w:r>
          </w:p>
        </w:tc>
        <w:tc>
          <w:tcPr>
            <w:tcW w:w="2340" w:type="dxa"/>
          </w:tcPr>
          <w:p w14:paraId="52670524" w14:textId="77777777" w:rsidR="00514786" w:rsidRDefault="00514786" w:rsidP="00537F75">
            <w:pPr>
              <w:pStyle w:val="Heading3"/>
              <w:spacing w:after="0"/>
            </w:pPr>
            <w:r>
              <w:t>Presenter</w:t>
            </w:r>
          </w:p>
        </w:tc>
        <w:tc>
          <w:tcPr>
            <w:tcW w:w="1800" w:type="dxa"/>
          </w:tcPr>
          <w:p w14:paraId="553D1310" w14:textId="77777777" w:rsidR="00514786" w:rsidRDefault="00514786" w:rsidP="00537F75">
            <w:pPr>
              <w:pStyle w:val="Heading3"/>
              <w:spacing w:after="0"/>
            </w:pPr>
            <w:r>
              <w:t>Time allotted</w:t>
            </w:r>
          </w:p>
        </w:tc>
      </w:tr>
    </w:tbl>
    <w:tbl>
      <w:tblPr>
        <w:tblStyle w:val="PlainTable3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541"/>
        <w:gridCol w:w="6112"/>
        <w:gridCol w:w="2347"/>
        <w:gridCol w:w="1800"/>
      </w:tblGrid>
      <w:tr w:rsidR="00514786" w14:paraId="56370CAE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541747410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668EACB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1053076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62044BB4" w14:textId="1334AA16" w:rsidR="00514786" w:rsidRDefault="00AF1366" w:rsidP="00537F75">
                <w:pPr>
                  <w:spacing w:after="0"/>
                </w:pPr>
                <w:r>
                  <w:t>Introductions</w:t>
                </w:r>
              </w:p>
            </w:tc>
          </w:sdtContent>
        </w:sdt>
        <w:sdt>
          <w:sdtPr>
            <w:id w:val="416301333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9D9300D" w14:textId="661899F7" w:rsidR="00514786" w:rsidRDefault="00582DF6" w:rsidP="00582DF6">
                <w:pPr>
                  <w:spacing w:after="0"/>
                  <w:ind w:left="0"/>
                </w:pPr>
                <w:r>
                  <w:t>Carl</w:t>
                </w:r>
              </w:p>
            </w:tc>
          </w:sdtContent>
        </w:sdt>
        <w:sdt>
          <w:sdtPr>
            <w:id w:val="478045287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7C153FA1" w14:textId="7E7286F3" w:rsidR="00514786" w:rsidRDefault="00AF1366" w:rsidP="00537F75">
                <w:pPr>
                  <w:spacing w:after="0"/>
                </w:pPr>
                <w:r>
                  <w:t>2</w:t>
                </w:r>
              </w:p>
            </w:tc>
          </w:sdtContent>
        </w:sdt>
      </w:tr>
      <w:tr w:rsidR="00514786" w14:paraId="7EDE9002" w14:textId="77777777" w:rsidTr="00514786">
        <w:sdt>
          <w:sdtPr>
            <w:id w:val="478805058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18EE5F88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7545167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0BD3A29A" w14:textId="7326AE05" w:rsidR="00514786" w:rsidRDefault="00255EC6" w:rsidP="00537F75">
                <w:pPr>
                  <w:spacing w:after="0"/>
                </w:pPr>
                <w:r>
                  <w:t>Foodbank grant request</w:t>
                </w:r>
              </w:p>
            </w:tc>
          </w:sdtContent>
        </w:sdt>
        <w:sdt>
          <w:sdtPr>
            <w:id w:val="-1036039328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1119847" w14:textId="339A5CD4" w:rsidR="00514786" w:rsidRDefault="00255EC6" w:rsidP="00537F75">
                <w:pPr>
                  <w:spacing w:after="0"/>
                </w:pPr>
                <w:r>
                  <w:t>All</w:t>
                </w:r>
              </w:p>
            </w:tc>
          </w:sdtContent>
        </w:sdt>
        <w:sdt>
          <w:sdtPr>
            <w:id w:val="-179668635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2B0BCDB0" w14:textId="0329A7D6" w:rsidR="00514786" w:rsidRDefault="00255EC6" w:rsidP="00537F75">
                <w:pPr>
                  <w:spacing w:after="0"/>
                </w:pPr>
                <w:r>
                  <w:t>40</w:t>
                </w:r>
              </w:p>
            </w:tc>
          </w:sdtContent>
        </w:sdt>
      </w:tr>
      <w:tr w:rsidR="00514786" w14:paraId="3452F721" w14:textId="77777777" w:rsidTr="00514786">
        <w:sdt>
          <w:sdtPr>
            <w:id w:val="-474600816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3B4789F9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2954585"/>
            <w:placeholder>
              <w:docPart w:val="25D87687EA4F419CA04FA3BAE3E7DD6A"/>
            </w:placeholder>
            <w:showingPlcHdr/>
            <w15:appearance w15:val="hidden"/>
          </w:sdtPr>
          <w:sdtContent>
            <w:tc>
              <w:tcPr>
                <w:tcW w:w="6112" w:type="dxa"/>
              </w:tcPr>
              <w:p w14:paraId="4284E901" w14:textId="3AE301A3" w:rsidR="00514786" w:rsidRDefault="00255EC6" w:rsidP="00255EC6">
                <w:pPr>
                  <w:spacing w:after="0"/>
                  <w:ind w:left="0"/>
                </w:pPr>
                <w:r>
                  <w:t>[Topic]</w:t>
                </w:r>
              </w:p>
            </w:tc>
          </w:sdtContent>
        </w:sdt>
        <w:sdt>
          <w:sdtPr>
            <w:id w:val="1686715925"/>
            <w:placeholder>
              <w:docPart w:val="34D07B3E7D034731A2ADA1334285B3F6"/>
            </w:placeholder>
            <w:showingPlcHdr/>
            <w15:appearance w15:val="hidden"/>
          </w:sdtPr>
          <w:sdtContent>
            <w:tc>
              <w:tcPr>
                <w:tcW w:w="2347" w:type="dxa"/>
              </w:tcPr>
              <w:p w14:paraId="7FEB9324" w14:textId="3D8BECD9" w:rsidR="00514786" w:rsidRDefault="00255EC6" w:rsidP="00537F75">
                <w:pPr>
                  <w:spacing w:after="0"/>
                </w:pPr>
                <w:r>
                  <w:t>[Presenter]</w:t>
                </w:r>
              </w:p>
            </w:tc>
          </w:sdtContent>
        </w:sdt>
        <w:tc>
          <w:tcPr>
            <w:tcW w:w="1800" w:type="dxa"/>
          </w:tcPr>
          <w:p w14:paraId="0B78CCBC" w14:textId="185CEF43" w:rsidR="00514786" w:rsidRDefault="00514786" w:rsidP="00255EC6">
            <w:pPr>
              <w:spacing w:after="0"/>
              <w:ind w:left="0"/>
            </w:pPr>
          </w:p>
        </w:tc>
      </w:tr>
      <w:tr w:rsidR="00514786" w14:paraId="0B2AA901" w14:textId="77777777" w:rsidTr="00514786">
        <w:sdt>
          <w:sdtPr>
            <w:id w:val="518597841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DDF749E" w14:textId="77777777" w:rsidR="00514786" w:rsidRDefault="00514786" w:rsidP="00537F75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12" w:type="dxa"/>
          </w:tcPr>
          <w:p w14:paraId="3089C41D" w14:textId="316F4732" w:rsidR="00514786" w:rsidRDefault="00514786" w:rsidP="006712AD">
            <w:pPr>
              <w:spacing w:after="0"/>
              <w:ind w:left="0"/>
            </w:pPr>
          </w:p>
        </w:tc>
        <w:sdt>
          <w:sdtPr>
            <w:id w:val="-589615949"/>
            <w:placeholder>
              <w:docPart w:val="34D07B3E7D034731A2ADA1334285B3F6"/>
            </w:placeholder>
            <w:showingPlcHdr/>
            <w15:appearance w15:val="hidden"/>
          </w:sdtPr>
          <w:sdtContent>
            <w:tc>
              <w:tcPr>
                <w:tcW w:w="2347" w:type="dxa"/>
              </w:tcPr>
              <w:p w14:paraId="303569F9" w14:textId="5863A6DA" w:rsidR="00514786" w:rsidRDefault="006712AD" w:rsidP="00537F75">
                <w:pPr>
                  <w:spacing w:after="0"/>
                </w:pPr>
                <w:r>
                  <w:t>[Presenter]</w:t>
                </w:r>
              </w:p>
            </w:tc>
          </w:sdtContent>
        </w:sdt>
        <w:tc>
          <w:tcPr>
            <w:tcW w:w="1800" w:type="dxa"/>
          </w:tcPr>
          <w:p w14:paraId="0C2F3C58" w14:textId="2CAC0755" w:rsidR="00514786" w:rsidRDefault="00514786" w:rsidP="006712AD">
            <w:pPr>
              <w:spacing w:after="0"/>
              <w:ind w:left="0"/>
            </w:pPr>
          </w:p>
        </w:tc>
      </w:tr>
    </w:tbl>
    <w:p w14:paraId="419A1E2F" w14:textId="77777777" w:rsidR="00D85460" w:rsidRDefault="006463BE">
      <w:pPr>
        <w:pStyle w:val="Heading2"/>
      </w:pPr>
      <w:r>
        <w:t>Other Information</w:t>
      </w:r>
    </w:p>
    <w:p w14:paraId="5084D481" w14:textId="2F8324F0" w:rsidR="00D85460" w:rsidRDefault="006463BE">
      <w:r>
        <w:t xml:space="preserve">Observers </w:t>
      </w:r>
      <w:sdt>
        <w:sdtPr>
          <w:id w:val="-984927467"/>
          <w:placeholder>
            <w:docPart w:val="6D740D8F2EB14A1B989671A8E7C2FE54"/>
          </w:placeholder>
          <w15:appearance w15:val="hidden"/>
        </w:sdtPr>
        <w:sdtContent>
          <w:r w:rsidR="00AF1366">
            <w:t>:</w:t>
          </w:r>
        </w:sdtContent>
      </w:sdt>
    </w:p>
    <w:p w14:paraId="33D979C7" w14:textId="3B1D6F3C" w:rsidR="00D85460" w:rsidRDefault="00AF1366">
      <w:r>
        <w:t>Calendar Events:</w:t>
      </w:r>
      <w:sdt>
        <w:sdtPr>
          <w:id w:val="-1074665517"/>
          <w:placeholder>
            <w:docPart w:val="5025BCE532E04544889DE5A37D800EA3"/>
          </w:placeholder>
          <w15:appearance w15:val="hidden"/>
        </w:sdtPr>
        <w:sdtContent>
          <w:r>
            <w:t xml:space="preserve">  NEXT FCA MTG: </w:t>
          </w:r>
          <w:r w:rsidR="00472F01">
            <w:t>May 13th</w:t>
          </w:r>
          <w:r w:rsidR="008E7699" w:rsidRPr="008E7699">
            <w:rPr>
              <w:vertAlign w:val="superscript"/>
            </w:rPr>
            <w:t>h</w:t>
          </w:r>
          <w:r>
            <w:t>, 202</w:t>
          </w:r>
          <w:r w:rsidR="00CF6785">
            <w:t>6</w:t>
          </w:r>
          <w:r w:rsidR="00340D76">
            <w:t>,</w:t>
          </w:r>
          <w:r>
            <w:t xml:space="preserve"> </w:t>
          </w:r>
          <w:r w:rsidR="008E7699">
            <w:t>5:30 PM</w:t>
          </w:r>
        </w:sdtContent>
      </w:sdt>
    </w:p>
    <w:p w14:paraId="04B5CA6D" w14:textId="43FB028D" w:rsidR="00472F01" w:rsidRDefault="00833EC3" w:rsidP="00472F01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Zoom:  </w:t>
      </w:r>
      <w:hyperlink r:id="rId9" w:history="1">
        <w:r w:rsidR="00472F01" w:rsidRPr="009643CA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https://us06web.zoom.us/meeting/register/K1t_7tDaTr-TMRuyyrHUgQ</w:t>
        </w:r>
      </w:hyperlink>
    </w:p>
    <w:p w14:paraId="3D3A8412" w14:textId="26E1D384" w:rsidR="00472F01" w:rsidRPr="00472F01" w:rsidRDefault="00472F01" w:rsidP="00472F01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Present on Zoom: Kandi, Carl, Dawna, and Deb. </w:t>
      </w:r>
    </w:p>
    <w:p w14:paraId="08E9724C" w14:textId="77777777" w:rsidR="00472F01" w:rsidRDefault="00472F01" w:rsidP="00472F01">
      <w:r>
        <w:t>Discussion about the request for funding for the tractor for Parks</w:t>
      </w:r>
    </w:p>
    <w:p w14:paraId="7ED27338" w14:textId="77777777" w:rsidR="00472F01" w:rsidRDefault="00472F01" w:rsidP="00472F01"/>
    <w:p w14:paraId="6A9B3296" w14:textId="77777777" w:rsidR="00472F01" w:rsidRDefault="00472F01" w:rsidP="00472F01">
      <w:r>
        <w:t xml:space="preserve">First motion to Deb =Approve the funds requested as written for tractor, </w:t>
      </w:r>
    </w:p>
    <w:p w14:paraId="5EF09F73" w14:textId="77777777" w:rsidR="00472F01" w:rsidRDefault="00472F01" w:rsidP="00472F01">
      <w:r>
        <w:t xml:space="preserve">2 addendums – cannot ask for more funds until existing parks grant for </w:t>
      </w:r>
      <w:proofErr w:type="spellStart"/>
      <w:r>
        <w:t>sante</w:t>
      </w:r>
      <w:proofErr w:type="spellEnd"/>
      <w:r>
        <w:t xml:space="preserve"> </w:t>
      </w:r>
      <w:proofErr w:type="spellStart"/>
      <w:r>
        <w:t>fe</w:t>
      </w:r>
      <w:proofErr w:type="spellEnd"/>
      <w:r>
        <w:t xml:space="preserve"> is completely spent down, </w:t>
      </w:r>
    </w:p>
    <w:p w14:paraId="5021DB63" w14:textId="77777777" w:rsidR="00472F01" w:rsidRDefault="00472F01" w:rsidP="00472F01">
      <w:r>
        <w:t xml:space="preserve">Before asking for any more grants, show that they have applied for other grant funding </w:t>
      </w:r>
    </w:p>
    <w:p w14:paraId="616394E2" w14:textId="0822A542" w:rsidR="00472F01" w:rsidRDefault="00472F01" w:rsidP="00472F01">
      <w:pPr>
        <w:ind w:left="0"/>
      </w:pPr>
      <w:r>
        <w:t xml:space="preserve"> </w:t>
      </w:r>
      <w:r>
        <w:t xml:space="preserve">Carl call vote, and </w:t>
      </w:r>
      <w:proofErr w:type="spellStart"/>
      <w:r>
        <w:t>obstain</w:t>
      </w:r>
      <w:proofErr w:type="spellEnd"/>
    </w:p>
    <w:p w14:paraId="44537E30" w14:textId="77777777" w:rsidR="00472F01" w:rsidRDefault="00472F01" w:rsidP="00472F01">
      <w:r>
        <w:t>Donna vote yes</w:t>
      </w:r>
    </w:p>
    <w:p w14:paraId="521CDA58" w14:textId="77777777" w:rsidR="00472F01" w:rsidRDefault="00472F01" w:rsidP="00472F01">
      <w:r>
        <w:t>Kandi vote yes</w:t>
      </w:r>
    </w:p>
    <w:p w14:paraId="3B375564" w14:textId="77777777" w:rsidR="00472F01" w:rsidRDefault="00472F01" w:rsidP="00472F01">
      <w:pPr>
        <w:ind w:left="0"/>
      </w:pPr>
      <w:r>
        <w:t>Carl discussed history of FCA and desire to make it bigger entity</w:t>
      </w:r>
    </w:p>
    <w:p w14:paraId="54D3B285" w14:textId="77777777" w:rsidR="00472F01" w:rsidRDefault="00472F01" w:rsidP="00472F01">
      <w:r>
        <w:t xml:space="preserve">Donna Made motion for Carl to apply for </w:t>
      </w:r>
      <w:proofErr w:type="gramStart"/>
      <w:r>
        <w:t>any and all</w:t>
      </w:r>
      <w:proofErr w:type="gramEnd"/>
      <w:r>
        <w:t xml:space="preserve"> grants to fund the FCA</w:t>
      </w:r>
    </w:p>
    <w:p w14:paraId="5874864F" w14:textId="77777777" w:rsidR="00472F01" w:rsidRDefault="00472F01" w:rsidP="00472F01">
      <w:r>
        <w:t>Kandi seconded it.</w:t>
      </w:r>
    </w:p>
    <w:p w14:paraId="1542B0E9" w14:textId="7A3B0BFD" w:rsidR="00472F01" w:rsidRPr="00472F01" w:rsidRDefault="00472F01" w:rsidP="00472F01">
      <w:pPr>
        <w:ind w:left="0"/>
      </w:pPr>
      <w:r>
        <w:t>Voted all in Favor.</w:t>
      </w:r>
    </w:p>
    <w:sectPr w:rsidR="00472F01" w:rsidRPr="00472F01" w:rsidSect="003B40BC">
      <w:footerReference w:type="default" r:id="rId10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BC923B" w14:textId="77777777" w:rsidR="005C3592" w:rsidRDefault="005C3592">
      <w:r>
        <w:separator/>
      </w:r>
    </w:p>
  </w:endnote>
  <w:endnote w:type="continuationSeparator" w:id="0">
    <w:p w14:paraId="60BBC4C5" w14:textId="77777777" w:rsidR="005C3592" w:rsidRDefault="005C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D95F9" w14:textId="77777777" w:rsidR="00D85460" w:rsidRDefault="006463B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B137F3" w14:textId="77777777" w:rsidR="005C3592" w:rsidRDefault="005C3592">
      <w:r>
        <w:separator/>
      </w:r>
    </w:p>
  </w:footnote>
  <w:footnote w:type="continuationSeparator" w:id="0">
    <w:p w14:paraId="3CD8D981" w14:textId="77777777" w:rsidR="005C3592" w:rsidRDefault="005C359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66"/>
    <w:rsid w:val="000629E3"/>
    <w:rsid w:val="000E74B1"/>
    <w:rsid w:val="00115F1B"/>
    <w:rsid w:val="001847E1"/>
    <w:rsid w:val="001D2DCF"/>
    <w:rsid w:val="0024372E"/>
    <w:rsid w:val="00255EC6"/>
    <w:rsid w:val="00340D76"/>
    <w:rsid w:val="00386FCE"/>
    <w:rsid w:val="003B40BC"/>
    <w:rsid w:val="003E4A22"/>
    <w:rsid w:val="00405484"/>
    <w:rsid w:val="00450B0C"/>
    <w:rsid w:val="00472F01"/>
    <w:rsid w:val="004A05D4"/>
    <w:rsid w:val="004A76C1"/>
    <w:rsid w:val="004F3EF6"/>
    <w:rsid w:val="00514786"/>
    <w:rsid w:val="00582DF6"/>
    <w:rsid w:val="005A3FE0"/>
    <w:rsid w:val="005A4730"/>
    <w:rsid w:val="005C3592"/>
    <w:rsid w:val="00604B21"/>
    <w:rsid w:val="006463BE"/>
    <w:rsid w:val="00652AD4"/>
    <w:rsid w:val="0065607F"/>
    <w:rsid w:val="00670628"/>
    <w:rsid w:val="006712AD"/>
    <w:rsid w:val="006949A7"/>
    <w:rsid w:val="006F2EB6"/>
    <w:rsid w:val="00742D28"/>
    <w:rsid w:val="007F5F4C"/>
    <w:rsid w:val="008009AF"/>
    <w:rsid w:val="0081490E"/>
    <w:rsid w:val="00833EC3"/>
    <w:rsid w:val="00836A46"/>
    <w:rsid w:val="0084035E"/>
    <w:rsid w:val="00850101"/>
    <w:rsid w:val="0086139C"/>
    <w:rsid w:val="008854F8"/>
    <w:rsid w:val="008A004E"/>
    <w:rsid w:val="008E7699"/>
    <w:rsid w:val="00911899"/>
    <w:rsid w:val="00961675"/>
    <w:rsid w:val="0096799C"/>
    <w:rsid w:val="009C3155"/>
    <w:rsid w:val="009C7956"/>
    <w:rsid w:val="00A31195"/>
    <w:rsid w:val="00AF1366"/>
    <w:rsid w:val="00B55775"/>
    <w:rsid w:val="00B62FFB"/>
    <w:rsid w:val="00B7499F"/>
    <w:rsid w:val="00CF6785"/>
    <w:rsid w:val="00D714F5"/>
    <w:rsid w:val="00D85460"/>
    <w:rsid w:val="00D97542"/>
    <w:rsid w:val="00DB5EEE"/>
    <w:rsid w:val="00DD5C74"/>
    <w:rsid w:val="00DE235A"/>
    <w:rsid w:val="00E719D4"/>
    <w:rsid w:val="00E94CB3"/>
    <w:rsid w:val="00EA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1C414"/>
  <w15:chartTrackingRefBased/>
  <w15:docId w15:val="{21335A8E-3CBD-4B26-8C24-FAA29A3D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75"/>
    <w:pPr>
      <w:spacing w:before="120" w:after="40" w:line="240" w:lineRule="auto"/>
      <w:ind w:left="72"/>
    </w:pPr>
    <w:rPr>
      <w:sz w:val="21"/>
      <w:szCs w:val="21"/>
    </w:rPr>
  </w:style>
  <w:style w:type="paragraph" w:styleId="Heading1">
    <w:name w:val="heading 1"/>
    <w:basedOn w:val="Normal"/>
    <w:next w:val="Normal"/>
    <w:unhideWhenUsed/>
    <w:qFormat/>
    <w:rsid w:val="00961675"/>
    <w:pPr>
      <w:spacing w:before="0" w:after="360"/>
      <w:outlineLvl w:val="0"/>
    </w:pPr>
    <w:rPr>
      <w:rFonts w:asciiTheme="majorHAnsi" w:eastAsiaTheme="majorEastAsia" w:hAnsiTheme="majorHAnsi" w:cstheme="majorBidi"/>
      <w:color w:val="935309" w:themeColor="accent2" w:themeShade="80"/>
      <w:sz w:val="72"/>
      <w:szCs w:val="72"/>
    </w:rPr>
  </w:style>
  <w:style w:type="paragraph" w:styleId="Heading2">
    <w:name w:val="heading 2"/>
    <w:basedOn w:val="Normal"/>
    <w:next w:val="Normal"/>
    <w:unhideWhenUsed/>
    <w:qFormat/>
    <w:rsid w:val="00961675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480" w:after="240"/>
      <w:ind w:left="0"/>
      <w:outlineLvl w:val="1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3">
    <w:name w:val="heading 3"/>
    <w:basedOn w:val="Normal"/>
    <w:next w:val="Normal"/>
    <w:unhideWhenUsed/>
    <w:qFormat/>
    <w:rsid w:val="00961675"/>
    <w:pPr>
      <w:outlineLvl w:val="2"/>
    </w:pPr>
    <w:rPr>
      <w:rFonts w:asciiTheme="majorHAnsi" w:eastAsiaTheme="majorEastAsia" w:hAnsiTheme="majorHAnsi" w:cstheme="majorBidi"/>
      <w:color w:val="536142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sid w:val="00961675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1"/>
    <w:unhideWhenUsed/>
    <w:rsid w:val="00961675"/>
    <w:pPr>
      <w:jc w:val="right"/>
    </w:pPr>
    <w:rPr>
      <w:color w:val="935309" w:themeColor="accent2" w:themeShade="80"/>
    </w:rPr>
  </w:style>
  <w:style w:type="character" w:customStyle="1" w:styleId="FooterChar">
    <w:name w:val="Footer Char"/>
    <w:basedOn w:val="DefaultParagraphFont"/>
    <w:link w:val="Footer"/>
    <w:uiPriority w:val="1"/>
    <w:rsid w:val="00961675"/>
    <w:rPr>
      <w:color w:val="935309" w:themeColor="accent2" w:themeShade="80"/>
      <w:sz w:val="21"/>
      <w:szCs w:val="21"/>
    </w:rPr>
  </w:style>
  <w:style w:type="table" w:styleId="PlainTable4">
    <w:name w:val="Plain Table 4"/>
    <w:basedOn w:val="TableNormal"/>
    <w:uiPriority w:val="44"/>
    <w:rsid w:val="00514786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14786"/>
    <w:pPr>
      <w:spacing w:after="0" w:line="240" w:lineRule="auto"/>
    </w:pPr>
    <w:tblPr>
      <w:tblStyleRowBandSize w:val="1"/>
      <w:tblStyleColBandSize w:val="1"/>
    </w:tblPr>
    <w:tblStylePr w:type="firstRow">
      <w:rPr>
        <w:b w:val="0"/>
        <w:bCs/>
        <w:i w:val="0"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72F01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F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us06web.zoom.us/meeting/register/K1t_7tDaTr-TMRuyyrHUg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bu\AppData\Roaming\Microsoft\Templates\Team%20meeting%20agenda%20(inform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CD4D46E7EB8451D82ABCF9664821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41FF0-EA28-4209-8481-0D818B31843B}"/>
      </w:docPartPr>
      <w:docPartBody>
        <w:p w:rsidR="005356E2" w:rsidRDefault="005356E2">
          <w:pPr>
            <w:pStyle w:val="6CD4D46E7EB8451D82ABCF9664821BFA"/>
          </w:pPr>
          <w:r>
            <w:t>[Date | time]</w:t>
          </w:r>
        </w:p>
      </w:docPartBody>
    </w:docPart>
    <w:docPart>
      <w:docPartPr>
        <w:name w:val="4FC85754814E4897BED8F4DF4A85F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55B86-5DAB-4C0B-BA8B-274A996B36C4}"/>
      </w:docPartPr>
      <w:docPartBody>
        <w:p w:rsidR="005356E2" w:rsidRDefault="005356E2">
          <w:pPr>
            <w:pStyle w:val="4FC85754814E4897BED8F4DF4A85F3FB"/>
          </w:pPr>
          <w:r>
            <w:t>[Meeting called by]</w:t>
          </w:r>
        </w:p>
      </w:docPartBody>
    </w:docPart>
    <w:docPart>
      <w:docPartPr>
        <w:name w:val="974BC3AC5747400CACAEBF4E0F008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2DD95-7072-4DF3-BD13-AFA61B622F9D}"/>
      </w:docPartPr>
      <w:docPartBody>
        <w:p w:rsidR="005356E2" w:rsidRDefault="005356E2">
          <w:pPr>
            <w:pStyle w:val="974BC3AC5747400CACAEBF4E0F008EDB"/>
          </w:pPr>
          <w:r>
            <w:t>[Type of meeting]</w:t>
          </w:r>
        </w:p>
      </w:docPartBody>
    </w:docPart>
    <w:docPart>
      <w:docPartPr>
        <w:name w:val="617680F62B2846D6877F0534AC39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4D7F5-651C-4176-A7F9-E2DD116FA2F2}"/>
      </w:docPartPr>
      <w:docPartBody>
        <w:p w:rsidR="005356E2" w:rsidRDefault="005356E2">
          <w:pPr>
            <w:pStyle w:val="617680F62B2846D6877F0534AC3917DF"/>
          </w:pPr>
          <w:r>
            <w:t>[Facilitator]</w:t>
          </w:r>
        </w:p>
      </w:docPartBody>
    </w:docPart>
    <w:docPart>
      <w:docPartPr>
        <w:name w:val="33FA3069BEF249E4A8D74D2D2DB0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04A8-0CFF-44E8-92DE-1EDBBEFBC840}"/>
      </w:docPartPr>
      <w:docPartBody>
        <w:p w:rsidR="005356E2" w:rsidRDefault="005356E2">
          <w:pPr>
            <w:pStyle w:val="33FA3069BEF249E4A8D74D2D2DB0D066"/>
          </w:pPr>
          <w:r>
            <w:t>[Note taker]</w:t>
          </w:r>
        </w:p>
      </w:docPartBody>
    </w:docPart>
    <w:docPart>
      <w:docPartPr>
        <w:name w:val="0BFEC59E846644A69A05A982522A6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6B6E-23E2-43A3-92CE-CA388F1238B2}"/>
      </w:docPartPr>
      <w:docPartBody>
        <w:p w:rsidR="005356E2" w:rsidRDefault="005356E2">
          <w:pPr>
            <w:pStyle w:val="0BFEC59E846644A69A05A982522A6581"/>
          </w:pPr>
          <w:r>
            <w:t>[Timekeeper]</w:t>
          </w:r>
        </w:p>
      </w:docPartBody>
    </w:docPart>
    <w:docPart>
      <w:docPartPr>
        <w:name w:val="27AFB2BE2A3B4E4B9EB2BFF61A65E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1CA35-CE30-4444-A5F5-D905DE1FCDEF}"/>
      </w:docPartPr>
      <w:docPartBody>
        <w:p w:rsidR="005356E2" w:rsidRDefault="005356E2">
          <w:pPr>
            <w:pStyle w:val="27AFB2BE2A3B4E4B9EB2BFF61A65EA6F"/>
          </w:pPr>
          <w:r>
            <w:t>[Attendees]</w:t>
          </w:r>
        </w:p>
      </w:docPartBody>
    </w:docPart>
    <w:docPart>
      <w:docPartPr>
        <w:name w:val="25D87687EA4F419CA04FA3BAE3E7D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21F74-1E43-4D90-925D-AD88AF02B2D1}"/>
      </w:docPartPr>
      <w:docPartBody>
        <w:p w:rsidR="005356E2" w:rsidRDefault="005356E2">
          <w:pPr>
            <w:pStyle w:val="25D87687EA4F419CA04FA3BAE3E7DD6A"/>
          </w:pPr>
          <w:r>
            <w:t>[Topic]</w:t>
          </w:r>
        </w:p>
      </w:docPartBody>
    </w:docPart>
    <w:docPart>
      <w:docPartPr>
        <w:name w:val="34D07B3E7D034731A2ADA1334285B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8501E-68B8-44B5-8E87-9AE70F88E1D9}"/>
      </w:docPartPr>
      <w:docPartBody>
        <w:p w:rsidR="005356E2" w:rsidRDefault="005356E2">
          <w:pPr>
            <w:pStyle w:val="34D07B3E7D034731A2ADA1334285B3F6"/>
          </w:pPr>
          <w:r>
            <w:t>[Presenter]</w:t>
          </w:r>
        </w:p>
      </w:docPartBody>
    </w:docPart>
    <w:docPart>
      <w:docPartPr>
        <w:name w:val="E4C01AA32CE94D3F9DEC42114F577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BACA-3692-41BE-BFD6-948CD2A30D10}"/>
      </w:docPartPr>
      <w:docPartBody>
        <w:p w:rsidR="005356E2" w:rsidRDefault="005356E2">
          <w:pPr>
            <w:pStyle w:val="E4C01AA32CE94D3F9DEC42114F577B44"/>
          </w:pPr>
          <w:r>
            <w:t>[Time]</w:t>
          </w:r>
        </w:p>
      </w:docPartBody>
    </w:docPart>
    <w:docPart>
      <w:docPartPr>
        <w:name w:val="6D740D8F2EB14A1B989671A8E7C2F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5C85F-C4A7-4322-AE09-21D4E4F3C0A2}"/>
      </w:docPartPr>
      <w:docPartBody>
        <w:p w:rsidR="005356E2" w:rsidRDefault="005356E2">
          <w:pPr>
            <w:pStyle w:val="6D740D8F2EB14A1B989671A8E7C2FE54"/>
          </w:pPr>
          <w:r>
            <w:t>[Observers]</w:t>
          </w:r>
        </w:p>
      </w:docPartBody>
    </w:docPart>
    <w:docPart>
      <w:docPartPr>
        <w:name w:val="5025BCE532E04544889DE5A37D800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56581-1E1C-4A76-A9E7-832470941C23}"/>
      </w:docPartPr>
      <w:docPartBody>
        <w:p w:rsidR="005356E2" w:rsidRDefault="005356E2">
          <w:pPr>
            <w:pStyle w:val="5025BCE532E04544889DE5A37D800EA3"/>
          </w:pPr>
          <w:r>
            <w:t>[Special notes]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E2"/>
    <w:rsid w:val="000B2C91"/>
    <w:rsid w:val="0012390D"/>
    <w:rsid w:val="001847E1"/>
    <w:rsid w:val="001D2DCF"/>
    <w:rsid w:val="001F733E"/>
    <w:rsid w:val="002B5C8E"/>
    <w:rsid w:val="00301B5A"/>
    <w:rsid w:val="00386FCE"/>
    <w:rsid w:val="003A4FFD"/>
    <w:rsid w:val="003E4A22"/>
    <w:rsid w:val="00450B0C"/>
    <w:rsid w:val="004A05D4"/>
    <w:rsid w:val="005356E2"/>
    <w:rsid w:val="005A3FE0"/>
    <w:rsid w:val="00776F36"/>
    <w:rsid w:val="008009AF"/>
    <w:rsid w:val="0081490E"/>
    <w:rsid w:val="00836A46"/>
    <w:rsid w:val="008A004E"/>
    <w:rsid w:val="009C3155"/>
    <w:rsid w:val="009D5A5F"/>
    <w:rsid w:val="00AA3D5E"/>
    <w:rsid w:val="00AE58E0"/>
    <w:rsid w:val="00B7055F"/>
    <w:rsid w:val="00CB69EE"/>
    <w:rsid w:val="00D11B5D"/>
    <w:rsid w:val="00D714F5"/>
    <w:rsid w:val="00D97542"/>
    <w:rsid w:val="00DD5C74"/>
    <w:rsid w:val="00DE235A"/>
    <w:rsid w:val="00E73BC9"/>
    <w:rsid w:val="00EA7434"/>
    <w:rsid w:val="00EB16A4"/>
    <w:rsid w:val="00EC172E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D4D46E7EB8451D82ABCF9664821BFA">
    <w:name w:val="6CD4D46E7EB8451D82ABCF9664821BFA"/>
  </w:style>
  <w:style w:type="paragraph" w:customStyle="1" w:styleId="9D2330D22CC04A5A9B341E9EFA45698A">
    <w:name w:val="9D2330D22CC04A5A9B341E9EFA45698A"/>
  </w:style>
  <w:style w:type="paragraph" w:customStyle="1" w:styleId="4FC85754814E4897BED8F4DF4A85F3FB">
    <w:name w:val="4FC85754814E4897BED8F4DF4A85F3FB"/>
  </w:style>
  <w:style w:type="paragraph" w:customStyle="1" w:styleId="974BC3AC5747400CACAEBF4E0F008EDB">
    <w:name w:val="974BC3AC5747400CACAEBF4E0F008EDB"/>
  </w:style>
  <w:style w:type="paragraph" w:customStyle="1" w:styleId="617680F62B2846D6877F0534AC3917DF">
    <w:name w:val="617680F62B2846D6877F0534AC3917DF"/>
  </w:style>
  <w:style w:type="paragraph" w:customStyle="1" w:styleId="33FA3069BEF249E4A8D74D2D2DB0D066">
    <w:name w:val="33FA3069BEF249E4A8D74D2D2DB0D066"/>
  </w:style>
  <w:style w:type="paragraph" w:customStyle="1" w:styleId="0BFEC59E846644A69A05A982522A6581">
    <w:name w:val="0BFEC59E846644A69A05A982522A6581"/>
  </w:style>
  <w:style w:type="paragraph" w:customStyle="1" w:styleId="27AFB2BE2A3B4E4B9EB2BFF61A65EA6F">
    <w:name w:val="27AFB2BE2A3B4E4B9EB2BFF61A65EA6F"/>
  </w:style>
  <w:style w:type="paragraph" w:customStyle="1" w:styleId="25D87687EA4F419CA04FA3BAE3E7DD6A">
    <w:name w:val="25D87687EA4F419CA04FA3BAE3E7DD6A"/>
  </w:style>
  <w:style w:type="paragraph" w:customStyle="1" w:styleId="34D07B3E7D034731A2ADA1334285B3F6">
    <w:name w:val="34D07B3E7D034731A2ADA1334285B3F6"/>
  </w:style>
  <w:style w:type="paragraph" w:customStyle="1" w:styleId="E4C01AA32CE94D3F9DEC42114F577B44">
    <w:name w:val="E4C01AA32CE94D3F9DEC42114F577B44"/>
  </w:style>
  <w:style w:type="paragraph" w:customStyle="1" w:styleId="6D740D8F2EB14A1B989671A8E7C2FE54">
    <w:name w:val="6D740D8F2EB14A1B989671A8E7C2FE54"/>
  </w:style>
  <w:style w:type="paragraph" w:customStyle="1" w:styleId="5025BCE532E04544889DE5A37D800EA3">
    <w:name w:val="5025BCE532E04544889DE5A37D800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859789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2012-09-24T09:41:21+00:00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1638552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TP103463021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F37E99-131F-48A3-97B1-A68DC6AEE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40B70C-D081-4701-B5EA-25DDD5AF1873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ED515893-F567-4E2F-92FC-39884D786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C:\Users\alibu\AppData\Roaming\Microsoft\Templates\Team meeting agenda (informal).dotx</Template>
  <TotalTime>0</TotalTime>
  <Pages>1</Pages>
  <Words>186</Words>
  <Characters>1164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McDaniel</dc:creator>
  <cp:lastModifiedBy>Deb Shawver</cp:lastModifiedBy>
  <cp:revision>2</cp:revision>
  <cp:lastPrinted>2026-08-12T19:32:00Z</cp:lastPrinted>
  <dcterms:created xsi:type="dcterms:W3CDTF">2026-09-30T17:55:00Z</dcterms:created>
  <dcterms:modified xsi:type="dcterms:W3CDTF">2026-09-30T17:55:00Z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GrammarlyDocumentId">
    <vt:lpwstr>5561be44-8f4d-4864-ad34-3b05c6de46f6</vt:lpwstr>
  </property>
</Properties>
</file>