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3EC47" w14:textId="193C1715" w:rsidR="00D85460" w:rsidRDefault="00AF1366">
      <w:pPr>
        <w:pStyle w:val="Heading1"/>
      </w:pPr>
      <w:r>
        <w:t>FCA General Mtg Agenda</w:t>
      </w:r>
    </w:p>
    <w:p w14:paraId="274C5488" w14:textId="74F61455" w:rsidR="00D85460" w:rsidRDefault="006463BE">
      <w:pPr>
        <w:pBdr>
          <w:top w:val="single" w:sz="4" w:space="1" w:color="444D26" w:themeColor="text2"/>
        </w:pBdr>
        <w:spacing w:after="240"/>
        <w:jc w:val="right"/>
      </w:pPr>
      <w:r>
        <w:rPr>
          <w:rStyle w:val="IntenseEmphasis"/>
        </w:rPr>
        <w:t xml:space="preserve">Date | </w:t>
      </w:r>
      <w:r w:rsidRPr="00961675">
        <w:rPr>
          <w:rStyle w:val="IntenseEmphasis"/>
        </w:rPr>
        <w:t>time</w:t>
      </w:r>
      <w:r>
        <w:t xml:space="preserve"> </w:t>
      </w:r>
      <w:sdt>
        <w:sdtPr>
          <w:id w:val="705675763"/>
          <w:placeholder>
            <w:docPart w:val="6CD4D46E7EB8451D82ABCF9664821BFA"/>
          </w:placeholder>
          <w:date w:fullDate="2026-06-10T17:30:00Z">
            <w:dateFormat w:val="M/d/yyyy h:mm am/pm"/>
            <w:lid w:val="en-US"/>
            <w:storeMappedDataAs w:val="dateTime"/>
            <w:calendar w:val="gregorian"/>
          </w:date>
        </w:sdtPr>
        <w:sdtContent>
          <w:r w:rsidR="0096799C">
            <w:t>6/</w:t>
          </w:r>
          <w:r w:rsidR="006949A7">
            <w:t>10</w:t>
          </w:r>
          <w:r w:rsidR="0096799C">
            <w:t>/2026</w:t>
          </w:r>
          <w:r w:rsidR="00AF1366">
            <w:t xml:space="preserve"> </w:t>
          </w:r>
          <w:r w:rsidR="006949A7">
            <w:t>5</w:t>
          </w:r>
          <w:r w:rsidR="00AF1366">
            <w:t>:30 PM</w:t>
          </w:r>
        </w:sdtContent>
      </w:sdt>
      <w:r>
        <w:t xml:space="preserve">| </w:t>
      </w:r>
      <w:r>
        <w:rPr>
          <w:rStyle w:val="IntenseEmphasis"/>
        </w:rPr>
        <w:t>Location</w:t>
      </w:r>
      <w:r>
        <w:t xml:space="preserve"> </w:t>
      </w:r>
      <w:sdt>
        <w:sdtPr>
          <w:id w:val="465398058"/>
          <w:placeholder>
            <w:docPart w:val="9D2330D22CC04A5A9B341E9EFA45698A"/>
          </w:placeholder>
          <w15:appearance w15:val="hidden"/>
        </w:sdtPr>
        <w:sdtContent>
          <w:r w:rsidR="00AF1366">
            <w:t>Kendall Elem Library</w:t>
          </w:r>
        </w:sdtContent>
      </w:sdt>
    </w:p>
    <w:tbl>
      <w:tblPr>
        <w:tblStyle w:val="PlainTable4"/>
        <w:tblW w:w="5000" w:type="pct"/>
        <w:tblBorders>
          <w:left w:val="single" w:sz="8" w:space="0" w:color="A5B592" w:themeColor="accent1"/>
          <w:insideV w:val="single" w:sz="8" w:space="0" w:color="A5B592" w:themeColor="accent1"/>
        </w:tblBorders>
        <w:tblLayout w:type="fixed"/>
        <w:tblLook w:val="0620" w:firstRow="1" w:lastRow="0" w:firstColumn="0" w:lastColumn="0" w:noHBand="1" w:noVBand="1"/>
        <w:tblDescription w:val="Meeting participants"/>
      </w:tblPr>
      <w:tblGrid>
        <w:gridCol w:w="5395"/>
        <w:gridCol w:w="5395"/>
      </w:tblGrid>
      <w:tr w:rsidR="00D85460" w14:paraId="208F96EA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00" w:type="dxa"/>
          </w:tcPr>
          <w:tbl>
            <w:tblPr>
              <w:tblStyle w:val="PlainTable4"/>
              <w:tblW w:w="5335" w:type="dxa"/>
              <w:tblLayout w:type="fixed"/>
              <w:tblLook w:val="0620" w:firstRow="1" w:lastRow="0" w:firstColumn="0" w:lastColumn="0" w:noHBand="1" w:noVBand="1"/>
              <w:tblDescription w:val="Meeting participants 1"/>
            </w:tblPr>
            <w:tblGrid>
              <w:gridCol w:w="2400"/>
              <w:gridCol w:w="2935"/>
            </w:tblGrid>
            <w:tr w:rsidR="00D85460" w14:paraId="3CC83857" w14:textId="77777777" w:rsidTr="0051478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2400" w:type="dxa"/>
                </w:tcPr>
                <w:p w14:paraId="3653BF3F" w14:textId="77777777" w:rsidR="00D85460" w:rsidRDefault="006463BE">
                  <w:pPr>
                    <w:pStyle w:val="Heading3"/>
                    <w:spacing w:after="0"/>
                  </w:pPr>
                  <w:r>
                    <w:t>Meeting called by</w:t>
                  </w:r>
                </w:p>
              </w:tc>
              <w:sdt>
                <w:sdtPr>
                  <w:id w:val="882985375"/>
                  <w:placeholder>
                    <w:docPart w:val="4FC85754814E4897BED8F4DF4A85F3F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45DCA58F" w14:textId="4369FE38" w:rsidR="00D85460" w:rsidRDefault="00AF1366">
                      <w:pPr>
                        <w:spacing w:after="0"/>
                      </w:pPr>
                      <w:r>
                        <w:t>FCA Board</w:t>
                      </w:r>
                    </w:p>
                  </w:tc>
                </w:sdtContent>
              </w:sdt>
            </w:tr>
            <w:tr w:rsidR="00D85460" w14:paraId="25284655" w14:textId="77777777" w:rsidTr="00514786">
              <w:tc>
                <w:tcPr>
                  <w:tcW w:w="2400" w:type="dxa"/>
                </w:tcPr>
                <w:p w14:paraId="68262FD4" w14:textId="77777777" w:rsidR="00D85460" w:rsidRDefault="006463BE">
                  <w:pPr>
                    <w:pStyle w:val="Heading3"/>
                    <w:spacing w:after="0"/>
                  </w:pPr>
                  <w:r>
                    <w:t>Type of meeting</w:t>
                  </w:r>
                </w:p>
              </w:tc>
              <w:sdt>
                <w:sdtPr>
                  <w:id w:val="-1539655202"/>
                  <w:placeholder>
                    <w:docPart w:val="974BC3AC5747400CACAEBF4E0F008ED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1C05CA22" w14:textId="7EA28B5F" w:rsidR="00D85460" w:rsidRDefault="00AF1366">
                      <w:pPr>
                        <w:spacing w:after="0"/>
                      </w:pPr>
                      <w:r>
                        <w:t xml:space="preserve">General </w:t>
                      </w:r>
                    </w:p>
                  </w:tc>
                </w:sdtContent>
              </w:sdt>
            </w:tr>
            <w:tr w:rsidR="00D85460" w14:paraId="5FFA330B" w14:textId="77777777" w:rsidTr="00514786">
              <w:tc>
                <w:tcPr>
                  <w:tcW w:w="2400" w:type="dxa"/>
                </w:tcPr>
                <w:p w14:paraId="151EE567" w14:textId="77777777" w:rsidR="00D85460" w:rsidRDefault="006463BE">
                  <w:pPr>
                    <w:pStyle w:val="Heading3"/>
                    <w:spacing w:after="0"/>
                  </w:pPr>
                  <w:r>
                    <w:t>Facilitator</w:t>
                  </w:r>
                </w:p>
              </w:tc>
              <w:sdt>
                <w:sdtPr>
                  <w:id w:val="-582762193"/>
                  <w:placeholder>
                    <w:docPart w:val="617680F62B2846D6877F0534AC3917DF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5D534E93" w14:textId="2DD6D5A4" w:rsidR="00D85460" w:rsidRDefault="00742D28">
                      <w:pPr>
                        <w:spacing w:after="0"/>
                      </w:pPr>
                      <w:r>
                        <w:t>Carl McDaniel</w:t>
                      </w:r>
                    </w:p>
                  </w:tc>
                </w:sdtContent>
              </w:sdt>
            </w:tr>
            <w:tr w:rsidR="00D85460" w14:paraId="68A13474" w14:textId="77777777" w:rsidTr="00514786">
              <w:tc>
                <w:tcPr>
                  <w:tcW w:w="2400" w:type="dxa"/>
                </w:tcPr>
                <w:p w14:paraId="1C851E71" w14:textId="77777777" w:rsidR="00D85460" w:rsidRDefault="006463BE">
                  <w:pPr>
                    <w:pStyle w:val="Heading3"/>
                    <w:spacing w:after="0"/>
                  </w:pPr>
                  <w:r>
                    <w:t>Note taker</w:t>
                  </w:r>
                </w:p>
              </w:tc>
              <w:sdt>
                <w:sdtPr>
                  <w:id w:val="-2138095640"/>
                  <w:placeholder>
                    <w:docPart w:val="33FA3069BEF249E4A8D74D2D2DB0D066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39ED88AD" w14:textId="05295FAC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tc>
                </w:sdtContent>
              </w:sdt>
            </w:tr>
            <w:tr w:rsidR="00D85460" w14:paraId="06D0C4A8" w14:textId="77777777" w:rsidTr="00514786">
              <w:tc>
                <w:tcPr>
                  <w:tcW w:w="2400" w:type="dxa"/>
                </w:tcPr>
                <w:p w14:paraId="0B663DA8" w14:textId="77777777" w:rsidR="00D85460" w:rsidRDefault="006463BE">
                  <w:pPr>
                    <w:pStyle w:val="Heading3"/>
                    <w:spacing w:after="0"/>
                  </w:pPr>
                  <w:r>
                    <w:t>Timekeeper</w:t>
                  </w:r>
                </w:p>
              </w:tc>
              <w:tc>
                <w:tcPr>
                  <w:tcW w:w="2935" w:type="dxa"/>
                </w:tcPr>
                <w:sdt>
                  <w:sdtPr>
                    <w:id w:val="-90628238"/>
                    <w:placeholder>
                      <w:docPart w:val="0BFEC59E846644A69A05A982522A6581"/>
                    </w:placeholder>
                    <w15:appearance w15:val="hidden"/>
                  </w:sdtPr>
                  <w:sdtContent>
                    <w:p w14:paraId="6C57FEA4" w14:textId="66101D17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sdtContent>
                </w:sdt>
              </w:tc>
            </w:tr>
          </w:tbl>
          <w:p w14:paraId="121503E0" w14:textId="77777777" w:rsidR="00D85460" w:rsidRDefault="00D85460">
            <w:pPr>
              <w:spacing w:after="0"/>
            </w:pPr>
          </w:p>
        </w:tc>
        <w:tc>
          <w:tcPr>
            <w:tcW w:w="5400" w:type="dxa"/>
          </w:tcPr>
          <w:p w14:paraId="4B426D9C" w14:textId="579BE75B" w:rsidR="00D85460" w:rsidRDefault="006463BE">
            <w:pPr>
              <w:spacing w:after="0"/>
            </w:pPr>
            <w:r>
              <w:t xml:space="preserve">Attendees </w:t>
            </w:r>
            <w:sdt>
              <w:sdtPr>
                <w:id w:val="503169330"/>
                <w:placeholder>
                  <w:docPart w:val="27AFB2BE2A3B4E4B9EB2BFF61A65EA6F"/>
                </w:placeholder>
                <w15:appearance w15:val="hidden"/>
              </w:sdtPr>
              <w:sdtContent>
                <w:r w:rsidR="00AF1366">
                  <w:t xml:space="preserve">Deb Shawver, Carl McDaniel, Dawna Drum, </w:t>
                </w:r>
                <w:r w:rsidR="00582DF6">
                  <w:t xml:space="preserve">and, </w:t>
                </w:r>
                <w:r w:rsidR="00AF1366">
                  <w:t>Kandi Camacho</w:t>
                </w:r>
              </w:sdtContent>
            </w:sdt>
          </w:p>
          <w:p w14:paraId="4B94A520" w14:textId="64315EE6" w:rsidR="00D85460" w:rsidRDefault="006463BE" w:rsidP="00AF1366">
            <w:pPr>
              <w:spacing w:after="0"/>
            </w:pPr>
            <w:r>
              <w:t>Please read</w:t>
            </w:r>
            <w:r w:rsidR="00AF1366">
              <w:t>:</w:t>
            </w:r>
            <w:r>
              <w:t xml:space="preserve"> </w:t>
            </w:r>
            <w:r w:rsidR="00AF1366">
              <w:t>N/A</w:t>
            </w:r>
          </w:p>
        </w:tc>
      </w:tr>
    </w:tbl>
    <w:p w14:paraId="3F9D6420" w14:textId="77777777" w:rsidR="00D85460" w:rsidRDefault="006463BE">
      <w:pPr>
        <w:pStyle w:val="Heading2"/>
      </w:pPr>
      <w:r>
        <w:t>Agenda Items</w:t>
      </w:r>
    </w:p>
    <w:tbl>
      <w:tblPr>
        <w:tblStyle w:val="PlainTable4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6660"/>
        <w:gridCol w:w="2340"/>
        <w:gridCol w:w="1800"/>
      </w:tblGrid>
      <w:tr w:rsidR="00514786" w14:paraId="2311369D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60" w:type="dxa"/>
          </w:tcPr>
          <w:p w14:paraId="141706A8" w14:textId="77777777" w:rsidR="00514786" w:rsidRDefault="00514786" w:rsidP="00537F75">
            <w:pPr>
              <w:pStyle w:val="Heading3"/>
              <w:spacing w:after="0"/>
            </w:pPr>
            <w:r>
              <w:t>Topic</w:t>
            </w:r>
          </w:p>
        </w:tc>
        <w:tc>
          <w:tcPr>
            <w:tcW w:w="2340" w:type="dxa"/>
          </w:tcPr>
          <w:p w14:paraId="52670524" w14:textId="77777777" w:rsidR="00514786" w:rsidRDefault="00514786" w:rsidP="00537F75">
            <w:pPr>
              <w:pStyle w:val="Heading3"/>
              <w:spacing w:after="0"/>
            </w:pPr>
            <w:r>
              <w:t>Presenter</w:t>
            </w:r>
          </w:p>
        </w:tc>
        <w:tc>
          <w:tcPr>
            <w:tcW w:w="1800" w:type="dxa"/>
          </w:tcPr>
          <w:p w14:paraId="553D1310" w14:textId="77777777" w:rsidR="00514786" w:rsidRDefault="00514786" w:rsidP="00537F75">
            <w:pPr>
              <w:pStyle w:val="Heading3"/>
              <w:spacing w:after="0"/>
            </w:pPr>
            <w:r>
              <w:t>Time allotted</w:t>
            </w:r>
          </w:p>
        </w:tc>
      </w:tr>
    </w:tbl>
    <w:tbl>
      <w:tblPr>
        <w:tblStyle w:val="PlainTable3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541"/>
        <w:gridCol w:w="6112"/>
        <w:gridCol w:w="2347"/>
        <w:gridCol w:w="1800"/>
      </w:tblGrid>
      <w:tr w:rsidR="00514786" w14:paraId="56370CAE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541747410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668EACB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1053076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62044BB4" w14:textId="1334AA16" w:rsidR="00514786" w:rsidRDefault="00AF1366" w:rsidP="00537F75">
                <w:pPr>
                  <w:spacing w:after="0"/>
                </w:pPr>
                <w:r>
                  <w:t>Introductions</w:t>
                </w:r>
              </w:p>
            </w:tc>
          </w:sdtContent>
        </w:sdt>
        <w:sdt>
          <w:sdtPr>
            <w:id w:val="416301333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9D9300D" w14:textId="661899F7" w:rsidR="00514786" w:rsidRDefault="00582DF6" w:rsidP="00582DF6">
                <w:pPr>
                  <w:spacing w:after="0"/>
                  <w:ind w:left="0"/>
                </w:pPr>
                <w:r>
                  <w:t>Carl</w:t>
                </w:r>
              </w:p>
            </w:tc>
          </w:sdtContent>
        </w:sdt>
        <w:sdt>
          <w:sdtPr>
            <w:id w:val="478045287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7C153FA1" w14:textId="7E7286F3" w:rsidR="00514786" w:rsidRDefault="00AF1366" w:rsidP="00537F75">
                <w:pPr>
                  <w:spacing w:after="0"/>
                </w:pPr>
                <w:r>
                  <w:t>2</w:t>
                </w:r>
              </w:p>
            </w:tc>
          </w:sdtContent>
        </w:sdt>
      </w:tr>
      <w:tr w:rsidR="00514786" w14:paraId="7EDE9002" w14:textId="77777777" w:rsidTr="00514786">
        <w:sdt>
          <w:sdtPr>
            <w:id w:val="478805058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18EE5F88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7545167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0BD3A29A" w14:textId="0192EFCE" w:rsidR="00514786" w:rsidRDefault="0096799C" w:rsidP="00537F75">
                <w:pPr>
                  <w:spacing w:after="0"/>
                </w:pPr>
                <w:proofErr w:type="spellStart"/>
                <w:r>
                  <w:t>Oppco</w:t>
                </w:r>
                <w:proofErr w:type="spellEnd"/>
                <w:r>
                  <w:t xml:space="preserve"> Grant Request</w:t>
                </w:r>
              </w:p>
            </w:tc>
          </w:sdtContent>
        </w:sdt>
        <w:sdt>
          <w:sdtPr>
            <w:id w:val="-1036039328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1119847" w14:textId="7BB4B8C7" w:rsidR="00514786" w:rsidRDefault="00582DF6" w:rsidP="00537F75">
                <w:pPr>
                  <w:spacing w:after="0"/>
                </w:pPr>
                <w:r>
                  <w:t>Carl</w:t>
                </w:r>
              </w:p>
            </w:tc>
          </w:sdtContent>
        </w:sdt>
        <w:sdt>
          <w:sdtPr>
            <w:id w:val="-179668635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2B0BCDB0" w14:textId="08A81B7D" w:rsidR="00514786" w:rsidRDefault="00AF1366" w:rsidP="00537F75">
                <w:pPr>
                  <w:spacing w:after="0"/>
                </w:pPr>
                <w:r>
                  <w:t>1</w:t>
                </w:r>
                <w:r w:rsidR="0096799C">
                  <w:t>0</w:t>
                </w:r>
              </w:p>
            </w:tc>
          </w:sdtContent>
        </w:sdt>
      </w:tr>
      <w:tr w:rsidR="00514786" w14:paraId="3452F721" w14:textId="77777777" w:rsidTr="00514786">
        <w:sdt>
          <w:sdtPr>
            <w:id w:val="-474600816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3B4789F9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52954585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4284E901" w14:textId="484EC8C9" w:rsidR="00514786" w:rsidRDefault="0096799C" w:rsidP="00537F75">
                <w:pPr>
                  <w:spacing w:after="0"/>
                </w:pPr>
                <w:r>
                  <w:t>Dance Grant Request</w:t>
                </w:r>
              </w:p>
            </w:tc>
          </w:sdtContent>
        </w:sdt>
        <w:sdt>
          <w:sdtPr>
            <w:id w:val="1686715925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7FEB9324" w14:textId="7320F127" w:rsidR="00514786" w:rsidRDefault="0096799C" w:rsidP="00537F75">
                <w:pPr>
                  <w:spacing w:after="0"/>
                </w:pPr>
                <w:r>
                  <w:t>Deb</w:t>
                </w:r>
              </w:p>
            </w:tc>
          </w:sdtContent>
        </w:sdt>
        <w:sdt>
          <w:sdtPr>
            <w:id w:val="-727831273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0B78CCBC" w14:textId="7BCC4C65" w:rsidR="00514786" w:rsidRDefault="004F3EF6" w:rsidP="004F3EF6">
                <w:pPr>
                  <w:spacing w:after="0"/>
                </w:pPr>
                <w:r>
                  <w:t>5</w:t>
                </w:r>
              </w:p>
            </w:tc>
          </w:sdtContent>
        </w:sdt>
      </w:tr>
      <w:tr w:rsidR="00514786" w14:paraId="0B2AA901" w14:textId="77777777" w:rsidTr="00514786">
        <w:sdt>
          <w:sdtPr>
            <w:id w:val="518597841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DDF749E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5789670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3089C41D" w14:textId="2F4517A0" w:rsidR="00514786" w:rsidRDefault="0096799C" w:rsidP="00537F75">
                <w:pPr>
                  <w:spacing w:after="0"/>
                </w:pPr>
                <w:r>
                  <w:t>New Contract with WFCN</w:t>
                </w:r>
                <w:r w:rsidR="00CF6785">
                  <w:t xml:space="preserve"> discussion</w:t>
                </w:r>
              </w:p>
            </w:tc>
          </w:sdtContent>
        </w:sdt>
        <w:sdt>
          <w:sdtPr>
            <w:id w:val="-589615949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303569F9" w14:textId="66B2C2A9" w:rsidR="00514786" w:rsidRDefault="0096799C" w:rsidP="00537F75">
                <w:pPr>
                  <w:spacing w:after="0"/>
                </w:pPr>
                <w:r>
                  <w:t>Everyone</w:t>
                </w:r>
              </w:p>
            </w:tc>
          </w:sdtContent>
        </w:sdt>
        <w:sdt>
          <w:sdtPr>
            <w:id w:val="733512956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0C2F3C58" w14:textId="3AE4C81C" w:rsidR="00514786" w:rsidRDefault="00CF6785" w:rsidP="00537F75">
                <w:pPr>
                  <w:spacing w:after="0"/>
                </w:pPr>
                <w:r>
                  <w:t>30</w:t>
                </w:r>
              </w:p>
            </w:tc>
          </w:sdtContent>
        </w:sdt>
      </w:tr>
    </w:tbl>
    <w:p w14:paraId="419A1E2F" w14:textId="77777777" w:rsidR="00D85460" w:rsidRDefault="006463BE">
      <w:pPr>
        <w:pStyle w:val="Heading2"/>
      </w:pPr>
      <w:r>
        <w:t>Other Information</w:t>
      </w:r>
    </w:p>
    <w:p w14:paraId="5084D481" w14:textId="2F8324F0" w:rsidR="00D85460" w:rsidRDefault="006463BE">
      <w:r>
        <w:t xml:space="preserve">Observers </w:t>
      </w:r>
      <w:sdt>
        <w:sdtPr>
          <w:id w:val="-984927467"/>
          <w:placeholder>
            <w:docPart w:val="6D740D8F2EB14A1B989671A8E7C2FE54"/>
          </w:placeholder>
          <w15:appearance w15:val="hidden"/>
        </w:sdtPr>
        <w:sdtContent>
          <w:r w:rsidR="00AF1366">
            <w:t>:</w:t>
          </w:r>
        </w:sdtContent>
      </w:sdt>
    </w:p>
    <w:p w14:paraId="33D979C7" w14:textId="67BDCE59" w:rsidR="00D85460" w:rsidRDefault="00AF1366">
      <w:r>
        <w:t>Calendar Events:</w:t>
      </w:r>
      <w:sdt>
        <w:sdtPr>
          <w:id w:val="-1074665517"/>
          <w:placeholder>
            <w:docPart w:val="5025BCE532E04544889DE5A37D800EA3"/>
          </w:placeholder>
          <w15:appearance w15:val="hidden"/>
        </w:sdtPr>
        <w:sdtContent>
          <w:r>
            <w:t xml:space="preserve">  NEXT FCA MTG: </w:t>
          </w:r>
          <w:r w:rsidR="00CF6785">
            <w:t>June</w:t>
          </w:r>
          <w:r w:rsidR="0084035E">
            <w:t xml:space="preserve"> </w:t>
          </w:r>
          <w:r w:rsidR="00340D76">
            <w:t>10</w:t>
          </w:r>
          <w:r w:rsidR="008E7699" w:rsidRPr="008E7699">
            <w:rPr>
              <w:vertAlign w:val="superscript"/>
            </w:rPr>
            <w:t>th</w:t>
          </w:r>
          <w:r>
            <w:t>, 202</w:t>
          </w:r>
          <w:r w:rsidR="00CF6785">
            <w:t>6</w:t>
          </w:r>
          <w:r w:rsidR="00340D76">
            <w:t>,</w:t>
          </w:r>
          <w:r>
            <w:t xml:space="preserve"> </w:t>
          </w:r>
          <w:r w:rsidR="008E7699">
            <w:t>5:30 PM</w:t>
          </w:r>
        </w:sdtContent>
      </w:sdt>
    </w:p>
    <w:p w14:paraId="77E40708" w14:textId="2D1971AF" w:rsidR="00833EC3" w:rsidRDefault="00833EC3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Zoom:  </w:t>
      </w:r>
      <w:hyperlink r:id="rId9" w:history="1">
        <w:r w:rsidR="00907F44" w:rsidRPr="00837320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https://us06web.zoom.us/meeting/register/K1t_7tDaTr-TMRuyyrHUgQ</w:t>
        </w:r>
      </w:hyperlink>
    </w:p>
    <w:p w14:paraId="27DB84D5" w14:textId="77777777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092ECF69" w14:textId="77777777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65831D08" w14:textId="3DDE143D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Meeting called – nobody joined from zoom, from community – present: Dawna, Carl, and Deb</w:t>
      </w:r>
    </w:p>
    <w:p w14:paraId="27506929" w14:textId="6D59D4E1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First issue – ask for Dental Van (OPPCO) – not appropriate as it not fully in our area. </w:t>
      </w:r>
    </w:p>
    <w:p w14:paraId="134B0A27" w14:textId="77777777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36BF22DC" w14:textId="7F8B9140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Second – Teen Dance Fest – ask is $675 Vote to approve the ask. </w:t>
      </w:r>
    </w:p>
    <w:p w14:paraId="223BCC1A" w14:textId="77777777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24F9E982" w14:textId="664A8F22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Motion to sign document and send back. Carl and Dawna will sign and mail back the contract to Christina </w:t>
      </w:r>
    </w:p>
    <w:p w14:paraId="3FC427BD" w14:textId="77777777" w:rsidR="00907F44" w:rsidRDefault="00907F44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0D5F9E39" w14:textId="77777777" w:rsidR="00907F44" w:rsidRPr="00833EC3" w:rsidRDefault="00907F44">
      <w:pPr>
        <w:rPr>
          <w:rFonts w:ascii="Arial" w:hAnsi="Arial" w:cs="Arial"/>
          <w:sz w:val="24"/>
          <w:szCs w:val="24"/>
        </w:rPr>
      </w:pPr>
    </w:p>
    <w:sectPr w:rsidR="00907F44" w:rsidRPr="00833EC3">
      <w:foot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7C28C" w14:textId="77777777" w:rsidR="00651534" w:rsidRDefault="00651534">
      <w:r>
        <w:separator/>
      </w:r>
    </w:p>
  </w:endnote>
  <w:endnote w:type="continuationSeparator" w:id="0">
    <w:p w14:paraId="28DD4963" w14:textId="77777777" w:rsidR="00651534" w:rsidRDefault="0065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95F9" w14:textId="77777777" w:rsidR="00D85460" w:rsidRDefault="006463B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2B1A1" w14:textId="77777777" w:rsidR="00651534" w:rsidRDefault="00651534">
      <w:r>
        <w:separator/>
      </w:r>
    </w:p>
  </w:footnote>
  <w:footnote w:type="continuationSeparator" w:id="0">
    <w:p w14:paraId="12BB1928" w14:textId="77777777" w:rsidR="00651534" w:rsidRDefault="00651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66"/>
    <w:rsid w:val="00115F1B"/>
    <w:rsid w:val="001847E1"/>
    <w:rsid w:val="001D2DCF"/>
    <w:rsid w:val="00340D76"/>
    <w:rsid w:val="00386FCE"/>
    <w:rsid w:val="004A76C1"/>
    <w:rsid w:val="004F3EF6"/>
    <w:rsid w:val="00514786"/>
    <w:rsid w:val="00582DF6"/>
    <w:rsid w:val="005A3FE0"/>
    <w:rsid w:val="005A4730"/>
    <w:rsid w:val="00604B21"/>
    <w:rsid w:val="006463BE"/>
    <w:rsid w:val="00651534"/>
    <w:rsid w:val="0065607F"/>
    <w:rsid w:val="00670628"/>
    <w:rsid w:val="006949A7"/>
    <w:rsid w:val="006F2EB6"/>
    <w:rsid w:val="00742D28"/>
    <w:rsid w:val="008009AF"/>
    <w:rsid w:val="00833EC3"/>
    <w:rsid w:val="00836A46"/>
    <w:rsid w:val="0084035E"/>
    <w:rsid w:val="00850101"/>
    <w:rsid w:val="008854F8"/>
    <w:rsid w:val="008A004E"/>
    <w:rsid w:val="008E7699"/>
    <w:rsid w:val="00907F44"/>
    <w:rsid w:val="00961675"/>
    <w:rsid w:val="0096799C"/>
    <w:rsid w:val="009C7956"/>
    <w:rsid w:val="00A31195"/>
    <w:rsid w:val="00AF1366"/>
    <w:rsid w:val="00B55775"/>
    <w:rsid w:val="00B7499F"/>
    <w:rsid w:val="00CF6785"/>
    <w:rsid w:val="00D714F5"/>
    <w:rsid w:val="00D85460"/>
    <w:rsid w:val="00D90F38"/>
    <w:rsid w:val="00D97542"/>
    <w:rsid w:val="00DB5EEE"/>
    <w:rsid w:val="00DE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1C414"/>
  <w15:chartTrackingRefBased/>
  <w15:docId w15:val="{21335A8E-3CBD-4B26-8C24-FAA29A3D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75"/>
    <w:pPr>
      <w:spacing w:before="120" w:after="40" w:line="240" w:lineRule="auto"/>
      <w:ind w:left="72"/>
    </w:pPr>
    <w:rPr>
      <w:sz w:val="21"/>
      <w:szCs w:val="21"/>
    </w:rPr>
  </w:style>
  <w:style w:type="paragraph" w:styleId="Heading1">
    <w:name w:val="heading 1"/>
    <w:basedOn w:val="Normal"/>
    <w:next w:val="Normal"/>
    <w:unhideWhenUsed/>
    <w:qFormat/>
    <w:rsid w:val="00961675"/>
    <w:pPr>
      <w:spacing w:before="0" w:after="360"/>
      <w:outlineLvl w:val="0"/>
    </w:pPr>
    <w:rPr>
      <w:rFonts w:asciiTheme="majorHAnsi" w:eastAsiaTheme="majorEastAsia" w:hAnsiTheme="majorHAnsi" w:cstheme="majorBidi"/>
      <w:color w:val="935309" w:themeColor="accent2" w:themeShade="80"/>
      <w:sz w:val="72"/>
      <w:szCs w:val="72"/>
    </w:rPr>
  </w:style>
  <w:style w:type="paragraph" w:styleId="Heading2">
    <w:name w:val="heading 2"/>
    <w:basedOn w:val="Normal"/>
    <w:next w:val="Normal"/>
    <w:unhideWhenUsed/>
    <w:qFormat/>
    <w:rsid w:val="00961675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480" w:after="240"/>
      <w:ind w:left="0"/>
      <w:outlineLvl w:val="1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3">
    <w:name w:val="heading 3"/>
    <w:basedOn w:val="Normal"/>
    <w:next w:val="Normal"/>
    <w:unhideWhenUsed/>
    <w:qFormat/>
    <w:rsid w:val="00961675"/>
    <w:pPr>
      <w:outlineLvl w:val="2"/>
    </w:pPr>
    <w:rPr>
      <w:rFonts w:asciiTheme="majorHAnsi" w:eastAsiaTheme="majorEastAsia" w:hAnsiTheme="majorHAnsi" w:cstheme="majorBidi"/>
      <w:color w:val="536142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nhideWhenUsed/>
    <w:qFormat/>
    <w:rsid w:val="00961675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1"/>
    <w:unhideWhenUsed/>
    <w:rsid w:val="00961675"/>
    <w:pPr>
      <w:jc w:val="right"/>
    </w:pPr>
    <w:rPr>
      <w:color w:val="935309" w:themeColor="accent2" w:themeShade="80"/>
    </w:rPr>
  </w:style>
  <w:style w:type="character" w:customStyle="1" w:styleId="FooterChar">
    <w:name w:val="Footer Char"/>
    <w:basedOn w:val="DefaultParagraphFont"/>
    <w:link w:val="Footer"/>
    <w:uiPriority w:val="1"/>
    <w:rsid w:val="00961675"/>
    <w:rPr>
      <w:color w:val="935309" w:themeColor="accent2" w:themeShade="80"/>
      <w:sz w:val="21"/>
      <w:szCs w:val="21"/>
    </w:rPr>
  </w:style>
  <w:style w:type="table" w:styleId="PlainTable4">
    <w:name w:val="Plain Table 4"/>
    <w:basedOn w:val="TableNormal"/>
    <w:uiPriority w:val="44"/>
    <w:rsid w:val="00514786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14786"/>
    <w:pPr>
      <w:spacing w:after="0" w:line="240" w:lineRule="auto"/>
    </w:pPr>
    <w:tblPr>
      <w:tblStyleRowBandSize w:val="1"/>
      <w:tblStyleColBandSize w:val="1"/>
    </w:tblPr>
    <w:tblStylePr w:type="firstRow">
      <w:rPr>
        <w:b w:val="0"/>
        <w:bCs/>
        <w:i w:val="0"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07F44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7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us06web.zoom.us/meeting/register/K1t_7tDaTr-TMRuyyrHUg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bu\AppData\Roaming\Microsoft\Templates\Team%20meeting%20agenda%20(inform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CD4D46E7EB8451D82ABCF9664821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41FF0-EA28-4209-8481-0D818B31843B}"/>
      </w:docPartPr>
      <w:docPartBody>
        <w:p w:rsidR="005356E2" w:rsidRDefault="005356E2">
          <w:pPr>
            <w:pStyle w:val="6CD4D46E7EB8451D82ABCF9664821BFA"/>
          </w:pPr>
          <w:r>
            <w:t>[Date | time]</w:t>
          </w:r>
        </w:p>
      </w:docPartBody>
    </w:docPart>
    <w:docPart>
      <w:docPartPr>
        <w:name w:val="9D2330D22CC04A5A9B341E9EFA456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35A82-B1A5-4F87-BF33-C504A1C62B4C}"/>
      </w:docPartPr>
      <w:docPartBody>
        <w:p w:rsidR="005356E2" w:rsidRDefault="005356E2">
          <w:pPr>
            <w:pStyle w:val="9D2330D22CC04A5A9B341E9EFA45698A"/>
          </w:pPr>
          <w:r>
            <w:t>[Location]</w:t>
          </w:r>
        </w:p>
      </w:docPartBody>
    </w:docPart>
    <w:docPart>
      <w:docPartPr>
        <w:name w:val="4FC85754814E4897BED8F4DF4A85F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55B86-5DAB-4C0B-BA8B-274A996B36C4}"/>
      </w:docPartPr>
      <w:docPartBody>
        <w:p w:rsidR="005356E2" w:rsidRDefault="005356E2">
          <w:pPr>
            <w:pStyle w:val="4FC85754814E4897BED8F4DF4A85F3FB"/>
          </w:pPr>
          <w:r>
            <w:t>[Meeting called by]</w:t>
          </w:r>
        </w:p>
      </w:docPartBody>
    </w:docPart>
    <w:docPart>
      <w:docPartPr>
        <w:name w:val="974BC3AC5747400CACAEBF4E0F008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2DD95-7072-4DF3-BD13-AFA61B622F9D}"/>
      </w:docPartPr>
      <w:docPartBody>
        <w:p w:rsidR="005356E2" w:rsidRDefault="005356E2">
          <w:pPr>
            <w:pStyle w:val="974BC3AC5747400CACAEBF4E0F008EDB"/>
          </w:pPr>
          <w:r>
            <w:t>[Type of meeting]</w:t>
          </w:r>
        </w:p>
      </w:docPartBody>
    </w:docPart>
    <w:docPart>
      <w:docPartPr>
        <w:name w:val="617680F62B2846D6877F0534AC39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4D7F5-651C-4176-A7F9-E2DD116FA2F2}"/>
      </w:docPartPr>
      <w:docPartBody>
        <w:p w:rsidR="005356E2" w:rsidRDefault="005356E2">
          <w:pPr>
            <w:pStyle w:val="617680F62B2846D6877F0534AC3917DF"/>
          </w:pPr>
          <w:r>
            <w:t>[Facilitator]</w:t>
          </w:r>
        </w:p>
      </w:docPartBody>
    </w:docPart>
    <w:docPart>
      <w:docPartPr>
        <w:name w:val="33FA3069BEF249E4A8D74D2D2DB0D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804A8-0CFF-44E8-92DE-1EDBBEFBC840}"/>
      </w:docPartPr>
      <w:docPartBody>
        <w:p w:rsidR="005356E2" w:rsidRDefault="005356E2">
          <w:pPr>
            <w:pStyle w:val="33FA3069BEF249E4A8D74D2D2DB0D066"/>
          </w:pPr>
          <w:r>
            <w:t>[Note taker]</w:t>
          </w:r>
        </w:p>
      </w:docPartBody>
    </w:docPart>
    <w:docPart>
      <w:docPartPr>
        <w:name w:val="0BFEC59E846644A69A05A982522A6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6B6E-23E2-43A3-92CE-CA388F1238B2}"/>
      </w:docPartPr>
      <w:docPartBody>
        <w:p w:rsidR="005356E2" w:rsidRDefault="005356E2">
          <w:pPr>
            <w:pStyle w:val="0BFEC59E846644A69A05A982522A6581"/>
          </w:pPr>
          <w:r>
            <w:t>[Timekeeper]</w:t>
          </w:r>
        </w:p>
      </w:docPartBody>
    </w:docPart>
    <w:docPart>
      <w:docPartPr>
        <w:name w:val="27AFB2BE2A3B4E4B9EB2BFF61A65E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1CA35-CE30-4444-A5F5-D905DE1FCDEF}"/>
      </w:docPartPr>
      <w:docPartBody>
        <w:p w:rsidR="005356E2" w:rsidRDefault="005356E2">
          <w:pPr>
            <w:pStyle w:val="27AFB2BE2A3B4E4B9EB2BFF61A65EA6F"/>
          </w:pPr>
          <w:r>
            <w:t>[Attendees]</w:t>
          </w:r>
        </w:p>
      </w:docPartBody>
    </w:docPart>
    <w:docPart>
      <w:docPartPr>
        <w:name w:val="25D87687EA4F419CA04FA3BAE3E7D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21F74-1E43-4D90-925D-AD88AF02B2D1}"/>
      </w:docPartPr>
      <w:docPartBody>
        <w:p w:rsidR="005356E2" w:rsidRDefault="005356E2">
          <w:pPr>
            <w:pStyle w:val="25D87687EA4F419CA04FA3BAE3E7DD6A"/>
          </w:pPr>
          <w:r>
            <w:t>[Topic]</w:t>
          </w:r>
        </w:p>
      </w:docPartBody>
    </w:docPart>
    <w:docPart>
      <w:docPartPr>
        <w:name w:val="34D07B3E7D034731A2ADA1334285B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8501E-68B8-44B5-8E87-9AE70F88E1D9}"/>
      </w:docPartPr>
      <w:docPartBody>
        <w:p w:rsidR="005356E2" w:rsidRDefault="005356E2">
          <w:pPr>
            <w:pStyle w:val="34D07B3E7D034731A2ADA1334285B3F6"/>
          </w:pPr>
          <w:r>
            <w:t>[Presenter]</w:t>
          </w:r>
        </w:p>
      </w:docPartBody>
    </w:docPart>
    <w:docPart>
      <w:docPartPr>
        <w:name w:val="E4C01AA32CE94D3F9DEC42114F577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BACA-3692-41BE-BFD6-948CD2A30D10}"/>
      </w:docPartPr>
      <w:docPartBody>
        <w:p w:rsidR="005356E2" w:rsidRDefault="005356E2">
          <w:pPr>
            <w:pStyle w:val="E4C01AA32CE94D3F9DEC42114F577B44"/>
          </w:pPr>
          <w:r>
            <w:t>[Time]</w:t>
          </w:r>
        </w:p>
      </w:docPartBody>
    </w:docPart>
    <w:docPart>
      <w:docPartPr>
        <w:name w:val="6D740D8F2EB14A1B989671A8E7C2F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5C85F-C4A7-4322-AE09-21D4E4F3C0A2}"/>
      </w:docPartPr>
      <w:docPartBody>
        <w:p w:rsidR="005356E2" w:rsidRDefault="005356E2">
          <w:pPr>
            <w:pStyle w:val="6D740D8F2EB14A1B989671A8E7C2FE54"/>
          </w:pPr>
          <w:r>
            <w:t>[Observers]</w:t>
          </w:r>
        </w:p>
      </w:docPartBody>
    </w:docPart>
    <w:docPart>
      <w:docPartPr>
        <w:name w:val="5025BCE532E04544889DE5A37D800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56581-1E1C-4A76-A9E7-832470941C23}"/>
      </w:docPartPr>
      <w:docPartBody>
        <w:p w:rsidR="005356E2" w:rsidRDefault="005356E2">
          <w:pPr>
            <w:pStyle w:val="5025BCE532E04544889DE5A37D800EA3"/>
          </w:pPr>
          <w:r>
            <w:t>[Special notes]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E2"/>
    <w:rsid w:val="000B2C91"/>
    <w:rsid w:val="0012390D"/>
    <w:rsid w:val="001847E1"/>
    <w:rsid w:val="001D2DCF"/>
    <w:rsid w:val="001F733E"/>
    <w:rsid w:val="002B5C8E"/>
    <w:rsid w:val="00301B5A"/>
    <w:rsid w:val="00386FCE"/>
    <w:rsid w:val="005356E2"/>
    <w:rsid w:val="005A3FE0"/>
    <w:rsid w:val="00776F36"/>
    <w:rsid w:val="008009AF"/>
    <w:rsid w:val="008055AD"/>
    <w:rsid w:val="00836A46"/>
    <w:rsid w:val="008A004E"/>
    <w:rsid w:val="009D5A5F"/>
    <w:rsid w:val="00AE58E0"/>
    <w:rsid w:val="00CB69EE"/>
    <w:rsid w:val="00D11B5D"/>
    <w:rsid w:val="00D714F5"/>
    <w:rsid w:val="00D97542"/>
    <w:rsid w:val="00DE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D4D46E7EB8451D82ABCF9664821BFA">
    <w:name w:val="6CD4D46E7EB8451D82ABCF9664821BFA"/>
  </w:style>
  <w:style w:type="paragraph" w:customStyle="1" w:styleId="9D2330D22CC04A5A9B341E9EFA45698A">
    <w:name w:val="9D2330D22CC04A5A9B341E9EFA45698A"/>
  </w:style>
  <w:style w:type="paragraph" w:customStyle="1" w:styleId="4FC85754814E4897BED8F4DF4A85F3FB">
    <w:name w:val="4FC85754814E4897BED8F4DF4A85F3FB"/>
  </w:style>
  <w:style w:type="paragraph" w:customStyle="1" w:styleId="974BC3AC5747400CACAEBF4E0F008EDB">
    <w:name w:val="974BC3AC5747400CACAEBF4E0F008EDB"/>
  </w:style>
  <w:style w:type="paragraph" w:customStyle="1" w:styleId="617680F62B2846D6877F0534AC3917DF">
    <w:name w:val="617680F62B2846D6877F0534AC3917DF"/>
  </w:style>
  <w:style w:type="paragraph" w:customStyle="1" w:styleId="33FA3069BEF249E4A8D74D2D2DB0D066">
    <w:name w:val="33FA3069BEF249E4A8D74D2D2DB0D066"/>
  </w:style>
  <w:style w:type="paragraph" w:customStyle="1" w:styleId="0BFEC59E846644A69A05A982522A6581">
    <w:name w:val="0BFEC59E846644A69A05A982522A6581"/>
  </w:style>
  <w:style w:type="paragraph" w:customStyle="1" w:styleId="27AFB2BE2A3B4E4B9EB2BFF61A65EA6F">
    <w:name w:val="27AFB2BE2A3B4E4B9EB2BFF61A65EA6F"/>
  </w:style>
  <w:style w:type="paragraph" w:customStyle="1" w:styleId="25D87687EA4F419CA04FA3BAE3E7DD6A">
    <w:name w:val="25D87687EA4F419CA04FA3BAE3E7DD6A"/>
  </w:style>
  <w:style w:type="paragraph" w:customStyle="1" w:styleId="34D07B3E7D034731A2ADA1334285B3F6">
    <w:name w:val="34D07B3E7D034731A2ADA1334285B3F6"/>
  </w:style>
  <w:style w:type="paragraph" w:customStyle="1" w:styleId="E4C01AA32CE94D3F9DEC42114F577B44">
    <w:name w:val="E4C01AA32CE94D3F9DEC42114F577B44"/>
  </w:style>
  <w:style w:type="paragraph" w:customStyle="1" w:styleId="6D740D8F2EB14A1B989671A8E7C2FE54">
    <w:name w:val="6D740D8F2EB14A1B989671A8E7C2FE54"/>
  </w:style>
  <w:style w:type="paragraph" w:customStyle="1" w:styleId="5025BCE532E04544889DE5A37D800EA3">
    <w:name w:val="5025BCE532E04544889DE5A37D800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859789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2012-09-24T09:41:21+00:00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1638552</Value>
    </PublishStatusLookup>
    <APAuthor xmlns="4873beb7-5857-4685-be1f-d57550cc96cc">
      <UserInfo>
        <DisplayName/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 xsi:nil="true"/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TP103463021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F37E99-131F-48A3-97B1-A68DC6AEE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40B70C-D081-4701-B5EA-25DDD5AF1873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ED515893-F567-4E2F-92FC-39884D786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C:\Users\alibu\AppData\Roaming\Microsoft\Templates\Team meeting agenda (informal).dotx</Template>
  <TotalTime>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McDaniel</dc:creator>
  <cp:lastModifiedBy>Deb Shawver</cp:lastModifiedBy>
  <cp:revision>3</cp:revision>
  <dcterms:created xsi:type="dcterms:W3CDTF">2026-06-11T00:10:00Z</dcterms:created>
  <dcterms:modified xsi:type="dcterms:W3CDTF">2026-06-11T00:51:00Z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GrammarlyDocumentId">
    <vt:lpwstr>5561be44-8f4d-4864-ad34-3b05c6de46f6</vt:lpwstr>
  </property>
</Properties>
</file>