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C3EC47" w14:textId="193C1715" w:rsidR="00D85460" w:rsidRDefault="00AF1366">
      <w:pPr>
        <w:pStyle w:val="Heading1"/>
      </w:pPr>
      <w:r>
        <w:t>FCA General Mtg Agenda</w:t>
      </w:r>
    </w:p>
    <w:p w14:paraId="274C5488" w14:textId="3A0AD503" w:rsidR="00D85460" w:rsidRDefault="006463BE">
      <w:pPr>
        <w:pBdr>
          <w:top w:val="single" w:sz="4" w:space="1" w:color="444D26" w:themeColor="text2"/>
        </w:pBdr>
        <w:spacing w:after="240"/>
        <w:jc w:val="right"/>
      </w:pPr>
      <w:r>
        <w:rPr>
          <w:rStyle w:val="IntenseEmphasis"/>
        </w:rPr>
        <w:t xml:space="preserve">Date | </w:t>
      </w:r>
      <w:r w:rsidRPr="00961675">
        <w:rPr>
          <w:rStyle w:val="IntenseEmphasis"/>
        </w:rPr>
        <w:t>time</w:t>
      </w:r>
      <w:r>
        <w:t xml:space="preserve"> </w:t>
      </w:r>
      <w:sdt>
        <w:sdtPr>
          <w:id w:val="705675763"/>
          <w:placeholder>
            <w:docPart w:val="6CD4D46E7EB8451D82ABCF9664821BFA"/>
          </w:placeholder>
          <w:date w:fullDate="2026-09-02T17:30:00Z">
            <w:dateFormat w:val="M/d/yyyy h:mm am/pm"/>
            <w:lid w:val="en-US"/>
            <w:storeMappedDataAs w:val="dateTime"/>
            <w:calendar w:val="gregorian"/>
          </w:date>
        </w:sdtPr>
        <w:sdtContent>
          <w:r w:rsidR="00255EC6">
            <w:t>9/2/2026 5:30 PM</w:t>
          </w:r>
        </w:sdtContent>
      </w:sdt>
      <w:r>
        <w:t xml:space="preserve">| </w:t>
      </w:r>
      <w:r>
        <w:rPr>
          <w:rStyle w:val="IntenseEmphasis"/>
        </w:rPr>
        <w:t>Location</w:t>
      </w:r>
      <w:r>
        <w:t xml:space="preserve"> </w:t>
      </w:r>
      <w:sdt>
        <w:sdtPr>
          <w:id w:val="465398058"/>
          <w:placeholder>
            <w:docPart w:val="9D2330D22CC04A5A9B341E9EFA45698A"/>
          </w:placeholder>
          <w15:appearance w15:val="hidden"/>
        </w:sdtPr>
        <w:sdtContent>
          <w:r w:rsidR="006712AD">
            <w:t>Northfork Library</w:t>
          </w:r>
        </w:sdtContent>
      </w:sdt>
    </w:p>
    <w:tbl>
      <w:tblPr>
        <w:tblStyle w:val="PlainTable4"/>
        <w:tblW w:w="5000" w:type="pct"/>
        <w:tblBorders>
          <w:left w:val="single" w:sz="8" w:space="0" w:color="A5B592" w:themeColor="accent1"/>
          <w:insideV w:val="single" w:sz="8" w:space="0" w:color="A5B592" w:themeColor="accent1"/>
        </w:tblBorders>
        <w:tblLayout w:type="fixed"/>
        <w:tblLook w:val="0620" w:firstRow="1" w:lastRow="0" w:firstColumn="0" w:lastColumn="0" w:noHBand="1" w:noVBand="1"/>
        <w:tblDescription w:val="Meeting participants"/>
      </w:tblPr>
      <w:tblGrid>
        <w:gridCol w:w="5395"/>
        <w:gridCol w:w="5395"/>
      </w:tblGrid>
      <w:tr w:rsidR="00D85460" w14:paraId="208F96EA" w14:textId="77777777" w:rsidTr="005147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400" w:type="dxa"/>
          </w:tcPr>
          <w:tbl>
            <w:tblPr>
              <w:tblStyle w:val="PlainTable4"/>
              <w:tblW w:w="5335" w:type="dxa"/>
              <w:tblLayout w:type="fixed"/>
              <w:tblLook w:val="0620" w:firstRow="1" w:lastRow="0" w:firstColumn="0" w:lastColumn="0" w:noHBand="1" w:noVBand="1"/>
              <w:tblDescription w:val="Meeting participants 1"/>
            </w:tblPr>
            <w:tblGrid>
              <w:gridCol w:w="2400"/>
              <w:gridCol w:w="2935"/>
            </w:tblGrid>
            <w:tr w:rsidR="00D85460" w14:paraId="3CC83857" w14:textId="77777777" w:rsidTr="0051478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2400" w:type="dxa"/>
                </w:tcPr>
                <w:p w14:paraId="3653BF3F" w14:textId="77777777" w:rsidR="00D85460" w:rsidRDefault="006463BE">
                  <w:pPr>
                    <w:pStyle w:val="Heading3"/>
                    <w:spacing w:after="0"/>
                  </w:pPr>
                  <w:r>
                    <w:t>Meeting called by</w:t>
                  </w:r>
                </w:p>
              </w:tc>
              <w:sdt>
                <w:sdtPr>
                  <w:id w:val="882985375"/>
                  <w:placeholder>
                    <w:docPart w:val="4FC85754814E4897BED8F4DF4A85F3FB"/>
                  </w:placeholder>
                  <w15:appearance w15:val="hidden"/>
                </w:sdtPr>
                <w:sdtContent>
                  <w:tc>
                    <w:tcPr>
                      <w:tcW w:w="2935" w:type="dxa"/>
                    </w:tcPr>
                    <w:p w14:paraId="45DCA58F" w14:textId="4369FE38" w:rsidR="00D85460" w:rsidRDefault="00AF1366">
                      <w:pPr>
                        <w:spacing w:after="0"/>
                      </w:pPr>
                      <w:r>
                        <w:t>FCA Board</w:t>
                      </w:r>
                    </w:p>
                  </w:tc>
                </w:sdtContent>
              </w:sdt>
            </w:tr>
            <w:tr w:rsidR="00D85460" w14:paraId="25284655" w14:textId="77777777" w:rsidTr="00514786">
              <w:tc>
                <w:tcPr>
                  <w:tcW w:w="2400" w:type="dxa"/>
                </w:tcPr>
                <w:p w14:paraId="68262FD4" w14:textId="77777777" w:rsidR="00D85460" w:rsidRDefault="006463BE">
                  <w:pPr>
                    <w:pStyle w:val="Heading3"/>
                    <w:spacing w:after="0"/>
                  </w:pPr>
                  <w:r>
                    <w:t>Type of meeting</w:t>
                  </w:r>
                </w:p>
              </w:tc>
              <w:sdt>
                <w:sdtPr>
                  <w:id w:val="-1539655202"/>
                  <w:placeholder>
                    <w:docPart w:val="974BC3AC5747400CACAEBF4E0F008EDB"/>
                  </w:placeholder>
                  <w15:appearance w15:val="hidden"/>
                </w:sdtPr>
                <w:sdtContent>
                  <w:tc>
                    <w:tcPr>
                      <w:tcW w:w="2935" w:type="dxa"/>
                    </w:tcPr>
                    <w:p w14:paraId="1C05CA22" w14:textId="7EA28B5F" w:rsidR="00D85460" w:rsidRDefault="00AF1366">
                      <w:pPr>
                        <w:spacing w:after="0"/>
                      </w:pPr>
                      <w:r>
                        <w:t xml:space="preserve">General </w:t>
                      </w:r>
                    </w:p>
                  </w:tc>
                </w:sdtContent>
              </w:sdt>
            </w:tr>
            <w:tr w:rsidR="00D85460" w14:paraId="5FFA330B" w14:textId="77777777" w:rsidTr="00514786">
              <w:tc>
                <w:tcPr>
                  <w:tcW w:w="2400" w:type="dxa"/>
                </w:tcPr>
                <w:p w14:paraId="151EE567" w14:textId="77777777" w:rsidR="00D85460" w:rsidRDefault="006463BE">
                  <w:pPr>
                    <w:pStyle w:val="Heading3"/>
                    <w:spacing w:after="0"/>
                  </w:pPr>
                  <w:r>
                    <w:t>Facilitator</w:t>
                  </w:r>
                </w:p>
              </w:tc>
              <w:sdt>
                <w:sdtPr>
                  <w:id w:val="-582762193"/>
                  <w:placeholder>
                    <w:docPart w:val="617680F62B2846D6877F0534AC3917DF"/>
                  </w:placeholder>
                  <w15:appearance w15:val="hidden"/>
                </w:sdtPr>
                <w:sdtContent>
                  <w:tc>
                    <w:tcPr>
                      <w:tcW w:w="2935" w:type="dxa"/>
                    </w:tcPr>
                    <w:p w14:paraId="5D534E93" w14:textId="2DD6D5A4" w:rsidR="00D85460" w:rsidRDefault="00742D28">
                      <w:pPr>
                        <w:spacing w:after="0"/>
                      </w:pPr>
                      <w:r>
                        <w:t>Carl McDaniel</w:t>
                      </w:r>
                    </w:p>
                  </w:tc>
                </w:sdtContent>
              </w:sdt>
            </w:tr>
            <w:tr w:rsidR="00D85460" w14:paraId="68A13474" w14:textId="77777777" w:rsidTr="00514786">
              <w:tc>
                <w:tcPr>
                  <w:tcW w:w="2400" w:type="dxa"/>
                </w:tcPr>
                <w:p w14:paraId="1C851E71" w14:textId="77777777" w:rsidR="00D85460" w:rsidRDefault="006463BE">
                  <w:pPr>
                    <w:pStyle w:val="Heading3"/>
                    <w:spacing w:after="0"/>
                  </w:pPr>
                  <w:r>
                    <w:t>Note taker</w:t>
                  </w:r>
                </w:p>
              </w:tc>
              <w:sdt>
                <w:sdtPr>
                  <w:id w:val="-2138095640"/>
                  <w:placeholder>
                    <w:docPart w:val="33FA3069BEF249E4A8D74D2D2DB0D066"/>
                  </w:placeholder>
                  <w15:appearance w15:val="hidden"/>
                </w:sdtPr>
                <w:sdtContent>
                  <w:tc>
                    <w:tcPr>
                      <w:tcW w:w="2935" w:type="dxa"/>
                    </w:tcPr>
                    <w:p w14:paraId="39ED88AD" w14:textId="05295FAC" w:rsidR="00D85460" w:rsidRDefault="00AF1366">
                      <w:pPr>
                        <w:spacing w:after="0"/>
                      </w:pPr>
                      <w:r>
                        <w:t>Dawna Drum</w:t>
                      </w:r>
                    </w:p>
                  </w:tc>
                </w:sdtContent>
              </w:sdt>
            </w:tr>
            <w:tr w:rsidR="00D85460" w14:paraId="06D0C4A8" w14:textId="77777777" w:rsidTr="00514786">
              <w:tc>
                <w:tcPr>
                  <w:tcW w:w="2400" w:type="dxa"/>
                </w:tcPr>
                <w:p w14:paraId="0B663DA8" w14:textId="77777777" w:rsidR="00D85460" w:rsidRDefault="006463BE">
                  <w:pPr>
                    <w:pStyle w:val="Heading3"/>
                    <w:spacing w:after="0"/>
                  </w:pPr>
                  <w:r>
                    <w:t>Timekeeper</w:t>
                  </w:r>
                </w:p>
              </w:tc>
              <w:tc>
                <w:tcPr>
                  <w:tcW w:w="2935" w:type="dxa"/>
                </w:tcPr>
                <w:sdt>
                  <w:sdtPr>
                    <w:id w:val="-90628238"/>
                    <w:placeholder>
                      <w:docPart w:val="0BFEC59E846644A69A05A982522A6581"/>
                    </w:placeholder>
                    <w15:appearance w15:val="hidden"/>
                  </w:sdtPr>
                  <w:sdtContent>
                    <w:p w14:paraId="6C57FEA4" w14:textId="66101D17" w:rsidR="00D85460" w:rsidRDefault="00AF1366">
                      <w:pPr>
                        <w:spacing w:after="0"/>
                      </w:pPr>
                      <w:r>
                        <w:t>Dawna Drum</w:t>
                      </w:r>
                    </w:p>
                  </w:sdtContent>
                </w:sdt>
              </w:tc>
            </w:tr>
          </w:tbl>
          <w:p w14:paraId="121503E0" w14:textId="77777777" w:rsidR="00D85460" w:rsidRDefault="00D85460">
            <w:pPr>
              <w:spacing w:after="0"/>
            </w:pPr>
          </w:p>
        </w:tc>
        <w:tc>
          <w:tcPr>
            <w:tcW w:w="5400" w:type="dxa"/>
          </w:tcPr>
          <w:p w14:paraId="4B426D9C" w14:textId="579BE75B" w:rsidR="00D85460" w:rsidRDefault="006463BE">
            <w:pPr>
              <w:spacing w:after="0"/>
            </w:pPr>
            <w:r>
              <w:t xml:space="preserve">Attendees </w:t>
            </w:r>
            <w:sdt>
              <w:sdtPr>
                <w:id w:val="503169330"/>
                <w:placeholder>
                  <w:docPart w:val="27AFB2BE2A3B4E4B9EB2BFF61A65EA6F"/>
                </w:placeholder>
                <w15:appearance w15:val="hidden"/>
              </w:sdtPr>
              <w:sdtContent>
                <w:r w:rsidR="00AF1366">
                  <w:t xml:space="preserve">Deb Shawver, Carl McDaniel, Dawna Drum, </w:t>
                </w:r>
                <w:r w:rsidR="00582DF6">
                  <w:t xml:space="preserve">and, </w:t>
                </w:r>
                <w:r w:rsidR="00AF1366">
                  <w:t>Kandi Camacho</w:t>
                </w:r>
              </w:sdtContent>
            </w:sdt>
          </w:p>
          <w:p w14:paraId="4B94A520" w14:textId="64315EE6" w:rsidR="00D85460" w:rsidRDefault="006463BE" w:rsidP="00AF1366">
            <w:pPr>
              <w:spacing w:after="0"/>
            </w:pPr>
            <w:r>
              <w:t>Please read</w:t>
            </w:r>
            <w:r w:rsidR="00AF1366">
              <w:t>:</w:t>
            </w:r>
            <w:r>
              <w:t xml:space="preserve"> </w:t>
            </w:r>
            <w:r w:rsidR="00AF1366">
              <w:t>N/A</w:t>
            </w:r>
          </w:p>
        </w:tc>
      </w:tr>
    </w:tbl>
    <w:p w14:paraId="3F9D6420" w14:textId="77777777" w:rsidR="00D85460" w:rsidRDefault="006463BE">
      <w:pPr>
        <w:pStyle w:val="Heading2"/>
      </w:pPr>
      <w:r>
        <w:t>Agenda Items</w:t>
      </w:r>
    </w:p>
    <w:tbl>
      <w:tblPr>
        <w:tblStyle w:val="PlainTable4"/>
        <w:tblW w:w="5000" w:type="pct"/>
        <w:tblLook w:val="0620" w:firstRow="1" w:lastRow="0" w:firstColumn="0" w:lastColumn="0" w:noHBand="1" w:noVBand="1"/>
        <w:tblDescription w:val="Agenda title"/>
      </w:tblPr>
      <w:tblGrid>
        <w:gridCol w:w="6660"/>
        <w:gridCol w:w="2340"/>
        <w:gridCol w:w="1800"/>
      </w:tblGrid>
      <w:tr w:rsidR="00514786" w14:paraId="2311369D" w14:textId="77777777" w:rsidTr="005147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60" w:type="dxa"/>
          </w:tcPr>
          <w:p w14:paraId="141706A8" w14:textId="77777777" w:rsidR="00514786" w:rsidRDefault="00514786">
            <w:pPr>
              <w:pStyle w:val="Heading3"/>
              <w:spacing w:after="0"/>
            </w:pPr>
            <w:r>
              <w:t>Topic</w:t>
            </w:r>
          </w:p>
        </w:tc>
        <w:tc>
          <w:tcPr>
            <w:tcW w:w="2340" w:type="dxa"/>
          </w:tcPr>
          <w:p w14:paraId="52670524" w14:textId="77777777" w:rsidR="00514786" w:rsidRDefault="00514786">
            <w:pPr>
              <w:pStyle w:val="Heading3"/>
              <w:spacing w:after="0"/>
            </w:pPr>
            <w:r>
              <w:t>Presenter</w:t>
            </w:r>
          </w:p>
        </w:tc>
        <w:tc>
          <w:tcPr>
            <w:tcW w:w="1800" w:type="dxa"/>
          </w:tcPr>
          <w:p w14:paraId="553D1310" w14:textId="77777777" w:rsidR="00514786" w:rsidRDefault="00514786">
            <w:pPr>
              <w:pStyle w:val="Heading3"/>
              <w:spacing w:after="0"/>
            </w:pPr>
            <w:r>
              <w:t>Time allotted</w:t>
            </w:r>
          </w:p>
        </w:tc>
      </w:tr>
    </w:tbl>
    <w:tbl>
      <w:tblPr>
        <w:tblStyle w:val="PlainTable3"/>
        <w:tblW w:w="5000" w:type="pct"/>
        <w:tblLook w:val="0620" w:firstRow="1" w:lastRow="0" w:firstColumn="0" w:lastColumn="0" w:noHBand="1" w:noVBand="1"/>
        <w:tblDescription w:val="Agenda title"/>
      </w:tblPr>
      <w:tblGrid>
        <w:gridCol w:w="541"/>
        <w:gridCol w:w="6112"/>
        <w:gridCol w:w="2347"/>
        <w:gridCol w:w="1800"/>
      </w:tblGrid>
      <w:tr w:rsidR="00514786" w14:paraId="56370CAE" w14:textId="77777777" w:rsidTr="005147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-541747410"/>
            <w15:appearance w15:val="hidden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541" w:type="dxa"/>
              </w:tcPr>
              <w:p w14:paraId="6668EACB" w14:textId="77777777" w:rsidR="00514786" w:rsidRDefault="00514786">
                <w:pPr>
                  <w:spacing w:after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61053076"/>
            <w:placeholder>
              <w:docPart w:val="25D87687EA4F419CA04FA3BAE3E7DD6A"/>
            </w:placeholder>
            <w15:appearance w15:val="hidden"/>
          </w:sdtPr>
          <w:sdtContent>
            <w:tc>
              <w:tcPr>
                <w:tcW w:w="6112" w:type="dxa"/>
              </w:tcPr>
              <w:p w14:paraId="62044BB4" w14:textId="1334AA16" w:rsidR="00514786" w:rsidRDefault="00AF1366">
                <w:pPr>
                  <w:spacing w:after="0"/>
                </w:pPr>
                <w:r>
                  <w:t>Introductions</w:t>
                </w:r>
              </w:p>
            </w:tc>
          </w:sdtContent>
        </w:sdt>
        <w:sdt>
          <w:sdtPr>
            <w:id w:val="416301333"/>
            <w:placeholder>
              <w:docPart w:val="34D07B3E7D034731A2ADA1334285B3F6"/>
            </w:placeholder>
            <w15:appearance w15:val="hidden"/>
          </w:sdtPr>
          <w:sdtContent>
            <w:tc>
              <w:tcPr>
                <w:tcW w:w="2347" w:type="dxa"/>
              </w:tcPr>
              <w:p w14:paraId="59D9300D" w14:textId="661899F7" w:rsidR="00514786" w:rsidRDefault="00582DF6" w:rsidP="00582DF6">
                <w:pPr>
                  <w:spacing w:after="0"/>
                  <w:ind w:left="0"/>
                </w:pPr>
                <w:r>
                  <w:t>Carl</w:t>
                </w:r>
              </w:p>
            </w:tc>
          </w:sdtContent>
        </w:sdt>
        <w:sdt>
          <w:sdtPr>
            <w:id w:val="478045287"/>
            <w:placeholder>
              <w:docPart w:val="E4C01AA32CE94D3F9DEC42114F577B44"/>
            </w:placeholder>
            <w15:appearance w15:val="hidden"/>
          </w:sdtPr>
          <w:sdtContent>
            <w:tc>
              <w:tcPr>
                <w:tcW w:w="1800" w:type="dxa"/>
              </w:tcPr>
              <w:p w14:paraId="7C153FA1" w14:textId="7E7286F3" w:rsidR="00514786" w:rsidRDefault="00AF1366">
                <w:pPr>
                  <w:spacing w:after="0"/>
                </w:pPr>
                <w:r>
                  <w:t>2</w:t>
                </w:r>
              </w:p>
            </w:tc>
          </w:sdtContent>
        </w:sdt>
      </w:tr>
      <w:tr w:rsidR="00514786" w14:paraId="7EDE9002" w14:textId="77777777" w:rsidTr="00514786">
        <w:sdt>
          <w:sdtPr>
            <w:id w:val="478805058"/>
            <w15:appearance w15:val="hidden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541" w:type="dxa"/>
              </w:tcPr>
              <w:p w14:paraId="18EE5F88" w14:textId="77777777" w:rsidR="00514786" w:rsidRDefault="00514786">
                <w:pPr>
                  <w:spacing w:after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27545167"/>
            <w:placeholder>
              <w:docPart w:val="25D87687EA4F419CA04FA3BAE3E7DD6A"/>
            </w:placeholder>
            <w15:appearance w15:val="hidden"/>
          </w:sdtPr>
          <w:sdtContent>
            <w:tc>
              <w:tcPr>
                <w:tcW w:w="6112" w:type="dxa"/>
              </w:tcPr>
              <w:p w14:paraId="0BD3A29A" w14:textId="7326AE05" w:rsidR="00514786" w:rsidRDefault="00255EC6">
                <w:pPr>
                  <w:spacing w:after="0"/>
                </w:pPr>
                <w:r>
                  <w:t>Foodbank grant request</w:t>
                </w:r>
              </w:p>
            </w:tc>
          </w:sdtContent>
        </w:sdt>
        <w:sdt>
          <w:sdtPr>
            <w:id w:val="-1036039328"/>
            <w:placeholder>
              <w:docPart w:val="34D07B3E7D034731A2ADA1334285B3F6"/>
            </w:placeholder>
            <w15:appearance w15:val="hidden"/>
          </w:sdtPr>
          <w:sdtContent>
            <w:tc>
              <w:tcPr>
                <w:tcW w:w="2347" w:type="dxa"/>
              </w:tcPr>
              <w:p w14:paraId="51119847" w14:textId="339A5CD4" w:rsidR="00514786" w:rsidRDefault="00255EC6">
                <w:pPr>
                  <w:spacing w:after="0"/>
                </w:pPr>
                <w:r>
                  <w:t>All</w:t>
                </w:r>
              </w:p>
            </w:tc>
          </w:sdtContent>
        </w:sdt>
        <w:sdt>
          <w:sdtPr>
            <w:id w:val="-179668635"/>
            <w:placeholder>
              <w:docPart w:val="E4C01AA32CE94D3F9DEC42114F577B44"/>
            </w:placeholder>
            <w15:appearance w15:val="hidden"/>
          </w:sdtPr>
          <w:sdtContent>
            <w:tc>
              <w:tcPr>
                <w:tcW w:w="1800" w:type="dxa"/>
              </w:tcPr>
              <w:p w14:paraId="2B0BCDB0" w14:textId="0329A7D6" w:rsidR="00514786" w:rsidRDefault="00255EC6">
                <w:pPr>
                  <w:spacing w:after="0"/>
                </w:pPr>
                <w:r>
                  <w:t>40</w:t>
                </w:r>
              </w:p>
            </w:tc>
          </w:sdtContent>
        </w:sdt>
      </w:tr>
      <w:tr w:rsidR="00514786" w14:paraId="3452F721" w14:textId="77777777" w:rsidTr="00514786">
        <w:sdt>
          <w:sdtPr>
            <w:id w:val="-474600816"/>
            <w15:appearance w15:val="hidden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541" w:type="dxa"/>
              </w:tcPr>
              <w:p w14:paraId="3B4789F9" w14:textId="77777777" w:rsidR="00514786" w:rsidRDefault="00514786">
                <w:pPr>
                  <w:spacing w:after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52954585"/>
            <w:placeholder>
              <w:docPart w:val="25D87687EA4F419CA04FA3BAE3E7DD6A"/>
            </w:placeholder>
            <w:showingPlcHdr/>
            <w15:appearance w15:val="hidden"/>
          </w:sdtPr>
          <w:sdtContent>
            <w:tc>
              <w:tcPr>
                <w:tcW w:w="6112" w:type="dxa"/>
              </w:tcPr>
              <w:p w14:paraId="4284E901" w14:textId="3AE301A3" w:rsidR="00514786" w:rsidRDefault="00255EC6" w:rsidP="00255EC6">
                <w:pPr>
                  <w:spacing w:after="0"/>
                  <w:ind w:left="0"/>
                </w:pPr>
                <w:r>
                  <w:t>[Topic]</w:t>
                </w:r>
              </w:p>
            </w:tc>
          </w:sdtContent>
        </w:sdt>
        <w:sdt>
          <w:sdtPr>
            <w:id w:val="1686715925"/>
            <w:placeholder>
              <w:docPart w:val="34D07B3E7D034731A2ADA1334285B3F6"/>
            </w:placeholder>
            <w:showingPlcHdr/>
            <w15:appearance w15:val="hidden"/>
          </w:sdtPr>
          <w:sdtContent>
            <w:tc>
              <w:tcPr>
                <w:tcW w:w="2347" w:type="dxa"/>
              </w:tcPr>
              <w:p w14:paraId="7FEB9324" w14:textId="3D8BECD9" w:rsidR="00514786" w:rsidRDefault="00255EC6">
                <w:pPr>
                  <w:spacing w:after="0"/>
                </w:pPr>
                <w:r>
                  <w:t>[Presenter]</w:t>
                </w:r>
              </w:p>
            </w:tc>
          </w:sdtContent>
        </w:sdt>
        <w:tc>
          <w:tcPr>
            <w:tcW w:w="1800" w:type="dxa"/>
          </w:tcPr>
          <w:p w14:paraId="0B78CCBC" w14:textId="185CEF43" w:rsidR="00514786" w:rsidRDefault="00514786" w:rsidP="00255EC6">
            <w:pPr>
              <w:spacing w:after="0"/>
              <w:ind w:left="0"/>
            </w:pPr>
          </w:p>
        </w:tc>
      </w:tr>
      <w:tr w:rsidR="00514786" w14:paraId="0B2AA901" w14:textId="77777777" w:rsidTr="00514786">
        <w:sdt>
          <w:sdtPr>
            <w:id w:val="518597841"/>
            <w15:appearance w15:val="hidden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541" w:type="dxa"/>
              </w:tcPr>
              <w:p w14:paraId="6DDF749E" w14:textId="77777777" w:rsidR="00514786" w:rsidRDefault="00514786">
                <w:pPr>
                  <w:spacing w:after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112" w:type="dxa"/>
          </w:tcPr>
          <w:p w14:paraId="3089C41D" w14:textId="316F4732" w:rsidR="00514786" w:rsidRDefault="00514786" w:rsidP="006712AD">
            <w:pPr>
              <w:spacing w:after="0"/>
              <w:ind w:left="0"/>
            </w:pPr>
          </w:p>
        </w:tc>
        <w:sdt>
          <w:sdtPr>
            <w:id w:val="-589615949"/>
            <w:placeholder>
              <w:docPart w:val="34D07B3E7D034731A2ADA1334285B3F6"/>
            </w:placeholder>
            <w:showingPlcHdr/>
            <w15:appearance w15:val="hidden"/>
          </w:sdtPr>
          <w:sdtContent>
            <w:tc>
              <w:tcPr>
                <w:tcW w:w="2347" w:type="dxa"/>
              </w:tcPr>
              <w:p w14:paraId="303569F9" w14:textId="5863A6DA" w:rsidR="00514786" w:rsidRDefault="006712AD">
                <w:pPr>
                  <w:spacing w:after="0"/>
                </w:pPr>
                <w:r>
                  <w:t>[Presenter]</w:t>
                </w:r>
              </w:p>
            </w:tc>
          </w:sdtContent>
        </w:sdt>
        <w:tc>
          <w:tcPr>
            <w:tcW w:w="1800" w:type="dxa"/>
          </w:tcPr>
          <w:p w14:paraId="0C2F3C58" w14:textId="2CAC0755" w:rsidR="00514786" w:rsidRDefault="00514786" w:rsidP="006712AD">
            <w:pPr>
              <w:spacing w:after="0"/>
              <w:ind w:left="0"/>
            </w:pPr>
          </w:p>
        </w:tc>
      </w:tr>
    </w:tbl>
    <w:p w14:paraId="419A1E2F" w14:textId="77777777" w:rsidR="00D85460" w:rsidRDefault="006463BE">
      <w:pPr>
        <w:pStyle w:val="Heading2"/>
      </w:pPr>
      <w:r>
        <w:t>Other Information</w:t>
      </w:r>
    </w:p>
    <w:p w14:paraId="5084D481" w14:textId="2F8324F0" w:rsidR="00D85460" w:rsidRDefault="006463BE">
      <w:r>
        <w:t xml:space="preserve">Observers </w:t>
      </w:r>
      <w:sdt>
        <w:sdtPr>
          <w:id w:val="-984927467"/>
          <w:placeholder>
            <w:docPart w:val="6D740D8F2EB14A1B989671A8E7C2FE54"/>
          </w:placeholder>
          <w15:appearance w15:val="hidden"/>
        </w:sdtPr>
        <w:sdtContent>
          <w:r w:rsidR="00AF1366">
            <w:t>:</w:t>
          </w:r>
        </w:sdtContent>
      </w:sdt>
    </w:p>
    <w:p w14:paraId="33D979C7" w14:textId="573F6F40" w:rsidR="00D85460" w:rsidRDefault="00AF1366">
      <w:r>
        <w:t>Calendar Events:</w:t>
      </w:r>
      <w:sdt>
        <w:sdtPr>
          <w:id w:val="-1074665517"/>
          <w:placeholder>
            <w:docPart w:val="5025BCE532E04544889DE5A37D800EA3"/>
          </w:placeholder>
          <w15:appearance w15:val="hidden"/>
        </w:sdtPr>
        <w:sdtContent>
          <w:r>
            <w:t xml:space="preserve">  NEXT FCA MTG: </w:t>
          </w:r>
          <w:r w:rsidR="006712AD">
            <w:t>September</w:t>
          </w:r>
          <w:r w:rsidR="0084035E">
            <w:t xml:space="preserve"> </w:t>
          </w:r>
          <w:r w:rsidR="006712AD">
            <w:t>9</w:t>
          </w:r>
          <w:r w:rsidR="008E7699" w:rsidRPr="008E7699">
            <w:rPr>
              <w:vertAlign w:val="superscript"/>
            </w:rPr>
            <w:t>th</w:t>
          </w:r>
          <w:r>
            <w:t>, 202</w:t>
          </w:r>
          <w:r w:rsidR="00CF6785">
            <w:t>6</w:t>
          </w:r>
          <w:r w:rsidR="00340D76">
            <w:t>,</w:t>
          </w:r>
          <w:r>
            <w:t xml:space="preserve"> </w:t>
          </w:r>
          <w:r w:rsidR="008E7699">
            <w:t>5:30 PM</w:t>
          </w:r>
        </w:sdtContent>
      </w:sdt>
    </w:p>
    <w:p w14:paraId="77E40708" w14:textId="6B34C325" w:rsidR="00833EC3" w:rsidRDefault="00833EC3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 xml:space="preserve">Zoom:  </w:t>
      </w:r>
      <w:hyperlink r:id="rId9" w:history="1">
        <w:r w:rsidR="001F4BE6" w:rsidRPr="00E35262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https://us06web.zoom.us/meeting/register/K1t_7tDaTr-TMRuyyrHUgQ</w:t>
        </w:r>
      </w:hyperlink>
    </w:p>
    <w:p w14:paraId="45A931AA" w14:textId="77777777" w:rsidR="001F4BE6" w:rsidRDefault="001F4BE6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</w:p>
    <w:p w14:paraId="57A04ED9" w14:textId="187C3FC9" w:rsidR="001F4BE6" w:rsidRDefault="001F4BE6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>Present: Dawna, Carl</w:t>
      </w:r>
      <w:r w:rsidR="00550C2D">
        <w:rPr>
          <w:rFonts w:ascii="Arial" w:hAnsi="Arial" w:cs="Arial"/>
          <w:color w:val="5E5E5E"/>
          <w:sz w:val="24"/>
          <w:szCs w:val="24"/>
          <w:shd w:val="clear" w:color="auto" w:fill="FFFFFF"/>
        </w:rPr>
        <w:t>, Deb and Kandi via zoom</w:t>
      </w:r>
    </w:p>
    <w:p w14:paraId="4BFFDAE4" w14:textId="3DA79B18" w:rsidR="001F4BE6" w:rsidRDefault="00550C2D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 xml:space="preserve">First order </w:t>
      </w:r>
      <w:proofErr w:type="gramStart"/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>review</w:t>
      </w:r>
      <w:proofErr w:type="gramEnd"/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 xml:space="preserve"> the Food Bank </w:t>
      </w:r>
      <w:r w:rsidR="001F4BE6">
        <w:rPr>
          <w:rFonts w:ascii="Arial" w:hAnsi="Arial" w:cs="Arial"/>
          <w:color w:val="5E5E5E"/>
          <w:sz w:val="24"/>
          <w:szCs w:val="24"/>
          <w:shd w:val="clear" w:color="auto" w:fill="FFFFFF"/>
        </w:rPr>
        <w:t>$110,000 request</w:t>
      </w:r>
    </w:p>
    <w:p w14:paraId="48C5BF30" w14:textId="77777777" w:rsidR="001F4BE6" w:rsidRDefault="001F4BE6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</w:p>
    <w:p w14:paraId="4E0F452C" w14:textId="6B8EA01E" w:rsidR="007333FD" w:rsidRDefault="00550C2D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 xml:space="preserve">Discussion: </w:t>
      </w:r>
      <w:r w:rsidR="001F4BE6">
        <w:rPr>
          <w:rFonts w:ascii="Arial" w:hAnsi="Arial" w:cs="Arial"/>
          <w:color w:val="5E5E5E"/>
          <w:sz w:val="24"/>
          <w:szCs w:val="24"/>
          <w:shd w:val="clear" w:color="auto" w:fill="FFFFFF"/>
        </w:rPr>
        <w:t xml:space="preserve">350 families use foodbank, $62,000 last request and money granted 3/2024. Normally get funds from government, didn’t get any this year (180,000 short)  Carl shared comparisons from </w:t>
      </w:r>
      <w:r w:rsidR="007333FD">
        <w:rPr>
          <w:rFonts w:ascii="Arial" w:hAnsi="Arial" w:cs="Arial"/>
          <w:color w:val="5E5E5E"/>
          <w:sz w:val="24"/>
          <w:szCs w:val="24"/>
          <w:shd w:val="clear" w:color="auto" w:fill="FFFFFF"/>
        </w:rPr>
        <w:t>Marysville</w:t>
      </w:r>
      <w:r w:rsidR="001F4BE6">
        <w:rPr>
          <w:rFonts w:ascii="Arial" w:hAnsi="Arial" w:cs="Arial"/>
          <w:color w:val="5E5E5E"/>
          <w:sz w:val="24"/>
          <w:szCs w:val="24"/>
          <w:shd w:val="clear" w:color="auto" w:fill="FFFFFF"/>
        </w:rPr>
        <w:t xml:space="preserve"> foodbank, much less funds. Henry has put in notice, leaving in June 2027. Usually Board asks for funds, why is Henry asking? </w:t>
      </w:r>
      <w:r w:rsidR="007333FD">
        <w:rPr>
          <w:rFonts w:ascii="Arial" w:hAnsi="Arial" w:cs="Arial"/>
          <w:color w:val="5E5E5E"/>
          <w:sz w:val="24"/>
          <w:szCs w:val="24"/>
          <w:shd w:val="clear" w:color="auto" w:fill="FFFFFF"/>
        </w:rPr>
        <w:t xml:space="preserve">Group discussed the factors like Food Bank becoming more self-sufficient, using other funding sources, and supporting less need in the community. </w:t>
      </w:r>
    </w:p>
    <w:p w14:paraId="23F7CCF2" w14:textId="69FAB696" w:rsidR="00550C2D" w:rsidRDefault="00550C2D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 xml:space="preserve">Concept of upstream prevention – teach man to fish analogy </w:t>
      </w:r>
    </w:p>
    <w:p w14:paraId="7FBE605C" w14:textId="352DEF9B" w:rsidR="00550C2D" w:rsidRDefault="00550C2D" w:rsidP="00550C2D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>Carl proposed</w:t>
      </w:r>
      <w:r w:rsidR="007333FD">
        <w:rPr>
          <w:rFonts w:ascii="Arial" w:hAnsi="Arial" w:cs="Arial"/>
          <w:color w:val="5E5E5E"/>
          <w:sz w:val="24"/>
          <w:szCs w:val="24"/>
          <w:shd w:val="clear" w:color="auto" w:fill="FFFFFF"/>
        </w:rPr>
        <w:t xml:space="preserve"> to research a bit more and convene next week for a decision about the funding request.  </w:t>
      </w:r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 xml:space="preserve">Dawna, Kandi and Deb agree. </w:t>
      </w:r>
    </w:p>
    <w:p w14:paraId="51D9A7CB" w14:textId="77777777" w:rsidR="00550C2D" w:rsidRDefault="00550C2D">
      <w:pPr>
        <w:rPr>
          <w:rFonts w:ascii="Arial" w:hAnsi="Arial" w:cs="Arial"/>
          <w:color w:val="5E5E5E"/>
          <w:sz w:val="24"/>
          <w:szCs w:val="24"/>
          <w:shd w:val="clear" w:color="auto" w:fill="FFFFFF"/>
        </w:rPr>
      </w:pPr>
    </w:p>
    <w:p w14:paraId="7619FBB3" w14:textId="1E6248A1" w:rsidR="00550C2D" w:rsidRPr="00833EC3" w:rsidRDefault="00550C2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5E5E5E"/>
          <w:sz w:val="24"/>
          <w:szCs w:val="24"/>
          <w:shd w:val="clear" w:color="auto" w:fill="FFFFFF"/>
        </w:rPr>
        <w:t>Meeting convened.</w:t>
      </w:r>
    </w:p>
    <w:sectPr w:rsidR="00550C2D" w:rsidRPr="00833EC3" w:rsidSect="003B40BC">
      <w:footerReference w:type="default" r:id="rId10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1BB7DB" w14:textId="77777777" w:rsidR="00B50E61" w:rsidRDefault="00B50E61">
      <w:r>
        <w:separator/>
      </w:r>
    </w:p>
  </w:endnote>
  <w:endnote w:type="continuationSeparator" w:id="0">
    <w:p w14:paraId="3BB0B7D9" w14:textId="77777777" w:rsidR="00B50E61" w:rsidRDefault="00B50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ED95F9" w14:textId="77777777" w:rsidR="00D85460" w:rsidRDefault="006463BE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843904" w14:textId="77777777" w:rsidR="00B50E61" w:rsidRDefault="00B50E61">
      <w:r>
        <w:separator/>
      </w:r>
    </w:p>
  </w:footnote>
  <w:footnote w:type="continuationSeparator" w:id="0">
    <w:p w14:paraId="01511BA2" w14:textId="77777777" w:rsidR="00B50E61" w:rsidRDefault="00B50E61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366"/>
    <w:rsid w:val="000629E3"/>
    <w:rsid w:val="000E74B1"/>
    <w:rsid w:val="00115F1B"/>
    <w:rsid w:val="001847E1"/>
    <w:rsid w:val="001D2DCF"/>
    <w:rsid w:val="001F4BE6"/>
    <w:rsid w:val="00215661"/>
    <w:rsid w:val="0024372E"/>
    <w:rsid w:val="00255EC6"/>
    <w:rsid w:val="00340D76"/>
    <w:rsid w:val="00386FCE"/>
    <w:rsid w:val="003B40BC"/>
    <w:rsid w:val="003E4A22"/>
    <w:rsid w:val="00405484"/>
    <w:rsid w:val="00450B0C"/>
    <w:rsid w:val="004A05D4"/>
    <w:rsid w:val="004A76C1"/>
    <w:rsid w:val="004F3EF6"/>
    <w:rsid w:val="00514786"/>
    <w:rsid w:val="00550C2D"/>
    <w:rsid w:val="00582DF6"/>
    <w:rsid w:val="005A3FE0"/>
    <w:rsid w:val="005A4730"/>
    <w:rsid w:val="00604B21"/>
    <w:rsid w:val="006463BE"/>
    <w:rsid w:val="0065607F"/>
    <w:rsid w:val="00670628"/>
    <w:rsid w:val="006712AD"/>
    <w:rsid w:val="006949A7"/>
    <w:rsid w:val="006F2EB6"/>
    <w:rsid w:val="007333FD"/>
    <w:rsid w:val="00742D28"/>
    <w:rsid w:val="007F5F4C"/>
    <w:rsid w:val="008009AF"/>
    <w:rsid w:val="0081490E"/>
    <w:rsid w:val="00833EC3"/>
    <w:rsid w:val="00836A46"/>
    <w:rsid w:val="0084035E"/>
    <w:rsid w:val="00850101"/>
    <w:rsid w:val="0086139C"/>
    <w:rsid w:val="008854F8"/>
    <w:rsid w:val="008A004E"/>
    <w:rsid w:val="008E7699"/>
    <w:rsid w:val="00911899"/>
    <w:rsid w:val="00961675"/>
    <w:rsid w:val="0096799C"/>
    <w:rsid w:val="009C3155"/>
    <w:rsid w:val="009C7956"/>
    <w:rsid w:val="00A31195"/>
    <w:rsid w:val="00AF1366"/>
    <w:rsid w:val="00B50E61"/>
    <w:rsid w:val="00B55775"/>
    <w:rsid w:val="00B62FFB"/>
    <w:rsid w:val="00B7499F"/>
    <w:rsid w:val="00CF6785"/>
    <w:rsid w:val="00D714F5"/>
    <w:rsid w:val="00D85460"/>
    <w:rsid w:val="00D97542"/>
    <w:rsid w:val="00DB5EEE"/>
    <w:rsid w:val="00DD5C74"/>
    <w:rsid w:val="00DE15EC"/>
    <w:rsid w:val="00DE235A"/>
    <w:rsid w:val="00E719D4"/>
    <w:rsid w:val="00E94CB3"/>
    <w:rsid w:val="00EA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61C414"/>
  <w15:chartTrackingRefBased/>
  <w15:docId w15:val="{5DC5D0B1-9742-8F4E-82DB-3D03C0846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675"/>
    <w:pPr>
      <w:spacing w:before="120" w:after="40" w:line="240" w:lineRule="auto"/>
      <w:ind w:left="72"/>
    </w:pPr>
    <w:rPr>
      <w:sz w:val="21"/>
      <w:szCs w:val="21"/>
    </w:rPr>
  </w:style>
  <w:style w:type="paragraph" w:styleId="Heading1">
    <w:name w:val="heading 1"/>
    <w:basedOn w:val="Normal"/>
    <w:next w:val="Normal"/>
    <w:unhideWhenUsed/>
    <w:qFormat/>
    <w:rsid w:val="00961675"/>
    <w:pPr>
      <w:spacing w:before="0" w:after="360"/>
      <w:outlineLvl w:val="0"/>
    </w:pPr>
    <w:rPr>
      <w:rFonts w:asciiTheme="majorHAnsi" w:eastAsiaTheme="majorEastAsia" w:hAnsiTheme="majorHAnsi" w:cstheme="majorBidi"/>
      <w:color w:val="935309" w:themeColor="accent2" w:themeShade="80"/>
      <w:sz w:val="72"/>
      <w:szCs w:val="72"/>
    </w:rPr>
  </w:style>
  <w:style w:type="paragraph" w:styleId="Heading2">
    <w:name w:val="heading 2"/>
    <w:basedOn w:val="Normal"/>
    <w:next w:val="Normal"/>
    <w:unhideWhenUsed/>
    <w:qFormat/>
    <w:rsid w:val="00961675"/>
    <w:pPr>
      <w:pBdr>
        <w:top w:val="single" w:sz="4" w:space="1" w:color="7A610D" w:themeColor="accent3" w:themeShade="80"/>
        <w:bottom w:val="single" w:sz="12" w:space="1" w:color="7A610D" w:themeColor="accent3" w:themeShade="80"/>
      </w:pBdr>
      <w:spacing w:before="480" w:after="240"/>
      <w:ind w:left="0"/>
      <w:outlineLvl w:val="1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3">
    <w:name w:val="heading 3"/>
    <w:basedOn w:val="Normal"/>
    <w:next w:val="Normal"/>
    <w:unhideWhenUsed/>
    <w:qFormat/>
    <w:rsid w:val="00961675"/>
    <w:pPr>
      <w:outlineLvl w:val="2"/>
    </w:pPr>
    <w:rPr>
      <w:rFonts w:asciiTheme="majorHAnsi" w:eastAsiaTheme="majorEastAsia" w:hAnsiTheme="majorHAnsi" w:cstheme="majorBidi"/>
      <w:color w:val="536142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nhideWhenUsed/>
    <w:qFormat/>
    <w:rsid w:val="00961675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1"/>
    <w:unhideWhenUsed/>
    <w:rsid w:val="00961675"/>
    <w:pPr>
      <w:jc w:val="right"/>
    </w:pPr>
    <w:rPr>
      <w:color w:val="935309" w:themeColor="accent2" w:themeShade="80"/>
    </w:rPr>
  </w:style>
  <w:style w:type="character" w:customStyle="1" w:styleId="FooterChar">
    <w:name w:val="Footer Char"/>
    <w:basedOn w:val="DefaultParagraphFont"/>
    <w:link w:val="Footer"/>
    <w:uiPriority w:val="1"/>
    <w:rsid w:val="00961675"/>
    <w:rPr>
      <w:color w:val="935309" w:themeColor="accent2" w:themeShade="80"/>
      <w:sz w:val="21"/>
      <w:szCs w:val="21"/>
    </w:rPr>
  </w:style>
  <w:style w:type="table" w:styleId="PlainTable4">
    <w:name w:val="Plain Table 4"/>
    <w:basedOn w:val="TableNormal"/>
    <w:uiPriority w:val="44"/>
    <w:rsid w:val="00514786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 w:val="0"/>
        <w:bCs/>
        <w:i w:val="0"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514786"/>
    <w:pPr>
      <w:spacing w:after="0" w:line="240" w:lineRule="auto"/>
    </w:pPr>
    <w:tblPr>
      <w:tblStyleRowBandSize w:val="1"/>
      <w:tblStyleColBandSize w:val="1"/>
    </w:tblPr>
    <w:tblStylePr w:type="firstRow">
      <w:rPr>
        <w:b w:val="0"/>
        <w:bCs/>
        <w:i w:val="0"/>
        <w:caps w:val="0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1F4BE6"/>
    <w:rPr>
      <w:color w:val="8E58B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4B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us06web.zoom.us/meeting/register/K1t_7tDaTr-TMRuyyrHUgQ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bu\AppData\Roaming\Microsoft\Templates\Team%20meeting%20agenda%20(informal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6CD4D46E7EB8451D82ABCF9664821B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41FF0-EA28-4209-8481-0D818B31843B}"/>
      </w:docPartPr>
      <w:docPartBody>
        <w:p w:rsidR="005356E2" w:rsidRDefault="005356E2">
          <w:pPr>
            <w:pStyle w:val="6CD4D46E7EB8451D82ABCF9664821BFA"/>
          </w:pPr>
          <w:r>
            <w:t>[Date | time]</w:t>
          </w:r>
        </w:p>
      </w:docPartBody>
    </w:docPart>
    <w:docPart>
      <w:docPartPr>
        <w:name w:val="9D2330D22CC04A5A9B341E9EFA4569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35A82-B1A5-4F87-BF33-C504A1C62B4C}"/>
      </w:docPartPr>
      <w:docPartBody>
        <w:p w:rsidR="005356E2" w:rsidRDefault="005356E2">
          <w:pPr>
            <w:pStyle w:val="9D2330D22CC04A5A9B341E9EFA45698A"/>
          </w:pPr>
          <w:r>
            <w:t>[Location]</w:t>
          </w:r>
        </w:p>
      </w:docPartBody>
    </w:docPart>
    <w:docPart>
      <w:docPartPr>
        <w:name w:val="4FC85754814E4897BED8F4DF4A85F3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55B86-5DAB-4C0B-BA8B-274A996B36C4}"/>
      </w:docPartPr>
      <w:docPartBody>
        <w:p w:rsidR="005356E2" w:rsidRDefault="005356E2">
          <w:pPr>
            <w:pStyle w:val="4FC85754814E4897BED8F4DF4A85F3FB"/>
          </w:pPr>
          <w:r>
            <w:t>[Meeting called by]</w:t>
          </w:r>
        </w:p>
      </w:docPartBody>
    </w:docPart>
    <w:docPart>
      <w:docPartPr>
        <w:name w:val="974BC3AC5747400CACAEBF4E0F008E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D2DD95-7072-4DF3-BD13-AFA61B622F9D}"/>
      </w:docPartPr>
      <w:docPartBody>
        <w:p w:rsidR="005356E2" w:rsidRDefault="005356E2">
          <w:pPr>
            <w:pStyle w:val="974BC3AC5747400CACAEBF4E0F008EDB"/>
          </w:pPr>
          <w:r>
            <w:t>[Type of meeting]</w:t>
          </w:r>
        </w:p>
      </w:docPartBody>
    </w:docPart>
    <w:docPart>
      <w:docPartPr>
        <w:name w:val="617680F62B2846D6877F0534AC391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4D7F5-651C-4176-A7F9-E2DD116FA2F2}"/>
      </w:docPartPr>
      <w:docPartBody>
        <w:p w:rsidR="005356E2" w:rsidRDefault="005356E2">
          <w:pPr>
            <w:pStyle w:val="617680F62B2846D6877F0534AC3917DF"/>
          </w:pPr>
          <w:r>
            <w:t>[Facilitator]</w:t>
          </w:r>
        </w:p>
      </w:docPartBody>
    </w:docPart>
    <w:docPart>
      <w:docPartPr>
        <w:name w:val="33FA3069BEF249E4A8D74D2D2DB0D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C804A8-0CFF-44E8-92DE-1EDBBEFBC840}"/>
      </w:docPartPr>
      <w:docPartBody>
        <w:p w:rsidR="005356E2" w:rsidRDefault="005356E2">
          <w:pPr>
            <w:pStyle w:val="33FA3069BEF249E4A8D74D2D2DB0D066"/>
          </w:pPr>
          <w:r>
            <w:t>[Note taker]</w:t>
          </w:r>
        </w:p>
      </w:docPartBody>
    </w:docPart>
    <w:docPart>
      <w:docPartPr>
        <w:name w:val="0BFEC59E846644A69A05A982522A65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16B6E-23E2-43A3-92CE-CA388F1238B2}"/>
      </w:docPartPr>
      <w:docPartBody>
        <w:p w:rsidR="005356E2" w:rsidRDefault="005356E2">
          <w:pPr>
            <w:pStyle w:val="0BFEC59E846644A69A05A982522A6581"/>
          </w:pPr>
          <w:r>
            <w:t>[Timekeeper]</w:t>
          </w:r>
        </w:p>
      </w:docPartBody>
    </w:docPart>
    <w:docPart>
      <w:docPartPr>
        <w:name w:val="27AFB2BE2A3B4E4B9EB2BFF61A65E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1CA35-CE30-4444-A5F5-D905DE1FCDEF}"/>
      </w:docPartPr>
      <w:docPartBody>
        <w:p w:rsidR="005356E2" w:rsidRDefault="005356E2">
          <w:pPr>
            <w:pStyle w:val="27AFB2BE2A3B4E4B9EB2BFF61A65EA6F"/>
          </w:pPr>
          <w:r>
            <w:t>[Attendees]</w:t>
          </w:r>
        </w:p>
      </w:docPartBody>
    </w:docPart>
    <w:docPart>
      <w:docPartPr>
        <w:name w:val="25D87687EA4F419CA04FA3BAE3E7DD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921F74-1E43-4D90-925D-AD88AF02B2D1}"/>
      </w:docPartPr>
      <w:docPartBody>
        <w:p w:rsidR="005356E2" w:rsidRDefault="005356E2">
          <w:pPr>
            <w:pStyle w:val="25D87687EA4F419CA04FA3BAE3E7DD6A"/>
          </w:pPr>
          <w:r>
            <w:t>[Topic]</w:t>
          </w:r>
        </w:p>
      </w:docPartBody>
    </w:docPart>
    <w:docPart>
      <w:docPartPr>
        <w:name w:val="34D07B3E7D034731A2ADA1334285B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8501E-68B8-44B5-8E87-9AE70F88E1D9}"/>
      </w:docPartPr>
      <w:docPartBody>
        <w:p w:rsidR="005356E2" w:rsidRDefault="005356E2">
          <w:pPr>
            <w:pStyle w:val="34D07B3E7D034731A2ADA1334285B3F6"/>
          </w:pPr>
          <w:r>
            <w:t>[Presenter]</w:t>
          </w:r>
        </w:p>
      </w:docPartBody>
    </w:docPart>
    <w:docPart>
      <w:docPartPr>
        <w:name w:val="E4C01AA32CE94D3F9DEC42114F577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60BACA-3692-41BE-BFD6-948CD2A30D10}"/>
      </w:docPartPr>
      <w:docPartBody>
        <w:p w:rsidR="005356E2" w:rsidRDefault="005356E2">
          <w:pPr>
            <w:pStyle w:val="E4C01AA32CE94D3F9DEC42114F577B44"/>
          </w:pPr>
          <w:r>
            <w:t>[Time]</w:t>
          </w:r>
        </w:p>
      </w:docPartBody>
    </w:docPart>
    <w:docPart>
      <w:docPartPr>
        <w:name w:val="6D740D8F2EB14A1B989671A8E7C2F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5C85F-C4A7-4322-AE09-21D4E4F3C0A2}"/>
      </w:docPartPr>
      <w:docPartBody>
        <w:p w:rsidR="005356E2" w:rsidRDefault="005356E2">
          <w:pPr>
            <w:pStyle w:val="6D740D8F2EB14A1B989671A8E7C2FE54"/>
          </w:pPr>
          <w:r>
            <w:t>[Observers]</w:t>
          </w:r>
        </w:p>
      </w:docPartBody>
    </w:docPart>
    <w:docPart>
      <w:docPartPr>
        <w:name w:val="5025BCE532E04544889DE5A37D800E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56581-1E1C-4A76-A9E7-832470941C23}"/>
      </w:docPartPr>
      <w:docPartBody>
        <w:p w:rsidR="005356E2" w:rsidRDefault="005356E2">
          <w:pPr>
            <w:pStyle w:val="5025BCE532E04544889DE5A37D800EA3"/>
          </w:pPr>
          <w:r>
            <w:t>[Special notes]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6E2"/>
    <w:rsid w:val="000B2C91"/>
    <w:rsid w:val="0012390D"/>
    <w:rsid w:val="001847E1"/>
    <w:rsid w:val="001D2DCF"/>
    <w:rsid w:val="001F733E"/>
    <w:rsid w:val="002B5C8E"/>
    <w:rsid w:val="00301B5A"/>
    <w:rsid w:val="00386FCE"/>
    <w:rsid w:val="003E4A22"/>
    <w:rsid w:val="00450B0C"/>
    <w:rsid w:val="004A05D4"/>
    <w:rsid w:val="005356E2"/>
    <w:rsid w:val="005A3FE0"/>
    <w:rsid w:val="00776F36"/>
    <w:rsid w:val="008009AF"/>
    <w:rsid w:val="0081490E"/>
    <w:rsid w:val="00836A46"/>
    <w:rsid w:val="008A004E"/>
    <w:rsid w:val="009C3155"/>
    <w:rsid w:val="009D5A5F"/>
    <w:rsid w:val="00AA3D5E"/>
    <w:rsid w:val="00AE58E0"/>
    <w:rsid w:val="00B01E48"/>
    <w:rsid w:val="00CB69EE"/>
    <w:rsid w:val="00D11B5D"/>
    <w:rsid w:val="00D555C1"/>
    <w:rsid w:val="00D714F5"/>
    <w:rsid w:val="00D97542"/>
    <w:rsid w:val="00DD5C74"/>
    <w:rsid w:val="00DE235A"/>
    <w:rsid w:val="00E73BC9"/>
    <w:rsid w:val="00EA7434"/>
    <w:rsid w:val="00EB16A4"/>
    <w:rsid w:val="00EC172E"/>
    <w:rsid w:val="00FF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CD4D46E7EB8451D82ABCF9664821BFA">
    <w:name w:val="6CD4D46E7EB8451D82ABCF9664821BFA"/>
  </w:style>
  <w:style w:type="paragraph" w:customStyle="1" w:styleId="9D2330D22CC04A5A9B341E9EFA45698A">
    <w:name w:val="9D2330D22CC04A5A9B341E9EFA45698A"/>
  </w:style>
  <w:style w:type="paragraph" w:customStyle="1" w:styleId="4FC85754814E4897BED8F4DF4A85F3FB">
    <w:name w:val="4FC85754814E4897BED8F4DF4A85F3FB"/>
  </w:style>
  <w:style w:type="paragraph" w:customStyle="1" w:styleId="974BC3AC5747400CACAEBF4E0F008EDB">
    <w:name w:val="974BC3AC5747400CACAEBF4E0F008EDB"/>
  </w:style>
  <w:style w:type="paragraph" w:customStyle="1" w:styleId="617680F62B2846D6877F0534AC3917DF">
    <w:name w:val="617680F62B2846D6877F0534AC3917DF"/>
  </w:style>
  <w:style w:type="paragraph" w:customStyle="1" w:styleId="33FA3069BEF249E4A8D74D2D2DB0D066">
    <w:name w:val="33FA3069BEF249E4A8D74D2D2DB0D066"/>
  </w:style>
  <w:style w:type="paragraph" w:customStyle="1" w:styleId="0BFEC59E846644A69A05A982522A6581">
    <w:name w:val="0BFEC59E846644A69A05A982522A6581"/>
  </w:style>
  <w:style w:type="paragraph" w:customStyle="1" w:styleId="27AFB2BE2A3B4E4B9EB2BFF61A65EA6F">
    <w:name w:val="27AFB2BE2A3B4E4B9EB2BFF61A65EA6F"/>
  </w:style>
  <w:style w:type="paragraph" w:customStyle="1" w:styleId="25D87687EA4F419CA04FA3BAE3E7DD6A">
    <w:name w:val="25D87687EA4F419CA04FA3BAE3E7DD6A"/>
  </w:style>
  <w:style w:type="paragraph" w:customStyle="1" w:styleId="34D07B3E7D034731A2ADA1334285B3F6">
    <w:name w:val="34D07B3E7D034731A2ADA1334285B3F6"/>
  </w:style>
  <w:style w:type="paragraph" w:customStyle="1" w:styleId="E4C01AA32CE94D3F9DEC42114F577B44">
    <w:name w:val="E4C01AA32CE94D3F9DEC42114F577B44"/>
  </w:style>
  <w:style w:type="paragraph" w:customStyle="1" w:styleId="6D740D8F2EB14A1B989671A8E7C2FE54">
    <w:name w:val="6D740D8F2EB14A1B989671A8E7C2FE54"/>
  </w:style>
  <w:style w:type="paragraph" w:customStyle="1" w:styleId="5025BCE532E04544889DE5A37D800EA3">
    <w:name w:val="5025BCE532E04544889DE5A37D800E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ntegral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859789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2012-09-24T09:41:21+00:00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1638552</Value>
    </PublishStatusLookup>
    <APAuthor xmlns="4873beb7-5857-4685-be1f-d57550cc96cc">
      <UserInfo>
        <DisplayName/>
        <AccountId>2566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 xsi:nil="true"/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false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TP103463021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40B70C-D081-4701-B5EA-25DDD5AF1873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ACF37E99-131F-48A3-97B1-A68DC6AEE3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515893-F567-4E2F-92FC-39884D7865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C:\Users\alibu\AppData\Roaming\Microsoft\Templates\Team meeting agenda (informal).dotx</Template>
  <TotalTime>4</TotalTime>
  <Pages>1</Pages>
  <Words>208</Words>
  <Characters>1300</Characters>
  <Application>Microsoft Office Word</Application>
  <DocSecurity>0</DocSecurity>
  <Lines>27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McDaniel</dc:creator>
  <cp:keywords/>
  <dc:description/>
  <cp:lastModifiedBy>Deb Shawver</cp:lastModifiedBy>
  <cp:revision>2</cp:revision>
  <cp:lastPrinted>2026-08-12T19:32:00Z</cp:lastPrinted>
  <dcterms:created xsi:type="dcterms:W3CDTF">2026-09-30T18:00:00Z</dcterms:created>
  <dcterms:modified xsi:type="dcterms:W3CDTF">2026-09-30T18:00:00Z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GrammarlyDocumentId">
    <vt:lpwstr>5561be44-8f4d-4864-ad34-3b05c6de46f6</vt:lpwstr>
  </property>
</Properties>
</file>