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7AAEC4" w14:textId="7658E030" w:rsidR="00BD7A1E" w:rsidRPr="0022199E" w:rsidRDefault="00030213" w:rsidP="00BD7A1E">
      <w:pPr>
        <w:pStyle w:val="Heading1"/>
        <w:tabs>
          <w:tab w:val="left" w:pos="4611"/>
        </w:tabs>
        <w:ind w:left="0" w:firstLine="0"/>
        <w:jc w:val="both"/>
        <w:rPr>
          <w:rFonts w:asciiTheme="minorBidi" w:hAnsiTheme="minorBidi" w:cstheme="minorBidi"/>
          <w:b/>
          <w:bCs/>
          <w:color w:val="000000"/>
          <w:sz w:val="36"/>
          <w:szCs w:val="36"/>
        </w:rPr>
      </w:pPr>
      <w:r>
        <w:rPr>
          <w:rFonts w:asciiTheme="minorBidi" w:hAnsiTheme="minorBidi" w:cstheme="minorBidi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2111360" behindDoc="0" locked="0" layoutInCell="1" allowOverlap="1" wp14:anchorId="4A9D771D" wp14:editId="5DDFBB5A">
            <wp:simplePos x="0" y="0"/>
            <wp:positionH relativeFrom="column">
              <wp:posOffset>5080</wp:posOffset>
            </wp:positionH>
            <wp:positionV relativeFrom="paragraph">
              <wp:posOffset>-162289</wp:posOffset>
            </wp:positionV>
            <wp:extent cx="6858000" cy="68580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5447A" w14:textId="21747BAA" w:rsidR="009359B0" w:rsidRPr="0022199E" w:rsidRDefault="009359B0" w:rsidP="009359B0">
      <w:pPr>
        <w:rPr>
          <w:sz w:val="36"/>
          <w:szCs w:val="36"/>
        </w:rPr>
      </w:pPr>
    </w:p>
    <w:p w14:paraId="079F9877" w14:textId="1E70D808" w:rsidR="009359B0" w:rsidRPr="0022199E" w:rsidRDefault="009359B0" w:rsidP="009359B0">
      <w:pPr>
        <w:rPr>
          <w:sz w:val="36"/>
          <w:szCs w:val="36"/>
        </w:rPr>
      </w:pPr>
    </w:p>
    <w:p w14:paraId="372BF7F3" w14:textId="2CD3F873" w:rsidR="009359B0" w:rsidRPr="0022199E" w:rsidRDefault="009359B0" w:rsidP="009359B0">
      <w:pPr>
        <w:rPr>
          <w:sz w:val="36"/>
          <w:szCs w:val="36"/>
        </w:rPr>
      </w:pPr>
    </w:p>
    <w:p w14:paraId="5AEF1F14" w14:textId="70D60EB3" w:rsidR="009359B0" w:rsidRPr="0022199E" w:rsidRDefault="009359B0" w:rsidP="009359B0">
      <w:pPr>
        <w:rPr>
          <w:sz w:val="36"/>
          <w:szCs w:val="36"/>
        </w:rPr>
      </w:pPr>
    </w:p>
    <w:p w14:paraId="5DD2C523" w14:textId="1CC0011D" w:rsidR="009359B0" w:rsidRPr="0022199E" w:rsidRDefault="009359B0" w:rsidP="009359B0">
      <w:pPr>
        <w:rPr>
          <w:sz w:val="36"/>
          <w:szCs w:val="36"/>
        </w:rPr>
      </w:pPr>
    </w:p>
    <w:p w14:paraId="65CFE91A" w14:textId="742E8480" w:rsidR="009359B0" w:rsidRPr="0022199E" w:rsidRDefault="009359B0" w:rsidP="009359B0">
      <w:pPr>
        <w:rPr>
          <w:sz w:val="36"/>
          <w:szCs w:val="36"/>
        </w:rPr>
      </w:pPr>
    </w:p>
    <w:p w14:paraId="379E1E95" w14:textId="48080C2D" w:rsidR="009359B0" w:rsidRPr="0022199E" w:rsidRDefault="009359B0" w:rsidP="009359B0">
      <w:pPr>
        <w:rPr>
          <w:sz w:val="36"/>
          <w:szCs w:val="36"/>
        </w:rPr>
      </w:pPr>
    </w:p>
    <w:p w14:paraId="77C7F036" w14:textId="69D3816F" w:rsidR="009359B0" w:rsidRPr="0022199E" w:rsidRDefault="009359B0" w:rsidP="009359B0">
      <w:pPr>
        <w:rPr>
          <w:sz w:val="36"/>
          <w:szCs w:val="36"/>
        </w:rPr>
      </w:pPr>
    </w:p>
    <w:p w14:paraId="4C56CA6E" w14:textId="2F15D95C" w:rsidR="009359B0" w:rsidRPr="0022199E" w:rsidRDefault="009359B0" w:rsidP="009359B0">
      <w:pPr>
        <w:rPr>
          <w:sz w:val="36"/>
          <w:szCs w:val="36"/>
        </w:rPr>
      </w:pPr>
    </w:p>
    <w:p w14:paraId="0ACBCD39" w14:textId="478CBB9A" w:rsidR="009359B0" w:rsidRPr="0022199E" w:rsidRDefault="009359B0" w:rsidP="009359B0">
      <w:pPr>
        <w:rPr>
          <w:sz w:val="36"/>
          <w:szCs w:val="36"/>
        </w:rPr>
      </w:pPr>
    </w:p>
    <w:p w14:paraId="7D05F01D" w14:textId="398CA076" w:rsidR="009359B0" w:rsidRPr="0022199E" w:rsidRDefault="009359B0" w:rsidP="009359B0">
      <w:pPr>
        <w:rPr>
          <w:sz w:val="36"/>
          <w:szCs w:val="36"/>
        </w:rPr>
      </w:pPr>
    </w:p>
    <w:p w14:paraId="1D5D037C" w14:textId="3F8AAAAB" w:rsidR="009359B0" w:rsidRPr="0022199E" w:rsidRDefault="009359B0" w:rsidP="009359B0">
      <w:pPr>
        <w:rPr>
          <w:sz w:val="36"/>
          <w:szCs w:val="36"/>
        </w:rPr>
      </w:pPr>
    </w:p>
    <w:p w14:paraId="11AB7B00" w14:textId="57CEB729" w:rsidR="009359B0" w:rsidRPr="0022199E" w:rsidRDefault="009359B0" w:rsidP="009359B0">
      <w:pPr>
        <w:rPr>
          <w:sz w:val="36"/>
          <w:szCs w:val="36"/>
        </w:rPr>
      </w:pPr>
    </w:p>
    <w:p w14:paraId="101F8FBA" w14:textId="0B5C063A" w:rsidR="009359B0" w:rsidRPr="0022199E" w:rsidRDefault="009359B0" w:rsidP="009359B0">
      <w:pPr>
        <w:rPr>
          <w:sz w:val="36"/>
          <w:szCs w:val="36"/>
        </w:rPr>
      </w:pPr>
    </w:p>
    <w:p w14:paraId="2787AE8C" w14:textId="1B3FF75F" w:rsidR="009359B0" w:rsidRPr="0022199E" w:rsidRDefault="009359B0" w:rsidP="009359B0">
      <w:pPr>
        <w:rPr>
          <w:sz w:val="36"/>
          <w:szCs w:val="36"/>
        </w:rPr>
      </w:pPr>
    </w:p>
    <w:p w14:paraId="0001A812" w14:textId="5A9962A0" w:rsidR="009359B0" w:rsidRPr="0022199E" w:rsidRDefault="009359B0" w:rsidP="009359B0">
      <w:pPr>
        <w:rPr>
          <w:sz w:val="36"/>
          <w:szCs w:val="36"/>
        </w:rPr>
      </w:pPr>
    </w:p>
    <w:p w14:paraId="496974C9" w14:textId="18965919" w:rsidR="009359B0" w:rsidRPr="0022199E" w:rsidRDefault="009359B0" w:rsidP="009359B0">
      <w:pPr>
        <w:rPr>
          <w:sz w:val="36"/>
          <w:szCs w:val="36"/>
        </w:rPr>
      </w:pPr>
    </w:p>
    <w:p w14:paraId="632FAAEE" w14:textId="36BD61B9" w:rsidR="009359B0" w:rsidRPr="0022199E" w:rsidRDefault="009359B0" w:rsidP="009359B0">
      <w:pPr>
        <w:rPr>
          <w:sz w:val="36"/>
          <w:szCs w:val="36"/>
        </w:rPr>
      </w:pPr>
    </w:p>
    <w:p w14:paraId="1A5ADA50" w14:textId="299B63D4" w:rsidR="009359B0" w:rsidRPr="0022199E" w:rsidRDefault="009359B0" w:rsidP="009359B0">
      <w:pPr>
        <w:rPr>
          <w:sz w:val="36"/>
          <w:szCs w:val="36"/>
        </w:rPr>
      </w:pPr>
    </w:p>
    <w:p w14:paraId="0B5D6D52" w14:textId="1A37979E" w:rsidR="009359B0" w:rsidRPr="0022199E" w:rsidRDefault="009359B0" w:rsidP="009359B0">
      <w:pPr>
        <w:rPr>
          <w:sz w:val="36"/>
          <w:szCs w:val="36"/>
        </w:rPr>
      </w:pPr>
    </w:p>
    <w:p w14:paraId="61C03E0C" w14:textId="3F687837" w:rsidR="009359B0" w:rsidRPr="0022199E" w:rsidRDefault="009359B0" w:rsidP="009359B0">
      <w:pPr>
        <w:rPr>
          <w:sz w:val="36"/>
          <w:szCs w:val="36"/>
        </w:rPr>
      </w:pPr>
    </w:p>
    <w:p w14:paraId="0C11EE95" w14:textId="26FA7CDB" w:rsidR="009359B0" w:rsidRPr="00D80A56" w:rsidRDefault="009359B0" w:rsidP="009359B0">
      <w:pPr>
        <w:rPr>
          <w:sz w:val="36"/>
          <w:szCs w:val="36"/>
          <w:lang w:val="en-US"/>
        </w:rPr>
      </w:pPr>
    </w:p>
    <w:p w14:paraId="7294B645" w14:textId="4E2177AA" w:rsidR="009359B0" w:rsidRPr="0022199E" w:rsidRDefault="009359B0" w:rsidP="009359B0">
      <w:pPr>
        <w:rPr>
          <w:sz w:val="36"/>
          <w:szCs w:val="36"/>
        </w:rPr>
      </w:pPr>
    </w:p>
    <w:p w14:paraId="74F8A5AC" w14:textId="54707BF1" w:rsidR="009359B0" w:rsidRPr="0022199E" w:rsidRDefault="009359B0" w:rsidP="009359B0">
      <w:pPr>
        <w:rPr>
          <w:sz w:val="36"/>
          <w:szCs w:val="36"/>
        </w:rPr>
      </w:pPr>
    </w:p>
    <w:p w14:paraId="569E9E11" w14:textId="77777777" w:rsidR="009359B0" w:rsidRPr="0022199E" w:rsidRDefault="009359B0" w:rsidP="009359B0">
      <w:pPr>
        <w:rPr>
          <w:sz w:val="36"/>
          <w:szCs w:val="36"/>
        </w:rPr>
      </w:pPr>
    </w:p>
    <w:p w14:paraId="7B8F4F32" w14:textId="51C2AE09" w:rsidR="00BD7A1E" w:rsidRPr="0022199E" w:rsidRDefault="00BD7A1E" w:rsidP="00BD7A1E">
      <w:pPr>
        <w:pStyle w:val="Heading1"/>
        <w:tabs>
          <w:tab w:val="left" w:pos="4611"/>
        </w:tabs>
        <w:ind w:left="0" w:firstLine="0"/>
        <w:jc w:val="both"/>
        <w:rPr>
          <w:rFonts w:asciiTheme="minorBidi" w:hAnsiTheme="minorBidi" w:cstheme="minorBidi"/>
          <w:b/>
          <w:bCs/>
          <w:color w:val="000000"/>
          <w:sz w:val="36"/>
          <w:szCs w:val="36"/>
        </w:rPr>
      </w:pPr>
      <w:r w:rsidRPr="0022199E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0F84BEB" wp14:editId="5E2BB98A">
                <wp:simplePos x="0" y="0"/>
                <wp:positionH relativeFrom="column">
                  <wp:posOffset>718456</wp:posOffset>
                </wp:positionH>
                <wp:positionV relativeFrom="paragraph">
                  <wp:posOffset>282212</wp:posOffset>
                </wp:positionV>
                <wp:extent cx="6502763" cy="6477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2763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74F8D5" w14:textId="5EFC415B" w:rsidR="00BD7A1E" w:rsidRPr="003112B9" w:rsidRDefault="00B76847" w:rsidP="00C96310">
                            <w:pPr>
                              <w:pStyle w:val="Default"/>
                              <w:rPr>
                                <w:rFonts w:ascii="Tahoma" w:hAnsi="Tahoma" w:cs="Tahoma"/>
                                <w:b/>
                                <w:noProof/>
                                <w:color w:val="8A63E4"/>
                                <w:sz w:val="76"/>
                                <w:szCs w:val="7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12B9">
                              <w:rPr>
                                <w:rFonts w:ascii="Tahoma" w:hAnsi="Tahoma" w:cs="Tahoma"/>
                                <w:b/>
                                <w:noProof/>
                                <w:color w:val="8A63E4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HOKKAID</w:t>
                            </w:r>
                            <w:r w:rsidR="0006649A" w:rsidRPr="003112B9">
                              <w:rPr>
                                <w:rFonts w:ascii="Tahoma" w:hAnsi="Tahoma" w:cs="Tahoma"/>
                                <w:b/>
                                <w:noProof/>
                                <w:color w:val="8A63E4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O </w:t>
                            </w:r>
                            <w:r w:rsidR="00CF1F8A" w:rsidRPr="003112B9">
                              <w:rPr>
                                <w:rFonts w:ascii="Tahoma" w:hAnsi="Tahoma" w:cs="Tahoma"/>
                                <w:b/>
                                <w:noProof/>
                                <w:color w:val="8A63E4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ROMANTIC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F84BE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56.55pt;margin-top:22.2pt;width:512.05pt;height:51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" filled="f" stroked="f">
                <v:textbox>
                  <w:txbxContent>
                    <w:p w14:paraId="0474F8D5" w14:textId="5EFC415B" w:rsidR="00BD7A1E" w:rsidRPr="003112B9" w:rsidRDefault="00B76847" w:rsidP="00C96310">
                      <w:pPr>
                        <w:pStyle w:val="Default"/>
                        <w:rPr>
                          <w:rFonts w:ascii="Tahoma" w:hAnsi="Tahoma" w:cs="Tahoma" w:hint="cs"/>
                          <w:b/>
                          <w:noProof/>
                          <w:color w:val="8A63E4"/>
                          <w:sz w:val="76"/>
                          <w:szCs w:val="7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112B9">
                        <w:rPr>
                          <w:rFonts w:ascii="Tahoma" w:hAnsi="Tahoma" w:cs="Tahoma"/>
                          <w:b/>
                          <w:noProof/>
                          <w:color w:val="8A63E4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>HOKKAID</w:t>
                      </w:r>
                      <w:r w:rsidR="0006649A" w:rsidRPr="003112B9">
                        <w:rPr>
                          <w:rFonts w:ascii="Tahoma" w:hAnsi="Tahoma" w:cs="Tahoma"/>
                          <w:b/>
                          <w:noProof/>
                          <w:color w:val="8A63E4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 xml:space="preserve">O </w:t>
                      </w:r>
                      <w:r w:rsidR="00CF1F8A" w:rsidRPr="003112B9">
                        <w:rPr>
                          <w:rFonts w:ascii="Tahoma" w:hAnsi="Tahoma" w:cs="Tahoma"/>
                          <w:b/>
                          <w:noProof/>
                          <w:color w:val="8A63E4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>ROMANTIC</w:t>
                      </w:r>
                    </w:p>
                  </w:txbxContent>
                </v:textbox>
              </v:shape>
            </w:pict>
          </mc:Fallback>
        </mc:AlternateContent>
      </w:r>
      <w:r w:rsidRPr="0022199E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568" behindDoc="1" locked="0" layoutInCell="1" allowOverlap="1" wp14:anchorId="192E8DA8" wp14:editId="7BCC0753">
                <wp:simplePos x="0" y="0"/>
                <wp:positionH relativeFrom="column">
                  <wp:posOffset>-43874</wp:posOffset>
                </wp:positionH>
                <wp:positionV relativeFrom="paragraph">
                  <wp:posOffset>127346</wp:posOffset>
                </wp:positionV>
                <wp:extent cx="6957291" cy="1757219"/>
                <wp:effectExtent l="25400" t="25400" r="40640" b="33655"/>
                <wp:wrapNone/>
                <wp:docPr id="1" name="AutoShape 321" descr="Light upward diagona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57291" cy="175721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pattFill prst="divot">
                          <a:fgClr>
                            <a:srgbClr val="8A63E4"/>
                          </a:fgClr>
                          <a:bgClr>
                            <a:schemeClr val="bg1"/>
                          </a:bgClr>
                        </a:pattFill>
                        <a:ln w="63500">
                          <a:solidFill>
                            <a:srgbClr val="8A63E4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9D0ECE2" id="AutoShape 321" o:spid="_x0000_s1026" alt="Light upward diagonal" style="position:absolute;margin-left:-3.45pt;margin-top:10.05pt;width:547.8pt;height:138.35pt;z-index:-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" fillcolor="#8a63e4" strokecolor="#8a63e4" strokeweight="5pt">
                <v:fill r:id="rId9" o:title="" color2="white [3212]" type="pattern"/>
                <v:path arrowok="t"/>
              </v:roundrect>
            </w:pict>
          </mc:Fallback>
        </mc:AlternateContent>
      </w:r>
    </w:p>
    <w:p w14:paraId="43DE21A2" w14:textId="2D60D0D4" w:rsidR="00BD7A1E" w:rsidRPr="0022199E" w:rsidRDefault="00BD7A1E" w:rsidP="00BD7A1E">
      <w:pPr>
        <w:pStyle w:val="Default"/>
        <w:jc w:val="center"/>
        <w:rPr>
          <w:rFonts w:ascii="Tahoma" w:hAnsi="Tahoma" w:cs="Tahoma"/>
          <w:b/>
          <w:bCs/>
          <w:color w:val="FF0000"/>
          <w:sz w:val="36"/>
          <w:szCs w:val="36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3BBD100E" w14:textId="77777777" w:rsidR="00BD7A1E" w:rsidRPr="0022199E" w:rsidRDefault="00BD7A1E" w:rsidP="00BD7A1E">
      <w:pPr>
        <w:pStyle w:val="Default"/>
        <w:jc w:val="center"/>
        <w:rPr>
          <w:rFonts w:ascii="Tahoma" w:hAnsi="Tahoma" w:cs="Tahoma"/>
          <w:b/>
          <w:bCs/>
          <w:color w:val="ED7D31" w:themeColor="accent2"/>
          <w:sz w:val="36"/>
          <w:szCs w:val="36"/>
        </w:rPr>
      </w:pPr>
    </w:p>
    <w:p w14:paraId="5BC96512" w14:textId="19FC9FE2" w:rsidR="007B636F" w:rsidRPr="00C35E5A" w:rsidRDefault="008B56D3" w:rsidP="007B636F">
      <w:pPr>
        <w:pStyle w:val="Default"/>
        <w:jc w:val="center"/>
        <w:rPr>
          <w:rFonts w:ascii="Tahoma" w:hAnsi="Tahoma" w:cs="Tahoma"/>
          <w:b/>
          <w:bCs/>
          <w:color w:val="FF00CC"/>
          <w:sz w:val="36"/>
          <w:szCs w:val="36"/>
        </w:rPr>
      </w:pPr>
      <w:r w:rsidRPr="00C35E5A">
        <w:rPr>
          <w:rFonts w:ascii="Tahoma" w:hAnsi="Tahoma" w:cs="Tahoma"/>
          <w:b/>
          <w:bCs/>
          <w:color w:val="FF00CC"/>
          <w:sz w:val="36"/>
          <w:szCs w:val="36"/>
        </w:rPr>
        <w:t>NOBORIBETSU</w:t>
      </w:r>
      <w:r w:rsidR="007B636F" w:rsidRPr="00C35E5A">
        <w:rPr>
          <w:rFonts w:ascii="Tahoma" w:hAnsi="Tahoma" w:cs="Tahoma"/>
          <w:b/>
          <w:bCs/>
          <w:color w:val="FF00CC"/>
          <w:sz w:val="36"/>
          <w:szCs w:val="36"/>
        </w:rPr>
        <w:t>-</w:t>
      </w:r>
      <w:r w:rsidRPr="00C35E5A">
        <w:rPr>
          <w:rFonts w:ascii="Tahoma" w:hAnsi="Tahoma" w:cs="Tahoma"/>
          <w:b/>
          <w:bCs/>
          <w:color w:val="FF00CC"/>
          <w:sz w:val="36"/>
          <w:szCs w:val="36"/>
        </w:rPr>
        <w:t>SAPPORO-OTARU</w:t>
      </w:r>
      <w:r w:rsidR="007B636F" w:rsidRPr="00C35E5A">
        <w:rPr>
          <w:rFonts w:ascii="Tahoma" w:hAnsi="Tahoma" w:cs="Tahoma"/>
          <w:b/>
          <w:bCs/>
          <w:color w:val="FF00CC"/>
          <w:sz w:val="36"/>
          <w:szCs w:val="36"/>
        </w:rPr>
        <w:t>-</w:t>
      </w:r>
      <w:r w:rsidRPr="00C35E5A">
        <w:rPr>
          <w:rFonts w:ascii="Tahoma" w:hAnsi="Tahoma" w:cs="Tahoma"/>
          <w:b/>
          <w:bCs/>
          <w:color w:val="FF00CC"/>
          <w:sz w:val="36"/>
          <w:szCs w:val="36"/>
        </w:rPr>
        <w:t>FURANO</w:t>
      </w:r>
      <w:r w:rsidR="007B636F" w:rsidRPr="00C35E5A">
        <w:rPr>
          <w:rFonts w:ascii="Tahoma" w:hAnsi="Tahoma" w:cs="Tahoma"/>
          <w:b/>
          <w:bCs/>
          <w:color w:val="FF00CC"/>
          <w:sz w:val="36"/>
          <w:szCs w:val="36"/>
        </w:rPr>
        <w:t>-</w:t>
      </w:r>
      <w:r w:rsidRPr="00C35E5A">
        <w:rPr>
          <w:rFonts w:ascii="Tahoma" w:hAnsi="Tahoma" w:cs="Tahoma"/>
          <w:b/>
          <w:bCs/>
          <w:color w:val="FF00CC"/>
          <w:sz w:val="36"/>
          <w:szCs w:val="36"/>
        </w:rPr>
        <w:t>ASAHIKAWA</w:t>
      </w:r>
    </w:p>
    <w:p w14:paraId="51E0660D" w14:textId="238D53B9" w:rsidR="00F644C4" w:rsidRPr="003112B9" w:rsidRDefault="00787210" w:rsidP="00DA5752">
      <w:pPr>
        <w:pStyle w:val="Default"/>
        <w:jc w:val="center"/>
        <w:rPr>
          <w:rFonts w:ascii="Tahoma" w:hAnsi="Tahoma" w:cs="Tahoma"/>
          <w:b/>
          <w:bCs/>
          <w:color w:val="8A63E4"/>
          <w:sz w:val="40"/>
          <w:szCs w:val="40"/>
          <w:cs/>
        </w:rPr>
      </w:pPr>
      <w:r w:rsidRPr="003112B9">
        <w:rPr>
          <w:rFonts w:ascii="Tahoma" w:hAnsi="Tahoma" w:cs="Tahoma"/>
          <w:b/>
          <w:bCs/>
          <w:color w:val="8A63E4"/>
          <w:sz w:val="52"/>
          <w:szCs w:val="52"/>
        </w:rPr>
        <w:t>6</w:t>
      </w:r>
      <w:r w:rsidR="00BD7A1E" w:rsidRPr="003112B9">
        <w:rPr>
          <w:rFonts w:ascii="Tahoma" w:hAnsi="Tahoma" w:cs="Tahoma"/>
          <w:b/>
          <w:bCs/>
          <w:color w:val="8A63E4"/>
          <w:sz w:val="52"/>
          <w:szCs w:val="52"/>
        </w:rPr>
        <w:t xml:space="preserve"> DAYS </w:t>
      </w:r>
      <w:r w:rsidRPr="003112B9">
        <w:rPr>
          <w:rFonts w:ascii="Tahoma" w:hAnsi="Tahoma" w:cs="Tahoma"/>
          <w:b/>
          <w:bCs/>
          <w:color w:val="8A63E4"/>
          <w:sz w:val="52"/>
          <w:szCs w:val="52"/>
        </w:rPr>
        <w:t>4</w:t>
      </w:r>
      <w:r w:rsidR="00BD7A1E" w:rsidRPr="003112B9">
        <w:rPr>
          <w:rFonts w:ascii="Tahoma" w:hAnsi="Tahoma" w:cs="Tahoma"/>
          <w:b/>
          <w:bCs/>
          <w:color w:val="8A63E4"/>
          <w:sz w:val="40"/>
          <w:szCs w:val="40"/>
        </w:rPr>
        <w:t xml:space="preserve"> </w:t>
      </w:r>
      <w:r w:rsidR="00BD7A1E" w:rsidRPr="003112B9">
        <w:rPr>
          <w:rFonts w:ascii="Tahoma" w:hAnsi="Tahoma" w:cs="Tahoma"/>
          <w:b/>
          <w:bCs/>
          <w:color w:val="8A63E4"/>
          <w:sz w:val="52"/>
          <w:szCs w:val="52"/>
        </w:rPr>
        <w:t>NIGHTS</w:t>
      </w:r>
    </w:p>
    <w:p w14:paraId="18F790D5" w14:textId="4508B4EC" w:rsidR="001052A8" w:rsidRPr="0022199E" w:rsidRDefault="008F7DBB" w:rsidP="00DA5752">
      <w:pPr>
        <w:rPr>
          <w:b/>
          <w:bCs/>
          <w:sz w:val="36"/>
          <w:szCs w:val="36"/>
        </w:rPr>
      </w:pPr>
      <w:r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01B847C" wp14:editId="5DF3DAB0">
                <wp:simplePos x="0" y="0"/>
                <wp:positionH relativeFrom="column">
                  <wp:posOffset>2492829</wp:posOffset>
                </wp:positionH>
                <wp:positionV relativeFrom="paragraph">
                  <wp:posOffset>93617</wp:posOffset>
                </wp:positionV>
                <wp:extent cx="2264228" cy="269240"/>
                <wp:effectExtent l="0" t="0" r="0" b="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4228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E1BBC" w14:textId="5A2A9D4E" w:rsidR="00995FA6" w:rsidRPr="00995FA6" w:rsidRDefault="00995FA6" w:rsidP="00995FA6">
                            <w:pPr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995FA6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FLIGHT INFORMATION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01B847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196.3pt;margin-top:7.35pt;width:178.3pt;height:21.2pt;z-index:251745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" filled="f" stroked="f">
                <v:textbox style="mso-fit-shape-to-text:t">
                  <w:txbxContent>
                    <w:p w14:paraId="334E1BBC" w14:textId="5A2A9D4E" w:rsidR="00995FA6" w:rsidRPr="00995FA6" w:rsidRDefault="00995FA6" w:rsidP="00995FA6">
                      <w:pPr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995FA6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FLIGHT INFORMATION</w:t>
                      </w:r>
                    </w:p>
                  </w:txbxContent>
                </v:textbox>
              </v:shape>
            </w:pict>
          </mc:Fallback>
        </mc:AlternateContent>
      </w:r>
      <w:r w:rsidR="00450ED9" w:rsidRPr="0022199E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811D026" wp14:editId="76D00F0D">
                <wp:simplePos x="0" y="0"/>
                <wp:positionH relativeFrom="column">
                  <wp:posOffset>135467</wp:posOffset>
                </wp:positionH>
                <wp:positionV relativeFrom="paragraph">
                  <wp:posOffset>85937</wp:posOffset>
                </wp:positionV>
                <wp:extent cx="6719993" cy="355600"/>
                <wp:effectExtent l="0" t="0" r="11430" b="12700"/>
                <wp:wrapNone/>
                <wp:docPr id="295" name="Rounded 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9993" cy="355600"/>
                        </a:xfrm>
                        <a:prstGeom prst="roundRect">
                          <a:avLst/>
                        </a:prstGeom>
                        <a:solidFill>
                          <a:srgbClr val="8A63E4"/>
                        </a:solidFill>
                        <a:ln>
                          <a:solidFill>
                            <a:srgbClr val="8A63E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E009198" id="Rounded Rectangle 295" o:spid="_x0000_s1026" style="position:absolute;margin-left:10.65pt;margin-top:6.75pt;width:529.15pt;height:28pt;z-index:25163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" fillcolor="#8a63e4" strokecolor="#8a63e4" strokeweight="1pt">
                <v:stroke joinstyle="miter"/>
              </v:roundrect>
            </w:pict>
          </mc:Fallback>
        </mc:AlternateContent>
      </w:r>
    </w:p>
    <w:p w14:paraId="6BB4C024" w14:textId="1ECBF008" w:rsidR="00A518BA" w:rsidRPr="0022199E" w:rsidRDefault="00A518BA" w:rsidP="00F644C4">
      <w:pPr>
        <w:tabs>
          <w:tab w:val="left" w:pos="4830"/>
          <w:tab w:val="center" w:pos="5386"/>
        </w:tabs>
        <w:rPr>
          <w:rFonts w:ascii="EucrosiaUPC" w:hAnsi="EucrosiaUPC" w:cs="EucrosiaUPC"/>
          <w:b/>
          <w:bCs/>
          <w:caps/>
          <w:color w:val="C0000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103C049D" w14:textId="3C70D768" w:rsidR="00A518BA" w:rsidRPr="00562263" w:rsidRDefault="00562263" w:rsidP="00A518BA">
      <w:pPr>
        <w:tabs>
          <w:tab w:val="left" w:pos="4830"/>
          <w:tab w:val="center" w:pos="5386"/>
        </w:tabs>
        <w:jc w:val="center"/>
        <w:rPr>
          <w:rFonts w:ascii="EucrosiaUPC" w:hAnsi="EucrosiaUPC" w:cs="EucrosiaUPC"/>
          <w:b/>
          <w:bCs/>
          <w:caps/>
          <w:color w:val="C00000"/>
          <w:sz w:val="36"/>
          <w:szCs w:val="36"/>
          <w:lang w:val="en-US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6FE17733" wp14:editId="5B26D1D6">
                <wp:simplePos x="0" y="0"/>
                <wp:positionH relativeFrom="column">
                  <wp:posOffset>3533775</wp:posOffset>
                </wp:positionH>
                <wp:positionV relativeFrom="paragraph">
                  <wp:posOffset>102628</wp:posOffset>
                </wp:positionV>
                <wp:extent cx="3320415" cy="379729"/>
                <wp:effectExtent l="0" t="0" r="0" b="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0415" cy="379729"/>
                          <a:chOff x="0" y="0"/>
                          <a:chExt cx="3320661" cy="380301"/>
                        </a:xfrm>
                      </wpg:grpSpPr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58245" cy="380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395DF3" w14:textId="194115AD" w:rsidR="00450ED9" w:rsidRPr="00A2396C" w:rsidRDefault="00B76847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rFonts w:ascii="Myriad Pro Light" w:hAnsi="Myriad Pro Light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lang w:val="en-US"/>
                                </w:rPr>
                                <w:t>CTS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9657" y="0"/>
                            <a:ext cx="621004" cy="379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6DD98C" w14:textId="77777777" w:rsidR="001D61C3" w:rsidRPr="00314F8C" w:rsidRDefault="001D61C3" w:rsidP="001D61C3">
                              <w:pPr>
                                <w:rPr>
                                  <w:rFonts w:ascii="Myriad Pro Light" w:hAnsi="Myriad Pro Light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314F8C">
                                <w:rPr>
                                  <w:rFonts w:ascii="Myriad Pro Light" w:hAnsi="Myriad Pro Light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E17733" id="Group 42" o:spid="_x0000_s1028" style="position:absolute;left:0;text-align:left;margin-left:278.25pt;margin-top:8.1pt;width:261.45pt;height:29.9pt;z-index:251653632" coordsize="33206,380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">
                <v:shape id="_x0000_s1029" type="#_x0000_t202" style="position:absolute;width:7582;height:38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" filled="f" stroked="f">
                  <v:textbox style="mso-fit-shape-to-text:t">
                    <w:txbxContent>
                      <w:p w14:paraId="03395DF3" w14:textId="194115AD" w:rsidR="00450ED9" w:rsidRPr="00A2396C" w:rsidRDefault="00B76847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rFonts w:ascii="Myriad Pro Light" w:hAnsi="Myriad Pro Light"/>
                            <w:b/>
                            <w:bCs/>
                            <w:color w:val="000000" w:themeColor="text1"/>
                            <w:sz w:val="36"/>
                            <w:szCs w:val="36"/>
                            <w:lang w:val="en-US"/>
                          </w:rPr>
                          <w:t>CTS</w:t>
                        </w:r>
                      </w:p>
                    </w:txbxContent>
                  </v:textbox>
                </v:shape>
                <v:shape id="_x0000_s1030" type="#_x0000_t202" style="position:absolute;left:26996;width:6210;height:37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" filled="f" stroked="f">
                  <v:textbox style="mso-fit-shape-to-text:t">
                    <w:txbxContent>
                      <w:p w14:paraId="526DD98C" w14:textId="77777777" w:rsidR="001D61C3" w:rsidRPr="00314F8C" w:rsidRDefault="001D61C3" w:rsidP="001D61C3">
                        <w:pPr>
                          <w:rPr>
                            <w:rFonts w:ascii="Myriad Pro Light" w:hAnsi="Myriad Pro Light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314F8C">
                          <w:rPr>
                            <w:rFonts w:ascii="Myriad Pro Light" w:hAnsi="Myriad Pro Light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  <w:t>BKK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55712" behindDoc="0" locked="0" layoutInCell="1" allowOverlap="1" wp14:anchorId="05E8664F" wp14:editId="03CD8076">
                <wp:simplePos x="0" y="0"/>
                <wp:positionH relativeFrom="column">
                  <wp:posOffset>84455</wp:posOffset>
                </wp:positionH>
                <wp:positionV relativeFrom="paragraph">
                  <wp:posOffset>102628</wp:posOffset>
                </wp:positionV>
                <wp:extent cx="3450590" cy="379095"/>
                <wp:effectExtent l="0" t="0" r="0" b="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0590" cy="379095"/>
                          <a:chOff x="0" y="0"/>
                          <a:chExt cx="3450680" cy="379095"/>
                        </a:xfrm>
                      </wpg:grpSpPr>
                      <wps:wsp>
                        <wps:cNvPr id="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57555" cy="379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4B69C5" w14:textId="258F394C" w:rsidR="00562263" w:rsidRPr="00A2396C" w:rsidRDefault="00562263" w:rsidP="00562263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rFonts w:ascii="Myriad Pro Light" w:hAnsi="Myriad Pro Light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lang w:val="en-US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0285" y="0"/>
                            <a:ext cx="620395" cy="379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257857" w14:textId="1EFCD1A2" w:rsidR="00562263" w:rsidRPr="00562263" w:rsidRDefault="00B76847" w:rsidP="00562263">
                              <w:pPr>
                                <w:rPr>
                                  <w:rFonts w:ascii="Myriad Pro Light" w:hAnsi="Myriad Pro Light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rFonts w:ascii="Myriad Pro Light" w:hAnsi="Myriad Pro Light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lang w:val="en-US"/>
                                </w:rPr>
                                <w:t>CTS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E8664F" id="Group 41" o:spid="_x0000_s1031" style="position:absolute;left:0;text-align:left;margin-left:6.65pt;margin-top:8.1pt;width:271.7pt;height:29.85pt;z-index:251955712" coordsize="34506,37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">
                <v:shape id="_x0000_s1032" type="#_x0000_t202" style="position:absolute;width:7575;height:37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" filled="f" stroked="f">
                  <v:textbox style="mso-fit-shape-to-text:t">
                    <w:txbxContent>
                      <w:p w14:paraId="1A4B69C5" w14:textId="258F394C" w:rsidR="00562263" w:rsidRPr="00A2396C" w:rsidRDefault="00562263" w:rsidP="00562263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rFonts w:ascii="Myriad Pro Light" w:hAnsi="Myriad Pro Light"/>
                            <w:b/>
                            <w:bCs/>
                            <w:color w:val="000000" w:themeColor="text1"/>
                            <w:sz w:val="36"/>
                            <w:szCs w:val="36"/>
                            <w:lang w:val="en-US"/>
                          </w:rPr>
                          <w:t>BKK</w:t>
                        </w:r>
                      </w:p>
                    </w:txbxContent>
                  </v:textbox>
                </v:shape>
                <v:shape id="_x0000_s1033" type="#_x0000_t202" style="position:absolute;left:28302;width:6204;height:37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" filled="f" stroked="f">
                  <v:textbox style="mso-fit-shape-to-text:t">
                    <w:txbxContent>
                      <w:p w14:paraId="5A257857" w14:textId="1EFCD1A2" w:rsidR="00562263" w:rsidRPr="00562263" w:rsidRDefault="00B76847" w:rsidP="00562263">
                        <w:pPr>
                          <w:rPr>
                            <w:rFonts w:ascii="Myriad Pro Light" w:hAnsi="Myriad Pro Light"/>
                            <w:b/>
                            <w:bCs/>
                            <w:color w:val="000000" w:themeColor="text1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rFonts w:ascii="Myriad Pro Light" w:hAnsi="Myriad Pro Light"/>
                            <w:b/>
                            <w:bCs/>
                            <w:color w:val="000000" w:themeColor="text1"/>
                            <w:sz w:val="36"/>
                            <w:szCs w:val="36"/>
                            <w:lang w:val="en-US"/>
                          </w:rPr>
                          <w:t>CTS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89C549" w14:textId="15815FBF" w:rsidR="00A518BA" w:rsidRPr="0022199E" w:rsidRDefault="00562263" w:rsidP="00A518BA">
      <w:pPr>
        <w:tabs>
          <w:tab w:val="left" w:pos="4830"/>
          <w:tab w:val="center" w:pos="5386"/>
        </w:tabs>
        <w:jc w:val="center"/>
        <w:rPr>
          <w:rFonts w:ascii="EucrosiaUPC" w:hAnsi="EucrosiaUPC" w:cs="EucrosiaUPC"/>
          <w:b/>
          <w:bCs/>
          <w:caps/>
          <w:color w:val="C0000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3112B9">
        <w:rPr>
          <w:rFonts w:ascii="EucrosiaUPC" w:hAnsi="EucrosiaUPC" w:cs="EucrosiaUPC"/>
          <w:b/>
          <w:bCs/>
          <w:caps/>
          <w:noProof/>
          <w:color w:val="00B05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57760" behindDoc="0" locked="0" layoutInCell="1" allowOverlap="1" wp14:anchorId="11F79E1E" wp14:editId="63D97C86">
                <wp:simplePos x="0" y="0"/>
                <wp:positionH relativeFrom="column">
                  <wp:posOffset>4043045</wp:posOffset>
                </wp:positionH>
                <wp:positionV relativeFrom="paragraph">
                  <wp:posOffset>43952</wp:posOffset>
                </wp:positionV>
                <wp:extent cx="2160603" cy="284480"/>
                <wp:effectExtent l="12700" t="0" r="24130" b="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603" cy="284480"/>
                          <a:chOff x="0" y="0"/>
                          <a:chExt cx="2160603" cy="284480"/>
                        </a:xfrm>
                      </wpg:grpSpPr>
                      <wpg:grpSp>
                        <wpg:cNvPr id="46" name="Group 46"/>
                        <wpg:cNvGrpSpPr/>
                        <wpg:grpSpPr>
                          <a:xfrm>
                            <a:off x="0" y="0"/>
                            <a:ext cx="2125980" cy="284480"/>
                            <a:chOff x="0" y="0"/>
                            <a:chExt cx="2126574" cy="284480"/>
                          </a:xfrm>
                        </wpg:grpSpPr>
                        <wpg:grpSp>
                          <wpg:cNvPr id="47" name="Group 47"/>
                          <wpg:cNvGrpSpPr/>
                          <wpg:grpSpPr>
                            <a:xfrm>
                              <a:off x="0" y="0"/>
                              <a:ext cx="2126574" cy="284480"/>
                              <a:chOff x="0" y="0"/>
                              <a:chExt cx="2126574" cy="284480"/>
                            </a:xfrm>
                          </wpg:grpSpPr>
                          <wps:wsp>
                            <wps:cNvPr id="49" name="Straight Connector 49"/>
                            <wps:cNvCnPr/>
                            <wps:spPr>
                              <a:xfrm>
                                <a:off x="0" y="146264"/>
                                <a:ext cx="2126574" cy="19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E6C25E"/>
                                </a:solidFill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pic:pic xmlns:pic="http://schemas.openxmlformats.org/drawingml/2006/picture">
                            <pic:nvPicPr>
                              <pic:cNvPr id="50" name="Picture 5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4948" y="0"/>
                                <a:ext cx="284480" cy="2844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51" name="5-Point Star 51"/>
                          <wps:cNvSpPr/>
                          <wps:spPr>
                            <a:xfrm>
                              <a:off x="2425" y="117867"/>
                              <a:ext cx="46355" cy="46990"/>
                            </a:xfrm>
                            <a:prstGeom prst="star5">
                              <a:avLst/>
                            </a:prstGeom>
                            <a:solidFill>
                              <a:srgbClr val="0054A6"/>
                            </a:solidFill>
                            <a:ln>
                              <a:solidFill>
                                <a:srgbClr val="0054A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4" name="5-Point Star 54"/>
                        <wps:cNvSpPr/>
                        <wps:spPr>
                          <a:xfrm>
                            <a:off x="2114248" y="122161"/>
                            <a:ext cx="46355" cy="46990"/>
                          </a:xfrm>
                          <a:prstGeom prst="star5">
                            <a:avLst/>
                          </a:prstGeom>
                          <a:solidFill>
                            <a:srgbClr val="0054A6"/>
                          </a:solidFill>
                          <a:ln>
                            <a:solidFill>
                              <a:srgbClr val="0054A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2CA4B" id="Group 45" o:spid="_x0000_s1026" style="position:absolute;margin-left:318.35pt;margin-top:3.45pt;width:170.15pt;height:22.4pt;z-index:251957760" coordsize="21606,28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">
                <v:group id="Group 46" o:spid="_x0000_s1027" style="position:absolute;width:21259;height:2844" coordsize="21265,28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">
                  <v:group id="Group 47" o:spid="_x0000_s1028" style="position:absolute;width:21265;height:2844" coordsize="21265,28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">
                    <v:line id="Straight Connector 49" o:spid="_x0000_s1029" style="position:absolute;visibility:visible;mso-wrap-style:square" from="0,1462" to="21265,14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" strokecolor="#e6c25e" strokeweight="1.5pt">
                      <v:stroke joinstyle="miter"/>
                    </v:lin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0" o:spid="_x0000_s1030" type="#_x0000_t75" style="position:absolute;left:9349;width:2845;height:2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">
                      <v:imagedata r:id="rId11" o:title=""/>
                    </v:shape>
                  </v:group>
                  <v:shape id="5-Point Star 51" o:spid="_x0000_s1031" style="position:absolute;left:24;top:1178;width:463;height:470;visibility:visible;mso-wrap-style:square;v-text-anchor:middle" coordsize="46355,46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" path="m,17949r17706,l23178,r5471,17949l46355,17949,32030,29041r5472,17949l23178,35897,8853,46990,14325,29041,,17949xe" fillcolor="#0054a6" strokecolor="#0054a6" strokeweight="1pt">
                    <v:stroke joinstyle="miter"/>
                    <v:path arrowok="t" o:connecttype="custom" o:connectlocs="0,17949;17706,17949;23178,0;28649,17949;46355,17949;32030,29041;37502,46990;23178,35897;8853,46990;14325,29041;0,17949" o:connectangles="0,0,0,0,0,0,0,0,0,0,0"/>
                  </v:shape>
                </v:group>
                <v:shape id="5-Point Star 54" o:spid="_x0000_s1032" style="position:absolute;left:21142;top:1221;width:464;height:470;visibility:visible;mso-wrap-style:square;v-text-anchor:middle" coordsize="46355,46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" path="m,17949r17706,l23178,r5471,17949l46355,17949,32030,29041r5472,17949l23178,35897,8853,46990,14325,29041,,17949xe" fillcolor="#0054a6" strokecolor="#0054a6" strokeweight="1pt">
                  <v:stroke joinstyle="miter"/>
                  <v:path arrowok="t" o:connecttype="custom" o:connectlocs="0,17949;17706,17949;23178,0;28649,17949;46355,17949;32030,29041;37502,46990;23178,35897;8853,46990;14325,29041;0,17949" o:connectangles="0,0,0,0,0,0,0,0,0,0,0"/>
                </v:shape>
              </v:group>
            </w:pict>
          </mc:Fallback>
        </mc:AlternateContent>
      </w:r>
      <w:r w:rsidR="000E4CD4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2FBA5CFB" wp14:editId="2564D330">
                <wp:simplePos x="0" y="0"/>
                <wp:positionH relativeFrom="column">
                  <wp:posOffset>683653</wp:posOffset>
                </wp:positionH>
                <wp:positionV relativeFrom="paragraph">
                  <wp:posOffset>35560</wp:posOffset>
                </wp:positionV>
                <wp:extent cx="2160603" cy="284480"/>
                <wp:effectExtent l="12700" t="0" r="24130" b="0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603" cy="284480"/>
                          <a:chOff x="0" y="0"/>
                          <a:chExt cx="2160603" cy="284480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2125980" cy="284480"/>
                            <a:chOff x="0" y="0"/>
                            <a:chExt cx="2126574" cy="284480"/>
                          </a:xfrm>
                        </wpg:grpSpPr>
                        <wpg:grpSp>
                          <wpg:cNvPr id="2" name="Group 2"/>
                          <wpg:cNvGrpSpPr/>
                          <wpg:grpSpPr>
                            <a:xfrm>
                              <a:off x="0" y="0"/>
                              <a:ext cx="2126574" cy="284480"/>
                              <a:chOff x="0" y="0"/>
                              <a:chExt cx="2126574" cy="284480"/>
                            </a:xfrm>
                          </wpg:grpSpPr>
                          <wps:wsp>
                            <wps:cNvPr id="64" name="Straight Connector 64"/>
                            <wps:cNvCnPr/>
                            <wps:spPr>
                              <a:xfrm>
                                <a:off x="0" y="146264"/>
                                <a:ext cx="2126574" cy="19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E6C25E"/>
                                </a:solidFill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pic:pic xmlns:pic="http://schemas.openxmlformats.org/drawingml/2006/picture">
                            <pic:nvPicPr>
                              <pic:cNvPr id="67" name="Picture 6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4948" y="0"/>
                                <a:ext cx="284480" cy="2844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66" name="5-Point Star 66"/>
                          <wps:cNvSpPr/>
                          <wps:spPr>
                            <a:xfrm>
                              <a:off x="2425" y="117867"/>
                              <a:ext cx="46355" cy="46990"/>
                            </a:xfrm>
                            <a:prstGeom prst="star5">
                              <a:avLst/>
                            </a:prstGeom>
                            <a:solidFill>
                              <a:srgbClr val="0054A6"/>
                            </a:solidFill>
                            <a:ln>
                              <a:solidFill>
                                <a:srgbClr val="0054A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8" name="5-Point Star 68"/>
                        <wps:cNvSpPr/>
                        <wps:spPr>
                          <a:xfrm>
                            <a:off x="2114248" y="122161"/>
                            <a:ext cx="46355" cy="46990"/>
                          </a:xfrm>
                          <a:prstGeom prst="star5">
                            <a:avLst/>
                          </a:prstGeom>
                          <a:solidFill>
                            <a:srgbClr val="0054A6"/>
                          </a:solidFill>
                          <a:ln>
                            <a:solidFill>
                              <a:srgbClr val="0054A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988D9E" id="Group 36" o:spid="_x0000_s1026" style="position:absolute;margin-left:53.85pt;margin-top:2.8pt;width:170.15pt;height:22.4pt;z-index:251662848" coordsize="21606,28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">
                <v:group id="Group 3" o:spid="_x0000_s1027" style="position:absolute;width:21259;height:2844" coordsize="21265,28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">
                  <v:group id="Group 2" o:spid="_x0000_s1028" style="position:absolute;width:21265;height:2844" coordsize="21265,28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">
                    <v:line id="Straight Connector 64" o:spid="_x0000_s1029" style="position:absolute;visibility:visible;mso-wrap-style:square" from="0,1462" to="21265,14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" strokecolor="#e6c25e" strokeweight="1.5pt">
                      <v:stroke joinstyle="miter"/>
                    </v:line>
                    <v:shape id="Picture 67" o:spid="_x0000_s1030" type="#_x0000_t75" style="position:absolute;left:9349;width:2845;height:2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">
                      <v:imagedata r:id="rId12" o:title=""/>
                    </v:shape>
                  </v:group>
                  <v:shape id="5-Point Star 66" o:spid="_x0000_s1031" style="position:absolute;left:24;top:1178;width:463;height:470;visibility:visible;mso-wrap-style:square;v-text-anchor:middle" coordsize="46355,46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" path="m,17949r17706,l23178,r5471,17949l46355,17949,32030,29041r5472,17949l23178,35897,8853,46990,14325,29041,,17949xe" fillcolor="#0054a6" strokecolor="#0054a6" strokeweight="1pt">
                    <v:stroke joinstyle="miter"/>
                    <v:path arrowok="t" o:connecttype="custom" o:connectlocs="0,17949;17706,17949;23178,0;28649,17949;46355,17949;32030,29041;37502,46990;23178,35897;8853,46990;14325,29041;0,17949" o:connectangles="0,0,0,0,0,0,0,0,0,0,0"/>
                  </v:shape>
                </v:group>
                <v:shape id="5-Point Star 68" o:spid="_x0000_s1032" style="position:absolute;left:21142;top:1221;width:464;height:470;visibility:visible;mso-wrap-style:square;v-text-anchor:middle" coordsize="46355,46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" path="m,17949r17706,l23178,r5471,17949l46355,17949,32030,29041r5472,17949l23178,35897,8853,46990,14325,29041,,17949xe" fillcolor="#0054a6" strokecolor="#0054a6" strokeweight="1pt">
                  <v:stroke joinstyle="miter"/>
                  <v:path arrowok="t" o:connecttype="custom" o:connectlocs="0,17949;17706,17949;23178,0;28649,17949;46355,17949;32030,29041;37502,46990;23178,35897;8853,46990;14325,29041;0,17949" o:connectangles="0,0,0,0,0,0,0,0,0,0,0"/>
                </v:shape>
              </v:group>
            </w:pict>
          </mc:Fallback>
        </mc:AlternateContent>
      </w:r>
    </w:p>
    <w:p w14:paraId="656281F2" w14:textId="0DA32CB4" w:rsidR="00A518BA" w:rsidRPr="0022199E" w:rsidRDefault="00A518BA" w:rsidP="00A518BA">
      <w:pPr>
        <w:tabs>
          <w:tab w:val="left" w:pos="4830"/>
          <w:tab w:val="center" w:pos="5386"/>
        </w:tabs>
        <w:jc w:val="center"/>
        <w:rPr>
          <w:rFonts w:ascii="EucrosiaUPC" w:hAnsi="EucrosiaUPC" w:cs="EucrosiaUPC"/>
          <w:b/>
          <w:bCs/>
          <w:caps/>
          <w:color w:val="C0000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0F20077F" w14:textId="528F1627" w:rsidR="00A518BA" w:rsidRPr="0022199E" w:rsidRDefault="003112B9" w:rsidP="00A518BA">
      <w:pPr>
        <w:tabs>
          <w:tab w:val="left" w:pos="4830"/>
          <w:tab w:val="center" w:pos="5386"/>
        </w:tabs>
        <w:jc w:val="center"/>
        <w:rPr>
          <w:rFonts w:ascii="EucrosiaUPC" w:hAnsi="EucrosiaUPC" w:cs="EucrosiaUPC"/>
          <w:b/>
          <w:bCs/>
          <w:caps/>
          <w:color w:val="C0000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E4EA153" wp14:editId="01330F64">
                <wp:simplePos x="0" y="0"/>
                <wp:positionH relativeFrom="column">
                  <wp:posOffset>5993130</wp:posOffset>
                </wp:positionH>
                <wp:positionV relativeFrom="paragraph">
                  <wp:posOffset>119834</wp:posOffset>
                </wp:positionV>
                <wp:extent cx="730885" cy="269240"/>
                <wp:effectExtent l="0" t="0" r="0" b="0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885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D6911" w14:textId="77777777" w:rsidR="00A518BA" w:rsidRPr="004B23DE" w:rsidRDefault="00A518BA" w:rsidP="00A518BA">
                            <w:pPr>
                              <w:jc w:val="right"/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B23DE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ARRIVAL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EA153" id="_x0000_s1034" type="#_x0000_t202" style="position:absolute;left:0;text-align:left;margin-left:471.9pt;margin-top:9.45pt;width:57.55pt;height:21.2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" filled="f" stroked="f">
                <v:textbox style="mso-fit-shape-to-text:t">
                  <w:txbxContent>
                    <w:p w14:paraId="2A4D6911" w14:textId="77777777" w:rsidR="00A518BA" w:rsidRPr="004B23DE" w:rsidRDefault="00A518BA" w:rsidP="00A518BA">
                      <w:pPr>
                        <w:jc w:val="right"/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B23DE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ARRIVAL</w:t>
                      </w:r>
                    </w:p>
                  </w:txbxContent>
                </v:textbox>
              </v:shape>
            </w:pict>
          </mc:Fallback>
        </mc:AlternateContent>
      </w:r>
      <w:r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D729D31" wp14:editId="67596401">
                <wp:simplePos x="0" y="0"/>
                <wp:positionH relativeFrom="column">
                  <wp:posOffset>4813935</wp:posOffset>
                </wp:positionH>
                <wp:positionV relativeFrom="paragraph">
                  <wp:posOffset>119834</wp:posOffset>
                </wp:positionV>
                <wp:extent cx="1002030" cy="269240"/>
                <wp:effectExtent l="0" t="0" r="0" b="0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4241E" w14:textId="77777777" w:rsidR="00A518BA" w:rsidRPr="004B23DE" w:rsidRDefault="00A518BA" w:rsidP="00A518BA">
                            <w:pPr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B23DE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DEPARTURE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729D31" id="_x0000_s1035" type="#_x0000_t202" style="position:absolute;left:0;text-align:left;margin-left:379.05pt;margin-top:9.45pt;width:78.9pt;height:21.2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" filled="f" stroked="f">
                <v:textbox style="mso-fit-shape-to-text:t">
                  <w:txbxContent>
                    <w:p w14:paraId="6AD4241E" w14:textId="77777777" w:rsidR="00A518BA" w:rsidRPr="004B23DE" w:rsidRDefault="00A518BA" w:rsidP="00A518BA">
                      <w:pPr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B23DE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DEPARTURE</w:t>
                      </w:r>
                    </w:p>
                  </w:txbxContent>
                </v:textbox>
              </v:shape>
            </w:pict>
          </mc:Fallback>
        </mc:AlternateContent>
      </w:r>
      <w:r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69593F5" wp14:editId="7865E7AE">
                <wp:simplePos x="0" y="0"/>
                <wp:positionH relativeFrom="column">
                  <wp:posOffset>1304471</wp:posOffset>
                </wp:positionH>
                <wp:positionV relativeFrom="paragraph">
                  <wp:posOffset>120015</wp:posOffset>
                </wp:positionV>
                <wp:extent cx="1001395" cy="269240"/>
                <wp:effectExtent l="0" t="0" r="0" b="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395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7AF75" w14:textId="77777777" w:rsidR="00A518BA" w:rsidRPr="004B23DE" w:rsidRDefault="00A518BA" w:rsidP="00A518BA">
                            <w:pPr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B23DE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DEPARTURE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593F5" id="_x0000_s1036" type="#_x0000_t202" style="position:absolute;left:0;text-align:left;margin-left:102.7pt;margin-top:9.45pt;width:78.85pt;height:21.2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" filled="f" stroked="f">
                <v:textbox style="mso-fit-shape-to-text:t">
                  <w:txbxContent>
                    <w:p w14:paraId="1F17AF75" w14:textId="77777777" w:rsidR="00A518BA" w:rsidRPr="004B23DE" w:rsidRDefault="00A518BA" w:rsidP="00A518BA">
                      <w:pPr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B23DE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DEPARTURE</w:t>
                      </w:r>
                    </w:p>
                  </w:txbxContent>
                </v:textbox>
              </v:shape>
            </w:pict>
          </mc:Fallback>
        </mc:AlternateContent>
      </w:r>
      <w:r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9B9EDE7" wp14:editId="5C6E5B89">
                <wp:simplePos x="0" y="0"/>
                <wp:positionH relativeFrom="column">
                  <wp:posOffset>2541270</wp:posOffset>
                </wp:positionH>
                <wp:positionV relativeFrom="paragraph">
                  <wp:posOffset>128724</wp:posOffset>
                </wp:positionV>
                <wp:extent cx="730885" cy="269240"/>
                <wp:effectExtent l="0" t="0" r="0" b="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885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66EC9" w14:textId="77777777" w:rsidR="00A518BA" w:rsidRPr="004B23DE" w:rsidRDefault="00A518BA" w:rsidP="00A518BA">
                            <w:pPr>
                              <w:jc w:val="right"/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B23DE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ARRIVAL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9EDE7" id="_x0000_s1037" type="#_x0000_t202" style="position:absolute;left:0;text-align:left;margin-left:200.1pt;margin-top:10.15pt;width:57.55pt;height:21.2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" filled="f" stroked="f">
                <v:textbox style="mso-fit-shape-to-text:t">
                  <w:txbxContent>
                    <w:p w14:paraId="24466EC9" w14:textId="77777777" w:rsidR="00A518BA" w:rsidRPr="004B23DE" w:rsidRDefault="00A518BA" w:rsidP="00A518BA">
                      <w:pPr>
                        <w:jc w:val="right"/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B23DE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ARRIVAL</w:t>
                      </w:r>
                    </w:p>
                  </w:txbxContent>
                </v:textbox>
              </v:shape>
            </w:pict>
          </mc:Fallback>
        </mc:AlternateContent>
      </w:r>
      <w:r w:rsidR="003345D3" w:rsidRPr="0022199E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AB66F5D" wp14:editId="524096CB">
                <wp:simplePos x="0" y="0"/>
                <wp:positionH relativeFrom="column">
                  <wp:posOffset>39370</wp:posOffset>
                </wp:positionH>
                <wp:positionV relativeFrom="paragraph">
                  <wp:posOffset>397510</wp:posOffset>
                </wp:positionV>
                <wp:extent cx="3376295" cy="336550"/>
                <wp:effectExtent l="0" t="0" r="0" b="0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6295" cy="336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7C99B" w14:textId="34240289" w:rsidR="00A518BA" w:rsidRPr="00B76847" w:rsidRDefault="00F618B8" w:rsidP="00A518BA">
                            <w:pP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</w:t>
                            </w:r>
                            <w:r w:rsidR="00744BEA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TG</w:t>
                            </w:r>
                            <w:r w:rsidR="00160EB4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7C0DA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6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70</w:t>
                            </w:r>
                            <w:r w:rsidR="00A518BA">
                              <w:rPr>
                                <w:rFonts w:ascii="Myriad Pro Light" w:hAnsi="Myriad Pro Light" w:hint="eastAsia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160EB4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|  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   </w:t>
                            </w:r>
                            <w:r w:rsidR="000430E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23</w:t>
                            </w:r>
                            <w:r w:rsidR="00160EB4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.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45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  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| </w:t>
                            </w:r>
                            <w:r w:rsidR="00A518BA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F34420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</w:t>
                            </w:r>
                            <w:r w:rsidR="002F3A04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</w:t>
                            </w:r>
                            <w:r w:rsidR="00F34420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0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8</w:t>
                            </w:r>
                            <w:r w:rsidR="00F34420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.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3</w:t>
                            </w:r>
                            <w:r w:rsidR="00F34420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0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66F5D" id="_x0000_s1034" type="#_x0000_t202" style="position:absolute;left:0;text-align:left;margin-left:3.1pt;margin-top:31.3pt;width:265.85pt;height:26.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" filled="f" stroked="f">
                <v:textbox style="mso-fit-shape-to-text:t">
                  <w:txbxContent>
                    <w:p w14:paraId="4167C99B" w14:textId="34240289" w:rsidR="00A518BA" w:rsidRPr="00B76847" w:rsidRDefault="00F618B8" w:rsidP="00A518BA">
                      <w:pP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</w:pP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</w:t>
                      </w:r>
                      <w:r w:rsidR="00744BEA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TG</w:t>
                      </w:r>
                      <w:r w:rsidR="00160EB4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7C0DA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6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70</w:t>
                      </w:r>
                      <w:r w:rsidR="00A518BA">
                        <w:rPr>
                          <w:rFonts w:ascii="Myriad Pro Light" w:hAnsi="Myriad Pro Light" w:hint="eastAsia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160EB4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|  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   </w:t>
                      </w:r>
                      <w:r w:rsidR="000430E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23</w:t>
                      </w:r>
                      <w:r w:rsidR="00160EB4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.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45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  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| </w:t>
                      </w:r>
                      <w:r w:rsidR="00A518BA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F34420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</w:t>
                      </w:r>
                      <w:r w:rsidR="002F3A04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</w:t>
                      </w:r>
                      <w:r w:rsidR="00F34420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0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8</w:t>
                      </w:r>
                      <w:r w:rsidR="00F34420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.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3</w:t>
                      </w:r>
                      <w:r w:rsidR="00F34420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0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+1</w:t>
                      </w:r>
                    </w:p>
                  </w:txbxContent>
                </v:textbox>
              </v:shape>
            </w:pict>
          </mc:Fallback>
        </mc:AlternateContent>
      </w:r>
      <w:r w:rsidR="003345D3"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7969067" wp14:editId="5F131842">
                <wp:simplePos x="0" y="0"/>
                <wp:positionH relativeFrom="column">
                  <wp:posOffset>3531870</wp:posOffset>
                </wp:positionH>
                <wp:positionV relativeFrom="paragraph">
                  <wp:posOffset>98425</wp:posOffset>
                </wp:positionV>
                <wp:extent cx="3256915" cy="295910"/>
                <wp:effectExtent l="0" t="0" r="6985" b="8890"/>
                <wp:wrapNone/>
                <wp:docPr id="296" name="Rounded 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6915" cy="295910"/>
                        </a:xfrm>
                        <a:prstGeom prst="roundRect">
                          <a:avLst/>
                        </a:prstGeom>
                        <a:solidFill>
                          <a:srgbClr val="8A63E4"/>
                        </a:solidFill>
                        <a:ln>
                          <a:solidFill>
                            <a:srgbClr val="8A63E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F60D84" id="Rounded Rectangle 296" o:spid="_x0000_s1026" style="position:absolute;margin-left:278.1pt;margin-top:7.75pt;width:256.45pt;height:23.3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" fillcolor="#8a63e4" strokecolor="#8a63e4" strokeweight="1pt">
                <v:stroke joinstyle="miter"/>
              </v:roundrect>
            </w:pict>
          </mc:Fallback>
        </mc:AlternateContent>
      </w:r>
      <w:r w:rsidR="003345D3" w:rsidRPr="0022199E">
        <w:rPr>
          <w:rFonts w:ascii="EucrosiaUPC" w:hAnsi="EucrosiaUPC" w:cs="EucrosiaUPC"/>
          <w:b/>
          <w:bCs/>
          <w:caps/>
          <w:noProof/>
          <w:color w:val="FF5733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DA9BF00" wp14:editId="70F0B373">
                <wp:simplePos x="0" y="0"/>
                <wp:positionH relativeFrom="column">
                  <wp:posOffset>115570</wp:posOffset>
                </wp:positionH>
                <wp:positionV relativeFrom="paragraph">
                  <wp:posOffset>98425</wp:posOffset>
                </wp:positionV>
                <wp:extent cx="3272790" cy="295910"/>
                <wp:effectExtent l="0" t="0" r="16510" b="8890"/>
                <wp:wrapNone/>
                <wp:docPr id="297" name="Rounded 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2790" cy="295910"/>
                        </a:xfrm>
                        <a:prstGeom prst="roundRect">
                          <a:avLst/>
                        </a:prstGeom>
                        <a:solidFill>
                          <a:srgbClr val="8A63E4"/>
                        </a:solidFill>
                        <a:ln>
                          <a:solidFill>
                            <a:srgbClr val="8A63E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F5D5EFD" id="Rounded Rectangle 297" o:spid="_x0000_s1026" style="position:absolute;margin-left:9.1pt;margin-top:7.75pt;width:257.7pt;height:23.3pt;z-index:25163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" fillcolor="#8a63e4" strokecolor="#8a63e4" strokeweight="1pt">
                <v:stroke joinstyle="miter"/>
              </v:roundrect>
            </w:pict>
          </mc:Fallback>
        </mc:AlternateContent>
      </w:r>
      <w:r w:rsidR="003345D3"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1E38A32" wp14:editId="29C93EB6">
                <wp:simplePos x="0" y="0"/>
                <wp:positionH relativeFrom="column">
                  <wp:posOffset>117475</wp:posOffset>
                </wp:positionH>
                <wp:positionV relativeFrom="paragraph">
                  <wp:posOffset>120650</wp:posOffset>
                </wp:positionV>
                <wp:extent cx="650240" cy="269240"/>
                <wp:effectExtent l="0" t="0" r="0" b="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5A20D" w14:textId="77777777" w:rsidR="00A518BA" w:rsidRPr="004B23DE" w:rsidRDefault="00A518BA" w:rsidP="00A518BA">
                            <w:pPr>
                              <w:jc w:val="right"/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B23DE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FLIGHT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E38A32" id="_x0000_s1037" type="#_x0000_t202" style="position:absolute;left:0;text-align:left;margin-left:9.25pt;margin-top:9.5pt;width:51.2pt;height:21.2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" filled="f" stroked="f">
                <v:textbox style="mso-fit-shape-to-text:t">
                  <w:txbxContent>
                    <w:p w14:paraId="66E5A20D" w14:textId="77777777" w:rsidR="00A518BA" w:rsidRPr="004B23DE" w:rsidRDefault="00A518BA" w:rsidP="00A518BA">
                      <w:pPr>
                        <w:jc w:val="right"/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B23DE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  <w:r w:rsidR="003345D3" w:rsidRPr="0022199E">
        <w:rPr>
          <w:rFonts w:ascii="EucrosiaUPC" w:hAnsi="EucrosiaUPC" w:cs="EucrosiaUPC"/>
          <w:b/>
          <w:bCs/>
          <w:caps/>
          <w:noProof/>
          <w:color w:val="C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305FC1D" wp14:editId="5651AC69">
                <wp:simplePos x="0" y="0"/>
                <wp:positionH relativeFrom="column">
                  <wp:posOffset>3577590</wp:posOffset>
                </wp:positionH>
                <wp:positionV relativeFrom="paragraph">
                  <wp:posOffset>120015</wp:posOffset>
                </wp:positionV>
                <wp:extent cx="650240" cy="269240"/>
                <wp:effectExtent l="0" t="0" r="0" b="0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02F9DE" w14:textId="77777777" w:rsidR="00A518BA" w:rsidRPr="004B23DE" w:rsidRDefault="00A518BA" w:rsidP="00A518BA">
                            <w:pPr>
                              <w:jc w:val="right"/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B23DE">
                              <w:rPr>
                                <w:rFonts w:ascii="Myriad Pro Light" w:hAnsi="Myriad Pro Light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FLIGHT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5FC1D" id="_x0000_s1040" type="#_x0000_t202" style="position:absolute;left:0;text-align:left;margin-left:281.7pt;margin-top:9.45pt;width:51.2pt;height:21.2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" filled="f" stroked="f">
                <v:textbox style="mso-fit-shape-to-text:t">
                  <w:txbxContent>
                    <w:p w14:paraId="6202F9DE" w14:textId="77777777" w:rsidR="00A518BA" w:rsidRPr="004B23DE" w:rsidRDefault="00A518BA" w:rsidP="00A518BA">
                      <w:pPr>
                        <w:jc w:val="right"/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B23DE">
                        <w:rPr>
                          <w:rFonts w:ascii="Myriad Pro Light" w:hAnsi="Myriad Pro Light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</w:p>
    <w:p w14:paraId="5ACC39CC" w14:textId="18B3AF12" w:rsidR="00A518BA" w:rsidRPr="0022199E" w:rsidRDefault="00A518BA" w:rsidP="00A518BA">
      <w:pPr>
        <w:tabs>
          <w:tab w:val="left" w:pos="4830"/>
          <w:tab w:val="center" w:pos="5386"/>
        </w:tabs>
        <w:jc w:val="center"/>
        <w:rPr>
          <w:rFonts w:ascii="EucrosiaUPC" w:hAnsi="EucrosiaUPC" w:cs="EucrosiaUPC"/>
          <w:b/>
          <w:bCs/>
          <w:caps/>
          <w:color w:val="C0000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67D23CD2" w14:textId="77F9F0C2" w:rsidR="00A518BA" w:rsidRPr="0022199E" w:rsidRDefault="00160EB4" w:rsidP="00894699">
      <w:pPr>
        <w:tabs>
          <w:tab w:val="left" w:pos="8931"/>
        </w:tabs>
        <w:rPr>
          <w:sz w:val="36"/>
          <w:szCs w:val="36"/>
        </w:rPr>
      </w:pPr>
      <w:r w:rsidRPr="0022199E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F4682D4" wp14:editId="0218987F">
                <wp:simplePos x="0" y="0"/>
                <wp:positionH relativeFrom="column">
                  <wp:posOffset>3562087</wp:posOffset>
                </wp:positionH>
                <wp:positionV relativeFrom="paragraph">
                  <wp:posOffset>104775</wp:posOffset>
                </wp:positionV>
                <wp:extent cx="3255010" cy="336550"/>
                <wp:effectExtent l="0" t="0" r="0" b="0"/>
                <wp:wrapNone/>
                <wp:docPr id="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5010" cy="336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AE2577" w14:textId="78D243C3" w:rsidR="00A518BA" w:rsidRPr="002633A7" w:rsidRDefault="00744BEA" w:rsidP="00A518BA">
                            <w:pP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TG</w:t>
                            </w:r>
                            <w:r w:rsidR="00160EB4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7C0DA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6</w:t>
                            </w:r>
                            <w:r w:rsidR="0098576F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7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1</w:t>
                            </w:r>
                            <w:r w:rsidR="00A518BA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102D68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 xml:space="preserve">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| 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      </w:t>
                            </w:r>
                            <w:r w:rsidR="00102D68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1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0</w:t>
                            </w:r>
                            <w:r w:rsidR="00B33866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.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30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     </w:t>
                            </w:r>
                            <w:r w:rsidR="00160EB4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</w:t>
                            </w:r>
                            <w:r w:rsidR="00A518BA" w:rsidRPr="00314F8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| </w:t>
                            </w:r>
                            <w:r w:rsidR="00A518BA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77378D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  </w:t>
                            </w:r>
                            <w:r w:rsidR="00B73A2C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15</w:t>
                            </w:r>
                            <w:r w:rsidR="00F34420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.</w:t>
                            </w:r>
                            <w:r w:rsidR="00B7684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3</w:t>
                            </w:r>
                            <w:r w:rsidR="002633A7">
                              <w:rPr>
                                <w:rFonts w:ascii="Myriad Pro Light" w:hAnsi="Myriad Pro Light"/>
                                <w:b/>
                                <w:bCs/>
                                <w:color w:val="000000" w:themeColor="text1"/>
                                <w:sz w:val="28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4682D4" id="_x0000_s1041" type="#_x0000_t202" style="position:absolute;margin-left:280.5pt;margin-top:8.25pt;width:256.3pt;height:26.5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" filled="f" stroked="f">
                <v:textbox style="mso-fit-shape-to-text:t">
                  <w:txbxContent>
                    <w:p w14:paraId="44AE2577" w14:textId="78D243C3" w:rsidR="00A518BA" w:rsidRPr="002633A7" w:rsidRDefault="00744BEA" w:rsidP="00A518BA">
                      <w:pP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</w:pP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TG</w:t>
                      </w:r>
                      <w:r w:rsidR="00160EB4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7C0DA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6</w:t>
                      </w:r>
                      <w:r w:rsidR="0098576F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7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1</w:t>
                      </w:r>
                      <w:r w:rsidR="00A518BA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102D68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 xml:space="preserve">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| 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      </w:t>
                      </w:r>
                      <w:r w:rsidR="00102D68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1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0</w:t>
                      </w:r>
                      <w:r w:rsidR="00B33866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.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30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     </w:t>
                      </w:r>
                      <w:r w:rsidR="00160EB4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</w:t>
                      </w:r>
                      <w:r w:rsidR="00A518BA" w:rsidRPr="00314F8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| </w:t>
                      </w:r>
                      <w:r w:rsidR="00A518BA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77378D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  </w:t>
                      </w:r>
                      <w:r w:rsidR="00B73A2C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 xml:space="preserve"> 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15</w:t>
                      </w:r>
                      <w:r w:rsidR="00F34420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</w:rPr>
                        <w:t>.</w:t>
                      </w:r>
                      <w:r w:rsidR="00B7684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3</w:t>
                      </w:r>
                      <w:r w:rsidR="002633A7">
                        <w:rPr>
                          <w:rFonts w:ascii="Myriad Pro Light" w:hAnsi="Myriad Pro Light"/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14:paraId="51DFC262" w14:textId="7DB8963E" w:rsidR="00E00C7F" w:rsidRPr="0022199E" w:rsidRDefault="00E00C7F" w:rsidP="00E00C7F">
      <w:pPr>
        <w:rPr>
          <w:rFonts w:asciiTheme="minorBidi" w:hAnsiTheme="minorBidi" w:cstheme="minorBidi"/>
          <w:b/>
          <w:bCs/>
          <w:color w:val="000000"/>
          <w:sz w:val="36"/>
          <w:szCs w:val="36"/>
        </w:rPr>
      </w:pPr>
    </w:p>
    <w:p w14:paraId="20D40FAB" w14:textId="7A11A2D7" w:rsidR="006177EF" w:rsidRPr="00F644C4" w:rsidRDefault="00441A57" w:rsidP="00F644C4">
      <w:pPr>
        <w:rPr>
          <w:rFonts w:asciiTheme="minorBidi" w:hAnsiTheme="minorBidi" w:cstheme="minorBidi"/>
          <w:b/>
          <w:bCs/>
          <w:color w:val="000000" w:themeColor="text1"/>
          <w:sz w:val="36"/>
          <w:szCs w:val="36"/>
          <w:cs/>
          <w:lang w:val="en-US"/>
        </w:rPr>
      </w:pPr>
      <w:r w:rsidRPr="0022199E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21216" behindDoc="0" locked="0" layoutInCell="1" allowOverlap="1" wp14:anchorId="6AC51D2B" wp14:editId="18623087">
            <wp:simplePos x="0" y="0"/>
            <wp:positionH relativeFrom="column">
              <wp:posOffset>3198956</wp:posOffset>
            </wp:positionH>
            <wp:positionV relativeFrom="paragraph">
              <wp:posOffset>535074</wp:posOffset>
            </wp:positionV>
            <wp:extent cx="1024759" cy="376825"/>
            <wp:effectExtent l="0" t="0" r="254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spect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759" cy="3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cstheme="minorBidi"/>
          <w:b/>
          <w:bCs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362C6A31" wp14:editId="1D4D1D81">
            <wp:extent cx="6858000" cy="5143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433D0" w14:textId="77777777" w:rsidR="007A2638" w:rsidRPr="0022199E" w:rsidRDefault="007A2638" w:rsidP="00F644C4">
      <w:pPr>
        <w:rPr>
          <w:rFonts w:asciiTheme="minorBidi" w:hAnsiTheme="minorBidi" w:cstheme="minorBidi"/>
          <w:b/>
          <w:bCs/>
          <w:color w:val="000000" w:themeColor="text1"/>
          <w:sz w:val="36"/>
          <w:szCs w:val="36"/>
        </w:rPr>
      </w:pPr>
    </w:p>
    <w:p w14:paraId="3D4E3980" w14:textId="3510C6B0" w:rsidR="00A00D29" w:rsidRPr="00534495" w:rsidRDefault="00E00C7F" w:rsidP="00F644C4">
      <w:pPr>
        <w:jc w:val="center"/>
        <w:rPr>
          <w:rFonts w:asciiTheme="minorBidi" w:hAnsiTheme="minorBidi" w:cstheme="minorBidi"/>
          <w:b/>
          <w:bCs/>
          <w:color w:val="000000" w:themeColor="text1"/>
          <w:sz w:val="42"/>
          <w:szCs w:val="42"/>
        </w:rPr>
      </w:pPr>
      <w:r w:rsidRPr="00534495">
        <w:rPr>
          <w:rFonts w:asciiTheme="minorBidi" w:hAnsiTheme="minorBidi" w:cstheme="minorBidi"/>
          <w:b/>
          <w:bCs/>
          <w:color w:val="000000" w:themeColor="text1"/>
          <w:sz w:val="42"/>
          <w:szCs w:val="42"/>
          <w:cs/>
        </w:rPr>
        <w:t>กำหนดการเดินทาง</w:t>
      </w:r>
    </w:p>
    <w:p w14:paraId="7B7484B5" w14:textId="77777777" w:rsidR="00B70FC5" w:rsidRPr="0022199E" w:rsidRDefault="00B70FC5" w:rsidP="00E00C7F">
      <w:pPr>
        <w:rPr>
          <w:rFonts w:asciiTheme="minorBidi" w:hAnsiTheme="minorBidi" w:cstheme="minorBidi"/>
          <w:b/>
          <w:bCs/>
          <w:color w:val="000000"/>
          <w:sz w:val="36"/>
          <w:szCs w:val="36"/>
        </w:rPr>
      </w:pPr>
    </w:p>
    <w:p w14:paraId="21D9106D" w14:textId="7D5C2005" w:rsidR="00E00C7F" w:rsidRPr="00D338CE" w:rsidRDefault="00E00C7F" w:rsidP="00E00C7F">
      <w:pPr>
        <w:rPr>
          <w:rFonts w:asciiTheme="minorBidi" w:hAnsiTheme="minorBidi" w:cstheme="minorBidi"/>
          <w:b/>
          <w:bCs/>
          <w:color w:val="8A63E4"/>
          <w:sz w:val="36"/>
          <w:szCs w:val="36"/>
        </w:rPr>
      </w:pP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>T</w:t>
      </w:r>
      <w:r w:rsidR="006544F2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OUR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 xml:space="preserve"> </w:t>
      </w:r>
      <w:r w:rsidR="0022199E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ID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 xml:space="preserve"> : JF</w:t>
      </w:r>
      <w:r w:rsidR="00D338CE">
        <w:rPr>
          <w:rFonts w:asciiTheme="minorBidi" w:hAnsiTheme="minorBidi" w:cstheme="minorBidi" w:hint="cs"/>
          <w:b/>
          <w:bCs/>
          <w:color w:val="8A63E4"/>
          <w:sz w:val="36"/>
          <w:szCs w:val="36"/>
          <w:cs/>
          <w:lang w:val="en-US"/>
        </w:rPr>
        <w:t>99</w:t>
      </w:r>
      <w:r w:rsidR="0022199E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0</w:t>
      </w:r>
      <w:r w:rsidR="00B76847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5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>2</w:t>
      </w:r>
      <w:r w:rsidR="00974734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6</w:t>
      </w:r>
      <w:r w:rsidR="00B76847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HK</w:t>
      </w:r>
    </w:p>
    <w:p w14:paraId="2DA4E57A" w14:textId="463D8DD9" w:rsidR="006E2C82" w:rsidRPr="0022199E" w:rsidRDefault="009C3366" w:rsidP="00C91DEF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left="0" w:right="8" w:firstLine="0"/>
        <w:rPr>
          <w:rFonts w:asciiTheme="minorBidi" w:hAnsiTheme="minorBidi" w:cstheme="minorBidi"/>
          <w:b/>
          <w:bCs/>
          <w:i w:val="0"/>
          <w:iCs w:val="0"/>
          <w:color w:val="E6C25D"/>
          <w:sz w:val="36"/>
          <w:szCs w:val="36"/>
        </w:rPr>
      </w:pP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วันแรก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ab/>
        <w:t xml:space="preserve">กรุงเทพฯ 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>–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F644C4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สนามบิน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สุวรรณภูมิ</w:t>
      </w:r>
      <w:r w:rsidR="004B23DE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F800E7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                                                                </w:t>
      </w:r>
    </w:p>
    <w:p w14:paraId="53B0A5A7" w14:textId="77777777" w:rsidR="00BD2BB0" w:rsidRDefault="00BD2BB0" w:rsidP="00BD2BB0">
      <w:pPr>
        <w:tabs>
          <w:tab w:val="left" w:pos="1080"/>
          <w:tab w:val="left" w:pos="1440"/>
        </w:tabs>
        <w:ind w:left="1440" w:hanging="1440"/>
        <w:jc w:val="both"/>
        <w:rPr>
          <w:rFonts w:asciiTheme="minorBidi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000000" w:themeColor="text1"/>
          <w:sz w:val="36"/>
          <w:szCs w:val="36"/>
          <w:lang w:val="en-US"/>
        </w:rPr>
        <w:t>19</w:t>
      </w:r>
      <w:r w:rsidRPr="0022199E">
        <w:rPr>
          <w:rFonts w:asciiTheme="minorBidi" w:hAnsiTheme="minorBidi" w:cstheme="minorBidi"/>
          <w:b/>
          <w:bCs/>
          <w:color w:val="000000" w:themeColor="text1"/>
          <w:sz w:val="36"/>
          <w:szCs w:val="36"/>
        </w:rPr>
        <w:t>.</w:t>
      </w:r>
      <w:r>
        <w:rPr>
          <w:rFonts w:asciiTheme="minorBidi" w:hAnsiTheme="minorBidi" w:cstheme="minorBidi"/>
          <w:b/>
          <w:bCs/>
          <w:color w:val="000000" w:themeColor="text1"/>
          <w:sz w:val="36"/>
          <w:szCs w:val="36"/>
          <w:lang w:val="en-US"/>
        </w:rPr>
        <w:t>3</w:t>
      </w:r>
      <w:r w:rsidRPr="0022199E">
        <w:rPr>
          <w:rFonts w:asciiTheme="minorBidi" w:hAnsiTheme="minorBidi" w:cstheme="minorBidi"/>
          <w:b/>
          <w:bCs/>
          <w:color w:val="000000" w:themeColor="text1"/>
          <w:sz w:val="36"/>
          <w:szCs w:val="36"/>
        </w:rPr>
        <w:t xml:space="preserve">0 </w:t>
      </w:r>
      <w:r w:rsidRPr="0022199E">
        <w:rPr>
          <w:rFonts w:asciiTheme="minorBidi" w:hAnsiTheme="minorBidi" w:cstheme="minorBidi"/>
          <w:b/>
          <w:bCs/>
          <w:color w:val="000000" w:themeColor="text1"/>
          <w:sz w:val="36"/>
          <w:szCs w:val="36"/>
          <w:cs/>
        </w:rPr>
        <w:t>น</w:t>
      </w:r>
      <w:r w:rsidRPr="0022199E">
        <w:rPr>
          <w:rFonts w:asciiTheme="minorBidi" w:hAnsiTheme="minorBidi" w:cstheme="minorBidi"/>
          <w:b/>
          <w:bCs/>
          <w:color w:val="000000" w:themeColor="text1"/>
          <w:sz w:val="36"/>
          <w:szCs w:val="36"/>
        </w:rPr>
        <w:t>.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ab/>
      </w:r>
      <w:r w:rsidRPr="0022199E">
        <w:rPr>
          <w:rFonts w:asciiTheme="minorBidi" w:hAnsiTheme="minorBidi" w:cstheme="minorBidi"/>
          <w:color w:val="000000"/>
          <w:sz w:val="36"/>
          <w:szCs w:val="36"/>
          <w:cs/>
        </w:rPr>
        <w:tab/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>พร้อมกันที่</w:t>
      </w:r>
      <w:r w:rsidRPr="00B4096C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</w:t>
      </w:r>
      <w:r w:rsidRPr="00D338CE">
        <w:rPr>
          <w:rFonts w:asciiTheme="minorBidi" w:hAnsiTheme="minorBidi" w:cstheme="minorBidi" w:hint="cs"/>
          <w:color w:val="8A63E4"/>
          <w:sz w:val="36"/>
          <w:szCs w:val="36"/>
          <w:cs/>
        </w:rPr>
        <w:t>สนามบินสุวรรณภูมิ</w:t>
      </w:r>
      <w:r w:rsidRPr="00D338CE">
        <w:rPr>
          <w:rFonts w:asciiTheme="minorBidi" w:hAnsiTheme="minorBidi" w:cstheme="minorBidi"/>
          <w:color w:val="8A63E4"/>
          <w:sz w:val="36"/>
          <w:szCs w:val="36"/>
        </w:rPr>
        <w:t xml:space="preserve"> </w:t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 xml:space="preserve">ชั้น </w:t>
      </w:r>
      <w:r w:rsidRPr="00B4096C">
        <w:rPr>
          <w:rFonts w:asciiTheme="minorBidi" w:hAnsiTheme="minorBidi" w:cstheme="minorBidi"/>
          <w:color w:val="000000"/>
          <w:sz w:val="36"/>
          <w:szCs w:val="36"/>
          <w:lang w:val="en-US"/>
        </w:rPr>
        <w:t>4</w:t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 xml:space="preserve"> ส่วนผู้โดยสารระหว่างประเทศ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(ขาออก)...</w:t>
      </w:r>
    </w:p>
    <w:p w14:paraId="3ACFCD63" w14:textId="2C29DD39" w:rsidR="00BD2BB0" w:rsidRPr="008515AF" w:rsidRDefault="00BD2BB0" w:rsidP="00BD2BB0">
      <w:pPr>
        <w:tabs>
          <w:tab w:val="left" w:pos="1080"/>
          <w:tab w:val="left" w:pos="1440"/>
        </w:tabs>
        <w:ind w:left="1440" w:hanging="1440"/>
        <w:rPr>
          <w:rFonts w:asciiTheme="minorBidi" w:hAnsiTheme="minorBidi" w:cstheme="minorBidi"/>
          <w:color w:val="000000"/>
          <w:sz w:val="36"/>
          <w:szCs w:val="36"/>
          <w:cs/>
          <w:lang w:val="en-US"/>
        </w:rPr>
      </w:pPr>
      <w:r>
        <w:rPr>
          <w:rFonts w:asciiTheme="minorBidi" w:hAnsiTheme="minorBidi" w:cstheme="minorBidi"/>
          <w:color w:val="000000"/>
          <w:sz w:val="36"/>
          <w:szCs w:val="36"/>
          <w:cs/>
        </w:rPr>
        <w:lastRenderedPageBreak/>
        <w:tab/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    </w:t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>เคาน์เตอร์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สายการบินไทย </w:t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>เจ้าหน้า</w:t>
      </w:r>
      <w:r>
        <w:rPr>
          <w:rFonts w:asciiTheme="minorBidi" w:hAnsiTheme="minorBidi" w:cstheme="minorBidi" w:hint="cs"/>
          <w:color w:val="000000"/>
          <w:sz w:val="36"/>
          <w:szCs w:val="36"/>
          <w:cs/>
          <w:lang w:val="en-US"/>
        </w:rPr>
        <w:t>ที่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ของเราจะ</w:t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>คอยให้การต้อนรับและอำนวยความสะดวกด้านเอกส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าร</w:t>
      </w:r>
      <w:r w:rsidRPr="00B4096C">
        <w:rPr>
          <w:rFonts w:asciiTheme="minorBidi" w:hAnsiTheme="minorBidi" w:cstheme="minorBidi"/>
          <w:color w:val="000000"/>
          <w:sz w:val="36"/>
          <w:szCs w:val="36"/>
          <w:cs/>
        </w:rPr>
        <w:t>ก่อนขึ้นเครื่อ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ง </w:t>
      </w:r>
      <w:r w:rsidRPr="008515AF">
        <w:rPr>
          <w:rFonts w:asciiTheme="minorBidi" w:hAnsiTheme="minorBidi" w:cstheme="minorBidi" w:hint="cs"/>
          <w:color w:val="FF0000"/>
          <w:sz w:val="36"/>
          <w:szCs w:val="36"/>
          <w:cs/>
        </w:rPr>
        <w:t xml:space="preserve">(ควรมาถึงก่อนเครื่องออกอย่างน้อย </w:t>
      </w:r>
      <w:r w:rsidRPr="008515AF">
        <w:rPr>
          <w:rFonts w:asciiTheme="minorBidi" w:hAnsiTheme="minorBidi" w:cstheme="minorBidi"/>
          <w:color w:val="FF0000"/>
          <w:sz w:val="36"/>
          <w:szCs w:val="36"/>
          <w:lang w:val="en-US"/>
        </w:rPr>
        <w:t>2</w:t>
      </w:r>
      <w:r>
        <w:rPr>
          <w:rFonts w:asciiTheme="minorBidi" w:hAnsiTheme="minorBidi" w:cstheme="minorBidi" w:hint="cs"/>
          <w:color w:val="FF0000"/>
          <w:sz w:val="36"/>
          <w:szCs w:val="36"/>
          <w:cs/>
          <w:lang w:val="en-US"/>
        </w:rPr>
        <w:t>-3</w:t>
      </w:r>
      <w:r w:rsidRPr="008515AF">
        <w:rPr>
          <w:rFonts w:asciiTheme="minorBidi" w:hAnsiTheme="minorBidi" w:cstheme="minorBidi"/>
          <w:color w:val="FF0000"/>
          <w:sz w:val="36"/>
          <w:szCs w:val="36"/>
          <w:lang w:val="en-US"/>
        </w:rPr>
        <w:t xml:space="preserve"> </w:t>
      </w:r>
      <w:r w:rsidRPr="008515AF">
        <w:rPr>
          <w:rFonts w:asciiTheme="minorBidi" w:hAnsiTheme="minorBidi" w:cstheme="minorBidi" w:hint="cs"/>
          <w:color w:val="FF0000"/>
          <w:sz w:val="36"/>
          <w:szCs w:val="36"/>
          <w:cs/>
          <w:lang w:val="en-US"/>
        </w:rPr>
        <w:t>ชั่วโมง)</w:t>
      </w:r>
      <w:r>
        <w:rPr>
          <w:rFonts w:asciiTheme="minorBidi" w:hAnsiTheme="minorBidi" w:cstheme="minorBidi" w:hint="cs"/>
          <w:color w:val="FF0000"/>
          <w:sz w:val="36"/>
          <w:szCs w:val="36"/>
          <w:cs/>
          <w:lang w:val="en-US"/>
        </w:rPr>
        <w:t xml:space="preserve"> </w:t>
      </w:r>
    </w:p>
    <w:p w14:paraId="51072103" w14:textId="60C55AA1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000000"/>
          <w:sz w:val="36"/>
          <w:szCs w:val="36"/>
          <w:lang w:val="en-US"/>
        </w:rPr>
        <w:t>23</w:t>
      </w:r>
      <w:r w:rsidRPr="00D962BE">
        <w:rPr>
          <w:rFonts w:asciiTheme="minorBidi" w:hAnsiTheme="minorBidi" w:cstheme="minorBidi"/>
          <w:b/>
          <w:bCs/>
          <w:color w:val="000000"/>
          <w:sz w:val="36"/>
          <w:szCs w:val="36"/>
        </w:rPr>
        <w:t>.</w:t>
      </w:r>
      <w:r w:rsidR="00B76847">
        <w:rPr>
          <w:rFonts w:asciiTheme="minorBidi" w:hAnsiTheme="minorBidi" w:cstheme="minorBidi"/>
          <w:b/>
          <w:bCs/>
          <w:color w:val="000000"/>
          <w:sz w:val="36"/>
          <w:szCs w:val="36"/>
          <w:lang w:val="en-US"/>
        </w:rPr>
        <w:t>45</w:t>
      </w:r>
      <w:r w:rsidRPr="00D962BE">
        <w:rPr>
          <w:rFonts w:asciiTheme="minorBidi" w:hAnsiTheme="minorBidi" w:cstheme="minorBidi"/>
          <w:b/>
          <w:bCs/>
          <w:color w:val="000000"/>
          <w:sz w:val="36"/>
          <w:szCs w:val="36"/>
          <w:cs/>
        </w:rPr>
        <w:t xml:space="preserve"> น</w:t>
      </w:r>
      <w:r w:rsidRPr="00D962BE">
        <w:rPr>
          <w:rFonts w:asciiTheme="minorBidi" w:hAnsiTheme="minorBidi" w:cstheme="minorBidi"/>
          <w:b/>
          <w:bCs/>
          <w:color w:val="000000"/>
          <w:sz w:val="36"/>
          <w:szCs w:val="36"/>
        </w:rPr>
        <w:t>.</w:t>
      </w:r>
      <w:r w:rsidRPr="00D962BE">
        <w:rPr>
          <w:rFonts w:asciiTheme="minorBidi" w:hAnsiTheme="minorBidi" w:cstheme="minorBidi"/>
          <w:color w:val="000000"/>
          <w:sz w:val="36"/>
          <w:szCs w:val="36"/>
        </w:rPr>
        <w:tab/>
      </w:r>
      <w:r w:rsidRPr="00D962BE">
        <w:rPr>
          <w:rFonts w:asciiTheme="minorBidi" w:hAnsiTheme="minorBidi" w:cstheme="minorBidi"/>
          <w:color w:val="000000"/>
          <w:sz w:val="36"/>
          <w:szCs w:val="36"/>
          <w:cs/>
        </w:rPr>
        <w:tab/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ออก</w:t>
      </w:r>
      <w:r w:rsidRPr="00D962BE">
        <w:rPr>
          <w:rFonts w:asciiTheme="minorBidi" w:hAnsiTheme="minorBidi" w:cstheme="minorBidi"/>
          <w:color w:val="000000"/>
          <w:sz w:val="36"/>
          <w:szCs w:val="36"/>
          <w:cs/>
        </w:rPr>
        <w:t>เดินทางสู่ ประเทศญี่ปุ่น</w:t>
      </w:r>
      <w:r w:rsidRPr="00C010BC">
        <w:rPr>
          <w:rFonts w:asciiTheme="minorBidi" w:hAnsiTheme="minorBidi" w:cstheme="minorBidi"/>
          <w:color w:val="0070C0"/>
          <w:sz w:val="36"/>
          <w:szCs w:val="36"/>
          <w:cs/>
        </w:rPr>
        <w:t xml:space="preserve"> </w:t>
      </w:r>
      <w:r w:rsidRPr="00D338CE">
        <w:rPr>
          <w:rFonts w:asciiTheme="minorBidi" w:hAnsiTheme="minorBidi" w:cstheme="minorBidi"/>
          <w:color w:val="8A63E4"/>
          <w:sz w:val="36"/>
          <w:szCs w:val="36"/>
          <w:cs/>
        </w:rPr>
        <w:t xml:space="preserve">โดยสายการบิน </w:t>
      </w:r>
      <w:r w:rsidRPr="00D338CE">
        <w:rPr>
          <w:rFonts w:asciiTheme="minorBidi" w:hAnsiTheme="minorBidi" w:cstheme="minorBidi" w:hint="cs"/>
          <w:color w:val="8A63E4"/>
          <w:sz w:val="36"/>
          <w:szCs w:val="36"/>
          <w:cs/>
          <w:lang w:val="en-US"/>
        </w:rPr>
        <w:t>Thai Airways</w:t>
      </w:r>
      <w:r w:rsidRPr="00D338CE">
        <w:rPr>
          <w:rFonts w:asciiTheme="minorBidi" w:hAnsiTheme="minorBidi" w:cstheme="minorBidi"/>
          <w:color w:val="8A63E4"/>
          <w:sz w:val="36"/>
          <w:szCs w:val="36"/>
          <w:cs/>
        </w:rPr>
        <w:t xml:space="preserve"> เที่ยวบินที่</w:t>
      </w:r>
      <w:r w:rsidRPr="00D338CE">
        <w:rPr>
          <w:rFonts w:asciiTheme="minorBidi" w:hAnsiTheme="minorBidi" w:cstheme="minorBidi"/>
          <w:color w:val="8A63E4"/>
          <w:sz w:val="36"/>
          <w:szCs w:val="36"/>
          <w:lang w:val="en-US"/>
        </w:rPr>
        <w:t xml:space="preserve"> </w:t>
      </w:r>
      <w:r w:rsidRPr="00D338CE">
        <w:rPr>
          <w:rFonts w:asciiTheme="minorBidi" w:hAnsiTheme="minorBidi" w:cstheme="minorBidi" w:hint="cs"/>
          <w:color w:val="8A63E4"/>
          <w:sz w:val="36"/>
          <w:szCs w:val="36"/>
          <w:cs/>
          <w:lang w:val="en-US"/>
        </w:rPr>
        <w:t>TG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 xml:space="preserve"> 6</w:t>
      </w:r>
      <w:r w:rsidR="00B76847"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70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 xml:space="preserve"> 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sym w:font="Webdings" w:char="F0F1"/>
      </w:r>
    </w:p>
    <w:p w14:paraId="1A1BA916" w14:textId="0E32CF52" w:rsidR="00BD2BB0" w:rsidRDefault="00F0436F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 w:cstheme="minorBidi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2058112" behindDoc="0" locked="0" layoutInCell="1" allowOverlap="1" wp14:anchorId="543E4142" wp14:editId="4DFBC583">
            <wp:simplePos x="0" y="0"/>
            <wp:positionH relativeFrom="column">
              <wp:posOffset>4445</wp:posOffset>
            </wp:positionH>
            <wp:positionV relativeFrom="paragraph">
              <wp:posOffset>144856</wp:posOffset>
            </wp:positionV>
            <wp:extent cx="6858000" cy="386397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A7C6A" w14:textId="44AF6D2A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228BB4D5" w14:textId="667842EF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2B7F254F" w14:textId="0F912428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38485764" w14:textId="2BB4C69D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15F8C772" w14:textId="1716BB02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462EF525" w14:textId="00B35399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3CE28590" w14:textId="592AA9CC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54C0D1B2" w14:textId="6CC478CD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2E892593" w14:textId="370B83AA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07F913C7" w14:textId="70B672E2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1D7B6186" w14:textId="21590FA6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70BA0F18" w14:textId="2CE209F9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76A571D7" w14:textId="440D43E2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4BF21BD4" w14:textId="22226EFB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67A62BEB" w14:textId="77777777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3D8DB896" w14:textId="77777777" w:rsidR="00BD2BB0" w:rsidRDefault="00BD2BB0" w:rsidP="00BD2BB0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7EFEAC7C" w14:textId="0C5C0FA2" w:rsidR="00103188" w:rsidRPr="0022199E" w:rsidRDefault="009C3421" w:rsidP="00C91DEF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right="8"/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</w:pP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วัน</w:t>
      </w:r>
      <w:r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ที่สอง</w:t>
      </w:r>
      <w:r w:rsidR="00621FE5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ab/>
      </w:r>
      <w:r w:rsidR="00621FE5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สนามบิน</w:t>
      </w:r>
      <w:r w:rsidR="00F0436F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ชิโตเสะ</w:t>
      </w:r>
      <w:r w:rsidR="004C50C7"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365C4F" w:rsidRPr="0022199E">
        <w:rPr>
          <w:rFonts w:asciiTheme="minorBidi" w:hAnsiTheme="minorBidi" w:cs="Cordia New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1652C1">
        <w:rPr>
          <w:rFonts w:asciiTheme="minorBidi" w:hAnsiTheme="minorBidi" w:cs="Cordia New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F0436F">
        <w:rPr>
          <w:rFonts w:asciiTheme="minorBidi" w:hAnsiTheme="minorBidi" w:cs="Cordia New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โนโบริเบทสึ จิโกกุดานิ </w:t>
      </w:r>
      <w:r w:rsidR="0054549F" w:rsidRPr="0022199E">
        <w:rPr>
          <w:rFonts w:asciiTheme="minorBidi" w:hAnsiTheme="minorBidi" w:cs="Cordia New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54549F">
        <w:rPr>
          <w:rFonts w:asciiTheme="minorBidi" w:hAnsiTheme="minorBidi" w:cs="Cordia New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="00504633">
        <w:rPr>
          <w:rFonts w:asciiTheme="minorBidi" w:hAnsiTheme="minorBidi" w:cs="Cordia New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ชิโรอิ โคอิบิโตะ พาร์ค </w:t>
      </w:r>
      <w:r w:rsidR="001C32E2" w:rsidRPr="0022199E">
        <w:rPr>
          <w:rFonts w:asciiTheme="minorBidi" w:hAnsiTheme="minorBidi" w:cs="Cordia New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1C32E2">
        <w:rPr>
          <w:rFonts w:asciiTheme="minorBidi" w:hAnsiTheme="minorBidi" w:cs="Cordia New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ช้อปปิ้งย่าน คานูกิโกจิ &amp; ซูซูกิโนะ</w:t>
      </w:r>
    </w:p>
    <w:p w14:paraId="1980315F" w14:textId="644F9A26" w:rsidR="005F1638" w:rsidRPr="005F1638" w:rsidRDefault="005F1638" w:rsidP="005F1638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color w:val="30B316"/>
          <w:sz w:val="36"/>
          <w:szCs w:val="36"/>
        </w:rPr>
      </w:pP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เช้า</w:t>
      </w:r>
      <w:r w:rsidRPr="005F1638">
        <w:rPr>
          <w:rFonts w:asciiTheme="minorBidi" w:hAnsiTheme="minorBidi" w:cstheme="minorBidi"/>
          <w:color w:val="30B316"/>
          <w:sz w:val="36"/>
          <w:szCs w:val="36"/>
          <w:cs/>
        </w:rPr>
        <w:tab/>
        <w:t xml:space="preserve">    </w:t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sym w:font="Webdings" w:char="F0E4"/>
      </w:r>
      <w:r w:rsidRPr="005F1638">
        <w:rPr>
          <w:rFonts w:asciiTheme="minorBidi" w:hAnsiTheme="minorBidi" w:cstheme="minorBidi"/>
          <w:color w:val="30B316"/>
          <w:sz w:val="36"/>
          <w:szCs w:val="36"/>
          <w:cs/>
        </w:rPr>
        <w:t xml:space="preserve"> </w:t>
      </w: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บริการอาหาร</w:t>
      </w:r>
      <w:r w:rsidR="009F41B3"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บน</w:t>
      </w: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เครื่อง</w:t>
      </w:r>
      <w:r w:rsidR="00A3223D"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บิน บริการ</w:t>
      </w: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โดยสายการบิน</w:t>
      </w:r>
      <w:r w:rsidRPr="005F1638">
        <w:rPr>
          <w:rFonts w:asciiTheme="minorBidi" w:hAnsiTheme="minorBidi" w:cstheme="minorBidi"/>
          <w:color w:val="30B316"/>
          <w:sz w:val="36"/>
          <w:szCs w:val="36"/>
          <w:cs/>
        </w:rPr>
        <w:t xml:space="preserve"> </w:t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fldChar w:fldCharType="begin"/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instrText xml:space="preserve"> INCLUDEPICTURE "https://img2.mypl.net/image.php?id=576210&amp;p=shopi&amp;s=490_740&amp;op=" \* MERGEFORMATINET </w:instrText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fldChar w:fldCharType="end"/>
      </w:r>
    </w:p>
    <w:p w14:paraId="354EBE52" w14:textId="3D056388" w:rsidR="00F45248" w:rsidRPr="00631598" w:rsidRDefault="00F45248" w:rsidP="00F45248">
      <w:pPr>
        <w:tabs>
          <w:tab w:val="left" w:pos="1080"/>
          <w:tab w:val="left" w:pos="1440"/>
        </w:tabs>
        <w:ind w:left="1418" w:hanging="1418"/>
        <w:rPr>
          <w:rFonts w:asciiTheme="minorBidi" w:hAnsiTheme="minorBidi" w:cs="Cordia New"/>
          <w:color w:val="000000"/>
          <w:sz w:val="36"/>
          <w:szCs w:val="36"/>
          <w:cs/>
          <w:lang w:val="en-US"/>
        </w:rPr>
      </w:pPr>
      <w:r>
        <w:rPr>
          <w:rFonts w:asciiTheme="minorBidi" w:hAnsiTheme="minorBidi" w:cstheme="minorBidi"/>
          <w:b/>
          <w:bCs/>
          <w:color w:val="000000"/>
          <w:sz w:val="36"/>
          <w:szCs w:val="36"/>
          <w:lang w:val="en-US"/>
        </w:rPr>
        <w:t>0</w:t>
      </w:r>
      <w:r w:rsidR="00B76847">
        <w:rPr>
          <w:rFonts w:asciiTheme="minorBidi" w:hAnsiTheme="minorBidi" w:cstheme="minorBidi"/>
          <w:b/>
          <w:bCs/>
          <w:color w:val="000000"/>
          <w:sz w:val="36"/>
          <w:szCs w:val="36"/>
          <w:lang w:val="en-US"/>
        </w:rPr>
        <w:t>8</w:t>
      </w:r>
      <w:r w:rsidRPr="0022199E">
        <w:rPr>
          <w:rFonts w:asciiTheme="minorBidi" w:hAnsiTheme="minorBidi" w:cstheme="minorBidi"/>
          <w:b/>
          <w:bCs/>
          <w:color w:val="000000"/>
          <w:sz w:val="36"/>
          <w:szCs w:val="36"/>
        </w:rPr>
        <w:t>.</w:t>
      </w:r>
      <w:r w:rsidR="005F1638">
        <w:rPr>
          <w:rFonts w:asciiTheme="minorBidi" w:hAnsiTheme="minorBidi" w:cstheme="minorBidi"/>
          <w:b/>
          <w:bCs/>
          <w:color w:val="000000"/>
          <w:sz w:val="36"/>
          <w:szCs w:val="36"/>
          <w:lang w:val="en-US"/>
        </w:rPr>
        <w:t>3</w:t>
      </w:r>
      <w:r>
        <w:rPr>
          <w:rFonts w:asciiTheme="minorBidi" w:hAnsiTheme="minorBidi" w:cstheme="minorBidi"/>
          <w:b/>
          <w:bCs/>
          <w:color w:val="000000"/>
          <w:sz w:val="36"/>
          <w:szCs w:val="36"/>
          <w:lang w:val="en-US"/>
        </w:rPr>
        <w:t>0</w:t>
      </w:r>
      <w:r w:rsidRPr="0022199E">
        <w:rPr>
          <w:rFonts w:asciiTheme="minorBidi" w:hAnsiTheme="minorBidi" w:cstheme="minorBidi"/>
          <w:b/>
          <w:bCs/>
          <w:color w:val="000000"/>
          <w:sz w:val="36"/>
          <w:szCs w:val="36"/>
          <w:cs/>
        </w:rPr>
        <w:t xml:space="preserve"> น</w:t>
      </w:r>
      <w:r w:rsidRPr="0022199E">
        <w:rPr>
          <w:rFonts w:asciiTheme="minorBidi" w:hAnsiTheme="minorBidi" w:cstheme="minorBidi"/>
          <w:b/>
          <w:bCs/>
          <w:color w:val="000000"/>
          <w:sz w:val="36"/>
          <w:szCs w:val="36"/>
        </w:rPr>
        <w:t>.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ab/>
      </w:r>
      <w:r w:rsidRPr="0022199E">
        <w:rPr>
          <w:rFonts w:asciiTheme="minorBidi" w:hAnsiTheme="minorBidi" w:cstheme="minorBidi"/>
          <w:color w:val="000000"/>
          <w:sz w:val="36"/>
          <w:szCs w:val="36"/>
          <w:cs/>
        </w:rPr>
        <w:tab/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เดินทางถึง</w:t>
      </w:r>
      <w:r>
        <w:rPr>
          <w:rFonts w:asciiTheme="minorBidi" w:hAnsiTheme="minorBidi" w:cs="Cordia New"/>
          <w:color w:val="000000"/>
          <w:sz w:val="36"/>
          <w:szCs w:val="36"/>
          <w:lang w:val="en-US"/>
        </w:rPr>
        <w:t xml:space="preserve"> </w:t>
      </w:r>
      <w:r w:rsidRPr="0022199E">
        <w:rPr>
          <w:rFonts w:asciiTheme="minorBidi" w:hAnsiTheme="minorBidi" w:cs="Cordia New" w:hint="cs"/>
          <w:color w:val="000000"/>
          <w:sz w:val="36"/>
          <w:szCs w:val="36"/>
          <w:cs/>
        </w:rPr>
        <w:t>ประเทศญี่ปุ่น</w:t>
      </w:r>
      <w:r>
        <w:rPr>
          <w:rFonts w:asciiTheme="minorBidi" w:hAnsiTheme="minorBidi" w:cs="Cordia New" w:hint="cs"/>
          <w:color w:val="000000"/>
          <w:sz w:val="36"/>
          <w:szCs w:val="36"/>
          <w:cs/>
        </w:rPr>
        <w:t xml:space="preserve"> (เวลาประเทศญี่ปุ่นจะเร็วกว่าประเทศไทย </w:t>
      </w:r>
      <w:r>
        <w:rPr>
          <w:rFonts w:asciiTheme="minorBidi" w:hAnsiTheme="minorBidi" w:cs="Cordia New"/>
          <w:color w:val="000000"/>
          <w:sz w:val="36"/>
          <w:szCs w:val="36"/>
          <w:lang w:val="en-US"/>
        </w:rPr>
        <w:t xml:space="preserve">2 </w:t>
      </w:r>
      <w:r>
        <w:rPr>
          <w:rFonts w:asciiTheme="minorBidi" w:hAnsiTheme="minorBidi" w:cs="Cordia New" w:hint="cs"/>
          <w:color w:val="000000"/>
          <w:sz w:val="36"/>
          <w:szCs w:val="36"/>
          <w:cs/>
          <w:lang w:val="en-US"/>
        </w:rPr>
        <w:t xml:space="preserve">ชั่วโมง ควรปรับเวลาในอุปกรณ์ของท่านเพื่อสะดวกในการนัดหมาย) </w:t>
      </w:r>
      <w:r w:rsidRPr="0022199E">
        <w:rPr>
          <w:rFonts w:asciiTheme="minorBidi" w:hAnsiTheme="minorBidi" w:cs="Cordia New" w:hint="cs"/>
          <w:color w:val="000000"/>
          <w:sz w:val="36"/>
          <w:szCs w:val="36"/>
          <w:cs/>
        </w:rPr>
        <w:t>หลังผ่านพิธีการตรวจคนเข้าเมืองและศุลกากรเรียบร้อย</w:t>
      </w:r>
      <w:r>
        <w:rPr>
          <w:rFonts w:asciiTheme="minorBidi" w:hAnsiTheme="minorBidi" w:cs="Cordia New" w:hint="cs"/>
          <w:color w:val="000000"/>
          <w:sz w:val="36"/>
          <w:szCs w:val="36"/>
          <w:cs/>
        </w:rPr>
        <w:t xml:space="preserve"> รับกระเป๋าเดินทางและสิ่งของ พร้อมตรวจเช็ค ก่อนออกจากประตูขาเข้าประเทศญี่ปุ่น จะต้องยื่นใบสำแดงกับศุลกากรญี่ปุ่น </w:t>
      </w:r>
      <w:r>
        <w:rPr>
          <w:rFonts w:asciiTheme="minorBidi" w:hAnsiTheme="minorBidi" w:cs="Cordia New" w:hint="cs"/>
          <w:color w:val="000000"/>
          <w:sz w:val="36"/>
          <w:szCs w:val="36"/>
          <w:cs/>
          <w:lang w:val="en-US"/>
        </w:rPr>
        <w:t xml:space="preserve">(สามารถยื่นครอบครัวละ </w:t>
      </w:r>
      <w:r>
        <w:rPr>
          <w:rFonts w:asciiTheme="minorBidi" w:hAnsiTheme="minorBidi" w:cs="Cordia New"/>
          <w:color w:val="000000"/>
          <w:sz w:val="36"/>
          <w:szCs w:val="36"/>
          <w:lang w:val="en-US"/>
        </w:rPr>
        <w:t>1</w:t>
      </w:r>
      <w:r>
        <w:rPr>
          <w:rFonts w:asciiTheme="minorBidi" w:hAnsiTheme="minorBidi" w:cs="Cordia New" w:hint="cs"/>
          <w:color w:val="000000"/>
          <w:sz w:val="36"/>
          <w:szCs w:val="36"/>
          <w:cs/>
          <w:lang w:val="en-US"/>
        </w:rPr>
        <w:t xml:space="preserve"> ใบ)</w:t>
      </w:r>
    </w:p>
    <w:p w14:paraId="2D446E78" w14:textId="6665C95A" w:rsidR="00F45248" w:rsidRPr="00DC199B" w:rsidRDefault="00F45248" w:rsidP="00DC199B">
      <w:pPr>
        <w:tabs>
          <w:tab w:val="left" w:pos="1080"/>
          <w:tab w:val="left" w:pos="1440"/>
        </w:tabs>
        <w:ind w:left="1418" w:hanging="1418"/>
        <w:rPr>
          <w:rFonts w:asciiTheme="minorBidi" w:hAnsiTheme="minorBidi" w:cstheme="minorBidi"/>
          <w:b/>
          <w:bCs/>
          <w:color w:val="FF0000"/>
          <w:sz w:val="36"/>
          <w:szCs w:val="36"/>
          <w:lang w:val="en-US"/>
        </w:rPr>
      </w:pPr>
      <w:r>
        <w:rPr>
          <w:rFonts w:asciiTheme="minorBidi" w:hAnsiTheme="minorBidi" w:cstheme="minorBidi"/>
          <w:b/>
          <w:bCs/>
          <w:color w:val="000000"/>
          <w:sz w:val="36"/>
          <w:szCs w:val="36"/>
          <w:cs/>
          <w:lang w:val="en-US"/>
        </w:rPr>
        <w:tab/>
      </w:r>
      <w:r>
        <w:rPr>
          <w:rFonts w:asciiTheme="minorBidi" w:hAnsiTheme="minorBidi" w:cstheme="minorBidi"/>
          <w:b/>
          <w:bCs/>
          <w:color w:val="000000"/>
          <w:sz w:val="36"/>
          <w:szCs w:val="36"/>
          <w:cs/>
          <w:lang w:val="en-US"/>
        </w:rPr>
        <w:tab/>
      </w:r>
      <w:r w:rsidRPr="00122820">
        <w:rPr>
          <w:rFonts w:asciiTheme="minorBidi" w:hAnsiTheme="minorBidi" w:cstheme="minorBidi" w:hint="cs"/>
          <w:b/>
          <w:bCs/>
          <w:color w:val="FF0000"/>
          <w:sz w:val="36"/>
          <w:szCs w:val="36"/>
          <w:u w:val="single"/>
          <w:cs/>
          <w:lang w:val="en-US"/>
        </w:rPr>
        <w:t>สำคัญมาก</w:t>
      </w:r>
      <w:r w:rsidRPr="00122820"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  <w:lang w:val="en-US"/>
        </w:rPr>
        <w:t xml:space="preserve"> : ประเทศญี่ปุ่นไม่อนุญาตให้นำอาหารสด เนื้อสัตว์ ผักผลไม้เข้าประเทศ หากฝ่าฝ</w:t>
      </w:r>
      <w:r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  <w:lang w:val="en-US"/>
        </w:rPr>
        <w:t>ืน</w:t>
      </w:r>
      <w:r w:rsidRPr="00122820"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  <w:lang w:val="en-US"/>
        </w:rPr>
        <w:t>มีโทษปรับและ</w:t>
      </w:r>
      <w:r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  <w:lang w:val="en-US"/>
        </w:rPr>
        <w:t>อาจจะถูก</w:t>
      </w:r>
      <w:r w:rsidRPr="00122820"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  <w:lang w:val="en-US"/>
        </w:rPr>
        <w:t>ดำเนินคดี</w:t>
      </w:r>
      <w:r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  <w:lang w:val="en-US"/>
        </w:rPr>
        <w:t>ได้..</w:t>
      </w:r>
    </w:p>
    <w:p w14:paraId="2A1231B4" w14:textId="0FCD28C9" w:rsidR="00566C0D" w:rsidRPr="00566C0D" w:rsidRDefault="00202BAA" w:rsidP="00566C0D">
      <w:pPr>
        <w:tabs>
          <w:tab w:val="left" w:pos="1080"/>
        </w:tabs>
        <w:ind w:left="1418" w:right="8" w:hanging="1418"/>
        <w:jc w:val="thaiDistribute"/>
        <w:rPr>
          <w:rFonts w:asciiTheme="minorBidi" w:hAnsiTheme="minorBidi" w:cs="Cordia New"/>
          <w:color w:val="000000"/>
          <w:sz w:val="36"/>
          <w:szCs w:val="36"/>
          <w:lang w:val="en-US"/>
        </w:rPr>
      </w:pPr>
      <w:r>
        <w:rPr>
          <w:rFonts w:asciiTheme="minorBidi" w:hAnsiTheme="minorBidi" w:cs="Cordia New"/>
          <w:color w:val="000000"/>
          <w:sz w:val="36"/>
          <w:szCs w:val="36"/>
          <w:cs/>
          <w:lang w:val="en-US"/>
        </w:rPr>
        <w:tab/>
      </w:r>
      <w:r>
        <w:rPr>
          <w:rFonts w:asciiTheme="minorBidi" w:hAnsiTheme="minorBidi" w:cs="Cordia New"/>
          <w:color w:val="000000"/>
          <w:sz w:val="36"/>
          <w:szCs w:val="36"/>
          <w:cs/>
          <w:lang w:val="en-US"/>
        </w:rPr>
        <w:tab/>
      </w:r>
    </w:p>
    <w:p w14:paraId="13D74056" w14:textId="20D53C2C" w:rsidR="00566C0D" w:rsidRDefault="00566C0D" w:rsidP="00566C0D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จากนั้นนำท่าน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เดินทางสู่</w:t>
      </w:r>
      <w:r w:rsidRPr="00314F37">
        <w:rPr>
          <w:rFonts w:asciiTheme="minorBidi" w:hAnsiTheme="minorBidi" w:cstheme="minorBidi"/>
          <w:b/>
          <w:bCs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เมืองโนโบริเบทสึ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</w:rPr>
        <w:t> </w:t>
      </w:r>
      <w:r w:rsidRPr="00314F37">
        <w:rPr>
          <w:rFonts w:asciiTheme="minorBidi" w:hAnsiTheme="minorBidi" w:cstheme="minorBidi"/>
          <w:color w:val="373737"/>
          <w:sz w:val="36"/>
          <w:szCs w:val="36"/>
          <w:shd w:val="clear" w:color="auto" w:fill="FFFFFF"/>
          <w:cs/>
        </w:rPr>
        <w:t>เมืองที่</w:t>
      </w:r>
      <w:r>
        <w:rPr>
          <w:rFonts w:asciiTheme="minorBidi" w:hAnsiTheme="minorBidi" w:cstheme="minorBidi" w:hint="cs"/>
          <w:color w:val="373737"/>
          <w:sz w:val="36"/>
          <w:szCs w:val="36"/>
          <w:shd w:val="clear" w:color="auto" w:fill="FFFFFF"/>
          <w:cs/>
        </w:rPr>
        <w:t>มีชื่อเสียงใน</w:t>
      </w:r>
      <w:r w:rsidRPr="00314F37">
        <w:rPr>
          <w:rFonts w:asciiTheme="minorBidi" w:hAnsiTheme="minorBidi" w:cstheme="minorBidi"/>
          <w:color w:val="373737"/>
          <w:sz w:val="36"/>
          <w:szCs w:val="36"/>
          <w:shd w:val="clear" w:color="auto" w:fill="FFFFFF"/>
          <w:cs/>
        </w:rPr>
        <w:t>ด้านออนเซ</w:t>
      </w:r>
      <w:r w:rsidR="00A3223D">
        <w:rPr>
          <w:rFonts w:asciiTheme="minorBidi" w:hAnsiTheme="minorBidi" w:cstheme="minorBidi" w:hint="cs"/>
          <w:color w:val="373737"/>
          <w:sz w:val="36"/>
          <w:szCs w:val="36"/>
          <w:shd w:val="clear" w:color="auto" w:fill="FFFFFF"/>
          <w:cs/>
        </w:rPr>
        <w:t>็</w:t>
      </w:r>
      <w:r w:rsidRPr="00314F37">
        <w:rPr>
          <w:rFonts w:asciiTheme="minorBidi" w:hAnsiTheme="minorBidi" w:cstheme="minorBidi"/>
          <w:color w:val="373737"/>
          <w:sz w:val="36"/>
          <w:szCs w:val="36"/>
          <w:shd w:val="clear" w:color="auto" w:fill="FFFFFF"/>
          <w:cs/>
        </w:rPr>
        <w:t>นและบ่อน้ำพุร้อนอันดับต้นๆ ของญี่ปุ่น</w:t>
      </w:r>
      <w:r w:rsidRPr="00314F37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นำท่านเดินทางสู่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จิโกกุดานิ หรือ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</w:rPr>
        <w:t> 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lang w:val="en-US"/>
        </w:rPr>
        <w:t>“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หุบเขานรก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lang w:val="en-US"/>
        </w:rPr>
        <w:t>”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lang w:val="en-US"/>
        </w:rPr>
        <w:t> 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เป็นบริเวณหุบเขาที่มีความร้อนจากใต้พิภพและปากปล่องภูเขาไฟเก่า และยังเป็นต้นกำเนิดของน้ำพุร้อนออนเซ็นหลาย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lastRenderedPageBreak/>
        <w:t>แห่งทั่ว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บริเวณใน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เขตนี้ จึงทำให้เมืองโนโบริเบทสึเป็นเมืองแห่งออนเซ</w:t>
      </w:r>
      <w:r w:rsidR="00A3223D"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็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 xml:space="preserve">นอันดับต้นๆของฮอกไกโด นำท่านเดินผ่านเส้นทางธรรมชาติสู่ด้านใน จนถึงจุดชมวิว ที่ท่านสามารถมองเห็นปล่องความร้อน ที่เกิดจากปฏิกริยาภูเขาไฟ 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อีกทั้ง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ท่านยังสามารถเดินต่อไปบนสะพานไม้ลงสู่ด้านล่างเพื่อรับชมความงามของบ่อน้ำร้อนอย่างใกล้ชิด อิสระให้ท่านได้เดินชมรอบบริเวณและถ่ายภาพ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คู่กับป้ายหุบเข้านรกโนโบริเบทสึ</w:t>
      </w:r>
      <w:r w:rsidRPr="00314F37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ตามอัธยาศัย</w:t>
      </w:r>
    </w:p>
    <w:p w14:paraId="73EADAC2" w14:textId="6B52B866" w:rsidR="00566C0D" w:rsidRDefault="00507AB8" w:rsidP="003E3EB9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  <w:r>
        <w:rPr>
          <w:rFonts w:asciiTheme="minorBidi" w:hAnsiTheme="minorBidi" w:cstheme="minorBidi"/>
          <w:noProof/>
          <w:color w:val="000000"/>
          <w:sz w:val="36"/>
          <w:szCs w:val="36"/>
          <w:shd w:val="clear" w:color="auto" w:fill="FFFFFF"/>
        </w:rPr>
        <w:drawing>
          <wp:anchor distT="0" distB="0" distL="114300" distR="114300" simplePos="0" relativeHeight="252093952" behindDoc="0" locked="0" layoutInCell="1" allowOverlap="1" wp14:anchorId="4D74716E" wp14:editId="36A0576F">
            <wp:simplePos x="0" y="0"/>
            <wp:positionH relativeFrom="column">
              <wp:posOffset>909955</wp:posOffset>
            </wp:positionH>
            <wp:positionV relativeFrom="paragraph">
              <wp:posOffset>188595</wp:posOffset>
            </wp:positionV>
            <wp:extent cx="5558691" cy="3131911"/>
            <wp:effectExtent l="0" t="0" r="4445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691" cy="3131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29469" w14:textId="56C54512" w:rsidR="00610DFF" w:rsidRPr="003E3EB9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  <w:lang w:val="en-US"/>
        </w:rPr>
      </w:pPr>
    </w:p>
    <w:p w14:paraId="7530561B" w14:textId="0216319A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54C8A337" w14:textId="628446EE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630D353A" w14:textId="2987449A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3568D688" w14:textId="68BEB904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644CD6A7" w14:textId="39F2FAFB" w:rsidR="00610DFF" w:rsidRPr="00507AB8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3CD08340" w14:textId="1F9107C5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345FAC8C" w14:textId="769216BF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0DAB1B3E" w14:textId="299A1E0F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69054AAB" w14:textId="4B494CE9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469EFC57" w14:textId="26505D64" w:rsidR="00610DFF" w:rsidRDefault="00610DF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1D437F80" w14:textId="41B4F9E0" w:rsidR="00504633" w:rsidRDefault="00504633" w:rsidP="00504633">
      <w:pPr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41118344" w14:textId="03672275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080C9DBC" w14:textId="77D7162C" w:rsidR="00902D8C" w:rsidRDefault="00504633" w:rsidP="00504633">
      <w:pPr>
        <w:tabs>
          <w:tab w:val="left" w:pos="1080"/>
        </w:tabs>
        <w:ind w:right="8"/>
        <w:rPr>
          <w:rFonts w:asciiTheme="minorBidi" w:hAnsiTheme="minorBidi" w:cstheme="minorBidi"/>
          <w:color w:val="00B050"/>
          <w:sz w:val="36"/>
          <w:szCs w:val="36"/>
        </w:rPr>
      </w:pP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กลางวัน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    </w:t>
      </w:r>
      <w:r w:rsidRPr="00902D8C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รับประทานอาหาร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ณ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ภัตตาคาร</w:t>
      </w:r>
    </w:p>
    <w:p w14:paraId="24B992B9" w14:textId="1BEA5F63" w:rsidR="00902D8C" w:rsidRDefault="00902D8C" w:rsidP="00504633">
      <w:pPr>
        <w:tabs>
          <w:tab w:val="left" w:pos="1080"/>
        </w:tabs>
        <w:ind w:right="8"/>
        <w:rPr>
          <w:rFonts w:asciiTheme="minorBidi" w:hAnsiTheme="minorBidi" w:cstheme="minorBidi"/>
          <w:color w:val="0070C0"/>
          <w:sz w:val="36"/>
          <w:szCs w:val="36"/>
        </w:rPr>
      </w:pPr>
      <w:r>
        <w:rPr>
          <w:rFonts w:asciiTheme="minorBidi" w:hAnsiTheme="minorBidi" w:cstheme="minorBidi"/>
          <w:color w:val="00B050"/>
          <w:sz w:val="36"/>
          <w:szCs w:val="36"/>
        </w:rPr>
        <w:tab/>
      </w:r>
      <w:r w:rsidRPr="00902D8C">
        <w:rPr>
          <w:rFonts w:asciiTheme="minorBidi" w:hAnsiTheme="minorBidi" w:cstheme="minorBidi"/>
          <w:color w:val="0070C0"/>
          <w:sz w:val="36"/>
          <w:szCs w:val="36"/>
        </w:rPr>
        <w:tab/>
      </w:r>
    </w:p>
    <w:p w14:paraId="75B00037" w14:textId="2F7231C3" w:rsidR="00902D8C" w:rsidRPr="00902D8C" w:rsidRDefault="00902D8C" w:rsidP="00504633">
      <w:pPr>
        <w:tabs>
          <w:tab w:val="left" w:pos="1080"/>
        </w:tabs>
        <w:ind w:right="8"/>
        <w:rPr>
          <w:rFonts w:asciiTheme="minorBidi" w:hAnsiTheme="minorBidi" w:cstheme="minorBidi"/>
          <w:color w:val="00B050"/>
          <w:sz w:val="36"/>
          <w:szCs w:val="36"/>
          <w:cs/>
          <w:lang w:val="en-US"/>
        </w:rPr>
      </w:pPr>
      <w:r>
        <w:rPr>
          <w:rFonts w:asciiTheme="minorBidi" w:hAnsiTheme="minorBidi" w:cstheme="minorBidi"/>
          <w:color w:val="0070C0"/>
          <w:sz w:val="36"/>
          <w:szCs w:val="36"/>
          <w:cs/>
        </w:rPr>
        <w:tab/>
      </w:r>
      <w:r>
        <w:rPr>
          <w:rFonts w:asciiTheme="minorBidi" w:hAnsiTheme="minorBidi" w:cstheme="minorBidi"/>
          <w:color w:val="0070C0"/>
          <w:sz w:val="36"/>
          <w:szCs w:val="36"/>
          <w:cs/>
        </w:rPr>
        <w:tab/>
      </w:r>
      <w:r w:rsidRPr="00902D8C">
        <w:rPr>
          <w:rFonts w:asciiTheme="minorBidi" w:hAnsiTheme="minorBidi" w:cstheme="minorBidi"/>
          <w:color w:val="0070C0"/>
          <w:sz w:val="36"/>
          <w:szCs w:val="36"/>
          <w:lang w:val="en-US"/>
        </w:rPr>
        <w:t xml:space="preserve">: : : </w:t>
      </w:r>
      <w:r w:rsidRPr="00902D8C">
        <w:rPr>
          <w:rFonts w:asciiTheme="minorBidi" w:hAnsiTheme="minorBidi" w:cstheme="minorBidi" w:hint="cs"/>
          <w:color w:val="0070C0"/>
          <w:sz w:val="36"/>
          <w:szCs w:val="36"/>
          <w:cs/>
          <w:lang w:val="en-US"/>
        </w:rPr>
        <w:t>จากนั้นเดินทางสู่ ซัปโปโร เมืองหลว</w:t>
      </w:r>
      <w:r w:rsidR="00A3223D">
        <w:rPr>
          <w:rFonts w:asciiTheme="minorBidi" w:hAnsiTheme="minorBidi" w:cstheme="minorBidi" w:hint="cs"/>
          <w:color w:val="0070C0"/>
          <w:sz w:val="36"/>
          <w:szCs w:val="36"/>
          <w:cs/>
          <w:lang w:val="en-US"/>
        </w:rPr>
        <w:t>ง</w:t>
      </w:r>
      <w:r w:rsidRPr="00902D8C">
        <w:rPr>
          <w:rFonts w:asciiTheme="minorBidi" w:hAnsiTheme="minorBidi" w:cstheme="minorBidi" w:hint="cs"/>
          <w:color w:val="0070C0"/>
          <w:sz w:val="36"/>
          <w:szCs w:val="36"/>
          <w:cs/>
          <w:lang w:val="en-US"/>
        </w:rPr>
        <w:t>แห่งเกาะฮอกไกโด : : :</w:t>
      </w:r>
      <w:r w:rsidR="001C32E2" w:rsidRPr="001C32E2">
        <w:rPr>
          <w:rFonts w:asciiTheme="minorBidi" w:hAnsiTheme="minorBidi" w:cstheme="minorBidi"/>
          <w:noProof/>
          <w:color w:val="222222"/>
          <w:sz w:val="36"/>
          <w:szCs w:val="36"/>
        </w:rPr>
        <w:t xml:space="preserve"> </w:t>
      </w:r>
    </w:p>
    <w:p w14:paraId="757F6128" w14:textId="187FE7C3" w:rsidR="00504633" w:rsidRDefault="00A16C6B" w:rsidP="00902D8C">
      <w:pPr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noProof/>
          <w:color w:val="00B050"/>
          <w:sz w:val="36"/>
          <w:szCs w:val="36"/>
        </w:rPr>
        <w:drawing>
          <wp:anchor distT="0" distB="0" distL="114300" distR="114300" simplePos="0" relativeHeight="252094976" behindDoc="0" locked="0" layoutInCell="1" allowOverlap="1" wp14:anchorId="4E1380A7" wp14:editId="0531104E">
            <wp:simplePos x="0" y="0"/>
            <wp:positionH relativeFrom="column">
              <wp:posOffset>910706</wp:posOffset>
            </wp:positionH>
            <wp:positionV relativeFrom="paragraph">
              <wp:posOffset>136525</wp:posOffset>
            </wp:positionV>
            <wp:extent cx="5558155" cy="3131608"/>
            <wp:effectExtent l="0" t="0" r="4445" b="571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155" cy="3131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3DE07" w14:textId="24170E00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63354FF" w14:textId="3E8787BE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103967E" w14:textId="2672F675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5979DBE" w14:textId="4F56F0D1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53162A86" w14:textId="4C85C184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8EB2EF4" w14:textId="77777777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062997D3" w14:textId="77777777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1E4AEE2" w14:textId="77777777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BF0B24E" w14:textId="77777777" w:rsidR="00902D8C" w:rsidRDefault="00902D8C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2BC2397A" w14:textId="77777777" w:rsidR="00902D8C" w:rsidRDefault="00902D8C" w:rsidP="00902D8C">
      <w:pPr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1F8A8D65" w14:textId="6F66D59E" w:rsidR="00504633" w:rsidRDefault="00504633" w:rsidP="00504633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lastRenderedPageBreak/>
        <w:t>จากนั้นนำท่านเดินทางสู่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  <w:t>  </w:t>
      </w:r>
      <w:r w:rsidRPr="003112B9">
        <w:rPr>
          <w:rFonts w:asciiTheme="minorBidi" w:hAnsiTheme="minorBidi" w:cs="Cordia New" w:hint="cs"/>
          <w:b/>
          <w:bCs/>
          <w:color w:val="8A63E4"/>
          <w:sz w:val="36"/>
          <w:szCs w:val="36"/>
          <w:shd w:val="clear" w:color="auto" w:fill="FFFFFF"/>
          <w:cs/>
          <w:lang w:val="en-US"/>
        </w:rPr>
        <w:t>ชิโรอิ</w:t>
      </w:r>
      <w:r w:rsidRPr="003112B9">
        <w:rPr>
          <w:rFonts w:asciiTheme="minorBidi" w:hAnsiTheme="minorBidi" w:cs="Cordia New"/>
          <w:b/>
          <w:bCs/>
          <w:color w:val="8A63E4"/>
          <w:sz w:val="36"/>
          <w:szCs w:val="36"/>
          <w:shd w:val="clear" w:color="auto" w:fill="FFFFFF"/>
          <w:cs/>
          <w:lang w:val="en-US"/>
        </w:rPr>
        <w:t xml:space="preserve"> </w:t>
      </w:r>
      <w:r w:rsidRPr="003112B9">
        <w:rPr>
          <w:rFonts w:asciiTheme="minorBidi" w:hAnsiTheme="minorBidi" w:cs="Cordia New" w:hint="cs"/>
          <w:b/>
          <w:bCs/>
          <w:color w:val="8A63E4"/>
          <w:sz w:val="36"/>
          <w:szCs w:val="36"/>
          <w:shd w:val="clear" w:color="auto" w:fill="FFFFFF"/>
          <w:cs/>
          <w:lang w:val="en-US"/>
        </w:rPr>
        <w:t>โคอิบิโตะ</w:t>
      </w:r>
      <w:r w:rsidRPr="003112B9">
        <w:rPr>
          <w:rFonts w:asciiTheme="minorBidi" w:hAnsiTheme="minorBidi" w:cs="Cordia New"/>
          <w:b/>
          <w:bCs/>
          <w:color w:val="8A63E4"/>
          <w:sz w:val="36"/>
          <w:szCs w:val="36"/>
          <w:shd w:val="clear" w:color="auto" w:fill="FFFFFF"/>
          <w:cs/>
          <w:lang w:val="en-US"/>
        </w:rPr>
        <w:t xml:space="preserve"> </w:t>
      </w:r>
      <w:r w:rsidRPr="003112B9">
        <w:rPr>
          <w:rFonts w:asciiTheme="minorBidi" w:hAnsiTheme="minorBidi" w:cs="Cordia New" w:hint="cs"/>
          <w:b/>
          <w:bCs/>
          <w:color w:val="8A63E4"/>
          <w:sz w:val="36"/>
          <w:szCs w:val="36"/>
          <w:shd w:val="clear" w:color="auto" w:fill="FFFFFF"/>
          <w:cs/>
          <w:lang w:val="en-US"/>
        </w:rPr>
        <w:t xml:space="preserve">พาร์ค 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โรงงานผลิตช็อ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ก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โกแลต ที่มีชื่อเสียงที่สุดของ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ฮอกไกโด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 xml:space="preserve"> ตัวอาคารของโรงงานถูกออกแบบและสร้างขึ้นในสไตล์ยุโรป ที่แวดล้อมไปด้วยสวนดอกไม้หลากสีสัน จึงทำให้บรรยากาศของโรงงานช็อ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ก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 xml:space="preserve">โกแลตแห่งนี้ดูเหมือนราวกับเทพนิยาย 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และยังมี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สินค้าช็อ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ก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โกแลต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 xml:space="preserve"> ขึ้นชื่อยอด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นิยม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เป็นที่รู้จักไปทั่วประเทศญี่ปุ่น นั้นคือช๊อกโกแลตขาวแห่งความสุข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  <w:t xml:space="preserve"> Shiroi Koibito </w:t>
      </w:r>
      <w:r w:rsidRPr="0044654C">
        <w:rPr>
          <w:rStyle w:val="il"/>
          <w:rFonts w:asciiTheme="minorBidi" w:eastAsiaTheme="majorEastAsia" w:hAnsiTheme="minorBidi" w:cstheme="minorBidi"/>
          <w:color w:val="000000"/>
          <w:sz w:val="36"/>
          <w:szCs w:val="36"/>
          <w:shd w:val="clear" w:color="auto" w:fill="FFFFFF"/>
        </w:rPr>
        <w:t>Chocolate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  <w:t> 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ซึ่งมีความหมายว่าช็อ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ก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โกแลตขาวแด่คนที่เรารัก ท่านสามารถเลือกซื้อกลับไปมอบให้กับคนที่ท่านรักทาน หรือจะซื้อเป็นของฝากกลับบ้าน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ให้ลูกหลาน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ก็ถูกใจหนูๆแน่นอน อิสระให้ท่านได้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 xml:space="preserve">เที่ยวชม 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ถ่ายภาพ และเลือกซื้อ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สินค้า</w:t>
      </w:r>
      <w:r w:rsidRPr="0044654C"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  <w:cs/>
        </w:rPr>
        <w:t>ตามอัธยาศั</w:t>
      </w:r>
      <w:r>
        <w:rPr>
          <w:rFonts w:asciiTheme="minorBidi" w:hAnsiTheme="minorBidi" w:cstheme="minorBidi" w:hint="cs"/>
          <w:color w:val="000000"/>
          <w:sz w:val="36"/>
          <w:szCs w:val="36"/>
          <w:shd w:val="clear" w:color="auto" w:fill="FFFFFF"/>
          <w:cs/>
        </w:rPr>
        <w:t>ย</w:t>
      </w:r>
    </w:p>
    <w:p w14:paraId="5E561AE1" w14:textId="571DF220" w:rsidR="00610DFF" w:rsidRDefault="00227684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  <w:r>
        <w:rPr>
          <w:rFonts w:asciiTheme="minorBidi" w:hAnsiTheme="minorBidi" w:cstheme="minorBidi"/>
          <w:noProof/>
          <w:color w:val="000000"/>
          <w:sz w:val="36"/>
          <w:szCs w:val="36"/>
          <w:shd w:val="clear" w:color="auto" w:fill="FFFFFF"/>
        </w:rPr>
        <w:drawing>
          <wp:anchor distT="0" distB="0" distL="114300" distR="114300" simplePos="0" relativeHeight="252096000" behindDoc="0" locked="0" layoutInCell="1" allowOverlap="1" wp14:anchorId="449D879A" wp14:editId="57048037">
            <wp:simplePos x="0" y="0"/>
            <wp:positionH relativeFrom="column">
              <wp:posOffset>918978</wp:posOffset>
            </wp:positionH>
            <wp:positionV relativeFrom="paragraph">
              <wp:posOffset>248647</wp:posOffset>
            </wp:positionV>
            <wp:extent cx="5568315" cy="3137333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3137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A2D66" w14:textId="19A7FDE2" w:rsidR="00CA4B48" w:rsidRDefault="00CA4B48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262DF94B" w14:textId="222B6C52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36CC2950" w14:textId="5CE4DAB8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7A763F7E" w14:textId="1AC1419F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24092DD8" w14:textId="02156DA5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532F8D4C" w14:textId="54AF96D5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299CD4A2" w14:textId="0E0CB9EC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18D42574" w14:textId="18CA7D93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25EF8E9E" w14:textId="64CDC2AD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7522EA83" w14:textId="44A69847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23793019" w14:textId="042C2222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563CC079" w14:textId="61325FBD" w:rsidR="003E3EB9" w:rsidRDefault="003E3EB9" w:rsidP="00902D8C">
      <w:pPr>
        <w:shd w:val="clear" w:color="auto" w:fill="FFFFFF"/>
        <w:rPr>
          <w:rFonts w:asciiTheme="minorBidi" w:hAnsiTheme="minorBidi" w:cstheme="minorBidi"/>
          <w:color w:val="222222"/>
          <w:sz w:val="36"/>
          <w:szCs w:val="36"/>
        </w:rPr>
      </w:pPr>
    </w:p>
    <w:p w14:paraId="6B5488A2" w14:textId="583987C5" w:rsidR="005B3C0F" w:rsidRDefault="005B3C0F" w:rsidP="001C32E2">
      <w:pPr>
        <w:shd w:val="clear" w:color="auto" w:fill="FFFFFF"/>
        <w:rPr>
          <w:rFonts w:asciiTheme="minorBidi" w:hAnsiTheme="minorBidi" w:cstheme="minorBidi"/>
          <w:color w:val="222222"/>
          <w:sz w:val="36"/>
          <w:szCs w:val="36"/>
        </w:rPr>
      </w:pPr>
    </w:p>
    <w:p w14:paraId="78DE6A29" w14:textId="218F0A06" w:rsidR="00902D8C" w:rsidRDefault="00902D8C" w:rsidP="00902D8C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จากนั้นนำท่านสู่ย่านการค้า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ทานูกิโคจิ</w:t>
      </w:r>
      <w:r w:rsidRPr="003112B9">
        <w:rPr>
          <w:rFonts w:ascii="Cordia New" w:hAnsi="Cordia New" w:cs="Cordia New" w:hint="cs"/>
          <w:color w:val="8A63E4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แหล่งช้อปปิ้งอาเขตในร่ม บนถนนคนเดินที่มีหลังคามุงสูงกันแดดบังฝนและหิมะ ท่านสามารถเดินช้อบปิ้งกันอย่างสนุกไม่สะดุดในยามฝนตก ย่านช้อปปิ้งแห่งนี้มีความยาวถึง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lang w:val="en-US"/>
        </w:rPr>
        <w:t>7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บล็อกถนน และมีร้านค้าตั้งเรียงรายอยู่มากกว่า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lang w:val="en-US"/>
        </w:rPr>
        <w:t> 200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ร้านค้า รวบรวมสินค้าของฝากจากซัปโปโรไว้มากมาย ไม่ว่าจะเป็นเสื้อผ้า กระเป๋า รองเท้า เครื่องสำอาง ฯลฯ </w:t>
      </w:r>
    </w:p>
    <w:p w14:paraId="079BA59A" w14:textId="77777777" w:rsidR="00902D8C" w:rsidRDefault="00902D8C" w:rsidP="00902D8C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92CBE6A" w14:textId="77777777" w:rsidR="00902D8C" w:rsidRDefault="00902D8C" w:rsidP="00902D8C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อีกทั้งท่านยังสามารถเดินช้อปปิ้ง</w:t>
      </w:r>
      <w:r>
        <w:rPr>
          <w:rFonts w:ascii="Cordia New" w:hAnsi="Cordia New" w:cs="Cordia New"/>
          <w:color w:val="000000"/>
          <w:sz w:val="36"/>
          <w:szCs w:val="36"/>
          <w:shd w:val="clear" w:color="auto" w:fill="FFFFFF"/>
          <w:lang w:val="en-US"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  <w:lang w:val="en-US"/>
        </w:rPr>
        <w:t>ต่อกันได้อย่างสะดวก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ในเขต 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ซัปโปโร อันเดอร์กราวช้อปปิ้งมอลล์</w:t>
      </w:r>
      <w:r w:rsidRPr="003112B9">
        <w:rPr>
          <w:rFonts w:asciiTheme="minorBidi" w:hAnsiTheme="minorBidi" w:cstheme="minorBidi" w:hint="cs"/>
          <w:color w:val="8A63E4"/>
          <w:sz w:val="36"/>
          <w:szCs w:val="36"/>
          <w:shd w:val="clear" w:color="auto" w:fill="FFFFFF"/>
          <w:cs/>
        </w:rPr>
        <w:t xml:space="preserve">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หรือที่เรียกกันว่า ชิกะไค</w:t>
      </w:r>
      <w:r w:rsidRPr="00684C3C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 (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 xml:space="preserve">มี </w:t>
      </w:r>
      <w:r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  <w:t xml:space="preserve">2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  <w:lang w:val="en-US"/>
        </w:rPr>
        <w:t xml:space="preserve">โซน คือ </w:t>
      </w:r>
      <w:r w:rsidRPr="00684C3C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โพลทาวน์</w:t>
      </w:r>
      <w:r w:rsidRPr="00684C3C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,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 xml:space="preserve">และ </w:t>
      </w:r>
      <w:r w:rsidRPr="00684C3C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ออโรราทาวน์)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 xml:space="preserve"> ทั้งสองโซนสามารถเดินเชื่อมกันได้สะดวกสบายโดยเส้นทางช้อปปิ้งใต้ดิน</w:t>
      </w:r>
    </w:p>
    <w:p w14:paraId="4491CE8F" w14:textId="77777777" w:rsidR="00902D8C" w:rsidRDefault="00902D8C" w:rsidP="00902D8C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8AE2D13" w14:textId="77777777" w:rsidR="00902D8C" w:rsidRDefault="00902D8C" w:rsidP="00902D8C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cs/>
        </w:rPr>
        <w:t>ออโรร่าทาวน์</w:t>
      </w:r>
      <w:r w:rsidRPr="003112B9">
        <w:rPr>
          <w:rFonts w:asciiTheme="minorBidi" w:hAnsiTheme="minorBidi" w:cstheme="minorBidi"/>
          <w:color w:val="8A63E4"/>
          <w:sz w:val="36"/>
          <w:szCs w:val="36"/>
          <w:cs/>
        </w:rPr>
        <w:t xml:space="preserve"> 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(</w:t>
      </w:r>
      <w:r w:rsidRPr="00684C3C">
        <w:rPr>
          <w:rFonts w:asciiTheme="minorBidi" w:hAnsiTheme="minorBidi" w:cstheme="minorBidi"/>
          <w:color w:val="222222"/>
          <w:sz w:val="36"/>
          <w:szCs w:val="36"/>
        </w:rPr>
        <w:t xml:space="preserve">Aurora Plaza) 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อยู่ในเขตพื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>้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นที่สถานีรถไฟโอโดริ เมืองซั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>ป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โปโร ออโรร่าพลาซ่า เป็นโซนช้อปปิ้งใต้ดิน ที่มีร้านค้าแฟชั่น เครื่องแต่งกา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>ย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 xml:space="preserve"> เครื่องสำอาง ร้านสะดวกซื้อ ร้านอาหาร ฯลฯ 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lastRenderedPageBreak/>
        <w:t>มากมาย ตลอดเส้นทาง และสามารถเดิน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>เท้า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ผ่านเส้นทางช้อปปิ้งใต้ดินนี้ไปยัง โพลทาวน์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 xml:space="preserve"> และ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 xml:space="preserve"> ห้าง</w:t>
      </w:r>
      <w:r w:rsidRPr="00684C3C">
        <w:rPr>
          <w:rFonts w:asciiTheme="minorBidi" w:hAnsiTheme="minorBidi" w:cstheme="minorBidi"/>
          <w:color w:val="222222"/>
          <w:sz w:val="36"/>
          <w:szCs w:val="36"/>
        </w:rPr>
        <w:t xml:space="preserve"> PARCO 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ได้อีกด้วย</w:t>
      </w:r>
    </w:p>
    <w:p w14:paraId="3D0405AC" w14:textId="77777777" w:rsidR="00902D8C" w:rsidRDefault="00902D8C" w:rsidP="00902D8C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5E5A742B" w14:textId="77777777" w:rsidR="00902D8C" w:rsidRDefault="00902D8C" w:rsidP="00902D8C">
      <w:pPr>
        <w:ind w:left="1418"/>
        <w:rPr>
          <w:rFonts w:asciiTheme="minorBidi" w:hAnsiTheme="minorBidi" w:cstheme="minorBidi"/>
          <w:color w:val="222222"/>
          <w:sz w:val="36"/>
          <w:szCs w:val="36"/>
        </w:rPr>
      </w:pP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cs/>
        </w:rPr>
        <w:t>โพลทาวน์</w:t>
      </w:r>
      <w:r w:rsidRPr="003112B9">
        <w:rPr>
          <w:rFonts w:asciiTheme="minorBidi" w:hAnsiTheme="minorBidi" w:cstheme="minorBidi" w:hint="cs"/>
          <w:color w:val="8A63E4"/>
          <w:sz w:val="36"/>
          <w:szCs w:val="36"/>
          <w:cs/>
        </w:rPr>
        <w:t xml:space="preserve"> 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>(Pole Town) แหล่งช้อปปิ้งใต้ดินที่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เชื่อมกันด้วยทางเดินใต้ดิน</w:t>
      </w:r>
      <w:r>
        <w:rPr>
          <w:rFonts w:asciiTheme="minorBidi" w:hAnsiTheme="minorBidi" w:cstheme="minorBidi" w:hint="cs"/>
          <w:color w:val="222222"/>
          <w:sz w:val="36"/>
          <w:szCs w:val="36"/>
          <w:cs/>
        </w:rPr>
        <w:t xml:space="preserve"> 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ที่เต็มไปด้วยร้านค้า ร้านอาหาร มากมาย รวมทั้ง</w:t>
      </w:r>
      <w:r w:rsidRPr="00684C3C">
        <w:rPr>
          <w:rFonts w:asciiTheme="minorBidi" w:hAnsiTheme="minorBidi" w:cstheme="minorBidi"/>
          <w:color w:val="222222"/>
          <w:sz w:val="36"/>
          <w:szCs w:val="36"/>
        </w:rPr>
        <w:t> </w:t>
      </w:r>
      <w:r w:rsidRPr="00684C3C">
        <w:rPr>
          <w:rFonts w:asciiTheme="minorBidi" w:hAnsiTheme="minorBidi" w:cstheme="minorBidi"/>
          <w:color w:val="222222"/>
          <w:sz w:val="36"/>
          <w:szCs w:val="36"/>
          <w:cs/>
        </w:rPr>
        <w:t>ร้านเซอิโค มาร์ท ร้านสะดวกซื้อที่เก่าแก่ที่สุดในญี่ปุ่น มีสาขาในฮอกไกโดมากมาย</w:t>
      </w:r>
      <w:r w:rsidRPr="00684C3C">
        <w:rPr>
          <w:rFonts w:asciiTheme="minorBidi" w:hAnsiTheme="minorBidi" w:cstheme="minorBidi"/>
          <w:color w:val="222222"/>
          <w:sz w:val="36"/>
          <w:szCs w:val="36"/>
        </w:rPr>
        <w:t> </w:t>
      </w:r>
    </w:p>
    <w:p w14:paraId="4F2789E9" w14:textId="45A96D0B" w:rsidR="00902D8C" w:rsidRDefault="00902D8C" w:rsidP="00902D8C">
      <w:pPr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3AE285E3" w14:textId="1CE63107" w:rsidR="00902D8C" w:rsidRPr="00E1559B" w:rsidRDefault="00902D8C" w:rsidP="00902D8C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 xml:space="preserve">จากนั้นนำท่านช้อปปิ้งกันต่อ ณ 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ห้างโคโคโนะ</w:t>
      </w:r>
      <w:r w:rsidRPr="003112B9">
        <w:rPr>
          <w:rFonts w:asciiTheme="minorBidi" w:hAnsiTheme="minorBidi" w:cstheme="minorBidi" w:hint="cs"/>
          <w:color w:val="8A63E4"/>
          <w:sz w:val="36"/>
          <w:szCs w:val="36"/>
          <w:shd w:val="clear" w:color="auto" w:fill="FFFFFF"/>
          <w:cs/>
        </w:rPr>
        <w:t xml:space="preserve">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 xml:space="preserve">ตั้งอยู่ใน </w:t>
      </w:r>
      <w:r w:rsidRPr="003112B9">
        <w:rPr>
          <w:rFonts w:asciiTheme="minorBidi" w:hAnsiTheme="minorBidi" w:cstheme="minorBidi" w:hint="cs"/>
          <w:b/>
          <w:bCs/>
          <w:color w:val="8A63E4"/>
          <w:sz w:val="36"/>
          <w:szCs w:val="36"/>
          <w:shd w:val="clear" w:color="auto" w:fill="FFFFFF"/>
          <w:cs/>
        </w:rPr>
        <w:t>ย่าน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ซ</w:t>
      </w:r>
      <w:r w:rsidRPr="003112B9">
        <w:rPr>
          <w:rFonts w:asciiTheme="minorBidi" w:hAnsiTheme="minorBidi" w:cstheme="minorBidi" w:hint="cs"/>
          <w:b/>
          <w:bCs/>
          <w:color w:val="8A63E4"/>
          <w:sz w:val="36"/>
          <w:szCs w:val="36"/>
          <w:shd w:val="clear" w:color="auto" w:fill="FFFFFF"/>
          <w:cs/>
        </w:rPr>
        <w:t>ูซู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กิโนะ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ซึ่ง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ห้างใหม่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พึ่ง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เปิดตัวใน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ปลาย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ปี 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2023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และใน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เดือนกันยายน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ปี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 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2024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ภายในห้าง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ได้เปิดศูนย์รวมราเมง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ใหม่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 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Ramen Food Hall 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ที่รวบรวมราเมง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แสนอร่อยจากทั่วฮอกไกโดให้ท่านได้แวะเวียนมาเลือกชิม นอกจากนี้ยังมีอาหารญี่ปุ่นหลากหลายชนิด รวมถึงร้านขนมอร่อยๆหลาก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หลาย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แบรนด์ดัง ให้ท่านได้ลองเลือกชิมกันอีกด้วย อิสระให้ท่านได้ช้อปปิ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้</w:t>
      </w:r>
      <w:r w:rsidRPr="000D7E6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งและเลือกชิมราเมง และอาหารประเภทอื่นๆกันตามอัธยาศัย</w:t>
      </w:r>
    </w:p>
    <w:p w14:paraId="23A5D7F5" w14:textId="2E88F017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2CBEB7CF" w14:textId="45F3A55F" w:rsidR="005B3C0F" w:rsidRDefault="00227684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  <w:r>
        <w:rPr>
          <w:rFonts w:asciiTheme="minorBidi" w:hAnsiTheme="minorBidi" w:cstheme="minorBidi"/>
          <w:noProof/>
          <w:color w:val="222222"/>
          <w:sz w:val="36"/>
          <w:szCs w:val="36"/>
        </w:rPr>
        <w:drawing>
          <wp:anchor distT="0" distB="0" distL="114300" distR="114300" simplePos="0" relativeHeight="252097024" behindDoc="0" locked="0" layoutInCell="1" allowOverlap="1" wp14:anchorId="4F193172" wp14:editId="1ED26F81">
            <wp:simplePos x="0" y="0"/>
            <wp:positionH relativeFrom="column">
              <wp:posOffset>901833</wp:posOffset>
            </wp:positionH>
            <wp:positionV relativeFrom="paragraph">
              <wp:posOffset>33020</wp:posOffset>
            </wp:positionV>
            <wp:extent cx="5568315" cy="3137333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3137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2593B" w14:textId="0A014E87" w:rsidR="005B3C0F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358C293E" w14:textId="4B63FBCD" w:rsidR="005B3C0F" w:rsidRPr="000E5A7A" w:rsidRDefault="005B3C0F" w:rsidP="00D14342">
      <w:pPr>
        <w:shd w:val="clear" w:color="auto" w:fill="FFFFFF"/>
        <w:ind w:left="1418"/>
        <w:rPr>
          <w:rFonts w:asciiTheme="minorBidi" w:hAnsiTheme="minorBidi" w:cstheme="minorBidi"/>
          <w:color w:val="222222"/>
          <w:sz w:val="36"/>
          <w:szCs w:val="36"/>
        </w:rPr>
      </w:pPr>
    </w:p>
    <w:p w14:paraId="5626DBC4" w14:textId="4D304A07" w:rsidR="00D14342" w:rsidRDefault="00D14342" w:rsidP="00D14342">
      <w:pPr>
        <w:tabs>
          <w:tab w:val="left" w:pos="1080"/>
        </w:tabs>
        <w:ind w:right="8"/>
        <w:jc w:val="thaiDistribute"/>
        <w:rPr>
          <w:rFonts w:asciiTheme="minorBidi" w:hAnsiTheme="minorBidi" w:cs="Cordia New"/>
          <w:color w:val="000000"/>
          <w:sz w:val="32"/>
          <w:szCs w:val="32"/>
        </w:rPr>
      </w:pPr>
    </w:p>
    <w:p w14:paraId="099811C2" w14:textId="77777777" w:rsidR="006A5B7A" w:rsidRDefault="006A5B7A" w:rsidP="00D14342">
      <w:pPr>
        <w:shd w:val="clear" w:color="auto" w:fill="FFFFFF"/>
        <w:ind w:left="1418"/>
        <w:rPr>
          <w:rFonts w:asciiTheme="minorBidi" w:hAnsiTheme="minorBidi" w:cstheme="minorBidi"/>
          <w:color w:val="000000"/>
          <w:sz w:val="36"/>
          <w:szCs w:val="36"/>
        </w:rPr>
      </w:pPr>
    </w:p>
    <w:p w14:paraId="2ABBF33A" w14:textId="1F4CB512" w:rsidR="006A5B7A" w:rsidRDefault="006A5B7A" w:rsidP="00D14342">
      <w:pPr>
        <w:shd w:val="clear" w:color="auto" w:fill="FFFFFF"/>
        <w:ind w:left="1418"/>
        <w:rPr>
          <w:rFonts w:asciiTheme="minorBidi" w:hAnsiTheme="minorBidi" w:cstheme="minorBidi"/>
          <w:color w:val="000000"/>
          <w:sz w:val="36"/>
          <w:szCs w:val="36"/>
        </w:rPr>
      </w:pPr>
    </w:p>
    <w:p w14:paraId="3C9261B4" w14:textId="026E4CBF" w:rsidR="006A5B7A" w:rsidRDefault="006A5B7A" w:rsidP="00D14342">
      <w:pPr>
        <w:shd w:val="clear" w:color="auto" w:fill="FFFFFF"/>
        <w:ind w:left="1418"/>
        <w:rPr>
          <w:rFonts w:asciiTheme="minorBidi" w:hAnsiTheme="minorBidi" w:cstheme="minorBidi"/>
          <w:color w:val="000000"/>
          <w:sz w:val="36"/>
          <w:szCs w:val="36"/>
        </w:rPr>
      </w:pPr>
    </w:p>
    <w:p w14:paraId="6067C4BE" w14:textId="66DAB626" w:rsidR="006A5B7A" w:rsidRDefault="006A5B7A" w:rsidP="00D14342">
      <w:pPr>
        <w:shd w:val="clear" w:color="auto" w:fill="FFFFFF"/>
        <w:ind w:left="1418"/>
        <w:rPr>
          <w:rFonts w:asciiTheme="minorBidi" w:hAnsiTheme="minorBidi" w:cstheme="minorBidi"/>
          <w:color w:val="000000"/>
          <w:sz w:val="36"/>
          <w:szCs w:val="36"/>
        </w:rPr>
      </w:pPr>
    </w:p>
    <w:p w14:paraId="284F7281" w14:textId="1F5857F3" w:rsidR="006A5B7A" w:rsidRDefault="006A5B7A" w:rsidP="00D14342">
      <w:pPr>
        <w:shd w:val="clear" w:color="auto" w:fill="FFFFFF"/>
        <w:ind w:left="1418"/>
        <w:rPr>
          <w:rFonts w:asciiTheme="minorBidi" w:hAnsiTheme="minorBidi" w:cstheme="minorBidi"/>
          <w:color w:val="000000"/>
          <w:sz w:val="36"/>
          <w:szCs w:val="36"/>
        </w:rPr>
      </w:pPr>
    </w:p>
    <w:p w14:paraId="630173DB" w14:textId="589B9333" w:rsidR="00104B36" w:rsidRDefault="00104B36" w:rsidP="003E3EB9">
      <w:pPr>
        <w:shd w:val="clear" w:color="auto" w:fill="FFFFFF"/>
        <w:rPr>
          <w:rFonts w:asciiTheme="minorBidi" w:hAnsiTheme="minorBidi" w:cstheme="minorBidi"/>
          <w:color w:val="000000"/>
          <w:sz w:val="36"/>
          <w:szCs w:val="36"/>
        </w:rPr>
      </w:pPr>
    </w:p>
    <w:p w14:paraId="5CA7DF6B" w14:textId="0F48ED1C" w:rsidR="003E3EB9" w:rsidRDefault="003E3EB9" w:rsidP="00E73283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CB9699E" w14:textId="736904C3" w:rsidR="00610DFF" w:rsidRDefault="00610DFF" w:rsidP="003E3EB9">
      <w:pPr>
        <w:tabs>
          <w:tab w:val="left" w:pos="993"/>
          <w:tab w:val="left" w:pos="1134"/>
          <w:tab w:val="left" w:pos="4095"/>
          <w:tab w:val="left" w:pos="7055"/>
        </w:tabs>
        <w:jc w:val="thaiDistribute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530F8872" w14:textId="74452C8B" w:rsidR="00DC199B" w:rsidRDefault="00DC199B" w:rsidP="00DC199B">
      <w:pPr>
        <w:tabs>
          <w:tab w:val="left" w:pos="1080"/>
        </w:tabs>
        <w:ind w:right="8"/>
        <w:rPr>
          <w:rFonts w:asciiTheme="minorBidi" w:hAnsiTheme="minorBidi" w:cstheme="minorBidi"/>
          <w:color w:val="000000" w:themeColor="text1"/>
          <w:sz w:val="36"/>
          <w:szCs w:val="36"/>
          <w:lang w:val="en-US"/>
        </w:rPr>
      </w:pPr>
    </w:p>
    <w:p w14:paraId="1CCACF0D" w14:textId="77777777" w:rsidR="001A4E6B" w:rsidRDefault="001A4E6B" w:rsidP="00DC199B">
      <w:pPr>
        <w:tabs>
          <w:tab w:val="left" w:pos="1080"/>
        </w:tabs>
        <w:ind w:right="8"/>
        <w:rPr>
          <w:rFonts w:asciiTheme="minorBidi" w:hAnsiTheme="minorBidi" w:cstheme="minorBidi"/>
          <w:color w:val="000000" w:themeColor="text1"/>
          <w:sz w:val="36"/>
          <w:szCs w:val="36"/>
          <w:lang w:val="en-US"/>
        </w:rPr>
      </w:pPr>
    </w:p>
    <w:p w14:paraId="4B8C169B" w14:textId="504B5618" w:rsidR="00104B36" w:rsidRPr="001C32E2" w:rsidRDefault="00104B36" w:rsidP="00104B36">
      <w:pPr>
        <w:tabs>
          <w:tab w:val="left" w:pos="1080"/>
          <w:tab w:val="left" w:pos="7055"/>
        </w:tabs>
        <w:ind w:right="8"/>
        <w:jc w:val="thaiDistribute"/>
        <w:rPr>
          <w:rFonts w:asciiTheme="minorBidi" w:hAnsiTheme="minorBidi" w:cstheme="minorBidi"/>
          <w:color w:val="00B050"/>
          <w:sz w:val="36"/>
          <w:szCs w:val="36"/>
          <w:cs/>
        </w:rPr>
      </w:pPr>
      <w:r w:rsidRPr="001C32E2">
        <w:rPr>
          <w:rFonts w:asciiTheme="minorBidi" w:hAnsiTheme="minorBidi" w:cstheme="minorBidi"/>
          <w:color w:val="00B050"/>
          <w:sz w:val="36"/>
          <w:szCs w:val="36"/>
          <w:cs/>
        </w:rPr>
        <w:t>เย็น</w:t>
      </w:r>
      <w:r w:rsidRPr="001C32E2">
        <w:rPr>
          <w:rFonts w:asciiTheme="minorBidi" w:hAnsiTheme="minorBidi" w:cstheme="minorBidi"/>
          <w:color w:val="00B050"/>
          <w:sz w:val="36"/>
          <w:szCs w:val="36"/>
          <w:cs/>
        </w:rPr>
        <w:tab/>
        <w:t xml:space="preserve">     </w:t>
      </w:r>
      <w:r w:rsidRPr="001C32E2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1C32E2">
        <w:rPr>
          <w:rFonts w:asciiTheme="minorBidi" w:hAnsiTheme="minorBidi" w:cstheme="minorBidi"/>
          <w:color w:val="00B050"/>
          <w:sz w:val="36"/>
          <w:szCs w:val="36"/>
          <w:cs/>
        </w:rPr>
        <w:t xml:space="preserve"> รับประทานอาหาร ณ ภัตตาคาร</w:t>
      </w:r>
      <w:r w:rsidR="00244B8E" w:rsidRPr="00244B8E">
        <w:rPr>
          <w:rFonts w:asciiTheme="minorBidi" w:hAnsiTheme="minorBidi" w:cstheme="minorBidi"/>
          <w:noProof/>
          <w:color w:val="000000"/>
          <w:sz w:val="36"/>
          <w:szCs w:val="36"/>
          <w:shd w:val="clear" w:color="auto" w:fill="FFFFFF"/>
        </w:rPr>
        <w:t xml:space="preserve"> </w:t>
      </w:r>
    </w:p>
    <w:p w14:paraId="1E95AB70" w14:textId="0B977806" w:rsidR="00E90549" w:rsidRPr="00FD3605" w:rsidRDefault="00E90549" w:rsidP="00FD3605">
      <w:pPr>
        <w:pStyle w:val="Heading1"/>
        <w:shd w:val="clear" w:color="auto" w:fill="FFFFFF"/>
        <w:spacing w:before="0"/>
        <w:textAlignment w:val="baseline"/>
        <w:rPr>
          <w:rFonts w:ascii="Roboto" w:eastAsia="Times New Roman" w:hAnsi="Roboto" w:cs="Times New Roman"/>
          <w:color w:val="1F1F1F"/>
          <w:kern w:val="36"/>
          <w:sz w:val="48"/>
          <w:szCs w:val="48"/>
          <w:lang w:val="en-TH"/>
        </w:rPr>
      </w:pPr>
      <w:r w:rsidRPr="00D05BD3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ที่พัก</w:t>
      </w:r>
      <w:r w:rsidRPr="00D05BD3">
        <w:rPr>
          <w:rFonts w:asciiTheme="minorBidi" w:hAnsiTheme="minorBidi" w:cstheme="minorBidi"/>
          <w:b/>
          <w:bCs/>
          <w:color w:val="000000" w:themeColor="text1"/>
          <w:sz w:val="36"/>
          <w:szCs w:val="36"/>
        </w:rPr>
        <w:t xml:space="preserve"> </w:t>
      </w:r>
      <w:r w:rsidRPr="00D05BD3">
        <w:rPr>
          <w:rFonts w:asciiTheme="minorBidi" w:hAnsiTheme="minorBidi" w:cstheme="minorBidi"/>
          <w:b/>
          <w:bCs/>
          <w:color w:val="FF0000"/>
          <w:sz w:val="36"/>
          <w:szCs w:val="36"/>
          <w:cs/>
        </w:rPr>
        <w:tab/>
      </w:r>
      <w:r w:rsidR="001C32E2" w:rsidRPr="00461AD2">
        <w:rPr>
          <w:rFonts w:asciiTheme="minorBidi" w:hAnsiTheme="minorBidi" w:cstheme="minorBidi"/>
          <w:color w:val="8A63E4"/>
          <w:sz w:val="36"/>
          <w:szCs w:val="36"/>
        </w:rPr>
        <w:t>SAPPORO TOKYU REI HOTEL</w:t>
      </w:r>
      <w:r w:rsidR="001C32E2" w:rsidRPr="00461AD2">
        <w:rPr>
          <w:rFonts w:asciiTheme="minorBidi" w:hAnsiTheme="minorBidi" w:cstheme="minorBidi" w:hint="cs"/>
          <w:color w:val="8A63E4"/>
          <w:sz w:val="36"/>
          <w:szCs w:val="36"/>
          <w:cs/>
        </w:rPr>
        <w:t xml:space="preserve"> </w:t>
      </w:r>
      <w:r w:rsidRPr="00FD3605">
        <w:rPr>
          <w:rFonts w:asciiTheme="minorBidi" w:hAnsiTheme="minorBidi" w:cstheme="minorBidi" w:hint="eastAsia"/>
          <w:color w:val="000000" w:themeColor="text1"/>
          <w:sz w:val="36"/>
          <w:szCs w:val="36"/>
          <w:cs/>
        </w:rPr>
        <w:t>ห</w:t>
      </w:r>
      <w:r w:rsidRPr="00FD3605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รือ เทียบเท่า</w:t>
      </w:r>
    </w:p>
    <w:p w14:paraId="55A34970" w14:textId="77777777" w:rsidR="001A4E6B" w:rsidRPr="00DC199B" w:rsidRDefault="001A4E6B" w:rsidP="00430095">
      <w:pPr>
        <w:tabs>
          <w:tab w:val="left" w:pos="1080"/>
          <w:tab w:val="left" w:pos="4095"/>
          <w:tab w:val="left" w:pos="7055"/>
        </w:tabs>
        <w:ind w:left="1418" w:right="8"/>
        <w:rPr>
          <w:rFonts w:asciiTheme="minorBidi" w:hAnsiTheme="minorBidi" w:cstheme="minorBidi"/>
          <w:sz w:val="36"/>
          <w:szCs w:val="36"/>
        </w:rPr>
      </w:pPr>
    </w:p>
    <w:p w14:paraId="30EFCCD3" w14:textId="4AEBCE25" w:rsidR="00FB5AEE" w:rsidRPr="0022199E" w:rsidRDefault="00FB5AEE" w:rsidP="00D353EE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right="8"/>
        <w:jc w:val="thaiDistribute"/>
        <w:rPr>
          <w:rFonts w:asciiTheme="minorBidi" w:eastAsiaTheme="minorEastAsia" w:hAnsiTheme="minorBidi" w:cs="Cordia New"/>
          <w:b/>
          <w:bCs/>
          <w:i w:val="0"/>
          <w:iCs w:val="0"/>
          <w:color w:val="FFFFFF" w:themeColor="background1"/>
          <w:sz w:val="36"/>
          <w:szCs w:val="36"/>
        </w:rPr>
      </w:pP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วัน</w:t>
      </w:r>
      <w:r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ที่สาม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ab/>
      </w:r>
      <w:r w:rsidR="00CA4B48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ศาลเจ้า</w:t>
      </w:r>
      <w:r w:rsidR="00356312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ซัปโปโร &amp; สวนมารุยาม่า </w:t>
      </w:r>
      <w:r w:rsidR="00102FF4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7463BF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="007463BF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พิพิธภัณฑ์เบียร์ซัปโปโร </w:t>
      </w:r>
      <w:r w:rsidR="007463BF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7463BF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="00244B8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คลองโอตารุ </w:t>
      </w:r>
      <w:r w:rsidR="00244B8E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1A4E6B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พิพิธภัณฑ์กล่องดนตรี </w:t>
      </w:r>
      <w:r w:rsidR="001A4E6B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1A4E6B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นาฬิกาไอน้ำโบราณ </w:t>
      </w:r>
      <w:r w:rsidR="001A4E6B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1A4E6B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ถนนช้</w:t>
      </w:r>
      <w:r w:rsidR="00A3223D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อ</w:t>
      </w:r>
      <w:r w:rsidR="001A4E6B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ปปิ้ง ซาไคมาจิ </w:t>
      </w:r>
    </w:p>
    <w:p w14:paraId="527FDB3E" w14:textId="67E74932" w:rsidR="003E3EB9" w:rsidRPr="00992251" w:rsidRDefault="00D23362" w:rsidP="00244B8E">
      <w:pPr>
        <w:tabs>
          <w:tab w:val="left" w:pos="1080"/>
        </w:tabs>
        <w:ind w:left="1440" w:right="8" w:hanging="1440"/>
        <w:rPr>
          <w:rFonts w:asciiTheme="minorBidi" w:hAnsiTheme="minorBidi" w:cstheme="minorBidi"/>
          <w:color w:val="00B050"/>
          <w:sz w:val="36"/>
          <w:szCs w:val="36"/>
        </w:rPr>
      </w:pPr>
      <w:r w:rsidRPr="00992251">
        <w:rPr>
          <w:rFonts w:asciiTheme="minorBidi" w:hAnsiTheme="minorBidi" w:cstheme="minorBidi"/>
          <w:color w:val="00B050"/>
          <w:sz w:val="36"/>
          <w:szCs w:val="36"/>
          <w:cs/>
        </w:rPr>
        <w:t>เช้า</w:t>
      </w:r>
      <w:r w:rsidRPr="00992251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992251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992251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992251">
        <w:rPr>
          <w:rFonts w:asciiTheme="minorBidi" w:hAnsiTheme="minorBidi" w:cstheme="minorBidi"/>
          <w:color w:val="00B050"/>
          <w:sz w:val="36"/>
          <w:szCs w:val="36"/>
          <w:cs/>
        </w:rPr>
        <w:t xml:space="preserve"> รับประทานอาหาร ณ</w:t>
      </w:r>
      <w:r w:rsidR="00610DFF" w:rsidRPr="00992251">
        <w:rPr>
          <w:rFonts w:eastAsia="Angsana New"/>
          <w:noProof/>
          <w:color w:val="00B050"/>
          <w:lang w:val="en-US"/>
        </w:rPr>
        <w:t xml:space="preserve"> </w:t>
      </w:r>
      <w:r w:rsidRPr="00992251">
        <w:rPr>
          <w:rFonts w:asciiTheme="minorBidi" w:hAnsiTheme="minorBidi" w:cstheme="minorBidi"/>
          <w:color w:val="00B050"/>
          <w:sz w:val="36"/>
          <w:szCs w:val="36"/>
          <w:cs/>
        </w:rPr>
        <w:t xml:space="preserve"> โรงแรมที่พัก</w:t>
      </w:r>
    </w:p>
    <w:p w14:paraId="38410628" w14:textId="499FD813" w:rsidR="00244B8E" w:rsidRDefault="00244B8E" w:rsidP="00244B8E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lastRenderedPageBreak/>
        <w:t>จากนั้น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นำท่านเดินทางสู่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ศาลเจ้าฮอกไกโด</w:t>
      </w:r>
      <w:r w:rsidRPr="003112B9">
        <w:rPr>
          <w:rFonts w:ascii="Cordia New" w:hAnsi="Cordia New" w:cs="Cordia New" w:hint="cs"/>
          <w:color w:val="8A63E4"/>
          <w:sz w:val="36"/>
          <w:szCs w:val="36"/>
          <w:shd w:val="clear" w:color="auto" w:fill="FFFFFF"/>
        </w:rPr>
        <w:t> 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ศาลเจ้าหลักแห่งซัปโปโร ให้ท่านกราบขอพรเพื่อความเป็นสิริมงคล กับเทพทั้ง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 4 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องค์ ที่คอยปกปักรักษาเกาะฮอกไกโดและเมืองซัปโ</w:t>
      </w:r>
      <w:r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ป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โรแห่งนี้ ในอดีตศาลเจ้าแห่งนี้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สร้างขึ้นในยุคสมัยเมจิ ครั้งเมื่อมีการวางผังเมืองซับโปโร ราวปี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1869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เพื่อเป็นศูนย์รวมจิตใจและขวัญกำลังใจในการบุกเบิกดินแดนทางตอนเหนือ โดยท่านชิมา โยชิทาเกะ ได้รับคำสั่งจากโชกุนในยุคเมจิ ดำริให้สร้าง ศาลเทพเจ้าแห่งการบุกเบิก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3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องค์ขึ้น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8155EA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(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เทพโอคุนิทามะ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,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เทพโอนามุจิ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,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เทพซุกุนาฮิโคนะ)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ต่อมาในสมัยโชวะ ได้มีการสถาปนาจักรพรรดิเมจิ ขึ้นเป็นเทพพิทักษ์ ประจำศาลฮอกไกโดแห่งนี้ จึงรวมเทพเจ้าไว้ให้กราบไหว้ถึง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4 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องค์เลยในสถานที่เดียว ภายในบริเวณศาลเจ้าฮอกไกโดนั้นมีความร่มรื่น โอบล้อมด้วยป่าเขาที่งดงาม (ภูเขามารุยามะ) มีต้นซากุระและต้นบ๊วยมากมายภายในสวนของศาลเจ้า จึงทำให้ในช่วงฤดูใบไม้ผลิจะมีผู้คนแวะมาท่องเที่ยวมากมายเป็นพิเศษ นอกจากนี้ศาลเจ้ายังเป็นสถานที่ทำบุญของชาวญี่ปุ่นบนเกาะฮอกไกโด ในวาระต่างๆไม่ว่าจะเป็นวันขึ้นปีใหม่ พิธีการปัดเป่ารังควาญ พิธีสมร</w:t>
      </w:r>
      <w:r w:rsidR="00A3223D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ส</w:t>
      </w:r>
      <w:r w:rsidRPr="008155EA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เป็นต้น อิสระให้ท่านได้ใช้เวลาชมความงามของศาลเจ้า และกราบขอพรสิ่งศักดิ์สิทธิ์ กันตามอัธยาศัย</w:t>
      </w:r>
    </w:p>
    <w:p w14:paraId="442653B7" w14:textId="57E4DC82" w:rsidR="00244B8E" w:rsidRPr="00244B8E" w:rsidRDefault="00244B8E" w:rsidP="00244B8E">
      <w:pPr>
        <w:ind w:left="1418"/>
        <w:rPr>
          <w:rFonts w:ascii="Cordia New" w:hAnsi="Cordia New" w:cs="Cordia New"/>
          <w:color w:val="0070C0"/>
          <w:sz w:val="36"/>
          <w:szCs w:val="36"/>
          <w:shd w:val="clear" w:color="auto" w:fill="FFFFFF"/>
          <w:cs/>
          <w:lang w:val="en-US"/>
        </w:rPr>
      </w:pPr>
      <w:r w:rsidRPr="00244B8E">
        <w:rPr>
          <w:rFonts w:ascii="Cordia New" w:hAnsi="Cordia New" w:cs="Cordia New"/>
          <w:color w:val="0070C0"/>
          <w:sz w:val="36"/>
          <w:szCs w:val="36"/>
          <w:highlight w:val="yellow"/>
          <w:shd w:val="clear" w:color="auto" w:fill="FFFFFF"/>
          <w:lang w:val="en-US"/>
        </w:rPr>
        <w:t xml:space="preserve">: : : </w:t>
      </w:r>
      <w:r w:rsidRPr="00244B8E">
        <w:rPr>
          <w:rFonts w:ascii="Cordia New" w:hAnsi="Cordia New" w:cs="Cordia New" w:hint="cs"/>
          <w:color w:val="0070C0"/>
          <w:sz w:val="36"/>
          <w:szCs w:val="36"/>
          <w:highlight w:val="yellow"/>
          <w:shd w:val="clear" w:color="auto" w:fill="FFFFFF"/>
          <w:cs/>
          <w:lang w:val="en-US"/>
        </w:rPr>
        <w:t>นอกจากนี้ ภายในยังมีสวนมารุยาม่า ท่านสามารถชม ดอกซากุระในช่วง</w:t>
      </w:r>
      <w:r w:rsidR="00A0426D">
        <w:rPr>
          <w:rFonts w:ascii="Cordia New" w:hAnsi="Cordia New" w:cs="Cordia New" w:hint="cs"/>
          <w:color w:val="0070C0"/>
          <w:sz w:val="36"/>
          <w:szCs w:val="36"/>
          <w:highlight w:val="yellow"/>
          <w:shd w:val="clear" w:color="auto" w:fill="FFFFFF"/>
          <w:cs/>
          <w:lang w:val="en-US"/>
        </w:rPr>
        <w:t>ปลายเมษายน</w:t>
      </w:r>
      <w:r w:rsidRPr="00244B8E">
        <w:rPr>
          <w:rFonts w:ascii="Cordia New" w:hAnsi="Cordia New" w:cs="Cordia New" w:hint="cs"/>
          <w:color w:val="0070C0"/>
          <w:sz w:val="36"/>
          <w:szCs w:val="36"/>
          <w:highlight w:val="yellow"/>
          <w:shd w:val="clear" w:color="auto" w:fill="FFFFFF"/>
          <w:cs/>
          <w:lang w:val="en-US"/>
        </w:rPr>
        <w:t xml:space="preserve"> - กลางเดือนพฤษภาคม : : :</w:t>
      </w:r>
    </w:p>
    <w:p w14:paraId="4CDA5996" w14:textId="2F185B9F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25726BBD" w14:textId="43A944EB" w:rsidR="003E3EB9" w:rsidRDefault="006E495B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/>
          <w:noProof/>
          <w:color w:val="0070C0"/>
          <w:sz w:val="36"/>
          <w:szCs w:val="36"/>
          <w:shd w:val="clear" w:color="auto" w:fill="FFFFFF"/>
          <w:lang w:val="th-TH"/>
        </w:rPr>
        <w:drawing>
          <wp:anchor distT="0" distB="0" distL="114300" distR="114300" simplePos="0" relativeHeight="252098048" behindDoc="0" locked="0" layoutInCell="1" allowOverlap="1" wp14:anchorId="6417F353" wp14:editId="24AFBFE4">
            <wp:simplePos x="0" y="0"/>
            <wp:positionH relativeFrom="column">
              <wp:posOffset>918978</wp:posOffset>
            </wp:positionH>
            <wp:positionV relativeFrom="paragraph">
              <wp:posOffset>24584</wp:posOffset>
            </wp:positionV>
            <wp:extent cx="5568315" cy="3137333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3137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53C37" w14:textId="60C3922A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1D019566" w14:textId="47816E20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37B93EAA" w14:textId="09CFDEA6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6E62CB33" w14:textId="19063E24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0F62F1DC" w14:textId="6CC1C891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33ED78FE" w14:textId="14DB7244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281B5DF2" w14:textId="0ED9982F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56CE15D1" w14:textId="70F19CF1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0054B37A" w14:textId="00CC5612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593D1993" w14:textId="1027560B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4B34F006" w14:textId="213FC8CF" w:rsidR="003E3EB9" w:rsidRDefault="003E3EB9" w:rsidP="00610DFF">
      <w:pPr>
        <w:ind w:left="1418"/>
        <w:rPr>
          <w:rFonts w:asciiTheme="minorBidi" w:hAnsiTheme="minorBidi" w:cstheme="minorBidi"/>
          <w:color w:val="000000"/>
          <w:sz w:val="36"/>
          <w:szCs w:val="36"/>
          <w:shd w:val="clear" w:color="auto" w:fill="FFFFFF"/>
        </w:rPr>
      </w:pPr>
    </w:p>
    <w:p w14:paraId="5B110332" w14:textId="6C9AF23C" w:rsidR="00EB6979" w:rsidRDefault="00EB6979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6E411EEA" w14:textId="6E4E0661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จากนั้นนำ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ท่านเดินทางสู่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พิพิธภัณฑ์เบียร์ซัปโปโร</w:t>
      </w:r>
      <w:r w:rsidRPr="003112B9">
        <w:rPr>
          <w:rFonts w:ascii="Cordia New" w:hAnsi="Cordia New" w:cs="Cordia New" w:hint="cs"/>
          <w:color w:val="8A63E4"/>
          <w:sz w:val="36"/>
          <w:szCs w:val="36"/>
          <w:shd w:val="clear" w:color="auto" w:fill="FFFFFF"/>
        </w:rPr>
        <w:t> 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ซึ่งเป็นโรงงานเบียร์ที่เก่าแก่ที่สุดในประเทศญี่ปุ่น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  <w:lang w:val="en-US"/>
        </w:rPr>
        <w:t>มีอายุมากกว่า 130 ปี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และยังเป็นสถานที่รวบรวมประวัติความเป็นมาของซัปโปโรเบียร์ที่สืบทอดกันมายาวนานตั้งแต่ยุคต้นในโครงการพัฒนาเมืองฮอกไกโดในปี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lang w:val="en-US"/>
        </w:rPr>
        <w:t>1876 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นำท่านชมอาคารอิฐแดงโบราณเก่าแก่ที่สวยงามเป็นลำดับต้นๆของเกาะฮอกไกโด ซึ่งเป็นอาคารหลังดั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้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งเดิมตั้งแต่เริ่มดำเนินกิจการโรงงานเบียร์ซัปโปโร ต่อมาได้ถูกพัฒนาเป็นสวนเบียร์โดยรัฐบาลญี่ปุ่น และยังได้รับ</w:t>
      </w:r>
      <w:r w:rsidRPr="001E0510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lastRenderedPageBreak/>
        <w:t>การคัดเลือกให้เป็นมรดกล้ำค่าทางวัฒนธรรมของจังหวัดฮอกไกโดอีกด้วย ปัจจุบันมีนักท่องเที่ยวทั้งชาวญี่ปุ่นและต่างชาติเข้าเยี่ยมชมเป็นจำนวนมาก จนกลายเป็นจุดถ่ายรูปยอดนิยมอีกแห่งหนึ่งในฮอกไกโดที่หลายๆคนไม่ควรพลาด อิสระให้ท่านได้ชมภายใน ชิมเบียร์ฟรี และ ถ่ายรูปกันตามอัธยาศัย</w:t>
      </w:r>
    </w:p>
    <w:p w14:paraId="0E95C69C" w14:textId="4257A229" w:rsidR="007463BF" w:rsidRDefault="006E495B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/>
          <w:noProof/>
          <w:color w:val="000000"/>
          <w:sz w:val="36"/>
          <w:szCs w:val="36"/>
          <w:shd w:val="clear" w:color="auto" w:fill="FFFFFF"/>
        </w:rPr>
        <w:drawing>
          <wp:anchor distT="0" distB="0" distL="114300" distR="114300" simplePos="0" relativeHeight="252099072" behindDoc="0" locked="0" layoutInCell="1" allowOverlap="1" wp14:anchorId="477986EA" wp14:editId="467A0F11">
            <wp:simplePos x="0" y="0"/>
            <wp:positionH relativeFrom="column">
              <wp:posOffset>936631</wp:posOffset>
            </wp:positionH>
            <wp:positionV relativeFrom="paragraph">
              <wp:posOffset>233045</wp:posOffset>
            </wp:positionV>
            <wp:extent cx="5577205" cy="3142342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3142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19165" w14:textId="1F06B4E9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5FF9B71D" w14:textId="3EBE0BA9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25E9A98" w14:textId="7D7660B1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18F10E5E" w14:textId="6C4E0875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6EFBF004" w14:textId="4B1C8137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4792A0F" w14:textId="2D8C1356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1A3D19C1" w14:textId="3511D3D6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7F8809A" w14:textId="107CA158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05F5F1B" w14:textId="478F88BA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39404CA" w14:textId="608869C9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6C4F2AE5" w14:textId="342D7C18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FFE6395" w14:textId="77777777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6EE3AD9" w14:textId="77777777" w:rsidR="007463BF" w:rsidRDefault="007463BF" w:rsidP="007463BF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6102329C" w14:textId="77777777" w:rsidR="007463BF" w:rsidRPr="00EB6979" w:rsidRDefault="007463BF" w:rsidP="007463BF">
      <w:pPr>
        <w:tabs>
          <w:tab w:val="left" w:pos="1080"/>
        </w:tabs>
        <w:ind w:right="8"/>
        <w:rPr>
          <w:rFonts w:asciiTheme="minorBidi" w:hAnsiTheme="minorBidi" w:cstheme="minorBidi"/>
          <w:color w:val="00B050"/>
          <w:sz w:val="36"/>
          <w:szCs w:val="36"/>
        </w:rPr>
      </w:pP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กลางวัน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    </w:t>
      </w:r>
      <w:r w:rsidRPr="00902D8C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รับประทานอาหาร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ณ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ภัตตาคาร</w:t>
      </w:r>
    </w:p>
    <w:p w14:paraId="20581598" w14:textId="77777777" w:rsidR="007463BF" w:rsidRDefault="007463BF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9F03F9C" w14:textId="283BFCA5" w:rsidR="00EB6979" w:rsidRDefault="00EB6979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จากนั้นเดินทางสู่เมือง โอตารุ เมืองท่าเรือที่สำคัญ และมีชื่อเสียงมากที่สุดในฮอกไกโด</w:t>
      </w:r>
    </w:p>
    <w:p w14:paraId="00C501A4" w14:textId="3BA55D59" w:rsidR="00EB6979" w:rsidRDefault="00EB6979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นำท่านชม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คลองโอตารุ</w:t>
      </w:r>
      <w:r w:rsidRPr="003112B9">
        <w:rPr>
          <w:rFonts w:ascii="Cordia New" w:hAnsi="Cordia New" w:cs="Cordia New" w:hint="cs"/>
          <w:color w:val="8A63E4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สัญลักษณ์แห่งเมืองโอตารุ ในสมัยก่อนคลองโอตารุถูกใช้เป็นเส้นทางขนส่งสินค้าระหว่าง เกาะฮอกไกโดกับเกาะ</w:t>
      </w:r>
      <w:r w:rsidR="00F40B23" w:rsidRPr="00F40B23">
        <w:rPr>
          <w:rFonts w:ascii="Cordia New" w:hAnsi="Cordia New" w:cs="Cordia New"/>
          <w:noProof/>
          <w:color w:val="000000"/>
          <w:sz w:val="36"/>
          <w:szCs w:val="36"/>
          <w:shd w:val="clear" w:color="auto" w:fill="FFFFFF"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อื่นๆของญี่ปุ่น รวมทั้งยังเป็นเส้นทางค้าขายกับต่างประเทศอีกด้วย ปัจจุบันเป็นจุดถ่ายภาพยอดฮิตของนักท่องเที่ยวที่แวะมาเยือนเมืองแห่งนี้ อิสระให้ท่านได้ถ่ายภาพ ณ จุดถ่ายรูปคลองโอตารุกันตามอัธยาศัย</w:t>
      </w:r>
    </w:p>
    <w:p w14:paraId="54556953" w14:textId="77777777" w:rsidR="00EB6979" w:rsidRDefault="00EB6979" w:rsidP="00662E00">
      <w:pPr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CCD9067" w14:textId="2B1DBDF4" w:rsidR="00EB6979" w:rsidRDefault="00EB6979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จากนั้นนำท่านชม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พิพิธภัณฑ์กล่องดนตรี</w:t>
      </w:r>
      <w:r w:rsidRPr="003112B9">
        <w:rPr>
          <w:rFonts w:ascii="Cordia New" w:hAnsi="Cordia New" w:cs="Cordia New" w:hint="cs"/>
          <w:color w:val="8A63E4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ที่มีประวัติยาวนาน ตั้งแต่สมัยสร้างเมืองโอตารุใหม่ๆ โดยได้รับอิทธิพลจากชาวยุโรปที่เข้ามาตั้งรกรากในสมัยก่อน จนกลายมาเป็นแหล่งผลิตกล่องดนตรีที่โด่งดังที่สุดของญี่ปุ่นในปัจจุบัน ภายในตัวอาคารมีทั้งหมด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lang w:val="en-US"/>
        </w:rPr>
        <w:t>3 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ชั้น และเต็มไปด้วยกล่องดนตรีที่จัดแสดงไว้ รวมถึงของที่ระลึกจากเมืองโอตารุที่มีจำหน่ายด้วยเช่นกัน ในช่วงวันหยุดจะมีโชว์แสดงเพลงจากกล่องดนตรี และ หีบเพลงเป็นรอบๆ ให้ท่านฟังเพลินๆกันอีกด้วย</w:t>
      </w:r>
      <w:r>
        <w:rPr>
          <w:rFonts w:ascii="Cordia New" w:hAnsi="Cordia New" w:cs="Cordia New"/>
          <w:color w:val="000000"/>
          <w:sz w:val="36"/>
          <w:szCs w:val="36"/>
          <w:shd w:val="clear" w:color="auto" w:fill="FFFFFF"/>
          <w:lang w:val="en-US"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นอกจากนี้บริเวณชั้น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lang w:val="en-US"/>
        </w:rPr>
        <w:t>3 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ยังมีกิจกรรมที่ท่านสามารถประดิษฐ์กล่องดนตรีได้ด้วยตัวเอง เพียงแค่เลือกเพลงโปรด หากล่องใส่และเลือกตุ๊กตาเซรามิกที่จัดไว้ เสร็จแล้วก็นั่งประกอบเป็นกล่องดนตรีของตัวเอง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lastRenderedPageBreak/>
        <w:t>โดยมีเจ้าหน้าที่คอยดูแลอย่างใกล้ชิดอีกด้วย (สนใจก็สามารถติดต่อภายในร้านได้เลย) บริเวณชั้นล่างของพิพิธภัณฑ์แห่งนี้ ยังมีการประยุกต์เอาเพลงจากกล่องดนตรีมาอัดใส่ เป็นซีดี มีทั้งเพลงญี่ปุ่น และเพลงสากล หลากหลายแนว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ไว้จัดจำหน่ายเป็นสินค้าที่ระลึก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นอกจากนี้ท่านยัง สามารถส่งเป็นซีดีโปสการ์ดได้โดยตรงจากพิพิธภัณฑ์ถึงทุกที่ทั่วโลก ด้วยเช่นกัน</w:t>
      </w:r>
    </w:p>
    <w:p w14:paraId="49931A2C" w14:textId="2F0CF104" w:rsidR="00662E00" w:rsidRDefault="008450C9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/>
          <w:noProof/>
          <w:color w:val="000000"/>
          <w:sz w:val="36"/>
          <w:szCs w:val="36"/>
          <w:shd w:val="clear" w:color="auto" w:fill="FFFFFF"/>
        </w:rPr>
        <w:drawing>
          <wp:anchor distT="0" distB="0" distL="114300" distR="114300" simplePos="0" relativeHeight="252100096" behindDoc="0" locked="0" layoutInCell="1" allowOverlap="1" wp14:anchorId="07C20835" wp14:editId="4D2A506A">
            <wp:simplePos x="0" y="0"/>
            <wp:positionH relativeFrom="column">
              <wp:posOffset>927100</wp:posOffset>
            </wp:positionH>
            <wp:positionV relativeFrom="paragraph">
              <wp:posOffset>252185</wp:posOffset>
            </wp:positionV>
            <wp:extent cx="5577205" cy="3142342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3142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A01F41" w14:textId="3673DE00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61CC9135" w14:textId="233C0928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AF479A8" w14:textId="6A1E69D5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764AE3CF" w14:textId="11F5AC14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7FC6709" w14:textId="68461C65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7946E2F2" w14:textId="5DC9E470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77963662" w14:textId="3807F273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4C08C7C" w14:textId="09DA3622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135B7BF7" w14:textId="77ABF078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5D7841DE" w14:textId="1C4C9F31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7E159812" w14:textId="522081C9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1A7E4354" w14:textId="324CA7FD" w:rsidR="00662E00" w:rsidRDefault="00662E00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529A73C" w14:textId="6E983FAD" w:rsidR="00EB6979" w:rsidRDefault="00EB6979" w:rsidP="00662E00">
      <w:pPr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A01627E" w14:textId="1AAF10B8" w:rsidR="00EB6979" w:rsidRPr="00A92B75" w:rsidRDefault="00EB6979" w:rsidP="00EB6979">
      <w:pPr>
        <w:ind w:left="1418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cs/>
        </w:rPr>
        <w:t>จากนั้นนำท่านชม</w:t>
      </w:r>
      <w:r>
        <w:rPr>
          <w:rFonts w:ascii="Cordia New" w:hAnsi="Cordia New" w:cs="Cordia New" w:hint="cs"/>
          <w:color w:val="E046A8"/>
          <w:sz w:val="36"/>
          <w:szCs w:val="36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cs/>
        </w:rPr>
        <w:t>นาฬิกาไอน้ำโบราณ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cs/>
        </w:rPr>
        <w:t>ที่หาชมได้ยาก ปัจจุบันมี</w:t>
      </w:r>
      <w:r>
        <w:rPr>
          <w:rFonts w:ascii="Cordia New" w:hAnsi="Cordia New" w:cs="Cordia New" w:hint="cs"/>
          <w:color w:val="000000"/>
          <w:sz w:val="36"/>
          <w:szCs w:val="36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lang w:val="en-US"/>
        </w:rPr>
        <w:t>2</w:t>
      </w:r>
      <w:r>
        <w:rPr>
          <w:rFonts w:ascii="Cordia New" w:hAnsi="Cordia New" w:cs="Cordia New" w:hint="cs"/>
          <w:color w:val="000000"/>
          <w:sz w:val="36"/>
          <w:szCs w:val="36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cs/>
        </w:rPr>
        <w:t>เรือนในโลก หนึ่งเรือนตั้งโชว์อยู่บริเวณหน้าร้านแห่งนี้</w:t>
      </w:r>
      <w:r>
        <w:rPr>
          <w:rFonts w:ascii="Cordia New" w:hAnsi="Cordia New" w:cs="Cordia New" w:hint="cs"/>
          <w:color w:val="000000"/>
          <w:sz w:val="36"/>
          <w:szCs w:val="36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cs/>
        </w:rPr>
        <w:t>และ อีกเรือนตั้งอยู่ในเมืองแวนคูเวอร์ ประเทศแคนาดา นาฬิกาไอน้ำแห่งโอตารุ</w:t>
      </w:r>
      <w:r>
        <w:rPr>
          <w:rFonts w:ascii="Cordia New" w:hAnsi="Cordia New" w:cs="Cordia New"/>
          <w:color w:val="000000"/>
          <w:sz w:val="36"/>
          <w:szCs w:val="36"/>
          <w:lang w:val="en-US"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cs/>
        </w:rPr>
        <w:t>ทุกๆชั่วโมงจะพ่นไอน้ำและบรรเลงดนตรีให้ผู้คนที่ผ่านไปมาได้ฟัง</w:t>
      </w:r>
      <w:r>
        <w:rPr>
          <w:rFonts w:ascii="Cordia New" w:hAnsi="Cordia New" w:cs="Cordia New"/>
          <w:color w:val="000000"/>
          <w:sz w:val="36"/>
          <w:szCs w:val="36"/>
          <w:lang w:val="en-US"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cs/>
        </w:rPr>
        <w:t>อิสระให้ท่านได้เพลิดเพลินกับเสียงดนตรี และช้อปปิ้งกันตามอัธยาศัย</w:t>
      </w:r>
    </w:p>
    <w:p w14:paraId="122C505F" w14:textId="77777777" w:rsidR="00EB6979" w:rsidRDefault="00EB6979" w:rsidP="00EB6979">
      <w:pPr>
        <w:jc w:val="both"/>
        <w:rPr>
          <w:color w:val="500050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</w:p>
    <w:p w14:paraId="491402C2" w14:textId="77777777" w:rsidR="00EB6979" w:rsidRDefault="00EB6979" w:rsidP="00EB6979">
      <w:pPr>
        <w:ind w:left="1440"/>
        <w:jc w:val="both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 อิสระให้ท่านได้เดินเล่นช้อปปิ้งเลือกซื้อสินค้ากันตามอัธยาศัย ณ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ซาไคมาจิ</w:t>
      </w:r>
      <w:r w:rsidRPr="003112B9">
        <w:rPr>
          <w:rFonts w:ascii="Cordia New" w:hAnsi="Cordia New" w:cs="Cordia New" w:hint="cs"/>
          <w:color w:val="8A63E4"/>
          <w:sz w:val="36"/>
          <w:szCs w:val="36"/>
          <w:shd w:val="clear" w:color="auto" w:fill="FFFFFF"/>
        </w:rPr>
        <w:t>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ถนนช้อปปิ้งที่มีร้านค้า ร้านขนมอร่อยๆมากมาย อาทิ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LeTAO, Rokkatei, Kitakaro, Kitty Shop 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ฯลฯ</w:t>
      </w:r>
    </w:p>
    <w:p w14:paraId="1FBAB9CD" w14:textId="77777777" w:rsidR="00EB6979" w:rsidRDefault="00EB6979" w:rsidP="00EB6979">
      <w:pPr>
        <w:ind w:left="1440"/>
        <w:jc w:val="both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5976A179" w14:textId="49211CFD" w:rsidR="00EB6979" w:rsidRDefault="00EB6979" w:rsidP="00EB6979">
      <w:pPr>
        <w:ind w:left="1440"/>
        <w:jc w:val="both"/>
        <w:rPr>
          <w:rFonts w:ascii="Cordia New" w:hAnsi="Cordia New" w:cs="Cordia New"/>
          <w:color w:val="000000"/>
          <w:sz w:val="36"/>
          <w:szCs w:val="36"/>
          <w:shd w:val="clear" w:color="auto" w:fill="FFFFFF"/>
          <w:lang w:val="en-US"/>
        </w:rPr>
      </w:pP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จากนั้นนำท่านเดินทางสู่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  <w:lang w:val="en-US"/>
        </w:rPr>
        <w:t>อาซาริ กาวะ ออนเซ</w:t>
      </w:r>
      <w:r w:rsidR="008A3CED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  <w:lang w:val="en-US"/>
        </w:rPr>
        <w:t>็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  <w:lang w:val="en-US"/>
        </w:rPr>
        <w:t xml:space="preserve">น แหล่งพักผ่อนตากอากาศที่มีชื่อเสียงในเมืองโอตารุ จังหวัดฮอกไกโด อยู่ไม่ไกลจากตัวเมืองโอตารุ เพียงแค่ </w:t>
      </w:r>
      <w:r>
        <w:rPr>
          <w:rFonts w:ascii="Cordia New" w:hAnsi="Cordia New" w:cs="Cordia New"/>
          <w:color w:val="000000"/>
          <w:sz w:val="36"/>
          <w:szCs w:val="36"/>
          <w:shd w:val="clear" w:color="auto" w:fill="FFFFFF"/>
          <w:lang w:val="en-US"/>
        </w:rPr>
        <w:t>20 น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  <w:lang w:val="en-US"/>
        </w:rPr>
        <w:t>าที</w:t>
      </w:r>
    </w:p>
    <w:p w14:paraId="4CE029E2" w14:textId="77777777" w:rsidR="00EB6979" w:rsidRPr="00DA09D2" w:rsidRDefault="00EB6979" w:rsidP="00EB6979">
      <w:pPr>
        <w:ind w:left="1440"/>
        <w:jc w:val="both"/>
        <w:rPr>
          <w:rFonts w:ascii="Cordia New" w:hAnsi="Cordia New" w:cs="Cordia New"/>
          <w:color w:val="000000"/>
          <w:sz w:val="36"/>
          <w:szCs w:val="36"/>
          <w:shd w:val="clear" w:color="auto" w:fill="FFFFFF"/>
          <w:lang w:val="en-US"/>
        </w:rPr>
      </w:pPr>
    </w:p>
    <w:p w14:paraId="371D7B0B" w14:textId="77777777" w:rsidR="00EB6979" w:rsidRPr="003420C1" w:rsidRDefault="00EB6979" w:rsidP="00EB6979">
      <w:pPr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 w:rsidRPr="00C1061C">
        <w:rPr>
          <w:rFonts w:asciiTheme="minorBidi" w:hAnsiTheme="minorBidi" w:cstheme="minorBidi" w:hint="cs"/>
          <w:color w:val="00B050"/>
          <w:sz w:val="36"/>
          <w:szCs w:val="36"/>
          <w:cs/>
        </w:rPr>
        <w:t>เย็น</w:t>
      </w:r>
      <w:r w:rsidRPr="00C1061C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DB0FB5">
        <w:rPr>
          <w:rFonts w:asciiTheme="minorBidi" w:hAnsiTheme="minorBidi" w:cstheme="minorBidi" w:hint="cs"/>
          <w:color w:val="0055A8"/>
          <w:sz w:val="36"/>
          <w:szCs w:val="36"/>
          <w:cs/>
        </w:rPr>
        <w:t xml:space="preserve">      </w:t>
      </w:r>
      <w:r>
        <w:rPr>
          <w:rFonts w:asciiTheme="minorBidi" w:hAnsiTheme="minorBidi" w:cstheme="minorBidi" w:hint="cs"/>
          <w:color w:val="0055A8"/>
          <w:sz w:val="36"/>
          <w:szCs w:val="36"/>
          <w:cs/>
        </w:rPr>
        <w:t xml:space="preserve">    </w:t>
      </w:r>
      <w:r w:rsidRPr="00DB0FB5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DB0FB5">
        <w:rPr>
          <w:rFonts w:asciiTheme="minorBidi" w:hAnsiTheme="minorBidi" w:cstheme="minorBidi"/>
          <w:color w:val="00B050"/>
          <w:sz w:val="36"/>
          <w:szCs w:val="36"/>
          <w:cs/>
        </w:rPr>
        <w:t xml:space="preserve"> </w:t>
      </w:r>
      <w:r w:rsidRPr="00DB0FB5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รับประทานอาหาร </w:t>
      </w:r>
      <w:r w:rsidRPr="00DB0FB5">
        <w:rPr>
          <w:rFonts w:asciiTheme="minorBidi" w:hAnsiTheme="minorBidi" w:cstheme="minorBidi"/>
          <w:color w:val="00B050"/>
          <w:sz w:val="36"/>
          <w:szCs w:val="36"/>
          <w:cs/>
        </w:rPr>
        <w:t xml:space="preserve">ณ </w:t>
      </w:r>
      <w:r w:rsidRPr="00DB0FB5">
        <w:rPr>
          <w:rFonts w:asciiTheme="minorBidi" w:hAnsiTheme="minorBidi" w:cstheme="minorBidi" w:hint="cs"/>
          <w:color w:val="00B050"/>
          <w:sz w:val="36"/>
          <w:szCs w:val="36"/>
          <w:cs/>
        </w:rPr>
        <w:t>โรงแรมที่พัก</w:t>
      </w:r>
    </w:p>
    <w:p w14:paraId="010637E8" w14:textId="77777777" w:rsidR="00EB6979" w:rsidRPr="008D2781" w:rsidRDefault="00EB6979" w:rsidP="00EB6979">
      <w:pPr>
        <w:tabs>
          <w:tab w:val="left" w:pos="1080"/>
          <w:tab w:val="left" w:pos="4095"/>
        </w:tabs>
        <w:ind w:right="8"/>
        <w:rPr>
          <w:rFonts w:asciiTheme="minorBidi" w:hAnsiTheme="minorBidi" w:cstheme="minorBidi"/>
          <w:color w:val="4472C4" w:themeColor="accent1"/>
          <w:sz w:val="36"/>
          <w:szCs w:val="36"/>
          <w:cs/>
          <w:lang w:val="en-US"/>
        </w:rPr>
      </w:pPr>
      <w:r w:rsidRPr="00DB0FB5">
        <w:rPr>
          <w:rFonts w:asciiTheme="minorBidi" w:hAnsiTheme="minorBidi" w:cstheme="minorBidi"/>
          <w:sz w:val="36"/>
          <w:szCs w:val="36"/>
          <w:cs/>
        </w:rPr>
        <w:t>ที่พัก</w:t>
      </w:r>
      <w:r w:rsidRPr="00DB0FB5">
        <w:rPr>
          <w:rFonts w:asciiTheme="minorBidi" w:hAnsiTheme="minorBidi" w:cstheme="minorBidi"/>
          <w:b/>
          <w:bCs/>
          <w:color w:val="FF0000"/>
          <w:sz w:val="36"/>
          <w:szCs w:val="36"/>
        </w:rPr>
        <w:t xml:space="preserve"> </w:t>
      </w:r>
      <w:r w:rsidRPr="00DB0FB5">
        <w:rPr>
          <w:rFonts w:asciiTheme="minorBidi" w:hAnsiTheme="minorBidi" w:cstheme="minorBidi"/>
          <w:b/>
          <w:bCs/>
          <w:color w:val="FF0000"/>
          <w:sz w:val="36"/>
          <w:szCs w:val="36"/>
          <w:cs/>
        </w:rPr>
        <w:tab/>
      </w:r>
      <w:r w:rsidRPr="00DB0FB5"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</w:rPr>
        <w:t xml:space="preserve">    </w:t>
      </w:r>
      <w:r w:rsidRPr="00461AD2">
        <w:rPr>
          <w:rFonts w:asciiTheme="minorBidi" w:hAnsiTheme="minorBidi" w:cstheme="minorBidi"/>
          <w:color w:val="8A63E4"/>
          <w:sz w:val="36"/>
          <w:szCs w:val="36"/>
          <w:lang w:val="en-US"/>
        </w:rPr>
        <w:t>OTARU ASARI CLASSE HOTEL</w:t>
      </w:r>
      <w:r w:rsidRPr="00461AD2">
        <w:rPr>
          <w:rFonts w:asciiTheme="minorBidi" w:hAnsiTheme="minorBidi" w:cstheme="minorBidi" w:hint="cs"/>
          <w:color w:val="8A63E4"/>
          <w:sz w:val="36"/>
          <w:szCs w:val="36"/>
          <w:cs/>
          <w:lang w:val="en-US"/>
        </w:rPr>
        <w:t xml:space="preserve"> </w:t>
      </w:r>
      <w:r w:rsidRPr="00DB0FB5">
        <w:rPr>
          <w:rFonts w:asciiTheme="minorBidi" w:hAnsiTheme="minorBidi" w:cstheme="minorBidi"/>
          <w:sz w:val="36"/>
          <w:szCs w:val="36"/>
          <w:cs/>
        </w:rPr>
        <w:t>หรือ เทียบเท่า</w:t>
      </w:r>
      <w:r>
        <w:rPr>
          <w:rFonts w:asciiTheme="minorBidi" w:hAnsiTheme="minorBidi" w:cstheme="minorBidi"/>
          <w:sz w:val="36"/>
          <w:szCs w:val="36"/>
          <w:lang w:val="en-US"/>
        </w:rPr>
        <w:t xml:space="preserve"> </w:t>
      </w:r>
    </w:p>
    <w:p w14:paraId="669B69C3" w14:textId="77777777" w:rsidR="00EB6979" w:rsidRDefault="00EB6979" w:rsidP="00EB6979">
      <w:pPr>
        <w:tabs>
          <w:tab w:val="left" w:pos="1080"/>
        </w:tabs>
        <w:ind w:left="1440" w:right="8" w:hanging="1440"/>
        <w:rPr>
          <w:rFonts w:asciiTheme="minorBidi" w:hAnsiTheme="minorBidi" w:cstheme="minorBidi"/>
          <w:sz w:val="36"/>
          <w:szCs w:val="36"/>
          <w:lang w:val="en-US"/>
        </w:rPr>
      </w:pP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>ภายในโรงแรมที่พัก มีบริการห้องอาบน้ำแร่ ออนเซ็น (ONSEN) ใช้บริการฟรี แยกห้องชายและหญิง วัฒนธรรมการแช่น้ำแร่</w:t>
      </w:r>
      <w:r>
        <w:rPr>
          <w:rFonts w:asciiTheme="minorBidi" w:hAnsiTheme="minorBidi" w:cstheme="minorBidi"/>
          <w:sz w:val="36"/>
          <w:szCs w:val="36"/>
          <w:lang w:val="en-US"/>
        </w:rPr>
        <w:t xml:space="preserve"> 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>ออนเซ็นเป็นที่ชื่นชอบและนิยมกันอย่างมากในหมู่ชาวญี่ปุ่น รวมถึง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lastRenderedPageBreak/>
        <w:t>นักท่องเที่ยวต่างชาติ เนื่องจากการแช่ออนเซ</w:t>
      </w:r>
      <w:r>
        <w:rPr>
          <w:rFonts w:asciiTheme="minorBidi" w:hAnsiTheme="minorBidi" w:cstheme="minorBidi" w:hint="cs"/>
          <w:sz w:val="36"/>
          <w:szCs w:val="36"/>
          <w:cs/>
          <w:lang w:val="en-US"/>
        </w:rPr>
        <w:t>็น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 xml:space="preserve">ทำให้ร่างกายได้ผ่อนคลายจากความเมื่อยล้า เลือดลมดี ผิวพรรณสดใส สุขภาพจิตมีความสุข เนื่องจากได้รับพลังงานจากแร่ธาตุต่างๆ จึงทำให้รู้สึกสบายเป็นอย่างมาก </w:t>
      </w:r>
    </w:p>
    <w:p w14:paraId="570CA208" w14:textId="77777777" w:rsidR="00C752A8" w:rsidRPr="0081736F" w:rsidRDefault="00C752A8" w:rsidP="0081736F">
      <w:pPr>
        <w:tabs>
          <w:tab w:val="left" w:pos="1080"/>
          <w:tab w:val="left" w:pos="4095"/>
          <w:tab w:val="left" w:pos="7055"/>
        </w:tabs>
        <w:ind w:right="8"/>
        <w:rPr>
          <w:rFonts w:asciiTheme="minorBidi" w:hAnsiTheme="minorBidi" w:cstheme="minorBidi"/>
          <w:sz w:val="36"/>
          <w:szCs w:val="36"/>
        </w:rPr>
      </w:pPr>
    </w:p>
    <w:p w14:paraId="62D73AA9" w14:textId="77777777" w:rsidR="00755D31" w:rsidRDefault="00FB5AEE" w:rsidP="00C91DEF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right="8"/>
        <w:jc w:val="thaiDistribute"/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</w:pP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วัน</w:t>
      </w:r>
      <w:r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ที่สี่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ab/>
      </w:r>
      <w:r w:rsidR="00174151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ฟุราโนะ</w:t>
      </w:r>
      <w:r w:rsidR="00E9703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E97039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E9703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174151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ฟาร์มโทมิตะ</w:t>
      </w:r>
      <w:r w:rsidR="00E9703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E97039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244A03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E40E96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โรงงานชีส ฟุราโนะ </w:t>
      </w:r>
      <w:r w:rsidR="00E40E96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E40E96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D72347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ฟุราโนะมาร์เช่ </w:t>
      </w:r>
      <w:r w:rsidR="00D72347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D72347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ชิคิไซโนะโอกะ </w:t>
      </w:r>
    </w:p>
    <w:p w14:paraId="699DA415" w14:textId="1661EDF4" w:rsidR="00FB5AEE" w:rsidRPr="0022199E" w:rsidRDefault="00755D31" w:rsidP="00C91DEF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right="8"/>
        <w:jc w:val="thaiDistribute"/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</w:pPr>
      <w:r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                </w:t>
      </w:r>
      <w:r w:rsidR="00D72347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D72347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A243B4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หมู่บ้านเทพนิยาย </w:t>
      </w:r>
      <w:r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นิงเกิ้ลเท</w:t>
      </w:r>
      <w:r w:rsidR="008A3CED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อ</w:t>
      </w:r>
      <w:r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เรส </w:t>
      </w:r>
      <w:r w:rsidR="003A3376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3A3376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C1061C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โซอุนเคียว ออนเซน</w:t>
      </w:r>
    </w:p>
    <w:p w14:paraId="1CEB6DD5" w14:textId="77777777" w:rsidR="00C752A8" w:rsidRPr="00FB636B" w:rsidRDefault="00DC2D79" w:rsidP="00C752A8">
      <w:pPr>
        <w:tabs>
          <w:tab w:val="left" w:pos="1080"/>
        </w:tabs>
        <w:ind w:left="1440" w:right="8" w:hanging="1440"/>
        <w:rPr>
          <w:rFonts w:asciiTheme="minorBidi" w:hAnsiTheme="minorBidi" w:cstheme="minorBidi"/>
          <w:color w:val="00B050"/>
          <w:sz w:val="36"/>
          <w:szCs w:val="36"/>
        </w:rPr>
      </w:pPr>
      <w:r w:rsidRPr="00FB636B">
        <w:rPr>
          <w:rFonts w:asciiTheme="minorBidi" w:hAnsiTheme="minorBidi" w:cstheme="minorBidi"/>
          <w:color w:val="00B050"/>
          <w:sz w:val="36"/>
          <w:szCs w:val="36"/>
          <w:cs/>
        </w:rPr>
        <w:t>เช้า</w:t>
      </w:r>
      <w:r w:rsidRPr="00FB636B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FB636B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FB636B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FB636B">
        <w:rPr>
          <w:rFonts w:asciiTheme="minorBidi" w:hAnsiTheme="minorBidi" w:cstheme="minorBidi"/>
          <w:color w:val="00B050"/>
          <w:sz w:val="36"/>
          <w:szCs w:val="36"/>
          <w:cs/>
        </w:rPr>
        <w:t xml:space="preserve"> รับประทานอาหาร ณ โรงแรมที่พัก</w:t>
      </w:r>
    </w:p>
    <w:p w14:paraId="0AEBC22D" w14:textId="6BC12AEC" w:rsidR="00FB636B" w:rsidRPr="00FB636B" w:rsidRDefault="00FB636B" w:rsidP="00FB636B">
      <w:pPr>
        <w:tabs>
          <w:tab w:val="left" w:pos="1080"/>
        </w:tabs>
        <w:ind w:left="1418" w:right="8"/>
        <w:jc w:val="thaiDistribute"/>
        <w:rPr>
          <w:rFonts w:asciiTheme="minorBidi" w:hAnsiTheme="minorBidi" w:cstheme="minorBidi"/>
          <w:color w:val="0070C0"/>
          <w:sz w:val="36"/>
          <w:szCs w:val="36"/>
          <w:cs/>
          <w:lang w:val="en-US"/>
        </w:rPr>
      </w:pPr>
      <w:r>
        <w:rPr>
          <w:rFonts w:asciiTheme="minorBidi" w:hAnsiTheme="minorBidi" w:cstheme="minorBidi"/>
          <w:color w:val="0070C0"/>
          <w:sz w:val="36"/>
          <w:szCs w:val="36"/>
          <w:lang w:val="en-US"/>
        </w:rPr>
        <w:t>: : : เ</w:t>
      </w:r>
      <w:r>
        <w:rPr>
          <w:rFonts w:asciiTheme="minorBidi" w:hAnsiTheme="minorBidi" w:cstheme="minorBidi" w:hint="cs"/>
          <w:color w:val="0070C0"/>
          <w:sz w:val="36"/>
          <w:szCs w:val="36"/>
          <w:cs/>
          <w:lang w:val="en-US"/>
        </w:rPr>
        <w:t>ดินทางสู่เมืองฟุราโนะ ดินแดนแห่งทุ่งดอกไม้ : : :</w:t>
      </w:r>
    </w:p>
    <w:p w14:paraId="175A346D" w14:textId="77777777" w:rsidR="00174151" w:rsidRDefault="00174151" w:rsidP="00FB636B">
      <w:pPr>
        <w:tabs>
          <w:tab w:val="left" w:pos="1080"/>
        </w:tabs>
        <w:ind w:left="1418" w:right="8"/>
        <w:jc w:val="thaiDistribute"/>
        <w:rPr>
          <w:rFonts w:asciiTheme="minorBidi" w:hAnsiTheme="minorBidi" w:cstheme="minorBidi"/>
          <w:color w:val="0070C0"/>
          <w:sz w:val="36"/>
          <w:szCs w:val="36"/>
        </w:rPr>
      </w:pPr>
    </w:p>
    <w:p w14:paraId="09877351" w14:textId="45F26D87" w:rsidR="00FB636B" w:rsidRDefault="00C752A8" w:rsidP="00D27E55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color w:val="0070C0"/>
          <w:sz w:val="36"/>
          <w:szCs w:val="36"/>
          <w:cs/>
        </w:rPr>
        <w:tab/>
      </w:r>
      <w:r w:rsidR="00FB636B" w:rsidRPr="00A8592B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จากนั้นนำท่าน</w:t>
      </w:r>
      <w:r w:rsidR="00495C04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เดินทางสู่</w:t>
      </w:r>
      <w:r w:rsidR="00FB636B" w:rsidRPr="00A8592B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="00FB636B" w:rsidRPr="003112B9">
        <w:rPr>
          <w:rStyle w:val="Strong"/>
          <w:rFonts w:ascii="Cordia New" w:eastAsiaTheme="majorEastAsia" w:hAnsi="Cordia New" w:cs="Cordia New" w:hint="cs"/>
          <w:color w:val="8A63E4"/>
          <w:sz w:val="36"/>
          <w:szCs w:val="36"/>
          <w:shd w:val="clear" w:color="auto" w:fill="FFFFFF"/>
          <w:cs/>
        </w:rPr>
        <w:t>ฟาร์มโทมิตะ</w:t>
      </w:r>
      <w:r w:rsidR="00FB636B" w:rsidRPr="003112B9">
        <w:rPr>
          <w:rStyle w:val="Strong"/>
          <w:rFonts w:ascii="Cordia New" w:eastAsiaTheme="majorEastAsia" w:hAnsi="Cordia New" w:cs="Cordia New" w:hint="cs"/>
          <w:color w:val="8A63E4"/>
          <w:sz w:val="36"/>
          <w:szCs w:val="36"/>
          <w:shd w:val="clear" w:color="auto" w:fill="FFFFFF"/>
        </w:rPr>
        <w:t> 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ตั้งอยู่ในเขตนะกะฟุราโนะ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 </w:t>
      </w:r>
      <w:r w:rsidR="00495C04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สวน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แห่งนี้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ที่มีวิวทิวทัศที่สวยงาม ภายในบริเวณฟาร์มม</w:t>
      </w:r>
      <w:r w:rsidR="00495C04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ี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 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คาเฟ่ และร้านค้าจำหน่ายผลิตภัณฑ์ต่างๆ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ของ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ฟาร์ม ไม่ว่าจะเป็นน้ำแร่กลิ่นลาเวนเดอร์ 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ขนมที่ทำจาก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ชีส ไอศกรีม ฯลฯ </w:t>
      </w:r>
      <w:r w:rsidR="00495C04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นอกจากนี้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 ฟาร์มโทมิตะ ยังปลูกดอกไม้นานาชนิดสลับหมุนเวียน เป็นทุ่งขนาดใหญ่ เปิดให้นักท่องเที่ยวได้เข้ามาชมความงามได้ฟรี ในช่วง เดือนมิถุนา-ต้นสิงหาคมจะ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มีทุ่งดอกลาเวนเดอร์ สีม่วงสวย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เข้มสวยงาม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 และในเดือนกันยายน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 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ก็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จะ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สลับเป็น 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ดอกไม้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ต้น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ฤดูหนาว </w:t>
      </w:r>
      <w:r w:rsidR="00FB636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เช่น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 ดอกซีโลเซีย (สีแดงส้มเหลือง)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>, 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ดอกซัลเวีย (สีม่วง)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 xml:space="preserve">, 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ดอกสแนปดรากอน (สีเหลือง)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</w:rPr>
        <w:t xml:space="preserve">, 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ดอกคอสมอส เป็นต้น อิสระให้ท่านได้เยี่ยมชมฟาร์มโทมิตะ 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และ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ถ่ายภาพ</w:t>
      </w:r>
      <w:r w:rsidR="00D27E55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 xml:space="preserve"> สวยๆ พร้อม</w:t>
      </w:r>
      <w:r w:rsidR="00FB636B" w:rsidRPr="00A8592B">
        <w:rPr>
          <w:rFonts w:ascii="Cordia New" w:hAnsi="Cordia New" w:cs="Cordia New" w:hint="cs"/>
          <w:color w:val="222222"/>
          <w:sz w:val="36"/>
          <w:szCs w:val="36"/>
          <w:shd w:val="clear" w:color="auto" w:fill="FFFFFF"/>
          <w:cs/>
        </w:rPr>
        <w:t>เลือกซื้อขนมของฝากกันตามอัธยาศัย</w:t>
      </w:r>
    </w:p>
    <w:p w14:paraId="677C6A13" w14:textId="2F47F57C" w:rsidR="002F77E7" w:rsidRDefault="00600DC3" w:rsidP="00FB636B">
      <w:pPr>
        <w:tabs>
          <w:tab w:val="left" w:pos="1080"/>
        </w:tabs>
        <w:ind w:left="1440" w:right="8" w:hanging="1440"/>
        <w:rPr>
          <w:rFonts w:asciiTheme="minorBidi" w:hAnsiTheme="minorBidi" w:cstheme="minorBidi"/>
          <w:sz w:val="36"/>
          <w:szCs w:val="36"/>
          <w:shd w:val="clear" w:color="auto" w:fill="FFFFFF"/>
        </w:rPr>
      </w:pPr>
      <w:r>
        <w:rPr>
          <w:rFonts w:ascii="Cordia New" w:hAnsi="Cordia New" w:cs="Cordia New"/>
          <w:noProof/>
          <w:color w:val="222222"/>
          <w:sz w:val="36"/>
          <w:szCs w:val="36"/>
          <w:shd w:val="clear" w:color="auto" w:fill="FFFFFF"/>
        </w:rPr>
        <w:drawing>
          <wp:anchor distT="0" distB="0" distL="114300" distR="114300" simplePos="0" relativeHeight="252101120" behindDoc="0" locked="0" layoutInCell="1" allowOverlap="1" wp14:anchorId="68D6A4A5" wp14:editId="3B06F5EE">
            <wp:simplePos x="0" y="0"/>
            <wp:positionH relativeFrom="column">
              <wp:posOffset>927100</wp:posOffset>
            </wp:positionH>
            <wp:positionV relativeFrom="paragraph">
              <wp:posOffset>179070</wp:posOffset>
            </wp:positionV>
            <wp:extent cx="5586095" cy="3147351"/>
            <wp:effectExtent l="0" t="0" r="1905" b="254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147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A6F02" w14:textId="0FAD50BB" w:rsidR="002F77E7" w:rsidRDefault="002F77E7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4EFB7523" w14:textId="78C2C70A" w:rsidR="002F77E7" w:rsidRDefault="002F77E7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16FD2CC4" w14:textId="6934391E" w:rsidR="002F77E7" w:rsidRDefault="002F77E7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03534FE5" w14:textId="0C2EE1F2" w:rsidR="002F77E7" w:rsidRDefault="002F77E7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285563DD" w14:textId="62507C17" w:rsidR="00E40E96" w:rsidRDefault="00E40E96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03BD163D" w14:textId="439971C3" w:rsidR="002F77E7" w:rsidRDefault="002F77E7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252B0370" w14:textId="3FEB9771" w:rsidR="002F77E7" w:rsidRDefault="002F77E7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26527EE0" w14:textId="00609D41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จากนั้น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นำท่านเดินทางสู่ 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โรงงานชีส ฟุราโนะ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จังหวัดฮอกไกโด แหล่งผลิตชีสที่มีชื่อเสียงของเมืองฟุราโนะ ภายในเปิดให้ท่านเยี่ยมชมกรรมวิธีการผลิตชีสที่แสนอร่อย ใช้วัตถุดิบจากนมวัวที่เลี้ยง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lastRenderedPageBreak/>
        <w:t>ภายในฟาร์มฮอกไกโด โรงงานชีสฟุราโนะแห่งนี้รายล้อมด้วยต้นเบิร์ชและวิวธรรมชาติที่สวยงาม อีกทั้งภายในยังมีร้านขายขนมหวานและของฝากที่เป็นผลิตภัณฑ์จากชีสฮอกไกโด หลากหลายให้ท่านเลือกซื้อ นอกจากนี้ทางโรงงานยังมีกิจกรรมการรีดนมวัว มุมเรียนรู้ประวัติศาสตร์ของชีส และมุมถ่ายภาพที่ระลึก ไว้บริการอีกด้วย</w:t>
      </w:r>
    </w:p>
    <w:p w14:paraId="0438AC65" w14:textId="5A405EB7" w:rsidR="002F77E7" w:rsidRDefault="001B445A" w:rsidP="00C752A8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noProof/>
          <w:color w:val="222222"/>
          <w:sz w:val="36"/>
          <w:szCs w:val="36"/>
          <w:shd w:val="clear" w:color="auto" w:fill="FFFFFF"/>
        </w:rPr>
        <w:drawing>
          <wp:anchor distT="0" distB="0" distL="114300" distR="114300" simplePos="0" relativeHeight="252102144" behindDoc="0" locked="0" layoutInCell="1" allowOverlap="1" wp14:anchorId="02D17007" wp14:editId="11F6E8A0">
            <wp:simplePos x="0" y="0"/>
            <wp:positionH relativeFrom="column">
              <wp:posOffset>918210</wp:posOffset>
            </wp:positionH>
            <wp:positionV relativeFrom="paragraph">
              <wp:posOffset>183333</wp:posOffset>
            </wp:positionV>
            <wp:extent cx="5586095" cy="3147351"/>
            <wp:effectExtent l="0" t="0" r="1905" b="254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147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FA12C" w14:textId="431EA062" w:rsidR="00A64515" w:rsidRDefault="00A64515" w:rsidP="009F6899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67011819" w14:textId="6BBFEDF7" w:rsidR="00A64515" w:rsidRDefault="00A64515" w:rsidP="009F6899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7E583406" w14:textId="74799C4D" w:rsidR="00A64515" w:rsidRDefault="00A64515" w:rsidP="009F6899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1A44C221" w14:textId="77777777" w:rsidR="00A64515" w:rsidRDefault="00A64515" w:rsidP="009F6899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34779926" w14:textId="40FF0292" w:rsidR="00A64515" w:rsidRDefault="00A64515" w:rsidP="009F6899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5371ED5E" w14:textId="58457F04" w:rsidR="00A64515" w:rsidRDefault="00A64515" w:rsidP="009F6899">
      <w:pPr>
        <w:pStyle w:val="NormalWeb"/>
        <w:shd w:val="clear" w:color="auto" w:fill="FFFFFF"/>
        <w:ind w:right="144" w:firstLine="0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</w:p>
    <w:p w14:paraId="55315528" w14:textId="3D36E73E" w:rsidR="00CD75D3" w:rsidRDefault="00CD75D3" w:rsidP="00CD75D3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5C33586D" w14:textId="42014C93" w:rsidR="00CD75D3" w:rsidRDefault="00CD75D3" w:rsidP="00CD75D3">
      <w:pPr>
        <w:ind w:left="1418"/>
        <w:rPr>
          <w:rFonts w:asciiTheme="minorBidi" w:hAnsiTheme="minorBidi" w:cstheme="minorBidi"/>
          <w:color w:val="001D35"/>
          <w:sz w:val="36"/>
          <w:szCs w:val="36"/>
          <w:shd w:val="clear" w:color="auto" w:fill="FFFFFF"/>
        </w:rPr>
      </w:pP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จากนั้น</w:t>
      </w:r>
      <w:r w:rsidRPr="005777F8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นำท่านเดินทางสู่</w:t>
      </w:r>
      <w:r w:rsidRPr="005777F8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112B9">
        <w:rPr>
          <w:rFonts w:asciiTheme="minorBidi" w:hAnsiTheme="minorBidi" w:cstheme="minorBidi" w:hint="cs"/>
          <w:b/>
          <w:bCs/>
          <w:color w:val="8A63E4"/>
          <w:sz w:val="36"/>
          <w:szCs w:val="36"/>
          <w:shd w:val="clear" w:color="auto" w:fill="FFFFFF"/>
          <w:cs/>
          <w:lang w:val="en-US"/>
        </w:rPr>
        <w:t>ช้อปปิ้ง ฟุ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ราโนะมาร์เช่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5777F8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ศูนย์จำหน่ายสินค้าท้องถิ่น ของอร่อยขึ้นชื่อของเมืองฟุราโนะ ท่านสามารถซื้อสินค้าจากฟาร์มต่างๆที่</w:t>
      </w:r>
      <w:r w:rsidRPr="005777F8">
        <w:rPr>
          <w:rFonts w:asciiTheme="minorBidi" w:hAnsiTheme="minorBidi" w:cstheme="minorBidi"/>
          <w:color w:val="001D35"/>
          <w:sz w:val="36"/>
          <w:szCs w:val="36"/>
          <w:shd w:val="clear" w:color="auto" w:fill="FFFFFF"/>
          <w:cs/>
        </w:rPr>
        <w:t>ฟุราโนะมาร์เช่ แห่งนี้ได้ครบทุกประเภท ไม่ว่าจะเป็นผลไม้ ขนม ของฝาก ของที่ระลึก ฯลฯ นอกจากนี้ภายในพื้นที่ยังมี คาเฟ่และร้านอาหารไว้บริการอีกด้วย อิสระให้ท่านได้เลือกซื้อสินค้าต่างๆกันตามอัธยาศัย</w:t>
      </w:r>
      <w:r w:rsidR="00D72347" w:rsidRPr="00D72347">
        <w:rPr>
          <w:rFonts w:ascii="Cordia New" w:hAnsi="Cordia New" w:cs="Cordia New"/>
          <w:noProof/>
          <w:color w:val="000000"/>
          <w:sz w:val="36"/>
          <w:szCs w:val="36"/>
          <w:shd w:val="clear" w:color="auto" w:fill="FFFFFF"/>
        </w:rPr>
        <w:t xml:space="preserve"> </w:t>
      </w:r>
    </w:p>
    <w:p w14:paraId="4F3EE4C3" w14:textId="46E37812" w:rsidR="00E40E96" w:rsidRDefault="001B445A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noProof/>
          <w:color w:val="001D35"/>
          <w:sz w:val="36"/>
          <w:szCs w:val="36"/>
          <w:shd w:val="clear" w:color="auto" w:fill="FFFFFF"/>
        </w:rPr>
        <w:drawing>
          <wp:anchor distT="0" distB="0" distL="114300" distR="114300" simplePos="0" relativeHeight="252103168" behindDoc="0" locked="0" layoutInCell="1" allowOverlap="1" wp14:anchorId="0D5C27FC" wp14:editId="1866DBBD">
            <wp:simplePos x="0" y="0"/>
            <wp:positionH relativeFrom="column">
              <wp:posOffset>918724</wp:posOffset>
            </wp:positionH>
            <wp:positionV relativeFrom="paragraph">
              <wp:posOffset>157027</wp:posOffset>
            </wp:positionV>
            <wp:extent cx="5586095" cy="3147350"/>
            <wp:effectExtent l="0" t="0" r="1905" b="254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14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1B52F" w14:textId="0FBB3BEA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4AFA351A" w14:textId="0D843429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1015D6F1" w14:textId="2D133C21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28A7668A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980E1A7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EA4C19D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A72FA9A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5D09E80D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1BCD50F4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7DC4BD5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44CA000F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5043304E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1CE68E8E" w14:textId="77777777" w:rsidR="00495C04" w:rsidRPr="00EB6979" w:rsidRDefault="00495C04" w:rsidP="00495C04">
      <w:pPr>
        <w:tabs>
          <w:tab w:val="left" w:pos="1080"/>
        </w:tabs>
        <w:ind w:right="8"/>
        <w:rPr>
          <w:rFonts w:asciiTheme="minorBidi" w:hAnsiTheme="minorBidi" w:cstheme="minorBidi"/>
          <w:color w:val="00B050"/>
          <w:sz w:val="36"/>
          <w:szCs w:val="36"/>
        </w:rPr>
      </w:pP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กลางวัน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    </w:t>
      </w:r>
      <w:r w:rsidRPr="00902D8C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รับประทานอาหาร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ณ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ภัตตาคาร</w:t>
      </w:r>
    </w:p>
    <w:p w14:paraId="09E91CA6" w14:textId="77777777" w:rsidR="00E40E96" w:rsidRDefault="00E40E96" w:rsidP="00E40E96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8C3FDCA" w14:textId="420E2BBB" w:rsidR="00495C04" w:rsidRDefault="00495C04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จากนั้นนำท่านเดินทางสู่</w:t>
      </w:r>
      <w:r w:rsidRPr="009D67D7">
        <w:rPr>
          <w:rFonts w:ascii="Cordia New" w:hAnsi="Cordia New" w:cs="Cordia New" w:hint="cs"/>
          <w:color w:val="CF05F2"/>
          <w:sz w:val="36"/>
          <w:szCs w:val="36"/>
          <w:shd w:val="clear" w:color="auto" w:fill="FFFFFF"/>
        </w:rPr>
        <w:t> </w:t>
      </w:r>
      <w:r w:rsidRPr="003112B9">
        <w:rPr>
          <w:rFonts w:ascii="Cordia New" w:hAnsi="Cordia New" w:cs="Cordia New" w:hint="cs"/>
          <w:b/>
          <w:bCs/>
          <w:color w:val="8A63E4"/>
          <w:sz w:val="36"/>
          <w:szCs w:val="36"/>
          <w:shd w:val="clear" w:color="auto" w:fill="FFFFFF"/>
          <w:cs/>
        </w:rPr>
        <w:t>ชิคิไซโนะโอกะ</w:t>
      </w:r>
      <w:r w:rsidRPr="003112B9">
        <w:rPr>
          <w:rFonts w:ascii="Cordia New" w:hAnsi="Cordia New" w:cs="Cordia New"/>
          <w:b/>
          <w:bCs/>
          <w:color w:val="8A63E4"/>
          <w:sz w:val="36"/>
          <w:szCs w:val="36"/>
          <w:shd w:val="clear" w:color="auto" w:fill="FFFFFF"/>
          <w:lang w:val="en-US"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ทุ่งส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วนดอกไม้วิวพาโนราม่า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บนเนินเขา</w:t>
      </w:r>
      <w:r w:rsidR="0015638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ที่กว้างใหญ่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ซึ่งเป็น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จุดเช็คอินยอดนิยมที่มีนักท่องเที่ยวแวะเวียนมาเยี่ยมชมเป็นจำนวนมาก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และยัง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เป็น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ทุ่งดอกไม้หลากสีขนาดใหญ่ที่สุดของเมืองบิเอ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ะ</w:t>
      </w:r>
      <w:r w:rsidR="0015638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อีกด้วย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ท่าน</w:t>
      </w:r>
      <w:r w:rsidR="00DD49D9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จะ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สามารถ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ชมวิวแบบพาโรนาม</w:t>
      </w:r>
      <w:r w:rsidR="00DD49D9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่า 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ที่เต็มไปด้วยดอกไม้นานาพรรณ ตัดกับท้องฟ้าอันสดใส </w:t>
      </w:r>
      <w:r w:rsidR="00DD49D9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พื้น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ที่สวนดอกไม้แห่งนี้ยังเปิดบริการให้นักท่องเที่ยวร่วมสนุกกับกิจกรรม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ต่างๆ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เช่น 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ให้อาหาร</w:t>
      </w:r>
      <w:r w:rsidR="00DD49D9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 น้อง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อัลปากา</w:t>
      </w:r>
      <w:r w:rsidR="00DD49D9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แสนน่ารัก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, 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ปั่นจักรยาน</w:t>
      </w:r>
      <w:r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, 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นั่งรถแทร็กเตอร์ชมดอกไม้ </w:t>
      </w:r>
      <w:r w:rsidR="00DD49D9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 xml:space="preserve">ฯลฯ 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รวมไปถึงมีบริการร้านอาหารและร้านค้าที่เปิดจำหน่ายสินค้าทางการเกษตรพื้นเมืองอีกด้วย อิสระให้ท่านได้ชมทุ่งดอกไม้แสนสวย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</w:rPr>
        <w:t> </w:t>
      </w:r>
      <w:r w:rsidRPr="009D67D7">
        <w:rPr>
          <w:rFonts w:ascii="Cordia New" w:hAnsi="Cordia New" w:cs="Cordia New" w:hint="cs"/>
          <w:color w:val="000000"/>
          <w:sz w:val="36"/>
          <w:szCs w:val="36"/>
          <w:shd w:val="clear" w:color="auto" w:fill="FFFFFF"/>
          <w:cs/>
        </w:rPr>
        <w:t>เพลิดเพลินกับการช้อปปิ้งสินค้าของฝากกันตามอัธยาศัย</w:t>
      </w:r>
    </w:p>
    <w:p w14:paraId="6C0C5A61" w14:textId="3D570BD7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4349440" w14:textId="34B08B10" w:rsidR="00D72347" w:rsidRDefault="007F15E5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  <w:r>
        <w:rPr>
          <w:rFonts w:ascii="Cordia New" w:hAnsi="Cordia New" w:cs="Cordia New"/>
          <w:noProof/>
          <w:color w:val="000000"/>
          <w:sz w:val="36"/>
          <w:szCs w:val="36"/>
          <w:shd w:val="clear" w:color="auto" w:fill="FFFFFF"/>
        </w:rPr>
        <w:drawing>
          <wp:anchor distT="0" distB="0" distL="114300" distR="114300" simplePos="0" relativeHeight="252104192" behindDoc="0" locked="0" layoutInCell="1" allowOverlap="1" wp14:anchorId="5932EA02" wp14:editId="7F81057C">
            <wp:simplePos x="0" y="0"/>
            <wp:positionH relativeFrom="column">
              <wp:posOffset>918210</wp:posOffset>
            </wp:positionH>
            <wp:positionV relativeFrom="paragraph">
              <wp:posOffset>130538</wp:posOffset>
            </wp:positionV>
            <wp:extent cx="5586095" cy="3147350"/>
            <wp:effectExtent l="0" t="0" r="1905" b="254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14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6B5B5" w14:textId="0EBFE548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3CF0D2E5" w14:textId="15415D0F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AAC485E" w14:textId="79689CC4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7D3B5E14" w14:textId="44435F5F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1B0D2FDC" w14:textId="35E8D3B5" w:rsidR="00D72347" w:rsidRPr="00A243B4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  <w:lang w:val="en-US"/>
        </w:rPr>
      </w:pPr>
    </w:p>
    <w:p w14:paraId="4CEE378B" w14:textId="59EEC5F5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6E1E1FD" w14:textId="62A7852B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FACAFCA" w14:textId="3A9C8CE0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0DF3B51" w14:textId="0A3E6018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70C923D" w14:textId="391FE185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2D972F49" w14:textId="125BE925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3F636D41" w14:textId="3A933D63" w:rsidR="00D72347" w:rsidRDefault="00D72347" w:rsidP="00D72347">
      <w:pPr>
        <w:tabs>
          <w:tab w:val="left" w:pos="1080"/>
        </w:tabs>
        <w:ind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0A3CA9C7" w14:textId="0EAEC9A0" w:rsidR="00A243B4" w:rsidRDefault="00A243B4" w:rsidP="00D72347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179C3F6A" w14:textId="2A80723A" w:rsidR="00D72347" w:rsidRDefault="00D72347" w:rsidP="00D72347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จากนั้นนำท่านเดินทางสู่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นิงเกิ้ลเทอเรส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ตั้งอยู่ในเมืองฟูราโนะ จังหวัดฮอกไกโด แหล่งช้อปปิ้งสุดโรแมนติกที่ซ่อนตัวอยู่ในป่า ภายในมีร้านค้าน่ารักที่ออกแบบด้วยไม้ซุงเข้ากับป่าไม้รอบบริเวณอย่างสวยงาม แม้จะมีบ้านไม้แค่ 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15 </w:t>
      </w:r>
      <w:r w:rsidRPr="00943819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หลัง แต่ก็เป็นจุดถ่ายรูปที่น่ารักได้ในทุกฤดูกาล แถมยังมีสินค้าที่ผลิตจากช่างฝีมือท้องถิ่น นำมาจัดแสดงและจำหน่ายภายในร้านค้าแต่ละร้านให้ท่านได้เลือกซื้อเป็นของฝาก หรือจะนำไปตกแต่งบ้านเพื่อเป็นที่ระลึกได้อย่างลงตัว อิสระให้ท่านได้เที่ยวชมและถ่ายรูปกันตามอัธยาศัย</w:t>
      </w:r>
    </w:p>
    <w:p w14:paraId="4DC4F29D" w14:textId="77777777" w:rsidR="00D72347" w:rsidRDefault="00D72347" w:rsidP="00495C04">
      <w:pPr>
        <w:tabs>
          <w:tab w:val="left" w:pos="1080"/>
        </w:tabs>
        <w:ind w:left="1418" w:right="8"/>
        <w:jc w:val="thaiDistribute"/>
        <w:rPr>
          <w:rFonts w:ascii="Cordia New" w:hAnsi="Cordia New" w:cs="Cordia New"/>
          <w:color w:val="000000"/>
          <w:sz w:val="36"/>
          <w:szCs w:val="36"/>
          <w:shd w:val="clear" w:color="auto" w:fill="FFFFFF"/>
        </w:rPr>
      </w:pPr>
    </w:p>
    <w:p w14:paraId="4C4A5F54" w14:textId="234BB684" w:rsidR="009C5EB8" w:rsidRDefault="00103DF0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sz w:val="36"/>
          <w:szCs w:val="36"/>
          <w:lang w:val="en-US"/>
        </w:rPr>
      </w:pPr>
      <w:r>
        <w:rPr>
          <w:rFonts w:asciiTheme="minorBidi" w:hAnsiTheme="minorBidi" w:cstheme="minorBidi"/>
          <w:noProof/>
          <w:color w:val="00B050"/>
          <w:sz w:val="36"/>
          <w:szCs w:val="36"/>
          <w:lang w:val="en-US"/>
        </w:rPr>
        <w:lastRenderedPageBreak/>
        <w:drawing>
          <wp:anchor distT="0" distB="0" distL="114300" distR="114300" simplePos="0" relativeHeight="252105216" behindDoc="0" locked="0" layoutInCell="1" allowOverlap="1" wp14:anchorId="23AC5B77" wp14:editId="77ED0DA6">
            <wp:simplePos x="0" y="0"/>
            <wp:positionH relativeFrom="column">
              <wp:posOffset>901065</wp:posOffset>
            </wp:positionH>
            <wp:positionV relativeFrom="paragraph">
              <wp:posOffset>-58965</wp:posOffset>
            </wp:positionV>
            <wp:extent cx="5586095" cy="3147307"/>
            <wp:effectExtent l="0" t="0" r="1905" b="254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147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843AC" w14:textId="107186C6" w:rsidR="00C752A8" w:rsidRDefault="00C752A8" w:rsidP="00E40E96">
      <w:pPr>
        <w:tabs>
          <w:tab w:val="left" w:pos="1080"/>
        </w:tabs>
        <w:ind w:right="8"/>
        <w:rPr>
          <w:rFonts w:asciiTheme="minorBidi" w:hAnsiTheme="minorBidi" w:cstheme="minorBidi"/>
          <w:b/>
          <w:bCs/>
          <w:color w:val="FF40FF"/>
          <w:sz w:val="36"/>
          <w:szCs w:val="36"/>
          <w:shd w:val="clear" w:color="auto" w:fill="FFFFFF"/>
          <w:lang w:val="en-US"/>
        </w:rPr>
      </w:pPr>
      <w:r>
        <w:rPr>
          <w:rFonts w:asciiTheme="minorBidi" w:hAnsiTheme="minorBidi" w:cs="Cordia New"/>
          <w:noProof/>
          <w:sz w:val="36"/>
          <w:szCs w:val="36"/>
          <w:cs/>
          <w:lang w:val="en-US"/>
        </w:rPr>
        <w:tab/>
      </w:r>
      <w:r>
        <w:rPr>
          <w:rFonts w:asciiTheme="minorBidi" w:hAnsiTheme="minorBidi" w:cs="Cordia New"/>
          <w:noProof/>
          <w:sz w:val="36"/>
          <w:szCs w:val="36"/>
          <w:cs/>
          <w:lang w:val="en-US"/>
        </w:rPr>
        <w:tab/>
      </w:r>
    </w:p>
    <w:p w14:paraId="25B44CC5" w14:textId="1A94F42D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4F9F45C6" w14:textId="09F0AD81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5EDD0F4A" w14:textId="30BA6C71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61637EC6" w14:textId="78E23D34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38DA3B15" w14:textId="6889FBC4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12686908" w14:textId="66D1BCFA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61D6A8BC" w14:textId="258CB54D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35F3096B" w14:textId="3D7A98FB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3C20E9AF" w14:textId="5EA28001" w:rsidR="00B41B1A" w:rsidRDefault="00B41B1A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3E3C1EB5" w14:textId="756761DE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080446E3" w14:textId="0B41AA7A" w:rsidR="00C752A8" w:rsidRDefault="00C752A8" w:rsidP="00A53F1C">
      <w:pPr>
        <w:tabs>
          <w:tab w:val="left" w:pos="1080"/>
        </w:tabs>
        <w:ind w:right="8"/>
        <w:rPr>
          <w:rFonts w:asciiTheme="minorBidi" w:hAnsiTheme="minorBidi" w:cs="Cordia New"/>
          <w:noProof/>
          <w:color w:val="00B050"/>
          <w:sz w:val="36"/>
          <w:szCs w:val="36"/>
          <w:lang w:val="en-US"/>
        </w:rPr>
      </w:pPr>
    </w:p>
    <w:p w14:paraId="4E04F722" w14:textId="6C0E9364" w:rsidR="003A3376" w:rsidRPr="00BA71B1" w:rsidRDefault="003A3376" w:rsidP="003A3376">
      <w:pPr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  <w:r w:rsidRPr="00C1061C">
        <w:rPr>
          <w:rFonts w:asciiTheme="minorBidi" w:hAnsiTheme="minorBidi" w:cstheme="minorBidi" w:hint="cs"/>
          <w:color w:val="00B050"/>
          <w:sz w:val="36"/>
          <w:szCs w:val="36"/>
          <w:cs/>
        </w:rPr>
        <w:t>เย็น</w:t>
      </w:r>
      <w:r w:rsidRPr="00C1061C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DB0FB5">
        <w:rPr>
          <w:rFonts w:asciiTheme="minorBidi" w:hAnsiTheme="minorBidi" w:cstheme="minorBidi" w:hint="cs"/>
          <w:color w:val="0055A8"/>
          <w:sz w:val="36"/>
          <w:szCs w:val="36"/>
          <w:cs/>
        </w:rPr>
        <w:t xml:space="preserve">      </w:t>
      </w:r>
      <w:r>
        <w:rPr>
          <w:rFonts w:asciiTheme="minorBidi" w:hAnsiTheme="minorBidi" w:cstheme="minorBidi" w:hint="cs"/>
          <w:color w:val="0055A8"/>
          <w:sz w:val="36"/>
          <w:szCs w:val="36"/>
          <w:cs/>
        </w:rPr>
        <w:t xml:space="preserve">    </w:t>
      </w:r>
      <w:r w:rsidRPr="00DB0FB5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DB0FB5">
        <w:rPr>
          <w:rFonts w:asciiTheme="minorBidi" w:hAnsiTheme="minorBidi" w:cstheme="minorBidi"/>
          <w:color w:val="00B050"/>
          <w:sz w:val="36"/>
          <w:szCs w:val="36"/>
          <w:cs/>
        </w:rPr>
        <w:t xml:space="preserve"> </w:t>
      </w:r>
      <w:r w:rsidRPr="00DB0FB5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รับประทานอาหาร </w:t>
      </w:r>
      <w:r w:rsidRPr="00DB0FB5">
        <w:rPr>
          <w:rFonts w:asciiTheme="minorBidi" w:hAnsiTheme="minorBidi" w:cstheme="minorBidi"/>
          <w:color w:val="00B050"/>
          <w:sz w:val="36"/>
          <w:szCs w:val="36"/>
          <w:cs/>
        </w:rPr>
        <w:t xml:space="preserve">ณ </w:t>
      </w:r>
      <w:r w:rsidRPr="00DB0FB5">
        <w:rPr>
          <w:rFonts w:asciiTheme="minorBidi" w:hAnsiTheme="minorBidi" w:cstheme="minorBidi" w:hint="cs"/>
          <w:color w:val="00B050"/>
          <w:sz w:val="36"/>
          <w:szCs w:val="36"/>
          <w:cs/>
        </w:rPr>
        <w:t>โรงแรมที่พัก</w:t>
      </w:r>
      <w:r>
        <w:rPr>
          <w:rFonts w:asciiTheme="minorBidi" w:hAnsiTheme="minorBidi" w:cstheme="minorBidi"/>
          <w:color w:val="00B050"/>
          <w:sz w:val="36"/>
          <w:szCs w:val="36"/>
          <w:lang w:val="en-US"/>
        </w:rPr>
        <w:t xml:space="preserve"> (JAPANESE BUFFET)</w:t>
      </w:r>
      <w:r w:rsidR="00D23CA4" w:rsidRPr="00D23CA4">
        <w:rPr>
          <w:rFonts w:asciiTheme="minorBidi" w:hAnsiTheme="minorBidi" w:cstheme="minorBidi"/>
          <w:noProof/>
          <w:color w:val="0070C0"/>
          <w:sz w:val="36"/>
          <w:szCs w:val="36"/>
          <w:shd w:val="clear" w:color="auto" w:fill="FFFFFF"/>
        </w:rPr>
        <w:t xml:space="preserve"> </w:t>
      </w:r>
    </w:p>
    <w:p w14:paraId="2F89C372" w14:textId="311F9125" w:rsidR="003A3376" w:rsidRPr="008D2781" w:rsidRDefault="003A3376" w:rsidP="003A3376">
      <w:pPr>
        <w:tabs>
          <w:tab w:val="left" w:pos="1080"/>
          <w:tab w:val="left" w:pos="4095"/>
        </w:tabs>
        <w:ind w:right="8"/>
        <w:rPr>
          <w:rFonts w:asciiTheme="minorBidi" w:hAnsiTheme="minorBidi" w:cstheme="minorBidi"/>
          <w:color w:val="4472C4" w:themeColor="accent1"/>
          <w:sz w:val="36"/>
          <w:szCs w:val="36"/>
          <w:cs/>
          <w:lang w:val="en-US"/>
        </w:rPr>
      </w:pPr>
      <w:r w:rsidRPr="00DB0FB5">
        <w:rPr>
          <w:rFonts w:asciiTheme="minorBidi" w:hAnsiTheme="minorBidi" w:cstheme="minorBidi"/>
          <w:sz w:val="36"/>
          <w:szCs w:val="36"/>
          <w:cs/>
        </w:rPr>
        <w:t>ที่พัก</w:t>
      </w:r>
      <w:r w:rsidRPr="00DB0FB5">
        <w:rPr>
          <w:rFonts w:asciiTheme="minorBidi" w:hAnsiTheme="minorBidi" w:cstheme="minorBidi"/>
          <w:b/>
          <w:bCs/>
          <w:color w:val="FF0000"/>
          <w:sz w:val="36"/>
          <w:szCs w:val="36"/>
        </w:rPr>
        <w:t xml:space="preserve"> </w:t>
      </w:r>
      <w:r w:rsidRPr="00DB0FB5">
        <w:rPr>
          <w:rFonts w:asciiTheme="minorBidi" w:hAnsiTheme="minorBidi" w:cstheme="minorBidi"/>
          <w:b/>
          <w:bCs/>
          <w:color w:val="FF0000"/>
          <w:sz w:val="36"/>
          <w:szCs w:val="36"/>
          <w:cs/>
        </w:rPr>
        <w:tab/>
      </w:r>
      <w:r w:rsidRPr="00DB0FB5"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</w:rPr>
        <w:t xml:space="preserve">    </w:t>
      </w:r>
      <w:r w:rsidRPr="00461AD2">
        <w:rPr>
          <w:rFonts w:asciiTheme="minorBidi" w:hAnsiTheme="minorBidi" w:cstheme="minorBidi"/>
          <w:color w:val="8A63E4"/>
          <w:sz w:val="36"/>
          <w:szCs w:val="36"/>
          <w:lang w:val="en-US"/>
        </w:rPr>
        <w:t xml:space="preserve">SOUNKYO TAISEITSU HOTEL </w:t>
      </w:r>
      <w:r w:rsidRPr="00DB0FB5">
        <w:rPr>
          <w:rFonts w:asciiTheme="minorBidi" w:hAnsiTheme="minorBidi" w:cstheme="minorBidi"/>
          <w:sz w:val="36"/>
          <w:szCs w:val="36"/>
          <w:cs/>
        </w:rPr>
        <w:t>หรือ เทียบเท่า</w:t>
      </w:r>
      <w:r>
        <w:rPr>
          <w:rFonts w:asciiTheme="minorBidi" w:hAnsiTheme="minorBidi" w:cstheme="minorBidi"/>
          <w:sz w:val="36"/>
          <w:szCs w:val="36"/>
          <w:lang w:val="en-US"/>
        </w:rPr>
        <w:t xml:space="preserve"> </w:t>
      </w:r>
    </w:p>
    <w:p w14:paraId="531BBC10" w14:textId="06AB1999" w:rsidR="003A3376" w:rsidRDefault="003A3376" w:rsidP="003A3376">
      <w:pPr>
        <w:tabs>
          <w:tab w:val="left" w:pos="1080"/>
        </w:tabs>
        <w:ind w:left="1440" w:right="8" w:hanging="1440"/>
        <w:rPr>
          <w:rFonts w:asciiTheme="minorBidi" w:hAnsiTheme="minorBidi" w:cstheme="minorBidi"/>
          <w:sz w:val="36"/>
          <w:szCs w:val="36"/>
          <w:lang w:val="en-US"/>
        </w:rPr>
      </w:pP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>ภายในโรงแรมที่พัก มีบริการห้องอาบน้ำแร่ ออนเซ็น (ONSEN) ใช้บริการฟรี แยกห้องชายและหญิง วัฒนธรรมการแช่น้ำแร่</w:t>
      </w:r>
      <w:r>
        <w:rPr>
          <w:rFonts w:asciiTheme="minorBidi" w:hAnsiTheme="minorBidi" w:cstheme="minorBidi"/>
          <w:sz w:val="36"/>
          <w:szCs w:val="36"/>
          <w:lang w:val="en-US"/>
        </w:rPr>
        <w:t xml:space="preserve"> 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>ออนเซ็นเป็นที่ชื่นชอบและนิยมกันอย่างมากในหมู่ชาวญี่ปุ่น รวมถึงนักท่องเที่ยวต่างชาติ เนื่องจากการแช่ออนเซ</w:t>
      </w:r>
      <w:r>
        <w:rPr>
          <w:rFonts w:asciiTheme="minorBidi" w:hAnsiTheme="minorBidi" w:cstheme="minorBidi" w:hint="cs"/>
          <w:sz w:val="36"/>
          <w:szCs w:val="36"/>
          <w:cs/>
          <w:lang w:val="en-US"/>
        </w:rPr>
        <w:t>็น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>ทำให้ร่างกายได้ผ่อนคลายจากความเ</w:t>
      </w:r>
      <w:r>
        <w:rPr>
          <w:rFonts w:asciiTheme="minorBidi" w:hAnsiTheme="minorBidi" w:cstheme="minorBidi" w:hint="cs"/>
          <w:sz w:val="36"/>
          <w:szCs w:val="36"/>
          <w:cs/>
          <w:lang w:val="en-US"/>
        </w:rPr>
        <w:t>หนื่อย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>ล้า เลือดลมดี ผิวพรรณสดใส สุขภาพจิต</w:t>
      </w:r>
      <w:r>
        <w:rPr>
          <w:rFonts w:asciiTheme="minorBidi" w:hAnsiTheme="minorBidi" w:cstheme="minorBidi" w:hint="cs"/>
          <w:sz w:val="36"/>
          <w:szCs w:val="36"/>
          <w:cs/>
          <w:lang w:val="en-US"/>
        </w:rPr>
        <w:t xml:space="preserve">ดี </w:t>
      </w:r>
      <w:r w:rsidRPr="00DB0FB5">
        <w:rPr>
          <w:rFonts w:asciiTheme="minorBidi" w:hAnsiTheme="minorBidi" w:cstheme="minorBidi" w:hint="cs"/>
          <w:sz w:val="36"/>
          <w:szCs w:val="36"/>
          <w:cs/>
          <w:lang w:val="en-US"/>
        </w:rPr>
        <w:t xml:space="preserve">มีความสุข เนื่องจากได้รับพลังงานจากแร่ธาตุต่างๆ จึงทำให้รู้สึกสบายเป็นอย่างมาก </w:t>
      </w:r>
    </w:p>
    <w:p w14:paraId="06138A8B" w14:textId="62EBF465" w:rsidR="001D0329" w:rsidRPr="0022199E" w:rsidRDefault="001D0329" w:rsidP="00D2550E">
      <w:pPr>
        <w:tabs>
          <w:tab w:val="left" w:pos="1134"/>
        </w:tabs>
        <w:jc w:val="thaiDistribute"/>
        <w:rPr>
          <w:rFonts w:asciiTheme="minorBidi" w:hAnsiTheme="minorBidi" w:cstheme="minorBidi"/>
          <w:sz w:val="36"/>
          <w:szCs w:val="36"/>
        </w:rPr>
      </w:pPr>
    </w:p>
    <w:p w14:paraId="6C7BA439" w14:textId="70D0B259" w:rsidR="00E32469" w:rsidRPr="00E32469" w:rsidRDefault="00FB5AEE" w:rsidP="00C91DEF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right="8"/>
        <w:jc w:val="thaiDistribute"/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</w:pP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วัน</w:t>
      </w:r>
      <w:r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ที่ห้า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ab/>
      </w:r>
      <w:r w:rsidR="00054586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บ่อน้ำสีฟ้า </w:t>
      </w:r>
      <w:r w:rsidR="00054586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054586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BB4671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สวนสัตว์อาซาฮิยาม่า</w:t>
      </w:r>
      <w:r w:rsidR="00F025E0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="00E32469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E3246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BB4671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หมู่บ้านราเมงอาซาฮิกาวะ</w:t>
      </w:r>
      <w:r w:rsidR="00AE6B9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AE6B99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AE6B9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BB4671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ถนนเฮอิวะ โดริ</w:t>
      </w:r>
      <w:r w:rsidR="00AE6B9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AE6B99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AE6B9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 </w:t>
      </w:r>
      <w:r w:rsidR="007B18BA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ห้าง</w:t>
      </w:r>
      <w:r w:rsidR="001210BA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อิออน มอลล์</w:t>
      </w:r>
    </w:p>
    <w:p w14:paraId="58B2A0B8" w14:textId="77777777" w:rsidR="00D23CA4" w:rsidRDefault="00FB5AEE" w:rsidP="00D23CA4">
      <w:pPr>
        <w:pStyle w:val="Heading4"/>
        <w:ind w:right="8"/>
        <w:rPr>
          <w:rFonts w:asciiTheme="minorBidi" w:hAnsiTheme="minorBidi" w:cstheme="minorBidi"/>
          <w:i w:val="0"/>
          <w:iCs w:val="0"/>
          <w:color w:val="00B050"/>
          <w:sz w:val="36"/>
          <w:szCs w:val="36"/>
        </w:rPr>
      </w:pPr>
      <w:r w:rsidRPr="007B18BA">
        <w:rPr>
          <w:rFonts w:asciiTheme="minorBidi" w:hAnsiTheme="minorBidi" w:cstheme="minorBidi" w:hint="cs"/>
          <w:i w:val="0"/>
          <w:iCs w:val="0"/>
          <w:color w:val="00B050"/>
          <w:sz w:val="36"/>
          <w:szCs w:val="36"/>
          <w:cs/>
        </w:rPr>
        <w:t>เช้า</w:t>
      </w:r>
      <w:r w:rsidRPr="007B18BA">
        <w:rPr>
          <w:rFonts w:asciiTheme="minorBidi" w:hAnsiTheme="minorBidi" w:cstheme="minorBidi"/>
          <w:i w:val="0"/>
          <w:iCs w:val="0"/>
          <w:color w:val="00B050"/>
          <w:sz w:val="36"/>
          <w:szCs w:val="36"/>
          <w:cs/>
        </w:rPr>
        <w:tab/>
      </w:r>
      <w:r w:rsidRPr="007B18BA">
        <w:rPr>
          <w:rFonts w:asciiTheme="minorBidi" w:hAnsiTheme="minorBidi" w:cstheme="minorBidi"/>
          <w:i w:val="0"/>
          <w:iCs w:val="0"/>
          <w:color w:val="00B050"/>
          <w:sz w:val="36"/>
          <w:szCs w:val="36"/>
          <w:cs/>
        </w:rPr>
        <w:tab/>
      </w:r>
      <w:r w:rsidRPr="007B18BA">
        <w:rPr>
          <w:rFonts w:asciiTheme="minorBidi" w:hAnsiTheme="minorBidi" w:cstheme="minorBidi"/>
          <w:i w:val="0"/>
          <w:iCs w:val="0"/>
          <w:color w:val="00B050"/>
          <w:sz w:val="36"/>
          <w:szCs w:val="36"/>
        </w:rPr>
        <w:sym w:font="Webdings" w:char="F0E4"/>
      </w:r>
      <w:r w:rsidRPr="007B18BA">
        <w:rPr>
          <w:rFonts w:asciiTheme="minorBidi" w:hAnsiTheme="minorBidi" w:cstheme="minorBidi"/>
          <w:i w:val="0"/>
          <w:iCs w:val="0"/>
          <w:color w:val="00B050"/>
          <w:sz w:val="36"/>
          <w:szCs w:val="36"/>
          <w:cs/>
        </w:rPr>
        <w:t xml:space="preserve"> </w:t>
      </w:r>
      <w:r w:rsidRPr="007B18BA">
        <w:rPr>
          <w:rFonts w:asciiTheme="minorBidi" w:hAnsiTheme="minorBidi" w:cstheme="minorBidi" w:hint="cs"/>
          <w:i w:val="0"/>
          <w:iCs w:val="0"/>
          <w:color w:val="00B050"/>
          <w:sz w:val="36"/>
          <w:szCs w:val="36"/>
          <w:cs/>
        </w:rPr>
        <w:t xml:space="preserve">รับประทานอาหาร ณ โรงแรมที่พัก </w:t>
      </w:r>
      <w:r w:rsidR="009D39C1" w:rsidRPr="007B18BA">
        <w:rPr>
          <w:rFonts w:asciiTheme="minorBidi" w:hAnsiTheme="minorBidi" w:cstheme="minorBidi" w:hint="cs"/>
          <w:i w:val="0"/>
          <w:iCs w:val="0"/>
          <w:color w:val="00B050"/>
          <w:sz w:val="36"/>
          <w:szCs w:val="36"/>
          <w:cs/>
        </w:rPr>
        <w:t xml:space="preserve"> </w:t>
      </w:r>
    </w:p>
    <w:p w14:paraId="0509F75F" w14:textId="513E28DE" w:rsidR="003D7EEB" w:rsidRPr="00D23CA4" w:rsidRDefault="003D7EEB" w:rsidP="00D23CA4">
      <w:pPr>
        <w:pStyle w:val="Heading4"/>
        <w:ind w:right="8" w:firstLine="0"/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</w:rPr>
      </w:pPr>
      <w:r w:rsidRPr="00D23CA4"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  <w:cs/>
        </w:rPr>
        <w:t xml:space="preserve">จากนั้นนำท่านเยี่ยมชม </w:t>
      </w:r>
      <w:r w:rsidRPr="003112B9">
        <w:rPr>
          <w:rStyle w:val="Strong"/>
          <w:rFonts w:asciiTheme="minorBidi" w:hAnsiTheme="minorBidi" w:cstheme="minorBidi"/>
          <w:i w:val="0"/>
          <w:iCs w:val="0"/>
          <w:color w:val="8A63E4"/>
          <w:sz w:val="36"/>
          <w:szCs w:val="36"/>
          <w:cs/>
        </w:rPr>
        <w:t xml:space="preserve">บ่อน้ำสีฟ้า </w:t>
      </w:r>
      <w:r w:rsidRPr="00D23CA4"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  <w:cs/>
        </w:rPr>
        <w:t xml:space="preserve">หรือที่เรียกอีกชื่อว่า อาโออิเคะ </w:t>
      </w:r>
      <w:r w:rsidRPr="00D23CA4"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</w:rPr>
        <w:t>Aoi</w:t>
      </w:r>
      <w:r w:rsidRPr="00D23CA4"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  <w:cs/>
        </w:rPr>
        <w:t>-</w:t>
      </w:r>
      <w:r w:rsidRPr="00D23CA4"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</w:rPr>
        <w:t>ike</w:t>
      </w:r>
      <w:r w:rsidRPr="00D23CA4">
        <w:rPr>
          <w:rFonts w:asciiTheme="minorBidi" w:hAnsiTheme="minorBidi" w:cstheme="minorBidi"/>
          <w:i w:val="0"/>
          <w:iCs w:val="0"/>
          <w:color w:val="000000" w:themeColor="text1"/>
          <w:sz w:val="36"/>
          <w:szCs w:val="36"/>
          <w:cs/>
        </w:rPr>
        <w:t xml:space="preserve"> บ่อน้ำสีฟ้าอันสดใสนี้ เกิดจากการสร้างเขื่อนเพื่อป้องกันโคลนถล่มบริเวณภูเขาไฟ ณ บริเวณแม่น้ำบิเอ การที่น้ำในบ่อมีสีฟ้าสด กว่าแหล่งน้ำทั่วไปในบริเวณใกล้เคียงนั้นเป็นเพราะมีแร่ธาตุที่ผสมอยู่ในดิน อาทิเช่น อลูมิเนียมไฮดรอกไซด์ ซึ่งเกิดจากการปะทุของภูเขาไฟที่อยู่ในแหล่งน้ำ ซึ่งทำปฎิกิริยาสะท้อนกับแสงแดดที่ส่องลงมา  จนทำให้เกิดความงดงามเป็นน้ำสีฟ้าที่สดใส ซึ่งความสดใสของสีฟ้าจากผืนน้ำนั้นจะขึ้นกับอยู่แสงแดดที่ส่องลงมากระทบจุดที่เรามองเห็นนั่นเอง สำหรับในช่วงฤดูหนาวนั้น น้ำในบ่อจะแข็งกลายเป็นทุ่งหิมะสีขาวโพลน แต่ก็ให้ความงามไปอีกแบบ</w:t>
      </w:r>
    </w:p>
    <w:p w14:paraId="2F3621C5" w14:textId="4ABA519E" w:rsidR="00D23CA4" w:rsidRPr="009C442E" w:rsidRDefault="00D23CA4" w:rsidP="003D7EEB">
      <w:pPr>
        <w:pStyle w:val="NormalWeb"/>
        <w:shd w:val="clear" w:color="auto" w:fill="FFFFFF"/>
        <w:ind w:right="144" w:firstLine="0"/>
        <w:jc w:val="thaiDistribute"/>
        <w:rPr>
          <w:rFonts w:asciiTheme="minorBidi" w:eastAsia="Meiryo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  <w:t xml:space="preserve">: : : </w:t>
      </w:r>
      <w:r>
        <w:rPr>
          <w:rFonts w:asciiTheme="minorBidi" w:hAnsiTheme="minorBidi" w:cstheme="minorBidi" w:hint="cs"/>
          <w:color w:val="0070C0"/>
          <w:sz w:val="36"/>
          <w:szCs w:val="36"/>
          <w:shd w:val="clear" w:color="auto" w:fill="FFFFFF"/>
          <w:cs/>
        </w:rPr>
        <w:t>เดินทางสู่เมือง อาซาฮิกาวะ : : :</w:t>
      </w:r>
    </w:p>
    <w:p w14:paraId="65455126" w14:textId="35F81989" w:rsidR="007B18BA" w:rsidRDefault="00CC2129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noProof/>
          <w:color w:val="222222"/>
          <w:sz w:val="36"/>
          <w:szCs w:val="36"/>
          <w:shd w:val="clear" w:color="auto" w:fill="FFFFFF"/>
          <w:lang w:val="en-US"/>
        </w:rPr>
        <w:lastRenderedPageBreak/>
        <w:drawing>
          <wp:anchor distT="0" distB="0" distL="114300" distR="114300" simplePos="0" relativeHeight="252106240" behindDoc="0" locked="0" layoutInCell="1" allowOverlap="1" wp14:anchorId="587783BD" wp14:editId="786627EB">
            <wp:simplePos x="0" y="0"/>
            <wp:positionH relativeFrom="column">
              <wp:posOffset>892564</wp:posOffset>
            </wp:positionH>
            <wp:positionV relativeFrom="paragraph">
              <wp:posOffset>159929</wp:posOffset>
            </wp:positionV>
            <wp:extent cx="5594985" cy="3152359"/>
            <wp:effectExtent l="0" t="0" r="571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985" cy="3152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72F1A" w14:textId="6E5E6290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6C8D4958" w14:textId="57E3528E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55624390" w14:textId="1E42A155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24587F6D" w14:textId="4D3061E0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645EA481" w14:textId="10961107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47A1B2F5" w14:textId="215B38E6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43A28581" w14:textId="1927C5C8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0D35FC8D" w14:textId="6B266172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3A754368" w14:textId="4A2E2BEE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21FD1920" w14:textId="4135E463" w:rsidR="00D23CA4" w:rsidRDefault="00D23CA4" w:rsidP="00BB4671">
      <w:pPr>
        <w:ind w:left="1418"/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</w:rPr>
      </w:pPr>
    </w:p>
    <w:p w14:paraId="40A3AE17" w14:textId="4224A676" w:rsidR="00AF2B8E" w:rsidRPr="000072DE" w:rsidRDefault="00AF2B8E" w:rsidP="00AF2B8E">
      <w:pPr>
        <w:rPr>
          <w:rFonts w:asciiTheme="minorBidi" w:hAnsiTheme="minorBidi" w:cstheme="minorBidi"/>
          <w:color w:val="0070C0"/>
          <w:sz w:val="36"/>
          <w:szCs w:val="36"/>
          <w:shd w:val="clear" w:color="auto" w:fill="FFFFFF"/>
          <w:lang w:val="en-US"/>
        </w:rPr>
      </w:pPr>
    </w:p>
    <w:p w14:paraId="50A158B2" w14:textId="1851DD5D" w:rsidR="00D23CA4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4DE93DC7" w14:textId="5ED7EA18" w:rsidR="00D23CA4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0325B27A" w14:textId="60F0677C" w:rsidR="00BB4671" w:rsidRDefault="00BB4671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  <w:lang w:val="en-US"/>
        </w:rPr>
        <w:t>จากนั้น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นำท่านเข้าชม 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สวนสัตว์อาซาฮิยาม่า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แหล่งรวมสัตว์หายากและมีชื่อเสียงมากที่สุดในฮอกไกโด ตั้งอยู่ที่เมืองอาซาฮิคาวะ ประเทศญี่ปุ่น </w:t>
      </w:r>
      <w:r w:rsidR="000072DE">
        <w:rPr>
          <w:rFonts w:asciiTheme="minorBidi" w:hAnsiTheme="minorBidi" w:cstheme="minorBidi" w:hint="cs"/>
          <w:color w:val="000000" w:themeColor="text1"/>
          <w:sz w:val="36"/>
          <w:szCs w:val="36"/>
          <w:shd w:val="clear" w:color="auto" w:fill="FFFFFF"/>
          <w:cs/>
          <w:lang w:val="en-US"/>
        </w:rPr>
        <w:t>ให้</w:t>
      </w:r>
      <w:r w:rsidRPr="000072DE">
        <w:rPr>
          <w:rFonts w:asciiTheme="minorBidi" w:hAnsiTheme="minorBidi" w:cstheme="minorBidi"/>
          <w:color w:val="000000" w:themeColor="text1"/>
          <w:sz w:val="36"/>
          <w:szCs w:val="36"/>
          <w:shd w:val="clear" w:color="auto" w:fill="FFFFFF"/>
          <w:cs/>
        </w:rPr>
        <w:t>ท่านจะได้ใกล้ชิดกับเหล่าน้องคิงเพนกวิน ตัวใหญ่จัมโบ้</w:t>
      </w:r>
      <w:r w:rsidR="000072DE">
        <w:rPr>
          <w:rFonts w:asciiTheme="minorBidi" w:hAnsiTheme="minorBidi" w:cstheme="minorBidi" w:hint="cs"/>
          <w:color w:val="000000" w:themeColor="text1"/>
          <w:sz w:val="36"/>
          <w:szCs w:val="36"/>
          <w:shd w:val="clear" w:color="auto" w:fill="FFFFFF"/>
          <w:cs/>
        </w:rPr>
        <w:t xml:space="preserve">น่ารัก และ 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หมีขาวขั้วโลก ที่ท่านสามารถใ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กล้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ชิดกับน้องหมีโดยมองผ่านหน้าต่างโค้งที่สามารถโผล่ภายในบ้านหมีได้เลยทีเดียว อีกทั้งย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ัง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มีแมวน้ำทะเลแสนขี้เล่น และสัตว์อื่นๆอีกมากมายให้ท่านได้เยี่ยมชมภายในสวนสัตว์อาซาฮิยาม่าแห่งนี้ อิสระให้ท่านได้สนุกและเที่ยวชมสัตว์โลกน่ารักเมืองหนาวกันตามอัธยาศัย</w:t>
      </w:r>
    </w:p>
    <w:p w14:paraId="2B5B3E85" w14:textId="215EC453" w:rsidR="00D23CA4" w:rsidRPr="000072DE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6EC27EC0" w14:textId="01BEE115" w:rsidR="00BB4671" w:rsidRDefault="00CC2129" w:rsidP="00E32469">
      <w:pPr>
        <w:tabs>
          <w:tab w:val="left" w:pos="1080"/>
          <w:tab w:val="left" w:pos="1440"/>
        </w:tabs>
        <w:ind w:left="1418"/>
        <w:rPr>
          <w:rFonts w:asciiTheme="minorBidi" w:hAnsiTheme="minorBidi" w:cstheme="minorBidi"/>
          <w:b/>
          <w:bCs/>
          <w:color w:val="FF40FF"/>
          <w:sz w:val="36"/>
          <w:szCs w:val="36"/>
          <w:highlight w:val="yellow"/>
          <w:lang w:val="en-US"/>
        </w:rPr>
      </w:pPr>
      <w:r>
        <w:rPr>
          <w:rFonts w:asciiTheme="minorBidi" w:hAnsiTheme="minorBidi" w:cstheme="minorBidi"/>
          <w:noProof/>
          <w:color w:val="222222"/>
          <w:sz w:val="36"/>
          <w:szCs w:val="36"/>
          <w:shd w:val="clear" w:color="auto" w:fill="FFFFFF"/>
        </w:rPr>
        <w:drawing>
          <wp:anchor distT="0" distB="0" distL="114300" distR="114300" simplePos="0" relativeHeight="252107264" behindDoc="0" locked="0" layoutInCell="1" allowOverlap="1" wp14:anchorId="21F7F54C" wp14:editId="286D15C5">
            <wp:simplePos x="0" y="0"/>
            <wp:positionH relativeFrom="column">
              <wp:posOffset>952681</wp:posOffset>
            </wp:positionH>
            <wp:positionV relativeFrom="paragraph">
              <wp:posOffset>26670</wp:posOffset>
            </wp:positionV>
            <wp:extent cx="5594985" cy="3152360"/>
            <wp:effectExtent l="0" t="0" r="571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985" cy="315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4C194" w14:textId="4CE436DA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456D401C" w14:textId="7206D3B5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639ABA6C" w14:textId="77777777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7DEA6997" w14:textId="77777777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053E5634" w14:textId="77777777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47406FE2" w14:textId="77777777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40955D70" w14:textId="77777777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364DA955" w14:textId="1D6D5C9B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4D180ECE" w14:textId="38434452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3194CB69" w14:textId="61847C23" w:rsidR="000072DE" w:rsidRDefault="000072D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1862D78B" w14:textId="77777777" w:rsidR="00D23CA4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29EB632D" w14:textId="57F9907B" w:rsidR="00BB4671" w:rsidRDefault="00BB4671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lastRenderedPageBreak/>
        <w:t xml:space="preserve">จากนั้นนำท่านเดินทางสู่ 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หมู่บ้านราเมงอาซาฮิกาวะ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ศูนย์รวมร้านราเมงที่มีชื่อเสียงและอร่อยที่สุดในฮอกไกโด ที่ได้รับการถ่ายทอดมรดกทางปัญญาด้านการทำเส้นราเมงและน้ำซุปที่แสนอร่อยของญี่ปุ่นจากรุ่นสู่รุ่นสืบต่อกันมายาวนาน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และด้วยเหตุนี้หมู่บ้านราเมงอาซาฮิกาวะจึงได้เปิดตัวขึ้นในเดือนสิงหาคมปี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1996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เนื่องด้วยมีผู้คนจำนวนมากเริ่มกล่าวข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าน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ถึงราเมงที่แสนอร่อยนี้และเพื่อเผยแพร่อาหารที่เป็นความภาคภูมิใจของชาวเมืองอาซาฮิกาวะ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นี้ให้เป็นที่รู้จักมากยิ่งขึ้นสืบไป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นอกจากนี้ที่นี่ยังมีศาลเจ้าราเมง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หรือ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Menmusubi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ในภาษาญี่ปุ่น ซึ่งเป็นสถานที่คู่สมรส นิยมมาขอพรเพื่อให้ชีวิตคู่ร้อนแรงเหมือนน้ำซุปและยืนยาวเหมือนเส้นบะหมี่จากเทพเจ้า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2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องค์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องค์แรกคือ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Menkoiten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ที่จะให้พรให้คู่รักครองรักกันนาน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ๆ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และ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Menmadaio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จะช่วยให้คู่รักซื่อสัตย์ต่อกัน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และ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B637DA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รักกันมากยิ่งขึ้น อิสระให้ท่านได้เที่ยวชมและแวะชิมราเมงอาซาฮิกาวะที่แสนอร่อยตามใจชอบตามอัธยาศัย</w:t>
      </w:r>
    </w:p>
    <w:p w14:paraId="1C28A68A" w14:textId="77777777" w:rsidR="00D23CA4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546BB9F5" w14:textId="02D8F347" w:rsidR="00D23CA4" w:rsidRPr="00D23CA4" w:rsidRDefault="00D23CA4" w:rsidP="00D23CA4">
      <w:pPr>
        <w:tabs>
          <w:tab w:val="left" w:pos="1080"/>
        </w:tabs>
        <w:ind w:right="8"/>
        <w:rPr>
          <w:rFonts w:asciiTheme="minorBidi" w:hAnsiTheme="minorBidi" w:cstheme="minorBidi"/>
          <w:color w:val="00B050"/>
          <w:sz w:val="36"/>
          <w:szCs w:val="36"/>
        </w:rPr>
      </w:pP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กลางวัน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ab/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    </w:t>
      </w:r>
      <w:r w:rsidRPr="00902D8C">
        <w:rPr>
          <w:rFonts w:asciiTheme="minorBidi" w:hAnsiTheme="minorBidi" w:cstheme="minorBidi"/>
          <w:color w:val="00B050"/>
          <w:sz w:val="36"/>
          <w:szCs w:val="36"/>
        </w:rPr>
        <w:sym w:font="Webdings" w:char="F0E4"/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รับประทานอาหาร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ณ</w:t>
      </w:r>
      <w:r w:rsidRPr="00902D8C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</w:t>
      </w:r>
      <w:r w:rsidRPr="00902D8C">
        <w:rPr>
          <w:rFonts w:asciiTheme="minorBidi" w:hAnsiTheme="minorBidi" w:cstheme="minorBidi"/>
          <w:color w:val="00B050"/>
          <w:sz w:val="36"/>
          <w:szCs w:val="36"/>
          <w:cs/>
        </w:rPr>
        <w:t>ภัตตาคาร</w:t>
      </w:r>
    </w:p>
    <w:p w14:paraId="5B5EBBF2" w14:textId="59476095" w:rsidR="00D23CA4" w:rsidRPr="0081738A" w:rsidRDefault="00D23CA4" w:rsidP="00D23CA4">
      <w:pPr>
        <w:ind w:left="1418"/>
        <w:rPr>
          <w:rFonts w:asciiTheme="minorBidi" w:hAnsiTheme="minorBidi" w:cstheme="minorBidi"/>
          <w:color w:val="E046A8"/>
          <w:sz w:val="36"/>
          <w:szCs w:val="36"/>
          <w:shd w:val="clear" w:color="auto" w:fill="FFFFFF"/>
          <w:cs/>
          <w:lang w:val="en-US"/>
        </w:rPr>
      </w:pPr>
      <w:r w:rsidRPr="0081738A">
        <w:rPr>
          <w:rFonts w:asciiTheme="minorBidi" w:hAnsiTheme="minorBidi" w:cstheme="minorBidi" w:hint="cs"/>
          <w:color w:val="E046A8"/>
          <w:sz w:val="36"/>
          <w:szCs w:val="36"/>
          <w:highlight w:val="yellow"/>
          <w:shd w:val="clear" w:color="auto" w:fill="FFFFFF"/>
          <w:cs/>
        </w:rPr>
        <w:t xml:space="preserve">: : :  </w:t>
      </w:r>
      <w:r w:rsidR="00093038" w:rsidRPr="0081738A">
        <w:rPr>
          <w:rFonts w:asciiTheme="minorBidi" w:hAnsiTheme="minorBidi" w:cstheme="minorBidi" w:hint="cs"/>
          <w:color w:val="E046A8"/>
          <w:sz w:val="36"/>
          <w:szCs w:val="36"/>
          <w:highlight w:val="yellow"/>
          <w:cs/>
        </w:rPr>
        <w:t xml:space="preserve">ให้ท่านได้เลือก ราเมงที่ชื่นชอบ </w:t>
      </w:r>
      <w:r w:rsidR="00093038" w:rsidRPr="0081738A">
        <w:rPr>
          <w:rFonts w:asciiTheme="minorBidi" w:hAnsiTheme="minorBidi" w:cstheme="minorBidi"/>
          <w:color w:val="E046A8"/>
          <w:sz w:val="36"/>
          <w:szCs w:val="36"/>
          <w:highlight w:val="yellow"/>
          <w:lang w:val="en-US"/>
        </w:rPr>
        <w:t xml:space="preserve">1 </w:t>
      </w:r>
      <w:r w:rsidR="00093038" w:rsidRPr="0081738A">
        <w:rPr>
          <w:rFonts w:asciiTheme="minorBidi" w:hAnsiTheme="minorBidi" w:cstheme="minorBidi" w:hint="cs"/>
          <w:color w:val="E046A8"/>
          <w:sz w:val="36"/>
          <w:szCs w:val="36"/>
          <w:highlight w:val="yellow"/>
          <w:cs/>
          <w:lang w:val="en-US"/>
        </w:rPr>
        <w:t xml:space="preserve">เซ็ต(ชามใหญ่) + เครื่องดื่ม </w:t>
      </w:r>
      <w:r w:rsidRPr="0081738A">
        <w:rPr>
          <w:rFonts w:asciiTheme="minorBidi" w:hAnsiTheme="minorBidi" w:cstheme="minorBidi" w:hint="cs"/>
          <w:color w:val="E046A8"/>
          <w:sz w:val="36"/>
          <w:szCs w:val="36"/>
          <w:highlight w:val="yellow"/>
          <w:shd w:val="clear" w:color="auto" w:fill="FFFFFF"/>
          <w:cs/>
          <w:lang w:val="en-US"/>
        </w:rPr>
        <w:t>: : :</w:t>
      </w:r>
    </w:p>
    <w:p w14:paraId="7833194E" w14:textId="73B57567" w:rsidR="00D23CA4" w:rsidRDefault="00D23CA4" w:rsidP="00BB4671">
      <w:pPr>
        <w:ind w:left="1418"/>
        <w:rPr>
          <w:rFonts w:asciiTheme="minorBidi" w:hAnsiTheme="minorBidi" w:cstheme="minorBidi"/>
          <w:sz w:val="36"/>
          <w:szCs w:val="36"/>
          <w:lang w:val="en-US"/>
        </w:rPr>
      </w:pPr>
    </w:p>
    <w:p w14:paraId="3A37373C" w14:textId="1FDADE0D" w:rsidR="00D23CA4" w:rsidRPr="009C442E" w:rsidRDefault="00BD025C" w:rsidP="00BB4671">
      <w:pPr>
        <w:ind w:left="1418"/>
        <w:rPr>
          <w:rFonts w:asciiTheme="minorBidi" w:hAnsiTheme="minorBidi" w:cstheme="minorBidi"/>
          <w:sz w:val="36"/>
          <w:szCs w:val="36"/>
          <w:lang w:val="en-US"/>
        </w:rPr>
      </w:pPr>
      <w:r>
        <w:rPr>
          <w:rFonts w:asciiTheme="minorBidi" w:hAnsiTheme="minorBidi" w:cstheme="minorBidi"/>
          <w:noProof/>
          <w:color w:val="E046A8"/>
          <w:sz w:val="36"/>
          <w:szCs w:val="36"/>
          <w:shd w:val="clear" w:color="auto" w:fill="FFFFFF"/>
          <w:lang w:val="th-TH"/>
        </w:rPr>
        <w:drawing>
          <wp:anchor distT="0" distB="0" distL="114300" distR="114300" simplePos="0" relativeHeight="252108288" behindDoc="0" locked="0" layoutInCell="1" allowOverlap="1" wp14:anchorId="47E1B600" wp14:editId="05CFAF02">
            <wp:simplePos x="0" y="0"/>
            <wp:positionH relativeFrom="column">
              <wp:posOffset>935990</wp:posOffset>
            </wp:positionH>
            <wp:positionV relativeFrom="paragraph">
              <wp:posOffset>221706</wp:posOffset>
            </wp:positionV>
            <wp:extent cx="5603875" cy="3157368"/>
            <wp:effectExtent l="0" t="0" r="0" b="508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3157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F2E84" w14:textId="2C703F46" w:rsidR="00BB4671" w:rsidRDefault="00BB4671" w:rsidP="00E32469">
      <w:pPr>
        <w:tabs>
          <w:tab w:val="left" w:pos="1080"/>
          <w:tab w:val="left" w:pos="1440"/>
        </w:tabs>
        <w:ind w:left="1418"/>
        <w:rPr>
          <w:rFonts w:asciiTheme="minorBidi" w:hAnsiTheme="minorBidi" w:cstheme="minorBidi"/>
          <w:b/>
          <w:bCs/>
          <w:color w:val="FF40FF"/>
          <w:sz w:val="36"/>
          <w:szCs w:val="36"/>
          <w:highlight w:val="yellow"/>
          <w:lang w:val="en-US"/>
        </w:rPr>
      </w:pPr>
    </w:p>
    <w:p w14:paraId="2577A083" w14:textId="0A0AE75A" w:rsidR="00AF2B8E" w:rsidRDefault="00AF2B8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21F14D1" w14:textId="6A82CFE9" w:rsidR="00AF2B8E" w:rsidRDefault="00AF2B8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1357EB3" w14:textId="0B28308A" w:rsidR="00AF2B8E" w:rsidRDefault="00AF2B8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4E63741" w14:textId="28995F38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187D56D5" w14:textId="1B78F8CE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AEDBEFF" w14:textId="5DC4ED0A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6C67F82" w14:textId="20F57610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F22425F" w14:textId="34DBB746" w:rsidR="00D23CA4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5FA4EE9B" w14:textId="676AFA1E" w:rsidR="00D23CA4" w:rsidRDefault="00D23CA4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434ABBDA" w14:textId="0CE610C7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42458FE8" w14:textId="7BC67AC2" w:rsidR="00AF2B8E" w:rsidRDefault="00AF2B8E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2C1BDA9" w14:textId="77777777" w:rsidR="00D23CA4" w:rsidRDefault="00D23CA4" w:rsidP="00D23CA4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008A71D" w14:textId="72DC2699" w:rsidR="00D23CA4" w:rsidRDefault="00D23CA4" w:rsidP="00D23CA4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จากนั้น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นำท่านเดินทางสู่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 xml:space="preserve"> เมืองอาซาฮิคาวะ ให้ท่านได้ช้อปปิ้ง ณ </w:t>
      </w:r>
      <w:r w:rsidRPr="003112B9">
        <w:rPr>
          <w:rFonts w:asciiTheme="minorBidi" w:hAnsiTheme="minorBidi" w:cstheme="minorBidi" w:hint="cs"/>
          <w:b/>
          <w:bCs/>
          <w:color w:val="8A63E4"/>
          <w:sz w:val="36"/>
          <w:szCs w:val="36"/>
          <w:shd w:val="clear" w:color="auto" w:fill="FFFFFF"/>
          <w:cs/>
        </w:rPr>
        <w:t>ถนน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เฮอิวะโดริ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ไคโมโนะโคเอง ซึ่งเป็นจุดเดินท้าวสู่ย่านช้อปปิ้งกลางเมืองอาซาฮิคาวะ ให้ท่านได้ชม เทโนะฟุนซุย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ประติมากรรม น้ำพุรูปมือ ที่สร้างสรรค์โดย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คุณคิอุจิ เรอิจิ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ศิลปินชาวญี่ป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ุ่น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 จากนั้นท่านสามารถเดินเลือกซื้อและชมสินค้าเพลินๆ อีกทั้งยังมีร้านอาหารและเครื่องดื่มมากมายตลอดทางจนถึงสถานีรถไฟอาซาฮิคา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lastRenderedPageBreak/>
        <w:t xml:space="preserve">วะกันเลยทีเดียว </w:t>
      </w:r>
      <w:r w:rsidRPr="0033384C">
        <w:rPr>
          <w:rFonts w:asciiTheme="minorBidi" w:hAnsiTheme="minorBidi" w:cs="Cordia New" w:hint="cs"/>
          <w:color w:val="222222"/>
          <w:sz w:val="36"/>
          <w:szCs w:val="36"/>
          <w:shd w:val="clear" w:color="auto" w:fill="FFFFFF"/>
          <w:cs/>
        </w:rPr>
        <w:t>โดยถนนเส้นนี้เป็นทางเท้า</w:t>
      </w:r>
      <w:r w:rsidRPr="0033384C">
        <w:rPr>
          <w:rFonts w:asciiTheme="minorBidi" w:hAnsiTheme="minorBidi" w:cs="Cordia New"/>
          <w:color w:val="222222"/>
          <w:sz w:val="36"/>
          <w:szCs w:val="36"/>
          <w:shd w:val="clear" w:color="auto" w:fill="FFFFFF"/>
          <w:cs/>
        </w:rPr>
        <w:t xml:space="preserve"> </w:t>
      </w:r>
      <w:r w:rsidRPr="0033384C">
        <w:rPr>
          <w:rFonts w:asciiTheme="minorBidi" w:hAnsiTheme="minorBidi" w:cs="Cordia New" w:hint="cs"/>
          <w:color w:val="222222"/>
          <w:sz w:val="36"/>
          <w:szCs w:val="36"/>
          <w:shd w:val="clear" w:color="auto" w:fill="FFFFFF"/>
          <w:cs/>
        </w:rPr>
        <w:t>ทอดยาวผ่านแยกต่างๆ</w:t>
      </w:r>
      <w:r>
        <w:rPr>
          <w:rFonts w:asciiTheme="minorBidi" w:hAnsiTheme="minorBidi" w:cs="Cordia New" w:hint="cs"/>
          <w:color w:val="222222"/>
          <w:sz w:val="36"/>
          <w:szCs w:val="36"/>
          <w:shd w:val="clear" w:color="auto" w:fill="FFFFFF"/>
          <w:cs/>
        </w:rPr>
        <w:t xml:space="preserve"> </w:t>
      </w:r>
      <w:r w:rsidRPr="0033384C">
        <w:rPr>
          <w:rFonts w:asciiTheme="minorBidi" w:hAnsiTheme="minorBidi" w:cs="Cordia New" w:hint="cs"/>
          <w:color w:val="222222"/>
          <w:sz w:val="36"/>
          <w:szCs w:val="36"/>
          <w:shd w:val="clear" w:color="auto" w:fill="FFFFFF"/>
          <w:cs/>
        </w:rPr>
        <w:t>ที่เดินเชื่อมถึงกันได้อย่างสะดวกสบาย</w:t>
      </w:r>
      <w:r w:rsidRPr="00391096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 อิสระให้ท่านได้ใช้เวลาเดินเล่น ชมสินค้ากันตามอัธยาศัย</w:t>
      </w:r>
    </w:p>
    <w:p w14:paraId="4FB28E12" w14:textId="7EB11777" w:rsidR="00496F9D" w:rsidRDefault="00BD025C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noProof/>
          <w:color w:val="222222"/>
          <w:sz w:val="36"/>
          <w:szCs w:val="36"/>
          <w:shd w:val="clear" w:color="auto" w:fill="FFFFFF"/>
          <w:lang w:val="th-TH"/>
        </w:rPr>
        <w:drawing>
          <wp:anchor distT="0" distB="0" distL="114300" distR="114300" simplePos="0" relativeHeight="252109312" behindDoc="0" locked="0" layoutInCell="1" allowOverlap="1" wp14:anchorId="2045354F" wp14:editId="27BA0499">
            <wp:simplePos x="0" y="0"/>
            <wp:positionH relativeFrom="column">
              <wp:posOffset>909955</wp:posOffset>
            </wp:positionH>
            <wp:positionV relativeFrom="paragraph">
              <wp:posOffset>239123</wp:posOffset>
            </wp:positionV>
            <wp:extent cx="5603875" cy="3157368"/>
            <wp:effectExtent l="0" t="0" r="0" b="508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3157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7593B" w14:textId="7173F48E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2D118DFE" w14:textId="5C70BBA8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11DFF2BE" w14:textId="5EF2D2BF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2DC9583" w14:textId="22F8AE76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56AA9B1" w14:textId="3E83EE8A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1DCC488" w14:textId="1BC4DF0A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6B1F600" w14:textId="3F76D517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9E3D11E" w14:textId="7483C889" w:rsidR="00AD4820" w:rsidRPr="00BD025C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lang w:val="en-US"/>
        </w:rPr>
      </w:pPr>
    </w:p>
    <w:p w14:paraId="5E9A05F2" w14:textId="1153E74F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F94C0C5" w14:textId="5E6247E7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807BB2E" w14:textId="34DD80DA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2AF24ED" w14:textId="4D056859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4375F634" w14:textId="7E5C9252" w:rsidR="00093038" w:rsidRDefault="00093038" w:rsidP="00D23CA4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52248A3" w14:textId="77F9B3B3" w:rsidR="00D23CA4" w:rsidRPr="00D46EB1" w:rsidRDefault="00D23CA4" w:rsidP="00D23CA4">
      <w:pPr>
        <w:ind w:left="1418"/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จากนั้น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นำท่านเดินทางสู่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3112B9">
        <w:rPr>
          <w:rFonts w:asciiTheme="minorBidi" w:hAnsiTheme="minorBidi" w:cstheme="minorBidi"/>
          <w:b/>
          <w:bCs/>
          <w:color w:val="8A63E4"/>
          <w:sz w:val="36"/>
          <w:szCs w:val="36"/>
          <w:shd w:val="clear" w:color="auto" w:fill="FFFFFF"/>
          <w:cs/>
        </w:rPr>
        <w:t>อิออนมอลล์ อาซาฮิคาวะ</w:t>
      </w:r>
      <w:r w:rsidRPr="003112B9">
        <w:rPr>
          <w:rFonts w:asciiTheme="minorBidi" w:hAnsiTheme="minorBidi" w:cstheme="minorBidi"/>
          <w:color w:val="8A63E4"/>
          <w:sz w:val="36"/>
          <w:szCs w:val="36"/>
          <w:shd w:val="clear" w:color="auto" w:fill="FFFFFF"/>
          <w:cs/>
        </w:rPr>
        <w:t xml:space="preserve"> 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แห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ล่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งช้อปปิ้งขนาดใหญ่ใจกลางเมืองอาซาฮิคาวะ ตัวอาคารมี 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4 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ชั้น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ลานชั้นล่างมีโซนร้านค้า โซนร้านอาหารและซูเปอร์มา</w:t>
      </w:r>
      <w:r>
        <w:rPr>
          <w:rFonts w:asciiTheme="minorBidi" w:hAnsiTheme="minorBidi" w:cstheme="minorBidi" w:hint="cs"/>
          <w:color w:val="222222"/>
          <w:sz w:val="36"/>
          <w:szCs w:val="36"/>
          <w:shd w:val="clear" w:color="auto" w:fill="FFFFFF"/>
          <w:cs/>
        </w:rPr>
        <w:t>ร์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 xml:space="preserve">เก็ต ชั้นสองเป็นศูนย์รวมแฟชั่นเครื่องแต่งกาย ชั้นสามมีร้านค้าหลากหลาย เช่น ร้านเครื่องใช้ในบ้าน ร้าน 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 xml:space="preserve">DaiZo 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ร้านของเล่นเด็ก ฯลฯ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  <w:t> </w:t>
      </w:r>
      <w:r w:rsidRPr="00D46EB1"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  <w:cs/>
        </w:rPr>
        <w:t>ส่วนชั้นบนสุดเป็นโรงภาพยนตร์และรวมร้านบันเทิง อิสระให้ท่านได้ช้อปปิ้งและรับประทานอาหารกันตามอัธยาศัย</w:t>
      </w:r>
    </w:p>
    <w:p w14:paraId="6380F420" w14:textId="416FD92E" w:rsidR="00D23CA4" w:rsidRDefault="00BD025C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  <w:r>
        <w:rPr>
          <w:rFonts w:asciiTheme="minorBidi" w:hAnsiTheme="minorBidi" w:cstheme="minorBidi"/>
          <w:noProof/>
          <w:sz w:val="36"/>
          <w:szCs w:val="36"/>
        </w:rPr>
        <w:drawing>
          <wp:anchor distT="0" distB="0" distL="114300" distR="114300" simplePos="0" relativeHeight="252110336" behindDoc="0" locked="0" layoutInCell="1" allowOverlap="1" wp14:anchorId="3CE1211B" wp14:editId="0070C055">
            <wp:simplePos x="0" y="0"/>
            <wp:positionH relativeFrom="column">
              <wp:posOffset>909955</wp:posOffset>
            </wp:positionH>
            <wp:positionV relativeFrom="paragraph">
              <wp:posOffset>225425</wp:posOffset>
            </wp:positionV>
            <wp:extent cx="5603875" cy="3157369"/>
            <wp:effectExtent l="0" t="0" r="0" b="508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315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B9DEF" w14:textId="0ACB5F85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3EF3CAAC" w14:textId="4FA376FC" w:rsidR="00AD4820" w:rsidRDefault="00AD4820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B7F2547" w14:textId="02A2CA1D" w:rsidR="00BB4671" w:rsidRDefault="00BB4671" w:rsidP="00E32469">
      <w:pPr>
        <w:tabs>
          <w:tab w:val="left" w:pos="1080"/>
          <w:tab w:val="left" w:pos="1440"/>
        </w:tabs>
        <w:ind w:left="1418"/>
        <w:rPr>
          <w:rFonts w:asciiTheme="minorBidi" w:hAnsiTheme="minorBidi" w:cstheme="minorBidi"/>
          <w:b/>
          <w:bCs/>
          <w:color w:val="FF40FF"/>
          <w:sz w:val="36"/>
          <w:szCs w:val="36"/>
          <w:highlight w:val="yellow"/>
          <w:lang w:val="en-US"/>
        </w:rPr>
      </w:pPr>
    </w:p>
    <w:p w14:paraId="311A7803" w14:textId="1EC92902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9038C42" w14:textId="629171F3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1890A54" w14:textId="7F417CD5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600849D" w14:textId="2E90CE73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6AC71483" w14:textId="6F59FE4C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062A3AAC" w14:textId="27548403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8042F12" w14:textId="77777777" w:rsidR="00496F9D" w:rsidRDefault="00496F9D" w:rsidP="00BB4671">
      <w:pPr>
        <w:ind w:left="1418"/>
        <w:rPr>
          <w:rFonts w:asciiTheme="minorBidi" w:hAnsiTheme="minorBidi" w:cstheme="minorBidi"/>
          <w:color w:val="222222"/>
          <w:sz w:val="36"/>
          <w:szCs w:val="36"/>
          <w:shd w:val="clear" w:color="auto" w:fill="FFFFFF"/>
        </w:rPr>
      </w:pPr>
    </w:p>
    <w:p w14:paraId="7F32C8A6" w14:textId="2F87797A" w:rsidR="001E369C" w:rsidRPr="0022199E" w:rsidRDefault="001E369C" w:rsidP="00C25094">
      <w:pPr>
        <w:rPr>
          <w:rFonts w:asciiTheme="minorBidi" w:hAnsiTheme="minorBidi" w:cstheme="minorBidi"/>
          <w:color w:val="333333"/>
          <w:sz w:val="36"/>
          <w:szCs w:val="36"/>
        </w:rPr>
      </w:pPr>
    </w:p>
    <w:p w14:paraId="02A8917E" w14:textId="291AB97C" w:rsidR="00801F03" w:rsidRPr="000251E2" w:rsidRDefault="00801F03" w:rsidP="00801F03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color w:val="FF0000"/>
          <w:sz w:val="36"/>
          <w:szCs w:val="36"/>
        </w:rPr>
      </w:pPr>
      <w:r w:rsidRPr="000251E2">
        <w:rPr>
          <w:rFonts w:asciiTheme="minorBidi" w:hAnsiTheme="minorBidi" w:cstheme="minorBidi"/>
          <w:color w:val="FF0000"/>
          <w:sz w:val="36"/>
          <w:szCs w:val="36"/>
          <w:cs/>
        </w:rPr>
        <w:lastRenderedPageBreak/>
        <w:t>เย็น</w:t>
      </w:r>
      <w:r w:rsidRPr="000251E2">
        <w:rPr>
          <w:rFonts w:asciiTheme="minorBidi" w:hAnsiTheme="minorBidi" w:cstheme="minorBidi"/>
          <w:color w:val="FF0000"/>
          <w:sz w:val="36"/>
          <w:szCs w:val="36"/>
          <w:cs/>
        </w:rPr>
        <w:tab/>
        <w:t xml:space="preserve">    </w:t>
      </w:r>
      <w:r w:rsidRPr="000251E2">
        <w:rPr>
          <w:rFonts w:asciiTheme="minorBidi" w:hAnsiTheme="minorBidi" w:cstheme="minorBidi"/>
          <w:color w:val="FF0000"/>
          <w:sz w:val="36"/>
          <w:szCs w:val="36"/>
        </w:rPr>
        <w:sym w:font="Webdings" w:char="F0E4"/>
      </w:r>
      <w:r w:rsidRPr="000251E2">
        <w:rPr>
          <w:rFonts w:asciiTheme="minorBidi" w:hAnsiTheme="minorBidi" w:cstheme="minorBidi"/>
          <w:color w:val="FF0000"/>
          <w:sz w:val="36"/>
          <w:szCs w:val="36"/>
          <w:cs/>
        </w:rPr>
        <w:t xml:space="preserve"> รับประทานอาหาร อิสระตามอัธยาศัย (ไม่รวมค่าใช้จ่าย) </w:t>
      </w:r>
      <w:r w:rsidRPr="000251E2">
        <w:rPr>
          <w:rFonts w:asciiTheme="minorBidi" w:hAnsiTheme="minorBidi" w:cstheme="minorBidi"/>
          <w:color w:val="FF0000"/>
          <w:sz w:val="36"/>
          <w:szCs w:val="36"/>
        </w:rPr>
        <w:fldChar w:fldCharType="begin"/>
      </w:r>
      <w:r w:rsidRPr="000251E2">
        <w:rPr>
          <w:rFonts w:asciiTheme="minorBidi" w:hAnsiTheme="minorBidi" w:cstheme="minorBidi"/>
          <w:color w:val="FF0000"/>
          <w:sz w:val="36"/>
          <w:szCs w:val="36"/>
        </w:rPr>
        <w:instrText xml:space="preserve"> INCLUDEPICTURE "https://img2.mypl.net/image.php?id=576210&amp;p=shopi&amp;s=490_740&amp;op=" \* MERGEFORMATINET </w:instrText>
      </w:r>
      <w:r w:rsidRPr="000251E2">
        <w:rPr>
          <w:rFonts w:asciiTheme="minorBidi" w:hAnsiTheme="minorBidi" w:cstheme="minorBidi"/>
          <w:color w:val="FF0000"/>
          <w:sz w:val="36"/>
          <w:szCs w:val="36"/>
        </w:rPr>
        <w:fldChar w:fldCharType="end"/>
      </w:r>
    </w:p>
    <w:p w14:paraId="20817463" w14:textId="3A40EC58" w:rsidR="00801F03" w:rsidRDefault="00801F03" w:rsidP="00F025E0">
      <w:pPr>
        <w:tabs>
          <w:tab w:val="left" w:pos="1080"/>
          <w:tab w:val="left" w:pos="4095"/>
        </w:tabs>
        <w:ind w:right="8"/>
        <w:rPr>
          <w:rFonts w:asciiTheme="minorBidi" w:hAnsiTheme="minorBidi" w:cstheme="minorBidi"/>
          <w:sz w:val="36"/>
          <w:szCs w:val="36"/>
        </w:rPr>
      </w:pPr>
      <w:r w:rsidRPr="00DB0FB5">
        <w:rPr>
          <w:rFonts w:asciiTheme="minorBidi" w:hAnsiTheme="minorBidi" w:cstheme="minorBidi"/>
          <w:sz w:val="36"/>
          <w:szCs w:val="36"/>
          <w:cs/>
        </w:rPr>
        <w:t>ที่พัก</w:t>
      </w:r>
      <w:r w:rsidRPr="00DB0FB5">
        <w:rPr>
          <w:rFonts w:asciiTheme="minorBidi" w:hAnsiTheme="minorBidi" w:cstheme="minorBidi"/>
          <w:b/>
          <w:bCs/>
          <w:color w:val="FF0000"/>
          <w:sz w:val="36"/>
          <w:szCs w:val="36"/>
        </w:rPr>
        <w:t xml:space="preserve"> </w:t>
      </w:r>
      <w:r w:rsidRPr="00DB0FB5">
        <w:rPr>
          <w:rFonts w:asciiTheme="minorBidi" w:hAnsiTheme="minorBidi" w:cstheme="minorBidi"/>
          <w:b/>
          <w:bCs/>
          <w:color w:val="FF0000"/>
          <w:sz w:val="36"/>
          <w:szCs w:val="36"/>
          <w:cs/>
        </w:rPr>
        <w:tab/>
      </w:r>
      <w:r w:rsidRPr="00DB0FB5">
        <w:rPr>
          <w:rFonts w:asciiTheme="minorBidi" w:hAnsiTheme="minorBidi" w:cstheme="minorBidi" w:hint="cs"/>
          <w:b/>
          <w:bCs/>
          <w:color w:val="FF0000"/>
          <w:sz w:val="36"/>
          <w:szCs w:val="36"/>
          <w:cs/>
        </w:rPr>
        <w:t xml:space="preserve">    </w:t>
      </w:r>
      <w:r w:rsidR="00093038" w:rsidRPr="00461AD2">
        <w:rPr>
          <w:rFonts w:asciiTheme="minorBidi" w:hAnsiTheme="minorBidi" w:cstheme="minorBidi"/>
          <w:color w:val="8A63E4"/>
          <w:sz w:val="36"/>
          <w:szCs w:val="36"/>
          <w:lang w:val="en-US"/>
        </w:rPr>
        <w:t xml:space="preserve">ANA CROWNE PALZA HOTEL CHITOSE </w:t>
      </w:r>
      <w:r w:rsidRPr="00461AD2">
        <w:rPr>
          <w:rFonts w:asciiTheme="minorBidi" w:hAnsiTheme="minorBidi" w:cstheme="minorBidi"/>
          <w:color w:val="8A63E4"/>
          <w:sz w:val="36"/>
          <w:szCs w:val="36"/>
        </w:rPr>
        <w:t xml:space="preserve"> </w:t>
      </w:r>
      <w:r w:rsidRPr="00DB0FB5">
        <w:rPr>
          <w:rFonts w:asciiTheme="minorBidi" w:hAnsiTheme="minorBidi" w:cstheme="minorBidi"/>
          <w:sz w:val="36"/>
          <w:szCs w:val="36"/>
          <w:cs/>
        </w:rPr>
        <w:t>หรือ เทียบเท่า</w:t>
      </w:r>
    </w:p>
    <w:p w14:paraId="2F09905E" w14:textId="77777777" w:rsidR="00F025E0" w:rsidRPr="00D937BD" w:rsidRDefault="00F025E0" w:rsidP="00F025E0">
      <w:pPr>
        <w:tabs>
          <w:tab w:val="left" w:pos="1080"/>
          <w:tab w:val="left" w:pos="4095"/>
        </w:tabs>
        <w:ind w:right="8"/>
        <w:rPr>
          <w:rFonts w:asciiTheme="minorBidi" w:hAnsiTheme="minorBidi" w:cstheme="minorBidi"/>
          <w:sz w:val="36"/>
          <w:szCs w:val="36"/>
        </w:rPr>
      </w:pPr>
    </w:p>
    <w:p w14:paraId="2D549BDD" w14:textId="7A0E3FA9" w:rsidR="00C748E8" w:rsidRPr="00C748E8" w:rsidRDefault="008147D8" w:rsidP="00C91DEF">
      <w:pPr>
        <w:pStyle w:val="Heading4"/>
        <w:pBdr>
          <w:top w:val="thinThickSmallGap" w:sz="18" w:space="1" w:color="8A63E4"/>
          <w:left w:val="thinThickSmallGap" w:sz="18" w:space="4" w:color="8A63E4"/>
          <w:bottom w:val="thickThinSmallGap" w:sz="18" w:space="1" w:color="8A63E4"/>
          <w:right w:val="thickThinSmallGap" w:sz="18" w:space="4" w:color="8A63E4"/>
        </w:pBdr>
        <w:shd w:val="clear" w:color="auto" w:fill="8A63E4"/>
        <w:ind w:right="8"/>
        <w:rPr>
          <w:rFonts w:asciiTheme="minorBidi" w:hAnsiTheme="minorBidi" w:cstheme="minorBidi"/>
          <w:b/>
          <w:bCs/>
          <w:i w:val="0"/>
          <w:iCs w:val="0"/>
          <w:color w:val="30B315"/>
          <w:sz w:val="36"/>
          <w:szCs w:val="36"/>
        </w:rPr>
      </w:pP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วัน</w:t>
      </w:r>
      <w:r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ที่</w:t>
      </w:r>
      <w:r w:rsidR="00BB40DF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หก</w:t>
      </w:r>
      <w:r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ab/>
      </w:r>
      <w:r w:rsidR="00FE4DB9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สนามบิน</w:t>
      </w:r>
      <w:r w:rsidR="00093038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>ชิโตเสะ</w:t>
      </w:r>
      <w:r w:rsidR="00A02B56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="00FE4DB9" w:rsidRPr="0022199E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  <w:cs/>
        </w:rPr>
        <w:t>–</w:t>
      </w:r>
      <w:r w:rsidR="00FE4DB9">
        <w:rPr>
          <w:rFonts w:asciiTheme="minorBidi" w:hAnsiTheme="minorBidi" w:cstheme="minorBidi"/>
          <w:b/>
          <w:bCs/>
          <w:i w:val="0"/>
          <w:iCs w:val="0"/>
          <w:color w:val="FFFFFF" w:themeColor="background1"/>
          <w:sz w:val="36"/>
          <w:szCs w:val="36"/>
        </w:rPr>
        <w:t xml:space="preserve"> </w:t>
      </w:r>
      <w:r w:rsidRPr="0022199E">
        <w:rPr>
          <w:rFonts w:asciiTheme="minorBidi" w:hAnsiTheme="minorBidi" w:cstheme="minorBidi" w:hint="cs"/>
          <w:b/>
          <w:bCs/>
          <w:i w:val="0"/>
          <w:iCs w:val="0"/>
          <w:color w:val="FFFFFF" w:themeColor="background1"/>
          <w:sz w:val="36"/>
          <w:szCs w:val="36"/>
          <w:cs/>
        </w:rPr>
        <w:t xml:space="preserve">สนามบินสุวรรณภูมิ   </w:t>
      </w:r>
    </w:p>
    <w:p w14:paraId="29B8E0B7" w14:textId="7AEE13A0" w:rsidR="00490325" w:rsidRPr="00093038" w:rsidRDefault="00C748E8" w:rsidP="00646A85">
      <w:pPr>
        <w:pStyle w:val="Heading4"/>
        <w:ind w:right="8"/>
        <w:rPr>
          <w:rFonts w:asciiTheme="minorBidi" w:hAnsiTheme="minorBidi" w:cstheme="minorBidi"/>
          <w:i w:val="0"/>
          <w:iCs w:val="0"/>
          <w:color w:val="00B050"/>
          <w:sz w:val="36"/>
          <w:szCs w:val="36"/>
        </w:rPr>
      </w:pPr>
      <w:r w:rsidRPr="00093038">
        <w:rPr>
          <w:rFonts w:asciiTheme="minorBidi" w:hAnsiTheme="minorBidi" w:cstheme="minorBidi" w:hint="cs"/>
          <w:i w:val="0"/>
          <w:iCs w:val="0"/>
          <w:color w:val="00B050"/>
          <w:sz w:val="36"/>
          <w:szCs w:val="36"/>
          <w:cs/>
        </w:rPr>
        <w:t>เช้า</w:t>
      </w:r>
      <w:r w:rsidRPr="00093038">
        <w:rPr>
          <w:rFonts w:asciiTheme="minorBidi" w:hAnsiTheme="minorBidi" w:cstheme="minorBidi"/>
          <w:i w:val="0"/>
          <w:iCs w:val="0"/>
          <w:color w:val="00B050"/>
          <w:sz w:val="36"/>
          <w:szCs w:val="36"/>
          <w:cs/>
        </w:rPr>
        <w:tab/>
      </w:r>
      <w:r w:rsidRPr="00093038">
        <w:rPr>
          <w:rFonts w:asciiTheme="minorBidi" w:hAnsiTheme="minorBidi" w:cstheme="minorBidi"/>
          <w:i w:val="0"/>
          <w:iCs w:val="0"/>
          <w:color w:val="00B050"/>
          <w:sz w:val="36"/>
          <w:szCs w:val="36"/>
          <w:cs/>
        </w:rPr>
        <w:tab/>
      </w:r>
      <w:r w:rsidRPr="00093038">
        <w:rPr>
          <w:rFonts w:asciiTheme="minorBidi" w:hAnsiTheme="minorBidi" w:cstheme="minorBidi"/>
          <w:i w:val="0"/>
          <w:iCs w:val="0"/>
          <w:color w:val="00B050"/>
          <w:sz w:val="36"/>
          <w:szCs w:val="36"/>
        </w:rPr>
        <w:sym w:font="Webdings" w:char="F0E4"/>
      </w:r>
      <w:r w:rsidRPr="00093038">
        <w:rPr>
          <w:rFonts w:asciiTheme="minorBidi" w:hAnsiTheme="minorBidi" w:cstheme="minorBidi"/>
          <w:i w:val="0"/>
          <w:iCs w:val="0"/>
          <w:color w:val="00B050"/>
          <w:sz w:val="36"/>
          <w:szCs w:val="36"/>
          <w:cs/>
        </w:rPr>
        <w:t xml:space="preserve"> </w:t>
      </w:r>
      <w:r w:rsidRPr="00093038">
        <w:rPr>
          <w:rFonts w:asciiTheme="minorBidi" w:hAnsiTheme="minorBidi" w:cstheme="minorBidi" w:hint="cs"/>
          <w:i w:val="0"/>
          <w:iCs w:val="0"/>
          <w:color w:val="00B050"/>
          <w:sz w:val="36"/>
          <w:szCs w:val="36"/>
          <w:cs/>
        </w:rPr>
        <w:t xml:space="preserve">รับประทานอาหาร ณ โรงแรมที่พัก  </w:t>
      </w:r>
    </w:p>
    <w:p w14:paraId="48635D68" w14:textId="21708F3C" w:rsidR="00093038" w:rsidRDefault="00093038" w:rsidP="00093038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 w:cstheme="minorBidi"/>
          <w:color w:val="000000"/>
          <w:sz w:val="36"/>
          <w:szCs w:val="36"/>
          <w:lang w:val="en-US"/>
        </w:rPr>
        <w:t>10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>.</w:t>
      </w:r>
      <w:r>
        <w:rPr>
          <w:rFonts w:asciiTheme="minorBidi" w:hAnsiTheme="minorBidi" w:cstheme="minorBidi"/>
          <w:color w:val="000000"/>
          <w:sz w:val="36"/>
          <w:szCs w:val="36"/>
          <w:lang w:val="en-US"/>
        </w:rPr>
        <w:t>30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 xml:space="preserve"> 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>น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>.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ab/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ab/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ออก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>เดินทางสู่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 xml:space="preserve"> 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>สนามบิน</w:t>
      </w:r>
      <w:r>
        <w:rPr>
          <w:rFonts w:asciiTheme="minorBidi" w:hAnsiTheme="minorBidi" w:cstheme="minorBidi" w:hint="cs"/>
          <w:color w:val="000000"/>
          <w:sz w:val="36"/>
          <w:szCs w:val="36"/>
          <w:cs/>
          <w:lang w:val="en-US"/>
        </w:rPr>
        <w:t>สุวรรณภูมิ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</w:t>
      </w:r>
      <w:r w:rsidRPr="00D338CE">
        <w:rPr>
          <w:rFonts w:asciiTheme="minorBidi" w:hAnsiTheme="minorBidi" w:cstheme="minorBidi"/>
          <w:color w:val="8A63E4"/>
          <w:sz w:val="36"/>
          <w:szCs w:val="36"/>
          <w:cs/>
        </w:rPr>
        <w:t>โดย</w:t>
      </w:r>
      <w:r w:rsidRPr="00D338CE">
        <w:rPr>
          <w:rFonts w:asciiTheme="minorBidi" w:hAnsiTheme="minorBidi" w:cstheme="minorBidi" w:hint="cs"/>
          <w:color w:val="8A63E4"/>
          <w:sz w:val="36"/>
          <w:szCs w:val="36"/>
          <w:cs/>
        </w:rPr>
        <w:t xml:space="preserve">สายการบิน Thai Airways </w:t>
      </w:r>
      <w:r w:rsidRPr="00D338CE">
        <w:rPr>
          <w:rFonts w:asciiTheme="minorBidi" w:hAnsiTheme="minorBidi" w:cstheme="minorBidi"/>
          <w:color w:val="8A63E4"/>
          <w:sz w:val="36"/>
          <w:szCs w:val="36"/>
          <w:cs/>
        </w:rPr>
        <w:t xml:space="preserve">เที่ยวบินที่ </w:t>
      </w:r>
      <w:r w:rsidRPr="00D338CE">
        <w:rPr>
          <w:rFonts w:asciiTheme="minorBidi" w:hAnsiTheme="minorBidi" w:cstheme="minorBidi" w:hint="cs"/>
          <w:b/>
          <w:bCs/>
          <w:color w:val="8A63E4"/>
          <w:sz w:val="36"/>
          <w:szCs w:val="36"/>
          <w:cs/>
        </w:rPr>
        <w:t>TG 6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  <w:lang w:val="en-US"/>
        </w:rPr>
        <w:t>71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t xml:space="preserve"> </w:t>
      </w:r>
      <w:r w:rsidRPr="00D338CE">
        <w:rPr>
          <w:rFonts w:asciiTheme="minorBidi" w:hAnsiTheme="minorBidi" w:cstheme="minorBidi"/>
          <w:b/>
          <w:bCs/>
          <w:color w:val="8A63E4"/>
          <w:sz w:val="36"/>
          <w:szCs w:val="36"/>
        </w:rPr>
        <w:sym w:font="Webdings" w:char="F0F1"/>
      </w:r>
    </w:p>
    <w:p w14:paraId="7633BB59" w14:textId="7B1DA872" w:rsidR="00093038" w:rsidRPr="00093038" w:rsidRDefault="00093038" w:rsidP="00093038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color w:val="30B316"/>
          <w:sz w:val="36"/>
          <w:szCs w:val="36"/>
        </w:rPr>
      </w:pPr>
      <w:r>
        <w:rPr>
          <w:rFonts w:asciiTheme="minorBidi" w:hAnsiTheme="minorBidi" w:cstheme="minorBidi"/>
          <w:color w:val="30B316"/>
          <w:sz w:val="36"/>
          <w:szCs w:val="36"/>
          <w:lang w:val="en-US"/>
        </w:rPr>
        <w:t>ก</w:t>
      </w: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ลางวัน</w:t>
      </w:r>
      <w:r w:rsidRPr="005F1638">
        <w:rPr>
          <w:rFonts w:asciiTheme="minorBidi" w:hAnsiTheme="minorBidi" w:cstheme="minorBidi"/>
          <w:color w:val="30B316"/>
          <w:sz w:val="36"/>
          <w:szCs w:val="36"/>
          <w:cs/>
        </w:rPr>
        <w:tab/>
        <w:t xml:space="preserve">    </w:t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sym w:font="Webdings" w:char="F0E4"/>
      </w:r>
      <w:r w:rsidRPr="005F1638">
        <w:rPr>
          <w:rFonts w:asciiTheme="minorBidi" w:hAnsiTheme="minorBidi" w:cstheme="minorBidi"/>
          <w:color w:val="30B316"/>
          <w:sz w:val="36"/>
          <w:szCs w:val="36"/>
          <w:cs/>
        </w:rPr>
        <w:t xml:space="preserve"> </w:t>
      </w: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บริการอาหารบนเครื่อง</w:t>
      </w:r>
      <w:r w:rsidR="008A3CED"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บิน บริการ</w:t>
      </w:r>
      <w:r>
        <w:rPr>
          <w:rFonts w:asciiTheme="minorBidi" w:hAnsiTheme="minorBidi" w:cstheme="minorBidi" w:hint="cs"/>
          <w:color w:val="30B316"/>
          <w:sz w:val="36"/>
          <w:szCs w:val="36"/>
          <w:cs/>
          <w:lang w:val="en-US"/>
        </w:rPr>
        <w:t>โดยสายการบิน</w:t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fldChar w:fldCharType="begin"/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instrText xml:space="preserve"> INCLUDEPICTURE "https://img2.mypl.net/image.php?id=576210&amp;p=shopi&amp;s=490_740&amp;op=" \* MERGEFORMATINET </w:instrText>
      </w:r>
      <w:r w:rsidRPr="005F1638">
        <w:rPr>
          <w:rFonts w:asciiTheme="minorBidi" w:hAnsiTheme="minorBidi" w:cstheme="minorBidi"/>
          <w:color w:val="30B316"/>
          <w:sz w:val="36"/>
          <w:szCs w:val="36"/>
        </w:rPr>
        <w:fldChar w:fldCharType="end"/>
      </w:r>
    </w:p>
    <w:p w14:paraId="2703497B" w14:textId="63E513B5" w:rsidR="00093038" w:rsidRDefault="00093038" w:rsidP="00093038">
      <w:pPr>
        <w:tabs>
          <w:tab w:val="left" w:pos="1080"/>
        </w:tabs>
        <w:ind w:right="8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/>
          <w:color w:val="000000"/>
          <w:sz w:val="36"/>
          <w:szCs w:val="36"/>
          <w:lang w:val="en-US"/>
        </w:rPr>
        <w:t>15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>.</w:t>
      </w:r>
      <w:r>
        <w:rPr>
          <w:rFonts w:asciiTheme="minorBidi" w:hAnsiTheme="minorBidi" w:cstheme="minorBidi"/>
          <w:color w:val="000000"/>
          <w:sz w:val="36"/>
          <w:szCs w:val="36"/>
          <w:lang w:val="en-US"/>
        </w:rPr>
        <w:t>30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 xml:space="preserve"> 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>น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>.</w:t>
      </w:r>
      <w:r w:rsidRPr="0022199E">
        <w:rPr>
          <w:rFonts w:asciiTheme="minorBidi" w:hAnsiTheme="minorBidi" w:cstheme="minorBidi"/>
          <w:color w:val="000000"/>
          <w:sz w:val="36"/>
          <w:szCs w:val="36"/>
        </w:rPr>
        <w:tab/>
      </w:r>
      <w:r w:rsidRPr="0022199E">
        <w:rPr>
          <w:rFonts w:asciiTheme="minorBidi" w:hAnsiTheme="minorBidi" w:cstheme="minorBidi"/>
          <w:color w:val="000000"/>
          <w:sz w:val="36"/>
          <w:szCs w:val="36"/>
          <w:cs/>
        </w:rPr>
        <w:tab/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>เดินทางถึงสนามบิน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สุวรรณภูมิ</w:t>
      </w:r>
      <w:r w:rsidRPr="0022199E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โดยสวัสดิภาพ</w:t>
      </w:r>
    </w:p>
    <w:p w14:paraId="7A641795" w14:textId="4B1CD5AE" w:rsidR="00762BF0" w:rsidRDefault="00762BF0" w:rsidP="00FB5AEE">
      <w:pPr>
        <w:tabs>
          <w:tab w:val="left" w:pos="2748"/>
        </w:tabs>
        <w:rPr>
          <w:rFonts w:asciiTheme="minorBidi" w:hAnsiTheme="minorBidi" w:cstheme="minorBidi"/>
          <w:color w:val="C00000"/>
          <w:sz w:val="36"/>
          <w:szCs w:val="36"/>
        </w:rPr>
      </w:pPr>
    </w:p>
    <w:p w14:paraId="4ED06C68" w14:textId="6773ADA0" w:rsidR="00534495" w:rsidRDefault="00534495" w:rsidP="00FB5AEE">
      <w:pPr>
        <w:tabs>
          <w:tab w:val="left" w:pos="2748"/>
        </w:tabs>
        <w:rPr>
          <w:rFonts w:asciiTheme="minorBidi" w:hAnsiTheme="minorBidi" w:cstheme="minorBidi"/>
          <w:color w:val="C00000"/>
          <w:sz w:val="36"/>
          <w:szCs w:val="36"/>
        </w:rPr>
      </w:pPr>
    </w:p>
    <w:p w14:paraId="5BD8CF5B" w14:textId="2797B60B" w:rsidR="008136F4" w:rsidRDefault="008136F4" w:rsidP="00FB5AEE">
      <w:pPr>
        <w:tabs>
          <w:tab w:val="left" w:pos="2748"/>
        </w:tabs>
        <w:rPr>
          <w:rFonts w:asciiTheme="minorBidi" w:hAnsiTheme="minorBidi" w:cstheme="minorBidi"/>
          <w:color w:val="C00000"/>
          <w:sz w:val="36"/>
          <w:szCs w:val="36"/>
        </w:rPr>
      </w:pPr>
    </w:p>
    <w:p w14:paraId="022F91A0" w14:textId="77777777" w:rsidR="008136F4" w:rsidRDefault="008136F4" w:rsidP="00FB5AEE">
      <w:pPr>
        <w:tabs>
          <w:tab w:val="left" w:pos="2748"/>
        </w:tabs>
        <w:rPr>
          <w:rFonts w:asciiTheme="minorBidi" w:hAnsiTheme="minorBidi" w:cstheme="minorBidi"/>
          <w:color w:val="C00000"/>
          <w:sz w:val="36"/>
          <w:szCs w:val="36"/>
        </w:rPr>
      </w:pPr>
    </w:p>
    <w:p w14:paraId="5094A8D8" w14:textId="4CB2F3BC" w:rsidR="00656684" w:rsidRPr="00B00E90" w:rsidRDefault="00534495" w:rsidP="005F1638">
      <w:pPr>
        <w:jc w:val="center"/>
        <w:rPr>
          <w:rFonts w:ascii="Roboto" w:hAnsi="Roboto"/>
          <w:color w:val="8A63E4"/>
          <w:sz w:val="36"/>
          <w:szCs w:val="36"/>
          <w:shd w:val="clear" w:color="auto" w:fill="FFFFFF"/>
        </w:rPr>
      </w:pP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.</w:t>
      </w:r>
      <w:r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❀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°˚</w:t>
      </w:r>
      <w:r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°˖</w:t>
      </w:r>
      <w:r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✿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˚</w:t>
      </w:r>
      <w:r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4144D0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.</w:t>
      </w:r>
      <w:r w:rsidR="004144D0"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217E5F"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❀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°˚</w:t>
      </w:r>
      <w:r w:rsidR="00217E5F"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°˖</w:t>
      </w:r>
      <w:r w:rsidR="00217E5F"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✿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˚</w:t>
      </w:r>
      <w:r w:rsidR="00217E5F"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217E5F" w:rsidRPr="00B00E90">
        <w:rPr>
          <w:rFonts w:ascii="Cambria Math" w:hAnsi="Cambria Math" w:cs="Cambria Math" w:hint="cs"/>
          <w:color w:val="8A63E4"/>
          <w:sz w:val="36"/>
          <w:szCs w:val="36"/>
          <w:shd w:val="clear" w:color="auto" w:fill="FFFFFF"/>
          <w:cs/>
        </w:rPr>
        <w:t xml:space="preserve"> </w:t>
      </w:r>
      <w:r w:rsidR="004144D0" w:rsidRPr="00B00E90">
        <w:rPr>
          <w:rFonts w:ascii="Cambria Math" w:hAnsi="Cambria Math" w:cs="Cambria Math" w:hint="cs"/>
          <w:color w:val="8A63E4"/>
          <w:sz w:val="36"/>
          <w:szCs w:val="36"/>
          <w:shd w:val="clear" w:color="auto" w:fill="FFFFFF"/>
          <w:cs/>
        </w:rPr>
        <w:t>. . .</w:t>
      </w:r>
      <w:r w:rsidR="00217E5F" w:rsidRPr="00B00E90">
        <w:rPr>
          <w:rFonts w:ascii="Cambria Math" w:hAnsi="Cambria Math" w:cs="Cambria Math" w:hint="cs"/>
          <w:color w:val="8A63E4"/>
          <w:sz w:val="36"/>
          <w:szCs w:val="36"/>
          <w:shd w:val="clear" w:color="auto" w:fill="FFFFFF"/>
          <w:cs/>
        </w:rPr>
        <w:t xml:space="preserve"> </w:t>
      </w:r>
      <w:r w:rsidR="00217E5F"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˚</w:t>
      </w:r>
      <w:r w:rsidR="00217E5F"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✿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˖°</w:t>
      </w:r>
      <w:r w:rsidR="00217E5F"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˚°</w:t>
      </w:r>
      <w:r w:rsidR="00217E5F"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❀</w:t>
      </w:r>
      <w:r w:rsidR="00217E5F"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="00217E5F"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.</w:t>
      </w:r>
      <w:r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˚</w:t>
      </w:r>
      <w:r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✿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˖°</w:t>
      </w:r>
      <w:r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˚°</w:t>
      </w:r>
      <w:r w:rsidRPr="00B00E90">
        <w:rPr>
          <w:rFonts w:ascii="Segoe UI Symbol" w:hAnsi="Segoe UI Symbol" w:cs="Segoe UI Symbol"/>
          <w:color w:val="8A63E4"/>
          <w:sz w:val="36"/>
          <w:szCs w:val="36"/>
          <w:shd w:val="clear" w:color="auto" w:fill="FFFFFF"/>
        </w:rPr>
        <w:t>❀</w:t>
      </w:r>
      <w:r w:rsidRPr="00B00E90">
        <w:rPr>
          <w:rFonts w:ascii="Cambria Math" w:hAnsi="Cambria Math" w:cs="Cambria Math"/>
          <w:color w:val="8A63E4"/>
          <w:sz w:val="36"/>
          <w:szCs w:val="36"/>
          <w:shd w:val="clear" w:color="auto" w:fill="FFFFFF"/>
        </w:rPr>
        <w:t>⋆</w:t>
      </w:r>
      <w:r w:rsidRPr="00B00E90">
        <w:rPr>
          <w:rFonts w:ascii="Roboto" w:hAnsi="Roboto"/>
          <w:color w:val="8A63E4"/>
          <w:sz w:val="36"/>
          <w:szCs w:val="36"/>
          <w:shd w:val="clear" w:color="auto" w:fill="FFFFFF"/>
        </w:rPr>
        <w:t>.</w:t>
      </w:r>
    </w:p>
    <w:p w14:paraId="0E13F26A" w14:textId="1FB4B34E" w:rsidR="005E709F" w:rsidRDefault="005E709F" w:rsidP="00415014">
      <w:pPr>
        <w:tabs>
          <w:tab w:val="left" w:pos="2748"/>
        </w:tabs>
        <w:rPr>
          <w:color w:val="00B050"/>
          <w:sz w:val="36"/>
          <w:szCs w:val="36"/>
        </w:rPr>
      </w:pPr>
    </w:p>
    <w:p w14:paraId="724F7A65" w14:textId="6E176455" w:rsidR="008136F4" w:rsidRDefault="008136F4" w:rsidP="00415014">
      <w:pPr>
        <w:tabs>
          <w:tab w:val="left" w:pos="2748"/>
        </w:tabs>
        <w:rPr>
          <w:color w:val="00B050"/>
          <w:sz w:val="36"/>
          <w:szCs w:val="36"/>
        </w:rPr>
      </w:pPr>
    </w:p>
    <w:p w14:paraId="6E930BB8" w14:textId="77777777" w:rsidR="008136F4" w:rsidRPr="00B96126" w:rsidRDefault="008136F4" w:rsidP="00415014">
      <w:pPr>
        <w:tabs>
          <w:tab w:val="left" w:pos="2748"/>
        </w:tabs>
        <w:rPr>
          <w:color w:val="00B050"/>
          <w:sz w:val="36"/>
          <w:szCs w:val="36"/>
        </w:rPr>
      </w:pPr>
    </w:p>
    <w:tbl>
      <w:tblPr>
        <w:tblW w:w="0" w:type="auto"/>
        <w:tblInd w:w="289" w:type="dxa"/>
        <w:tblBorders>
          <w:top w:val="single" w:sz="8" w:space="0" w:color="8A63E4"/>
          <w:left w:val="single" w:sz="8" w:space="0" w:color="8A63E4"/>
          <w:bottom w:val="single" w:sz="8" w:space="0" w:color="8A63E4"/>
          <w:right w:val="single" w:sz="8" w:space="0" w:color="8A63E4"/>
          <w:insideH w:val="single" w:sz="8" w:space="0" w:color="8A63E4"/>
          <w:insideV w:val="single" w:sz="8" w:space="0" w:color="8A63E4"/>
        </w:tblBorders>
        <w:shd w:val="clear" w:color="auto" w:fill="FFF2CC" w:themeFill="accent4" w:themeFillTint="33"/>
        <w:tblLook w:val="0000" w:firstRow="0" w:lastRow="0" w:firstColumn="0" w:lastColumn="0" w:noHBand="0" w:noVBand="0"/>
      </w:tblPr>
      <w:tblGrid>
        <w:gridCol w:w="10333"/>
      </w:tblGrid>
      <w:tr w:rsidR="00415014" w:rsidRPr="00B96126" w14:paraId="165CDA6F" w14:textId="77777777" w:rsidTr="009F68FA">
        <w:trPr>
          <w:trHeight w:val="1521"/>
        </w:trPr>
        <w:tc>
          <w:tcPr>
            <w:tcW w:w="10333" w:type="dxa"/>
            <w:shd w:val="clear" w:color="auto" w:fill="FFF2CC" w:themeFill="accent4" w:themeFillTint="33"/>
          </w:tcPr>
          <w:p w14:paraId="08CD4663" w14:textId="77777777" w:rsidR="00415014" w:rsidRDefault="00415014" w:rsidP="00917CAD">
            <w:pPr>
              <w:jc w:val="center"/>
              <w:rPr>
                <w:rFonts w:asciiTheme="minorBidi" w:hAnsiTheme="minorBidi" w:cstheme="minorBidi"/>
                <w:color w:val="0070C0"/>
                <w:sz w:val="36"/>
                <w:szCs w:val="36"/>
              </w:rPr>
            </w:pPr>
          </w:p>
          <w:p w14:paraId="4611F80A" w14:textId="68AF407C" w:rsidR="00415014" w:rsidRPr="009F68FA" w:rsidRDefault="00415014" w:rsidP="00917CAD">
            <w:pPr>
              <w:jc w:val="center"/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</w:pP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ทางบริษัทขอสงวนสิทธิ์เฉพาะลูกค้าที</w:t>
            </w:r>
            <w:r w:rsidR="00570668"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่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มีวัตถุประสงค์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เดินทาง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เพ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ื่อการ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ท่องเที่ยวเท่า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 xml:space="preserve">นั้น 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หากท่านถูกเจ้าหน้า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ที่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ตรวจคนเข้าเมืองของทางประเทศไทยและ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ญี่ปุ่น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ปฏิเสธ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</w:rPr>
              <w:t xml:space="preserve"> 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การเข้า-ออกเมือง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 xml:space="preserve"> 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ถือเป็นเหตุผล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ที่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อย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ู่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นอกเหนือความรับผิดชอบของทางบริษัท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</w:rPr>
              <w:t xml:space="preserve"> 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ทางบริษัทขอสงวนสิทธิ์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</w:rPr>
              <w:t xml:space="preserve"> </w:t>
            </w:r>
            <w:r w:rsidRPr="009F68FA"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  <w:t>ในการคืนค่าใช้จ่าย</w:t>
            </w:r>
            <w:r w:rsidRPr="009F68FA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ใดๆแก่ท่าน</w:t>
            </w:r>
          </w:p>
          <w:p w14:paraId="3A657AB0" w14:textId="77777777" w:rsidR="00415014" w:rsidRPr="00061B22" w:rsidRDefault="00415014" w:rsidP="00917CAD">
            <w:pPr>
              <w:jc w:val="center"/>
              <w:rPr>
                <w:rFonts w:asciiTheme="minorBidi" w:hAnsiTheme="minorBidi" w:cstheme="minorBidi"/>
                <w:color w:val="FF0000"/>
                <w:sz w:val="36"/>
                <w:szCs w:val="36"/>
              </w:rPr>
            </w:pP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</w:rPr>
              <w:t xml:space="preserve">** 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>หนังสือเดินทางต้องมีอายุ</w:t>
            </w:r>
            <w:r w:rsidRPr="00061B22">
              <w:rPr>
                <w:rFonts w:asciiTheme="minorBidi" w:hAnsiTheme="minorBidi" w:cstheme="minorBidi" w:hint="cs"/>
                <w:color w:val="FF0000"/>
                <w:sz w:val="36"/>
                <w:szCs w:val="36"/>
                <w:cs/>
              </w:rPr>
              <w:t>การใช้งาน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 xml:space="preserve">มากกว่า 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</w:rPr>
              <w:t xml:space="preserve">6 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>เด</w:t>
            </w:r>
            <w:r>
              <w:rPr>
                <w:rFonts w:asciiTheme="minorBidi" w:hAnsiTheme="minorBidi" w:cstheme="minorBidi" w:hint="cs"/>
                <w:color w:val="FF0000"/>
                <w:sz w:val="36"/>
                <w:szCs w:val="36"/>
                <w:cs/>
              </w:rPr>
              <w:t>ือนขึ้น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>ไป</w:t>
            </w:r>
            <w:r w:rsidRPr="00061B22">
              <w:rPr>
                <w:rFonts w:asciiTheme="minorBidi" w:hAnsiTheme="minorBidi" w:cstheme="minorBidi" w:hint="cs"/>
                <w:color w:val="FF0000"/>
                <w:sz w:val="36"/>
                <w:szCs w:val="36"/>
                <w:cs/>
              </w:rPr>
              <w:t>และมี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>หน้ากระดาษ</w:t>
            </w:r>
            <w:r w:rsidRPr="00061B22">
              <w:rPr>
                <w:rFonts w:asciiTheme="minorBidi" w:hAnsiTheme="minorBidi" w:cstheme="minorBidi" w:hint="cs"/>
                <w:color w:val="FF0000"/>
                <w:sz w:val="36"/>
                <w:szCs w:val="36"/>
                <w:cs/>
              </w:rPr>
              <w:t>ว่างอย่างน้อย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 xml:space="preserve"> 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</w:rPr>
              <w:t xml:space="preserve">2 </w:t>
            </w:r>
            <w:r w:rsidRPr="00061B22">
              <w:rPr>
                <w:rFonts w:asciiTheme="minorBidi" w:hAnsiTheme="minorBidi" w:cstheme="minorBidi" w:hint="cs"/>
                <w:color w:val="FF0000"/>
                <w:sz w:val="36"/>
                <w:szCs w:val="36"/>
                <w:cs/>
              </w:rPr>
              <w:t>แผ่น</w:t>
            </w:r>
            <w:r w:rsidRPr="00061B22">
              <w:rPr>
                <w:rFonts w:asciiTheme="minorBidi" w:hAnsiTheme="minorBidi" w:cstheme="minorBidi"/>
                <w:color w:val="FF0000"/>
                <w:sz w:val="36"/>
                <w:szCs w:val="36"/>
                <w:cs/>
              </w:rPr>
              <w:t xml:space="preserve"> **</w:t>
            </w:r>
          </w:p>
          <w:p w14:paraId="622090B8" w14:textId="77777777" w:rsidR="00415014" w:rsidRPr="00411175" w:rsidRDefault="00415014" w:rsidP="00917CAD">
            <w:pPr>
              <w:rPr>
                <w:rFonts w:asciiTheme="minorBidi" w:hAnsiTheme="minorBidi" w:cstheme="minorBidi"/>
                <w:b/>
                <w:bCs/>
                <w:color w:val="FF40FF"/>
                <w:sz w:val="36"/>
                <w:szCs w:val="36"/>
              </w:rPr>
            </w:pPr>
          </w:p>
        </w:tc>
      </w:tr>
    </w:tbl>
    <w:p w14:paraId="2BD795A1" w14:textId="0893FDA9" w:rsidR="008136F4" w:rsidRDefault="008136F4" w:rsidP="00534495">
      <w:pPr>
        <w:jc w:val="center"/>
        <w:rPr>
          <w:rFonts w:asciiTheme="minorBidi" w:hAnsiTheme="minorBidi" w:cstheme="minorBidi"/>
          <w:b/>
          <w:bCs/>
          <w:color w:val="000000" w:themeColor="text1"/>
          <w:sz w:val="42"/>
          <w:szCs w:val="42"/>
        </w:rPr>
      </w:pPr>
    </w:p>
    <w:p w14:paraId="3076EA67" w14:textId="5D0B391F" w:rsidR="008136F4" w:rsidRDefault="008136F4" w:rsidP="00534495">
      <w:pPr>
        <w:jc w:val="center"/>
        <w:rPr>
          <w:rFonts w:asciiTheme="minorBidi" w:hAnsiTheme="minorBidi" w:cstheme="minorBidi"/>
          <w:b/>
          <w:bCs/>
          <w:color w:val="000000" w:themeColor="text1"/>
          <w:sz w:val="42"/>
          <w:szCs w:val="42"/>
        </w:rPr>
      </w:pPr>
    </w:p>
    <w:p w14:paraId="129B53F3" w14:textId="6BF04427" w:rsidR="008136F4" w:rsidRDefault="008136F4" w:rsidP="00534495">
      <w:pPr>
        <w:jc w:val="center"/>
        <w:rPr>
          <w:rFonts w:asciiTheme="minorBidi" w:hAnsiTheme="minorBidi" w:cstheme="minorBidi"/>
          <w:b/>
          <w:bCs/>
          <w:color w:val="000000" w:themeColor="text1"/>
          <w:sz w:val="42"/>
          <w:szCs w:val="42"/>
        </w:rPr>
      </w:pPr>
    </w:p>
    <w:p w14:paraId="7B7372D1" w14:textId="77777777" w:rsidR="008136F4" w:rsidRDefault="008136F4" w:rsidP="00534495">
      <w:pPr>
        <w:jc w:val="center"/>
        <w:rPr>
          <w:rFonts w:asciiTheme="minorBidi" w:hAnsiTheme="minorBidi" w:cstheme="minorBidi"/>
          <w:b/>
          <w:bCs/>
          <w:color w:val="000000" w:themeColor="text1"/>
          <w:sz w:val="42"/>
          <w:szCs w:val="42"/>
        </w:rPr>
      </w:pPr>
    </w:p>
    <w:p w14:paraId="30F5E573" w14:textId="176477D8" w:rsidR="00534495" w:rsidRPr="00534495" w:rsidRDefault="00534495" w:rsidP="00534495">
      <w:pPr>
        <w:jc w:val="center"/>
        <w:rPr>
          <w:rFonts w:asciiTheme="minorBidi" w:hAnsiTheme="minorBidi" w:cstheme="minorBidi"/>
          <w:b/>
          <w:bCs/>
          <w:color w:val="000000" w:themeColor="text1"/>
          <w:sz w:val="42"/>
          <w:szCs w:val="42"/>
        </w:rPr>
      </w:pPr>
      <w:r w:rsidRPr="00534495">
        <w:rPr>
          <w:rFonts w:asciiTheme="minorBidi" w:hAnsiTheme="minorBidi" w:cstheme="minorBidi" w:hint="cs"/>
          <w:b/>
          <w:bCs/>
          <w:color w:val="000000" w:themeColor="text1"/>
          <w:sz w:val="42"/>
          <w:szCs w:val="42"/>
          <w:cs/>
        </w:rPr>
        <w:t>ราคาทัวร์ &amp; วัน</w:t>
      </w:r>
      <w:r w:rsidRPr="00534495">
        <w:rPr>
          <w:rFonts w:asciiTheme="minorBidi" w:hAnsiTheme="minorBidi" w:cstheme="minorBidi"/>
          <w:b/>
          <w:bCs/>
          <w:color w:val="000000" w:themeColor="text1"/>
          <w:sz w:val="42"/>
          <w:szCs w:val="42"/>
          <w:cs/>
        </w:rPr>
        <w:t>เดินทาง</w:t>
      </w:r>
    </w:p>
    <w:p w14:paraId="600A6DF7" w14:textId="77777777" w:rsidR="00C60808" w:rsidRPr="004E4E82" w:rsidRDefault="00C60808" w:rsidP="00415014">
      <w:pPr>
        <w:rPr>
          <w:rFonts w:asciiTheme="minorBidi" w:hAnsiTheme="minorBidi" w:cstheme="minorBidi"/>
          <w:b/>
          <w:bCs/>
          <w:color w:val="000000"/>
          <w:sz w:val="36"/>
          <w:szCs w:val="36"/>
        </w:rPr>
      </w:pPr>
    </w:p>
    <w:tbl>
      <w:tblPr>
        <w:tblStyle w:val="GridTable4-Accent1"/>
        <w:tblW w:w="0" w:type="auto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tblLayout w:type="fixed"/>
        <w:tblLook w:val="04A0" w:firstRow="1" w:lastRow="0" w:firstColumn="1" w:lastColumn="0" w:noHBand="0" w:noVBand="1"/>
      </w:tblPr>
      <w:tblGrid>
        <w:gridCol w:w="3397"/>
        <w:gridCol w:w="1985"/>
        <w:gridCol w:w="1843"/>
        <w:gridCol w:w="1984"/>
        <w:gridCol w:w="1581"/>
      </w:tblGrid>
      <w:tr w:rsidR="00415014" w:rsidRPr="004E4E82" w14:paraId="442CDFFE" w14:textId="77777777" w:rsidTr="00C91D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A63E4"/>
          </w:tcPr>
          <w:p w14:paraId="10B51BDF" w14:textId="77777777" w:rsidR="00415014" w:rsidRPr="004E4E82" w:rsidRDefault="00415014" w:rsidP="00917CAD">
            <w:pPr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วันเดินทาง</w:t>
            </w:r>
          </w:p>
          <w:p w14:paraId="0EFB0386" w14:textId="4C46AAE8" w:rsidR="00415014" w:rsidRPr="004E4E82" w:rsidRDefault="002145F3" w:rsidP="00917CAD">
            <w:pPr>
              <w:jc w:val="center"/>
              <w:rPr>
                <w:rFonts w:asciiTheme="minorBidi" w:hAnsiTheme="minorBidi" w:cstheme="minorBidi"/>
                <w:b w:val="0"/>
                <w:bCs w:val="0"/>
                <w:sz w:val="36"/>
                <w:szCs w:val="36"/>
                <w:cs/>
              </w:rPr>
            </w:pPr>
            <w:r w:rsidRPr="001D5886">
              <w:rPr>
                <w:rFonts w:asciiTheme="minorBidi" w:hAnsiTheme="minorBidi" w:cstheme="minorBidi"/>
                <w:b w:val="0"/>
                <w:bCs w:val="0"/>
                <w:color w:val="E046A8"/>
                <w:sz w:val="36"/>
                <w:szCs w:val="36"/>
                <w:highlight w:val="yellow"/>
                <w:lang w:val="en-US"/>
              </w:rPr>
              <w:t>20</w:t>
            </w:r>
            <w:r w:rsidRPr="001D5886">
              <w:rPr>
                <w:rFonts w:asciiTheme="minorBidi" w:hAnsiTheme="minorBidi" w:cstheme="minorBidi"/>
                <w:b w:val="0"/>
                <w:bCs w:val="0"/>
                <w:color w:val="E046A8"/>
                <w:sz w:val="36"/>
                <w:szCs w:val="36"/>
                <w:highlight w:val="yellow"/>
              </w:rPr>
              <w:t xml:space="preserve"> </w:t>
            </w:r>
            <w:r w:rsidRPr="001D5886">
              <w:rPr>
                <w:rFonts w:asciiTheme="minorBidi" w:hAnsiTheme="minorBidi" w:cstheme="minorBidi" w:hint="cs"/>
                <w:b w:val="0"/>
                <w:bCs w:val="0"/>
                <w:color w:val="E046A8"/>
                <w:sz w:val="36"/>
                <w:szCs w:val="36"/>
                <w:highlight w:val="yellow"/>
                <w:cs/>
              </w:rPr>
              <w:t>ท่านขึ้นไปออกเดินทาง</w:t>
            </w:r>
          </w:p>
        </w:tc>
        <w:tc>
          <w:tcPr>
            <w:tcW w:w="198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A63E4"/>
          </w:tcPr>
          <w:p w14:paraId="4EC2D710" w14:textId="77777777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sz w:val="36"/>
                <w:szCs w:val="36"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ผู้ใหญ่</w:t>
            </w:r>
          </w:p>
          <w:p w14:paraId="23C1612C" w14:textId="77777777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bCs w:val="0"/>
                <w:sz w:val="36"/>
                <w:szCs w:val="36"/>
                <w:cs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ราคา</w:t>
            </w:r>
            <w:r w:rsidRPr="004E4E82">
              <w:rPr>
                <w:rFonts w:asciiTheme="minorBidi" w:hAnsiTheme="minorBidi" w:cstheme="minorBidi"/>
                <w:b w:val="0"/>
                <w:bCs w:val="0"/>
                <w:sz w:val="36"/>
                <w:szCs w:val="36"/>
              </w:rPr>
              <w:t>/</w:t>
            </w: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ต่อท่าน</w:t>
            </w:r>
          </w:p>
        </w:tc>
        <w:tc>
          <w:tcPr>
            <w:tcW w:w="18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A63E4"/>
          </w:tcPr>
          <w:p w14:paraId="4CB99F17" w14:textId="77777777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sz w:val="36"/>
                <w:szCs w:val="36"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เด็ก</w:t>
            </w:r>
          </w:p>
          <w:p w14:paraId="0819017D" w14:textId="77777777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bCs w:val="0"/>
                <w:sz w:val="36"/>
                <w:szCs w:val="36"/>
                <w:cs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มีเตียง</w:t>
            </w:r>
            <w:r w:rsidRPr="004E4E82">
              <w:rPr>
                <w:rFonts w:asciiTheme="minorBidi" w:hAnsiTheme="minorBidi" w:cstheme="minorBidi"/>
                <w:b w:val="0"/>
                <w:bCs w:val="0"/>
                <w:sz w:val="36"/>
                <w:szCs w:val="36"/>
              </w:rPr>
              <w:t>/</w:t>
            </w: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ต่อท่าน</w:t>
            </w:r>
          </w:p>
        </w:tc>
        <w:tc>
          <w:tcPr>
            <w:tcW w:w="19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A63E4"/>
          </w:tcPr>
          <w:p w14:paraId="425ABA81" w14:textId="77777777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sz w:val="36"/>
                <w:szCs w:val="36"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เด็ก</w:t>
            </w:r>
          </w:p>
          <w:p w14:paraId="2DB1B324" w14:textId="77777777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bCs w:val="0"/>
                <w:sz w:val="36"/>
                <w:szCs w:val="36"/>
                <w:cs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ไม่มีเตียง</w:t>
            </w:r>
            <w:r w:rsidRPr="004E4E82">
              <w:rPr>
                <w:rFonts w:asciiTheme="minorBidi" w:hAnsiTheme="minorBidi" w:cstheme="minorBidi"/>
                <w:b w:val="0"/>
                <w:bCs w:val="0"/>
                <w:sz w:val="36"/>
                <w:szCs w:val="36"/>
              </w:rPr>
              <w:t>/</w:t>
            </w: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ต่อท่าน</w:t>
            </w:r>
          </w:p>
        </w:tc>
        <w:tc>
          <w:tcPr>
            <w:tcW w:w="158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A63E4"/>
          </w:tcPr>
          <w:p w14:paraId="15324279" w14:textId="2BA74569" w:rsidR="00415014" w:rsidRPr="004E4E82" w:rsidRDefault="00415014" w:rsidP="00917C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bCs w:val="0"/>
                <w:sz w:val="36"/>
                <w:szCs w:val="36"/>
              </w:rPr>
            </w:pP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พักเดี</w:t>
            </w:r>
            <w:r w:rsidR="00AF602B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่</w:t>
            </w:r>
            <w:r w:rsidRPr="004E4E82">
              <w:rPr>
                <w:rFonts w:asciiTheme="minorBidi" w:hAnsiTheme="minorBidi" w:cstheme="minorBidi" w:hint="cs"/>
                <w:b w:val="0"/>
                <w:bCs w:val="0"/>
                <w:sz w:val="36"/>
                <w:szCs w:val="36"/>
                <w:cs/>
              </w:rPr>
              <w:t>ยว(เพิ่ม)</w:t>
            </w:r>
          </w:p>
        </w:tc>
      </w:tr>
      <w:tr w:rsidR="00D5171C" w:rsidRPr="004E4E82" w14:paraId="63C2252B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774CDF76" w14:textId="041B20F8" w:rsidR="00D5171C" w:rsidRPr="00FA1782" w:rsidRDefault="00D5171C" w:rsidP="00D5171C">
            <w:pPr>
              <w:jc w:val="center"/>
              <w:rPr>
                <w:rFonts w:asciiTheme="minorBidi" w:hAnsiTheme="minorBidi" w:cstheme="minorBidi"/>
                <w:color w:val="0070C0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  <w:lang w:val="en-US"/>
              </w:rPr>
              <w:t xml:space="preserve">28 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ED7D31" w:themeColor="accent2"/>
                <w:sz w:val="36"/>
                <w:szCs w:val="36"/>
                <w:cs/>
              </w:rPr>
              <w:t>พ.ค.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  <w:lang w:val="en-US"/>
              </w:rPr>
              <w:t xml:space="preserve"> - 2 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ED7D31" w:themeColor="accent2"/>
                <w:sz w:val="36"/>
                <w:szCs w:val="36"/>
                <w:cs/>
              </w:rPr>
              <w:t>มิ.ย.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  <w:lang w:val="en-US"/>
              </w:rPr>
              <w:t>9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br/>
            </w:r>
            <w:r w:rsidRPr="00BF49B0">
              <w:rPr>
                <w:rFonts w:asciiTheme="minorBidi" w:hAnsiTheme="minorBidi" w:cs="Cordia New" w:hint="cs"/>
                <w:b w:val="0"/>
                <w:bCs w:val="0"/>
                <w:color w:val="0070C0"/>
                <w:sz w:val="36"/>
                <w:szCs w:val="36"/>
                <w:highlight w:val="yellow"/>
                <w:cs/>
                <w:lang w:val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auto"/>
          </w:tcPr>
          <w:p w14:paraId="5B25B12B" w14:textId="5A1686F1" w:rsidR="00D5171C" w:rsidRPr="00FA1782" w:rsidRDefault="00341668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63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500AAFD6" w14:textId="745923E1" w:rsidR="00D5171C" w:rsidRPr="00341668" w:rsidRDefault="00341668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5</w:t>
            </w:r>
            <w:r w:rsidR="00BF49B0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9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45089030" w14:textId="2FE7A825" w:rsidR="00D5171C" w:rsidRPr="00341668" w:rsidRDefault="00D5171C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5</w:t>
            </w:r>
            <w:r w:rsidR="00BF49B0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4</w:t>
            </w: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74906D68" w14:textId="250033BD" w:rsidR="00D5171C" w:rsidRPr="00341668" w:rsidRDefault="00D5171C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1</w:t>
            </w:r>
            <w:r w:rsidR="00BF49B0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2</w:t>
            </w: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,000.-</w:t>
            </w:r>
          </w:p>
        </w:tc>
      </w:tr>
      <w:tr w:rsidR="00D5171C" w:rsidRPr="007B636F" w14:paraId="4E23F0F6" w14:textId="77777777" w:rsidTr="00C91D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3BEE0AF1" w14:textId="72E64440" w:rsidR="00D5171C" w:rsidRPr="004C61F7" w:rsidRDefault="0023556F" w:rsidP="00D5171C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FF5733"/>
                <w:sz w:val="36"/>
                <w:szCs w:val="36"/>
                <w:cs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0070C0"/>
                <w:sz w:val="36"/>
                <w:szCs w:val="36"/>
                <w:lang w:val="en-US"/>
              </w:rPr>
              <w:lastRenderedPageBreak/>
              <w:t xml:space="preserve">10 - 15 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0070C0"/>
                <w:sz w:val="36"/>
                <w:szCs w:val="36"/>
                <w:cs/>
              </w:rPr>
              <w:t>มิ.ย.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0070C0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0070C0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362692B9" w14:textId="7F2C7CAB" w:rsidR="00D5171C" w:rsidRPr="00341668" w:rsidRDefault="00341668" w:rsidP="00D51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  <w:t>60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00D78E84" w14:textId="4A5E610E" w:rsidR="00D5171C" w:rsidRPr="00341668" w:rsidRDefault="00341668" w:rsidP="00D51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  <w:t>56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6883001E" w14:textId="5EAD7D67" w:rsidR="00D5171C" w:rsidRPr="00341668" w:rsidRDefault="00341668" w:rsidP="00D51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  <w:t>51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04A87883" w14:textId="58CCBBF4" w:rsidR="00D5171C" w:rsidRPr="00341668" w:rsidRDefault="00D5171C" w:rsidP="00D51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  <w:t>1</w:t>
            </w:r>
            <w:r w:rsidR="00341668"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</w:rPr>
              <w:t>,000.-</w:t>
            </w:r>
          </w:p>
        </w:tc>
      </w:tr>
      <w:tr w:rsidR="00D5171C" w:rsidRPr="004E4E82" w14:paraId="3095C11F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26A90F29" w14:textId="3F15F29D" w:rsidR="00D5171C" w:rsidRPr="00534784" w:rsidRDefault="0023556F" w:rsidP="00D5171C">
            <w:pPr>
              <w:jc w:val="center"/>
              <w:rPr>
                <w:rFonts w:asciiTheme="minorBidi" w:hAnsiTheme="minorBidi" w:cstheme="minorBidi"/>
                <w:color w:val="0070C0"/>
                <w:sz w:val="36"/>
                <w:szCs w:val="36"/>
              </w:rPr>
            </w:pP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1</w:t>
            </w:r>
            <w:r w:rsidR="00C272DF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7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- </w:t>
            </w:r>
            <w:r w:rsidR="00C272DF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22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มิ.ย.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</w:rPr>
              <w:t xml:space="preserve"> 256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3EB77149" w14:textId="34500232" w:rsidR="00D5171C" w:rsidRPr="00341668" w:rsidRDefault="00341668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59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1E81CBBF" w14:textId="537ABD8B" w:rsidR="00D5171C" w:rsidRPr="00341668" w:rsidRDefault="00D5171C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="00BF49B0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74722A23" w14:textId="255B8A06" w:rsidR="00D5171C" w:rsidRPr="00341668" w:rsidRDefault="00D5171C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="00BF49B0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5AC7730E" w14:textId="5681EBB0" w:rsidR="00D5171C" w:rsidRPr="00341668" w:rsidRDefault="00D5171C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BF49B0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,000.-</w:t>
            </w:r>
          </w:p>
        </w:tc>
      </w:tr>
      <w:tr w:rsidR="00BF49B0" w:rsidRPr="004E4E82" w14:paraId="2AF2D1AF" w14:textId="77777777" w:rsidTr="00C91D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4AB27D77" w14:textId="5D926280" w:rsid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FF40FF"/>
                <w:sz w:val="36"/>
                <w:szCs w:val="36"/>
                <w:cs/>
                <w:lang w:val="en-US"/>
              </w:rPr>
            </w:pP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23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28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มิ.ย.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</w:rPr>
              <w:t xml:space="preserve"> 256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3C841479" w14:textId="4CCC9DEF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59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3212426B" w14:textId="3535CBB5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018AE242" w14:textId="574AD877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4816BA38" w14:textId="759BB885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,000.-</w:t>
            </w:r>
          </w:p>
        </w:tc>
      </w:tr>
      <w:tr w:rsidR="00D5171C" w:rsidRPr="004E4E82" w14:paraId="30B81F7F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7C1E7E5A" w14:textId="3072EF46" w:rsidR="00D5171C" w:rsidRPr="00BF49B0" w:rsidRDefault="00C272DF" w:rsidP="00D5171C">
            <w:pPr>
              <w:jc w:val="center"/>
              <w:rPr>
                <w:rFonts w:asciiTheme="minorBidi" w:hAnsiTheme="minorBidi" w:cstheme="minorBidi"/>
                <w:color w:val="FF0000"/>
                <w:sz w:val="36"/>
                <w:szCs w:val="36"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 xml:space="preserve">30 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</w:rPr>
              <w:t>มิ.ย.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– 5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  <w:lang w:val="en-US"/>
              </w:rPr>
              <w:t xml:space="preserve"> ก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</w:rPr>
              <w:t>.ค.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38E23676" w14:textId="734218D8" w:rsidR="00D5171C" w:rsidRPr="006D7623" w:rsidRDefault="00341668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62</w:t>
            </w:r>
            <w:r w:rsidR="00D5171C"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595018C5" w14:textId="20C8E5F8" w:rsidR="00D5171C" w:rsidRPr="00BF49B0" w:rsidRDefault="00BF49B0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58</w:t>
            </w:r>
            <w:r w:rsidR="00D5171C"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70D3177A" w14:textId="309285F7" w:rsidR="00D5171C" w:rsidRPr="00BF49B0" w:rsidRDefault="00BF49B0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53</w:t>
            </w:r>
            <w:r w:rsidR="00D5171C"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6D38A252" w14:textId="6BBCBA8E" w:rsidR="00D5171C" w:rsidRPr="00BF49B0" w:rsidRDefault="00D5171C" w:rsidP="00D5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1</w:t>
            </w:r>
            <w:r w:rsidR="00BF49B0"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1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,000.-</w:t>
            </w:r>
          </w:p>
        </w:tc>
      </w:tr>
      <w:tr w:rsidR="00BF49B0" w:rsidRPr="004E4E82" w14:paraId="6048E6EC" w14:textId="77777777" w:rsidTr="00C91D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3FF98ABE" w14:textId="34FEDD0C" w:rsidR="00BF49B0" w:rsidRP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9 –14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  <w:lang w:val="en-US"/>
              </w:rPr>
              <w:t xml:space="preserve"> ก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</w:rPr>
              <w:t>.ค.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634C6F8A" w14:textId="6E6BF432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62</w:t>
            </w: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065FFD25" w14:textId="6A6CECD4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58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2B7F1928" w14:textId="2C63BE03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53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45F4ED85" w14:textId="22D5C055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11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,000.-</w:t>
            </w:r>
          </w:p>
        </w:tc>
      </w:tr>
      <w:tr w:rsidR="00BF49B0" w:rsidRPr="004E4E82" w14:paraId="3E601A2C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28E7510C" w14:textId="5CDEA840" w:rsidR="00BF49B0" w:rsidRP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15 –20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  <w:lang w:val="en-US"/>
              </w:rPr>
              <w:t xml:space="preserve"> ก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</w:rPr>
              <w:t>.ค.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4D1D00EA" w14:textId="77DA15EF" w:rsidR="00BF49B0" w:rsidRPr="00341668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62</w:t>
            </w: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6CB8FCC1" w14:textId="02B63AD8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58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0FC55999" w14:textId="1AF8ECB8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53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210B0233" w14:textId="7ECB276B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11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,000.-</w:t>
            </w:r>
          </w:p>
        </w:tc>
      </w:tr>
      <w:tr w:rsidR="00BF49B0" w:rsidRPr="004E4E82" w14:paraId="25E0DEB0" w14:textId="77777777" w:rsidTr="00C91D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60306B2D" w14:textId="2C1D9F66" w:rsidR="00BF49B0" w:rsidRP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22 – 27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  <w:lang w:val="en-US"/>
              </w:rPr>
              <w:t xml:space="preserve"> ก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FF0000"/>
                <w:sz w:val="36"/>
                <w:szCs w:val="36"/>
                <w:cs/>
              </w:rPr>
              <w:t>.ค.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FF0000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3C8C9742" w14:textId="3F0AFC20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62</w:t>
            </w:r>
            <w:r w:rsidRPr="0034166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789386C1" w14:textId="3069401E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58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4EA59AC4" w14:textId="77D719F2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53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422F2666" w14:textId="560820DB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lang w:val="en-US"/>
              </w:rPr>
              <w:t>11</w:t>
            </w:r>
            <w:r w:rsidRPr="00BF49B0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,000.-</w:t>
            </w:r>
          </w:p>
        </w:tc>
      </w:tr>
      <w:tr w:rsidR="00BF49B0" w:rsidRPr="004E4E82" w14:paraId="5BCC8A4D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1B2C82B0" w14:textId="3E4A2E58" w:rsid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4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– 9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t xml:space="preserve"> ส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ค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</w:rPr>
              <w:t xml:space="preserve"> 256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159E4F11" w14:textId="22EFA670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59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754BEA55" w14:textId="0D3004AE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7C69B0B1" w14:textId="04539796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7DAC7334" w14:textId="74C103E4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,000.-</w:t>
            </w:r>
          </w:p>
        </w:tc>
      </w:tr>
      <w:tr w:rsidR="00BF49B0" w:rsidRPr="004E4E82" w14:paraId="3BA288D5" w14:textId="77777777" w:rsidTr="00C91D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27F0FF6F" w14:textId="7410CEC6" w:rsid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  <w:lang w:val="en-US"/>
              </w:rPr>
              <w:t>11 – 16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ED7D31" w:themeColor="accent2"/>
                <w:sz w:val="36"/>
                <w:szCs w:val="36"/>
                <w:cs/>
                <w:lang w:val="en-US"/>
              </w:rPr>
              <w:t xml:space="preserve"> ส</w:t>
            </w:r>
            <w:r w:rsidRPr="00BF49B0">
              <w:rPr>
                <w:rFonts w:asciiTheme="minorBidi" w:hAnsiTheme="minorBidi" w:cstheme="minorBidi" w:hint="cs"/>
                <w:b w:val="0"/>
                <w:bCs w:val="0"/>
                <w:color w:val="ED7D31" w:themeColor="accent2"/>
                <w:sz w:val="36"/>
                <w:szCs w:val="36"/>
                <w:cs/>
              </w:rPr>
              <w:t>.ค.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</w:rPr>
              <w:t xml:space="preserve"> 256</w:t>
            </w:r>
            <w:r w:rsidRPr="00BF49B0">
              <w:rPr>
                <w:rFonts w:asciiTheme="minorBidi" w:hAnsiTheme="minorBidi" w:cstheme="minorBidi"/>
                <w:b w:val="0"/>
                <w:bCs w:val="0"/>
                <w:color w:val="ED7D31" w:themeColor="accent2"/>
                <w:sz w:val="36"/>
                <w:szCs w:val="36"/>
                <w:lang w:val="en-US"/>
              </w:rPr>
              <w:t>9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br/>
            </w:r>
            <w:r w:rsidRPr="00BF49B0">
              <w:rPr>
                <w:rFonts w:asciiTheme="minorBidi" w:hAnsiTheme="minorBidi" w:cs="Cordia New" w:hint="cs"/>
                <w:b w:val="0"/>
                <w:bCs w:val="0"/>
                <w:color w:val="0070C0"/>
                <w:sz w:val="36"/>
                <w:szCs w:val="36"/>
                <w:highlight w:val="yellow"/>
                <w:cs/>
                <w:lang w:val="en-US"/>
              </w:rPr>
              <w:t>วันแม่ แห่งชาติ</w:t>
            </w:r>
          </w:p>
        </w:tc>
        <w:tc>
          <w:tcPr>
            <w:tcW w:w="1985" w:type="dxa"/>
            <w:shd w:val="clear" w:color="auto" w:fill="auto"/>
          </w:tcPr>
          <w:p w14:paraId="63841186" w14:textId="6BE48922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63</w:t>
            </w: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5CA13777" w14:textId="61D985CA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9</w:t>
            </w: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2FD9BEC0" w14:textId="08EEEE61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4</w:t>
            </w: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4F77A284" w14:textId="7AAB637E" w:rsidR="00BF49B0" w:rsidRPr="00341668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  <w:lang w:val="en-US"/>
              </w:rPr>
              <w:t>2</w:t>
            </w:r>
            <w:r w:rsidRPr="00341668">
              <w:rPr>
                <w:rFonts w:asciiTheme="minorBidi" w:hAnsiTheme="minorBidi" w:cstheme="minorBidi"/>
                <w:b/>
                <w:bCs/>
                <w:color w:val="ED7D31" w:themeColor="accent2"/>
                <w:sz w:val="36"/>
                <w:szCs w:val="36"/>
              </w:rPr>
              <w:t>,000.-</w:t>
            </w:r>
          </w:p>
        </w:tc>
      </w:tr>
      <w:tr w:rsidR="00BF49B0" w:rsidRPr="004E4E82" w14:paraId="025F329D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3E3C4D15" w14:textId="26C3AAEE" w:rsid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18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– 23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t xml:space="preserve"> ส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ค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</w:rPr>
              <w:t xml:space="preserve"> 256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2A65E357" w14:textId="16ECC4D4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59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21CF49BD" w14:textId="2001294C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284C95ED" w14:textId="1B2075E1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1D207CC4" w14:textId="6FDE470D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,000.-</w:t>
            </w:r>
          </w:p>
        </w:tc>
      </w:tr>
      <w:tr w:rsidR="00BF49B0" w:rsidRPr="004E4E82" w14:paraId="586A9EB6" w14:textId="77777777" w:rsidTr="00C91D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07FA4583" w14:textId="23CEE520" w:rsid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25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– 30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t xml:space="preserve"> ส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ค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</w:rPr>
              <w:t xml:space="preserve"> 256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274970DB" w14:textId="6BCD9006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59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477B5939" w14:textId="55B4AE59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621ACD7A" w14:textId="5BA9EDE2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39499F22" w14:textId="2B63CBF4" w:rsidR="00BF49B0" w:rsidRDefault="00BF49B0" w:rsidP="00BF49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,000.-</w:t>
            </w:r>
          </w:p>
        </w:tc>
      </w:tr>
      <w:tr w:rsidR="00BF49B0" w:rsidRPr="004E4E82" w14:paraId="777DDEEF" w14:textId="77777777" w:rsidTr="00C91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auto"/>
          </w:tcPr>
          <w:p w14:paraId="39211954" w14:textId="30881B32" w:rsidR="00BF49B0" w:rsidRDefault="00BF49B0" w:rsidP="00BF49B0">
            <w:pPr>
              <w:jc w:val="center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7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– 12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t xml:space="preserve"> ก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ย</w:t>
            </w:r>
            <w:r w:rsidRPr="00BC214C">
              <w:rPr>
                <w:rFonts w:asciiTheme="minorBidi" w:hAnsiTheme="minorBidi" w:cstheme="minorBidi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.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</w:rPr>
              <w:t xml:space="preserve"> 256</w:t>
            </w:r>
            <w:r w:rsidRPr="00BC214C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14:paraId="45D57E3D" w14:textId="2BFE55B8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59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843" w:type="dxa"/>
            <w:shd w:val="clear" w:color="auto" w:fill="auto"/>
          </w:tcPr>
          <w:p w14:paraId="2A58B205" w14:textId="31DA550F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984" w:type="dxa"/>
            <w:shd w:val="clear" w:color="auto" w:fill="auto"/>
          </w:tcPr>
          <w:p w14:paraId="27B224B6" w14:textId="6D32BDA8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,900.-</w:t>
            </w:r>
          </w:p>
        </w:tc>
        <w:tc>
          <w:tcPr>
            <w:tcW w:w="1581" w:type="dxa"/>
            <w:shd w:val="clear" w:color="auto" w:fill="auto"/>
          </w:tcPr>
          <w:p w14:paraId="78372B1D" w14:textId="55836A41" w:rsidR="00BF49B0" w:rsidRDefault="00BF49B0" w:rsidP="00BF49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341668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</w:rPr>
              <w:t>,000.-</w:t>
            </w:r>
          </w:p>
        </w:tc>
      </w:tr>
    </w:tbl>
    <w:p w14:paraId="2AD71AA3" w14:textId="77777777" w:rsidR="00534784" w:rsidRPr="00E50D57" w:rsidRDefault="00534784" w:rsidP="00415014">
      <w:pPr>
        <w:rPr>
          <w:rFonts w:asciiTheme="minorBidi" w:hAnsiTheme="minorBidi" w:cstheme="minorBidi"/>
          <w:b/>
          <w:bCs/>
          <w:color w:val="FF0000"/>
          <w:sz w:val="36"/>
          <w:szCs w:val="36"/>
          <w:lang w:val="en-US"/>
        </w:rPr>
      </w:pPr>
    </w:p>
    <w:p w14:paraId="5951828C" w14:textId="77777777" w:rsidR="00B67862" w:rsidRDefault="00B67862" w:rsidP="002F049A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  <w:highlight w:val="yellow"/>
        </w:rPr>
      </w:pPr>
    </w:p>
    <w:p w14:paraId="0D39BA42" w14:textId="015948FB" w:rsidR="002F049A" w:rsidRPr="00CB1B44" w:rsidRDefault="002F049A" w:rsidP="002F049A">
      <w:pPr>
        <w:jc w:val="center"/>
        <w:rPr>
          <w:rFonts w:asciiTheme="minorBidi" w:hAnsiTheme="minorBidi" w:cstheme="minorBidi"/>
          <w:b/>
          <w:bCs/>
          <w:color w:val="8A63E4"/>
          <w:sz w:val="36"/>
          <w:szCs w:val="36"/>
          <w:highlight w:val="yellow"/>
        </w:rPr>
      </w:pPr>
      <w:r w:rsidRPr="00CB1B44">
        <w:rPr>
          <w:rFonts w:asciiTheme="minorBidi" w:hAnsiTheme="minorBidi" w:cstheme="minorBidi" w:hint="cs"/>
          <w:b/>
          <w:bCs/>
          <w:color w:val="8A63E4"/>
          <w:sz w:val="36"/>
          <w:szCs w:val="36"/>
          <w:highlight w:val="yellow"/>
          <w:cs/>
        </w:rPr>
        <w:t xml:space="preserve">&gt;&gt;&gt; เด็กเล็กต่ำกว่า </w:t>
      </w:r>
      <w:r w:rsidRPr="00CB1B44">
        <w:rPr>
          <w:rFonts w:asciiTheme="minorBidi" w:hAnsiTheme="minorBidi" w:cstheme="minorBidi"/>
          <w:b/>
          <w:bCs/>
          <w:color w:val="8A63E4"/>
          <w:sz w:val="36"/>
          <w:szCs w:val="36"/>
          <w:highlight w:val="yellow"/>
          <w:lang w:val="en-US"/>
        </w:rPr>
        <w:t xml:space="preserve">2 </w:t>
      </w:r>
      <w:r w:rsidRPr="00CB1B44">
        <w:rPr>
          <w:rFonts w:asciiTheme="minorBidi" w:hAnsiTheme="minorBidi" w:cstheme="minorBidi" w:hint="cs"/>
          <w:b/>
          <w:bCs/>
          <w:color w:val="8A63E4"/>
          <w:sz w:val="36"/>
          <w:szCs w:val="36"/>
          <w:highlight w:val="yellow"/>
          <w:cs/>
        </w:rPr>
        <w:t>ขวบ</w:t>
      </w:r>
      <w:r w:rsidRPr="00CB1B44">
        <w:rPr>
          <w:rFonts w:asciiTheme="minorBidi" w:hAnsiTheme="minorBidi" w:cstheme="minorBidi"/>
          <w:b/>
          <w:bCs/>
          <w:color w:val="8A63E4"/>
          <w:sz w:val="36"/>
          <w:szCs w:val="36"/>
          <w:highlight w:val="yellow"/>
          <w:lang w:val="en-US"/>
        </w:rPr>
        <w:t xml:space="preserve"> </w:t>
      </w:r>
      <w:r w:rsidRPr="00CB1B44">
        <w:rPr>
          <w:rFonts w:asciiTheme="minorBidi" w:hAnsiTheme="minorBidi" w:cstheme="minorBidi" w:hint="cs"/>
          <w:b/>
          <w:bCs/>
          <w:color w:val="8A63E4"/>
          <w:sz w:val="36"/>
          <w:szCs w:val="36"/>
          <w:highlight w:val="yellow"/>
          <w:cs/>
          <w:lang w:val="en-US"/>
        </w:rPr>
        <w:t xml:space="preserve">ท่านละ </w:t>
      </w:r>
      <w:r>
        <w:rPr>
          <w:rFonts w:asciiTheme="minorBidi" w:hAnsiTheme="minorBidi" w:cstheme="minorBidi"/>
          <w:b/>
          <w:bCs/>
          <w:color w:val="E046A8"/>
          <w:sz w:val="36"/>
          <w:szCs w:val="36"/>
          <w:highlight w:val="yellow"/>
          <w:lang w:val="en-US"/>
        </w:rPr>
        <w:t>1</w:t>
      </w:r>
      <w:r w:rsidR="001304A2">
        <w:rPr>
          <w:rFonts w:asciiTheme="minorBidi" w:hAnsiTheme="minorBidi" w:cstheme="minorBidi"/>
          <w:b/>
          <w:bCs/>
          <w:color w:val="E046A8"/>
          <w:sz w:val="36"/>
          <w:szCs w:val="36"/>
          <w:highlight w:val="yellow"/>
          <w:lang w:val="en-US"/>
        </w:rPr>
        <w:t>2</w:t>
      </w:r>
      <w:r w:rsidRPr="00E95414">
        <w:rPr>
          <w:rFonts w:asciiTheme="minorBidi" w:hAnsiTheme="minorBidi" w:cstheme="minorBidi"/>
          <w:b/>
          <w:bCs/>
          <w:color w:val="E046A8"/>
          <w:sz w:val="36"/>
          <w:szCs w:val="36"/>
          <w:highlight w:val="yellow"/>
          <w:lang w:val="en-US"/>
        </w:rPr>
        <w:t xml:space="preserve">,000 </w:t>
      </w:r>
      <w:r w:rsidRPr="00CB1B44">
        <w:rPr>
          <w:rFonts w:asciiTheme="minorBidi" w:hAnsiTheme="minorBidi" w:cstheme="minorBidi" w:hint="cs"/>
          <w:b/>
          <w:bCs/>
          <w:color w:val="8A63E4"/>
          <w:sz w:val="36"/>
          <w:szCs w:val="36"/>
          <w:highlight w:val="yellow"/>
          <w:cs/>
          <w:lang w:val="en-US"/>
        </w:rPr>
        <w:t>บาท</w:t>
      </w:r>
      <w:r w:rsidRPr="00CB1B44">
        <w:rPr>
          <w:rFonts w:asciiTheme="minorBidi" w:hAnsiTheme="minorBidi" w:cstheme="minorBidi" w:hint="cs"/>
          <w:b/>
          <w:bCs/>
          <w:color w:val="8A63E4"/>
          <w:sz w:val="36"/>
          <w:szCs w:val="36"/>
          <w:highlight w:val="yellow"/>
          <w:cs/>
        </w:rPr>
        <w:t xml:space="preserve"> &lt;&lt;&lt;</w:t>
      </w:r>
    </w:p>
    <w:p w14:paraId="206858CD" w14:textId="270A2C00" w:rsidR="00534784" w:rsidRPr="00CB1B44" w:rsidRDefault="002F049A" w:rsidP="00534784">
      <w:pPr>
        <w:jc w:val="center"/>
        <w:rPr>
          <w:rFonts w:asciiTheme="minorBidi" w:hAnsiTheme="minorBidi" w:cstheme="minorBidi"/>
          <w:b/>
          <w:bCs/>
          <w:color w:val="8A63E4"/>
          <w:sz w:val="36"/>
          <w:szCs w:val="36"/>
        </w:rPr>
      </w:pPr>
      <w:r w:rsidRPr="00CB1B44">
        <w:rPr>
          <w:rFonts w:asciiTheme="minorBidi" w:hAnsiTheme="minorBidi" w:cstheme="minorBidi" w:hint="cs"/>
          <w:b/>
          <w:bCs/>
          <w:color w:val="8A63E4"/>
          <w:sz w:val="36"/>
          <w:szCs w:val="36"/>
          <w:highlight w:val="yellow"/>
          <w:cs/>
        </w:rPr>
        <w:t>&gt;&gt;&gt; จอยทัวร์ไม่รวมตั๋วเครื่องบิน กรุณาสอบถามเพิ่มเติมกับเจ้าหน้าที่ของเรา &lt;&lt;&lt;</w:t>
      </w:r>
    </w:p>
    <w:p w14:paraId="4C46B399" w14:textId="4CB4EE60" w:rsidR="00B67862" w:rsidRDefault="00B67862" w:rsidP="00534784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680825A6" w14:textId="5D9A6F4F" w:rsidR="00B67862" w:rsidRDefault="00B67862" w:rsidP="00534784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5F71EC98" w14:textId="08AD2110" w:rsidR="00B67862" w:rsidRDefault="00AA3C6C" w:rsidP="00534784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 w:cstheme="minorBidi"/>
          <w:b/>
          <w:bCs/>
          <w:noProof/>
          <w:color w:val="E046A8"/>
          <w:sz w:val="36"/>
          <w:szCs w:val="36"/>
        </w:rPr>
        <w:drawing>
          <wp:anchor distT="0" distB="0" distL="114300" distR="114300" simplePos="0" relativeHeight="251918848" behindDoc="0" locked="0" layoutInCell="1" allowOverlap="1" wp14:anchorId="22786AAA" wp14:editId="662FEC5C">
            <wp:simplePos x="0" y="0"/>
            <wp:positionH relativeFrom="column">
              <wp:posOffset>0</wp:posOffset>
            </wp:positionH>
            <wp:positionV relativeFrom="paragraph">
              <wp:posOffset>86632</wp:posOffset>
            </wp:positionV>
            <wp:extent cx="6858000" cy="386397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B0C9E" w14:textId="63819AAD" w:rsidR="00534784" w:rsidRDefault="00534784" w:rsidP="00534784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39D86148" w14:textId="1E2C6A45" w:rsidR="00534784" w:rsidRDefault="00534784" w:rsidP="00534784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</w:rPr>
      </w:pPr>
    </w:p>
    <w:p w14:paraId="2AAA593D" w14:textId="4698C5AC" w:rsidR="002F049A" w:rsidRPr="00534784" w:rsidRDefault="002F049A" w:rsidP="00534784">
      <w:pPr>
        <w:jc w:val="center"/>
        <w:rPr>
          <w:rFonts w:asciiTheme="minorBidi" w:hAnsiTheme="minorBidi" w:cstheme="minorBidi"/>
          <w:b/>
          <w:bCs/>
          <w:color w:val="0070C0"/>
          <w:sz w:val="36"/>
          <w:szCs w:val="36"/>
          <w:highlight w:val="yellow"/>
        </w:rPr>
      </w:pPr>
    </w:p>
    <w:p w14:paraId="5B4AD130" w14:textId="7FDC712D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43A7F1FE" w14:textId="1736E79D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74A295E3" w14:textId="1C5D1FC0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B97CD03" w14:textId="2BEB9BC9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08C42C24" w14:textId="68DE0471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285D5911" w14:textId="202E97E0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68536C8" w14:textId="2F93584B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42AF1395" w14:textId="518F08E7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77557496" w14:textId="24668333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0BC3F3CD" w14:textId="77777777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4D0CFEC" w14:textId="1E4F3E6B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4ECC2B5" w14:textId="3D8B1014" w:rsidR="002F049A" w:rsidRDefault="00FB60E1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  <w:r>
        <w:rPr>
          <w:rFonts w:asciiTheme="minorBidi" w:hAnsiTheme="minorBidi" w:cstheme="minorBidi"/>
          <w:b/>
          <w:bCs/>
          <w:noProof/>
          <w:color w:val="E046A8"/>
          <w:sz w:val="36"/>
          <w:szCs w:val="36"/>
        </w:rPr>
        <w:lastRenderedPageBreak/>
        <w:drawing>
          <wp:anchor distT="0" distB="0" distL="114300" distR="114300" simplePos="0" relativeHeight="251920896" behindDoc="0" locked="0" layoutInCell="1" allowOverlap="1" wp14:anchorId="5E4F6B0C" wp14:editId="5998BD73">
            <wp:simplePos x="0" y="0"/>
            <wp:positionH relativeFrom="column">
              <wp:posOffset>-43180</wp:posOffset>
            </wp:positionH>
            <wp:positionV relativeFrom="paragraph">
              <wp:posOffset>-182</wp:posOffset>
            </wp:positionV>
            <wp:extent cx="6858000" cy="386397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FB370" w14:textId="280E0964" w:rsidR="008136F4" w:rsidRDefault="008136F4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0C41D93B" w14:textId="5B0DCEA9" w:rsidR="008136F4" w:rsidRDefault="008136F4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7ADDAC81" w14:textId="30AC0C9E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6BF0790" w14:textId="790486E0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4C7B2818" w14:textId="00FE6982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13A7099B" w14:textId="5EC53748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0B8649A4" w14:textId="0A7CBFC7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261F1647" w14:textId="4174E402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A2F8F8B" w14:textId="482397CC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710EC931" w14:textId="5BAE9426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189F2DDC" w14:textId="101F90A4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3039D85B" w14:textId="5BC575C4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18AC34AC" w14:textId="016AD051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000D2641" w14:textId="201FB551" w:rsidR="002F049A" w:rsidRDefault="002F049A" w:rsidP="00415014">
      <w:pPr>
        <w:tabs>
          <w:tab w:val="left" w:pos="720"/>
        </w:tabs>
        <w:spacing w:line="0" w:lineRule="atLeast"/>
        <w:ind w:right="26"/>
        <w:jc w:val="center"/>
        <w:rPr>
          <w:rFonts w:asciiTheme="minorBidi" w:hAnsiTheme="minorBidi" w:cstheme="minorBidi"/>
          <w:b/>
          <w:bCs/>
          <w:color w:val="2C1054"/>
          <w:sz w:val="36"/>
          <w:szCs w:val="36"/>
          <w:highlight w:val="yellow"/>
          <w:u w:val="single"/>
        </w:rPr>
      </w:pPr>
    </w:p>
    <w:p w14:paraId="2837E52A" w14:textId="03E242B9" w:rsidR="00C60808" w:rsidRDefault="00C60808" w:rsidP="00F178CA">
      <w:pPr>
        <w:tabs>
          <w:tab w:val="left" w:pos="720"/>
        </w:tabs>
        <w:spacing w:line="0" w:lineRule="atLeast"/>
        <w:ind w:right="26"/>
        <w:rPr>
          <w:rFonts w:asciiTheme="minorBidi" w:hAnsiTheme="minorBidi" w:cstheme="minorBidi"/>
          <w:b/>
          <w:bCs/>
          <w:color w:val="E046A8"/>
          <w:sz w:val="36"/>
          <w:szCs w:val="36"/>
          <w:highlight w:val="yellow"/>
          <w:u w:val="single"/>
          <w:lang w:val="en-US"/>
        </w:rPr>
      </w:pPr>
    </w:p>
    <w:p w14:paraId="1A2661D1" w14:textId="77777777" w:rsidR="008136F4" w:rsidRPr="00A97319" w:rsidRDefault="008136F4" w:rsidP="00F178CA">
      <w:pPr>
        <w:tabs>
          <w:tab w:val="left" w:pos="720"/>
        </w:tabs>
        <w:spacing w:line="0" w:lineRule="atLeast"/>
        <w:ind w:right="26"/>
        <w:rPr>
          <w:rFonts w:asciiTheme="minorBidi" w:hAnsiTheme="minorBidi" w:cstheme="minorBidi"/>
          <w:b/>
          <w:bCs/>
          <w:color w:val="E046A8"/>
          <w:sz w:val="36"/>
          <w:szCs w:val="36"/>
          <w:highlight w:val="yellow"/>
          <w:u w:val="single"/>
          <w:lang w:val="en-US"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20269557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21D26983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 w:rsidRPr="00DA5960">
              <w:rPr>
                <w:rFonts w:asciiTheme="minorBidi" w:hAnsiTheme="minorBidi" w:cstheme="minorBidi"/>
                <w:b/>
                <w:bCs/>
                <w:color w:val="FFFFFF" w:themeColor="background1"/>
                <w:sz w:val="36"/>
                <w:szCs w:val="36"/>
                <w:cs/>
              </w:rPr>
              <w:t>อัตรา</w:t>
            </w:r>
            <w:r w:rsidRPr="00DA5960"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ค่าบริการ</w:t>
            </w:r>
            <w:r w:rsidRPr="00DA5960">
              <w:rPr>
                <w:rFonts w:asciiTheme="minorBidi" w:hAnsiTheme="minorBidi" w:cstheme="minorBidi"/>
                <w:b/>
                <w:bCs/>
                <w:color w:val="FFFFFF" w:themeColor="background1"/>
                <w:sz w:val="36"/>
                <w:szCs w:val="36"/>
                <w:cs/>
              </w:rPr>
              <w:t>นี้รวม</w:t>
            </w:r>
          </w:p>
        </w:tc>
      </w:tr>
    </w:tbl>
    <w:p w14:paraId="033C00C7" w14:textId="275B2676" w:rsidR="007F03EB" w:rsidRPr="00693FCD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394E1B">
        <w:rPr>
          <w:rFonts w:asciiTheme="minorBidi" w:hAnsiTheme="minorBidi" w:cstheme="minorBidi" w:hint="cs"/>
          <w:color w:val="000000"/>
          <w:sz w:val="36"/>
          <w:szCs w:val="36"/>
          <w:cs/>
        </w:rPr>
        <w:t>ค่าตั๋วเครื่องบินไป</w:t>
      </w:r>
      <w:r w:rsidRPr="00394E1B">
        <w:rPr>
          <w:rFonts w:asciiTheme="minorBidi" w:hAnsiTheme="minorBidi" w:cstheme="minorBidi"/>
          <w:color w:val="000000"/>
          <w:sz w:val="36"/>
          <w:szCs w:val="36"/>
          <w:cs/>
        </w:rPr>
        <w:t>-</w:t>
      </w:r>
      <w:r w:rsidRPr="00394E1B">
        <w:rPr>
          <w:rFonts w:asciiTheme="minorBidi" w:hAnsiTheme="minorBidi" w:cstheme="minorBidi" w:hint="cs"/>
          <w:color w:val="000000"/>
          <w:sz w:val="36"/>
          <w:szCs w:val="36"/>
          <w:cs/>
        </w:rPr>
        <w:t>กลับ</w:t>
      </w:r>
      <w:r w:rsidRPr="00394E1B">
        <w:rPr>
          <w:rFonts w:asciiTheme="minorBidi" w:hAnsiTheme="minorBidi" w:cstheme="minorBidi"/>
          <w:color w:val="000000"/>
          <w:sz w:val="36"/>
          <w:szCs w:val="36"/>
          <w:cs/>
        </w:rPr>
        <w:t xml:space="preserve"> </w:t>
      </w:r>
      <w:r w:rsidRPr="00394E1B">
        <w:rPr>
          <w:rFonts w:asciiTheme="minorBidi" w:hAnsiTheme="minorBidi" w:cstheme="minorBidi" w:hint="cs"/>
          <w:color w:val="000000"/>
          <w:sz w:val="36"/>
          <w:szCs w:val="36"/>
          <w:cs/>
        </w:rPr>
        <w:t>พร้อมคณะ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</w:t>
      </w:r>
      <w:r w:rsidRPr="00693FCD">
        <w:rPr>
          <w:rFonts w:asciiTheme="minorBidi" w:hAnsiTheme="minorBidi" w:cstheme="minorBidi"/>
          <w:sz w:val="36"/>
          <w:szCs w:val="36"/>
        </w:rPr>
        <w:t>(</w:t>
      </w:r>
      <w:r w:rsidRPr="00693FCD">
        <w:rPr>
          <w:rFonts w:asciiTheme="minorBidi" w:hAnsiTheme="minorBidi" w:cstheme="minorBidi"/>
          <w:sz w:val="36"/>
          <w:szCs w:val="36"/>
          <w:cs/>
        </w:rPr>
        <w:t xml:space="preserve">รวมค่าภาษีสนามบินและค่าภาษีนํ้ามัน ณ </w:t>
      </w:r>
      <w:r w:rsidRPr="009F68FA">
        <w:rPr>
          <w:rFonts w:asciiTheme="minorBidi" w:hAnsiTheme="minorBidi" w:cstheme="minorBidi"/>
          <w:color w:val="8A63E4"/>
          <w:sz w:val="36"/>
          <w:szCs w:val="36"/>
          <w:highlight w:val="yellow"/>
          <w:cs/>
        </w:rPr>
        <w:t xml:space="preserve">วันที่ </w:t>
      </w:r>
      <w:r w:rsidR="00B67862" w:rsidRPr="009F68FA">
        <w:rPr>
          <w:rFonts w:asciiTheme="minorBidi" w:hAnsiTheme="minorBidi" w:cstheme="minorBidi"/>
          <w:color w:val="8A63E4"/>
          <w:sz w:val="36"/>
          <w:szCs w:val="36"/>
          <w:highlight w:val="yellow"/>
        </w:rPr>
        <w:t>28</w:t>
      </w:r>
      <w:r w:rsidRPr="009F68FA">
        <w:rPr>
          <w:rFonts w:asciiTheme="minorBidi" w:hAnsiTheme="minorBidi" w:cstheme="minorBidi"/>
          <w:color w:val="8A63E4"/>
          <w:sz w:val="36"/>
          <w:szCs w:val="36"/>
          <w:highlight w:val="yellow"/>
        </w:rPr>
        <w:t xml:space="preserve"> </w:t>
      </w:r>
      <w:r w:rsidR="00B67862" w:rsidRPr="009F68FA">
        <w:rPr>
          <w:rFonts w:asciiTheme="minorBidi" w:hAnsiTheme="minorBidi" w:cstheme="minorBidi" w:hint="cs"/>
          <w:color w:val="8A63E4"/>
          <w:sz w:val="36"/>
          <w:szCs w:val="36"/>
          <w:highlight w:val="yellow"/>
          <w:cs/>
        </w:rPr>
        <w:t>ก</w:t>
      </w:r>
      <w:r w:rsidRPr="009F68FA">
        <w:rPr>
          <w:rFonts w:asciiTheme="minorBidi" w:hAnsiTheme="minorBidi" w:cstheme="minorBidi" w:hint="cs"/>
          <w:color w:val="8A63E4"/>
          <w:sz w:val="36"/>
          <w:szCs w:val="36"/>
          <w:highlight w:val="yellow"/>
          <w:cs/>
        </w:rPr>
        <w:t>.</w:t>
      </w:r>
      <w:r w:rsidR="00B67862" w:rsidRPr="009F68FA">
        <w:rPr>
          <w:rFonts w:asciiTheme="minorBidi" w:hAnsiTheme="minorBidi" w:cstheme="minorBidi" w:hint="cs"/>
          <w:color w:val="8A63E4"/>
          <w:sz w:val="36"/>
          <w:szCs w:val="36"/>
          <w:highlight w:val="yellow"/>
          <w:cs/>
        </w:rPr>
        <w:t>พ</w:t>
      </w:r>
      <w:r w:rsidRPr="009F68FA">
        <w:rPr>
          <w:rFonts w:asciiTheme="minorBidi" w:hAnsiTheme="minorBidi" w:cstheme="minorBidi" w:hint="cs"/>
          <w:color w:val="8A63E4"/>
          <w:sz w:val="36"/>
          <w:szCs w:val="36"/>
          <w:highlight w:val="yellow"/>
          <w:cs/>
        </w:rPr>
        <w:t>.</w:t>
      </w:r>
      <w:r w:rsidRPr="009F68FA">
        <w:rPr>
          <w:rFonts w:asciiTheme="minorBidi" w:hAnsiTheme="minorBidi" w:cstheme="minorBidi"/>
          <w:color w:val="8A63E4"/>
          <w:sz w:val="36"/>
          <w:szCs w:val="36"/>
          <w:highlight w:val="yellow"/>
          <w:cs/>
        </w:rPr>
        <w:t xml:space="preserve"> </w:t>
      </w:r>
      <w:r w:rsidRPr="009F68FA">
        <w:rPr>
          <w:rFonts w:asciiTheme="minorBidi" w:hAnsiTheme="minorBidi" w:cstheme="minorBidi"/>
          <w:color w:val="8A63E4"/>
          <w:sz w:val="36"/>
          <w:szCs w:val="36"/>
          <w:highlight w:val="yellow"/>
        </w:rPr>
        <w:t>256</w:t>
      </w:r>
      <w:r w:rsidR="00ED15A4" w:rsidRPr="009F68FA">
        <w:rPr>
          <w:rFonts w:asciiTheme="minorBidi" w:hAnsiTheme="minorBidi" w:cstheme="minorBidi"/>
          <w:color w:val="8A63E4"/>
          <w:sz w:val="36"/>
          <w:szCs w:val="36"/>
          <w:highlight w:val="yellow"/>
        </w:rPr>
        <w:t>9</w:t>
      </w:r>
      <w:r w:rsidRPr="00693FCD">
        <w:rPr>
          <w:rFonts w:asciiTheme="minorBidi" w:hAnsiTheme="minorBidi" w:cstheme="minorBidi"/>
          <w:sz w:val="36"/>
          <w:szCs w:val="36"/>
        </w:rPr>
        <w:t>)</w:t>
      </w:r>
    </w:p>
    <w:p w14:paraId="2FF6816D" w14:textId="2B670F0D" w:rsidR="007F03EB" w:rsidRPr="00B3083C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 xml:space="preserve">ค่าน้ำหนักสัมภาระท่านละไม่เกิน </w:t>
      </w:r>
      <w:r w:rsidRPr="009B025D">
        <w:rPr>
          <w:rFonts w:asciiTheme="minorBidi" w:hAnsiTheme="minorBidi" w:cstheme="minorBidi"/>
          <w:color w:val="8A63E4"/>
          <w:sz w:val="36"/>
          <w:szCs w:val="36"/>
        </w:rPr>
        <w:t>23</w:t>
      </w: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 xml:space="preserve"> กิโลกรัม</w:t>
      </w:r>
      <w:r w:rsidR="004734E2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(สามารถถือขึ้นเครื่องได้ </w:t>
      </w:r>
      <w:r w:rsidR="004734E2">
        <w:rPr>
          <w:rFonts w:asciiTheme="minorBidi" w:hAnsiTheme="minorBidi" w:cstheme="minorBidi"/>
          <w:color w:val="000000"/>
          <w:sz w:val="36"/>
          <w:szCs w:val="36"/>
        </w:rPr>
        <w:t xml:space="preserve">7 </w:t>
      </w:r>
      <w:r w:rsidR="004734E2">
        <w:rPr>
          <w:rFonts w:asciiTheme="minorBidi" w:hAnsiTheme="minorBidi" w:cstheme="minorBidi" w:hint="cs"/>
          <w:color w:val="000000"/>
          <w:sz w:val="36"/>
          <w:szCs w:val="36"/>
          <w:cs/>
        </w:rPr>
        <w:t>กิโลกรัม)</w:t>
      </w:r>
    </w:p>
    <w:p w14:paraId="1ECFEFBE" w14:textId="77777777" w:rsidR="007F03EB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ค่าโรงแรมที่พักตามที่ระบุ หรือเทียบเท่า (พักห้องละ </w:t>
      </w:r>
      <w:r>
        <w:rPr>
          <w:rFonts w:asciiTheme="minorBidi" w:hAnsiTheme="minorBidi" w:cstheme="minorBidi"/>
          <w:color w:val="000000"/>
          <w:sz w:val="36"/>
          <w:szCs w:val="36"/>
        </w:rPr>
        <w:t>2-3</w:t>
      </w:r>
      <w:r w:rsidRPr="00394E1B">
        <w:rPr>
          <w:rFonts w:asciiTheme="minorBidi" w:hAnsiTheme="minorBidi" w:cstheme="minorBidi"/>
          <w:color w:val="000000"/>
          <w:sz w:val="36"/>
          <w:szCs w:val="36"/>
          <w:cs/>
        </w:rPr>
        <w:t xml:space="preserve"> ท่าน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)</w:t>
      </w:r>
    </w:p>
    <w:p w14:paraId="2A2D1EE5" w14:textId="61B0BFFA" w:rsidR="007F03EB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ค่า</w:t>
      </w:r>
      <w:r w:rsidR="00AF602B">
        <w:rPr>
          <w:rFonts w:asciiTheme="minorBidi" w:hAnsiTheme="minorBidi" w:cstheme="minorBidi" w:hint="cs"/>
          <w:color w:val="000000"/>
          <w:sz w:val="36"/>
          <w:szCs w:val="36"/>
          <w:cs/>
        </w:rPr>
        <w:t>ธรรม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เนียมสถานที่เที่ยวชม ตามที่ระบุไว้ในรายการ</w:t>
      </w:r>
    </w:p>
    <w:p w14:paraId="20070CFD" w14:textId="77777777" w:rsidR="007F03EB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ค่าอาหารตามที่ระบุในรายการ</w:t>
      </w:r>
    </w:p>
    <w:p w14:paraId="4989F890" w14:textId="77777777" w:rsidR="007F03EB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ค่า</w:t>
      </w:r>
      <w:r w:rsidRPr="00B3083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น้ำดื่มท่านละ </w:t>
      </w:r>
      <w:r w:rsidRPr="00B3083C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1 </w:t>
      </w:r>
      <w:r w:rsidRPr="00B3083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ขวด </w:t>
      </w:r>
      <w:r w:rsidRPr="00B3083C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/ </w:t>
      </w:r>
      <w:r w:rsidRPr="00B3083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ต่อวัน </w:t>
      </w:r>
    </w:p>
    <w:p w14:paraId="4D117E0F" w14:textId="77777777" w:rsidR="007F03EB" w:rsidRPr="004D536B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ค่ารถบัสทัวร์ (โค้ชปรับอากาศ) นำเที่ยวตามรายการที่ระบุ บริการวันละ </w:t>
      </w:r>
      <w:r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10 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ชั่วโมง (ตามกฎหมายญี่ปุ่น)</w:t>
      </w:r>
    </w:p>
    <w:p w14:paraId="331DE5CF" w14:textId="77777777" w:rsidR="007F03EB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บริการโดย </w:t>
      </w:r>
      <w:r w:rsidRPr="00CA1DF8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มัคคุเทศก์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/หัวหน้าทัวร์</w:t>
      </w:r>
      <w:r w:rsidRPr="00CA1DF8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 ตลอดการเดินทาง</w:t>
      </w:r>
    </w:p>
    <w:p w14:paraId="1D06004E" w14:textId="77777777" w:rsidR="007F03EB" w:rsidRPr="00AE78EC" w:rsidRDefault="007F03EB" w:rsidP="007F03EB">
      <w:pPr>
        <w:pStyle w:val="ListParagraph"/>
        <w:numPr>
          <w:ilvl w:val="0"/>
          <w:numId w:val="12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ค่า</w:t>
      </w: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>ประกันอุบัติเหตุระหว่างเดินทาง</w:t>
      </w:r>
      <w:r w:rsidRPr="00B3083C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ไม่จำกัดอายุผู้เดินทาง</w:t>
      </w: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 xml:space="preserve"> วงเงินท่านละ </w:t>
      </w:r>
      <w:r w:rsidRPr="00B3083C">
        <w:rPr>
          <w:rFonts w:asciiTheme="minorBidi" w:hAnsiTheme="minorBidi" w:cstheme="minorBidi"/>
          <w:color w:val="000000"/>
          <w:sz w:val="36"/>
          <w:szCs w:val="36"/>
        </w:rPr>
        <w:t>2</w:t>
      </w: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>,</w:t>
      </w:r>
      <w:r w:rsidRPr="00B3083C">
        <w:rPr>
          <w:rFonts w:asciiTheme="minorBidi" w:hAnsiTheme="minorBidi" w:cstheme="minorBidi"/>
          <w:color w:val="000000"/>
          <w:sz w:val="36"/>
          <w:szCs w:val="36"/>
        </w:rPr>
        <w:t>000</w:t>
      </w: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>,</w:t>
      </w:r>
      <w:r w:rsidRPr="00B3083C">
        <w:rPr>
          <w:rFonts w:asciiTheme="minorBidi" w:hAnsiTheme="minorBidi" w:cstheme="minorBidi"/>
          <w:color w:val="000000"/>
          <w:sz w:val="36"/>
          <w:szCs w:val="36"/>
        </w:rPr>
        <w:t>000</w:t>
      </w:r>
      <w:r w:rsidRPr="00B3083C">
        <w:rPr>
          <w:rFonts w:asciiTheme="minorBidi" w:hAnsiTheme="minorBidi" w:cstheme="minorBidi"/>
          <w:color w:val="000000"/>
          <w:sz w:val="36"/>
          <w:szCs w:val="36"/>
          <w:cs/>
        </w:rPr>
        <w:t xml:space="preserve"> บา</w:t>
      </w:r>
      <w:r w:rsidRPr="00B3083C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ท </w:t>
      </w:r>
      <w:r w:rsidRPr="00B3083C">
        <w:rPr>
          <w:rFonts w:ascii="Cordia New" w:hAnsi="Cordia New" w:cs="Cordia New" w:hint="cs"/>
          <w:color w:val="000000"/>
          <w:sz w:val="36"/>
          <w:szCs w:val="36"/>
          <w:cs/>
        </w:rPr>
        <w:t xml:space="preserve">ดูแลค่ารักษาพยาบาลจากอุบัติเหตุท่านละ </w:t>
      </w:r>
      <w:r w:rsidRPr="00B3083C">
        <w:rPr>
          <w:rFonts w:ascii="Cordia New" w:hAnsi="Cordia New" w:cs="Cordia New" w:hint="cs"/>
          <w:color w:val="000000"/>
          <w:sz w:val="36"/>
          <w:szCs w:val="36"/>
        </w:rPr>
        <w:t xml:space="preserve">500,000 </w:t>
      </w:r>
      <w:r w:rsidRPr="00B3083C">
        <w:rPr>
          <w:rFonts w:ascii="Cordia New" w:hAnsi="Cordia New" w:cs="Cordia New" w:hint="cs"/>
          <w:color w:val="000000"/>
          <w:sz w:val="36"/>
          <w:szCs w:val="36"/>
          <w:cs/>
        </w:rPr>
        <w:t>บาท</w:t>
      </w:r>
      <w:r w:rsidRPr="00B3083C">
        <w:rPr>
          <w:rFonts w:ascii="Cordia New" w:hAnsi="Cordia New" w:cs="Cordia New" w:hint="cs"/>
          <w:color w:val="000000"/>
          <w:sz w:val="36"/>
          <w:szCs w:val="36"/>
        </w:rPr>
        <w:t> </w:t>
      </w:r>
    </w:p>
    <w:p w14:paraId="0A467C77" w14:textId="28EA2A0E" w:rsidR="007F03EB" w:rsidRPr="00AE78EC" w:rsidRDefault="007F03EB" w:rsidP="007F03EB">
      <w:pPr>
        <w:spacing w:line="0" w:lineRule="atLeast"/>
        <w:ind w:left="360"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>
        <w:rPr>
          <w:rFonts w:ascii="Cordia New" w:hAnsi="Cordia New" w:cs="Cordia New" w:hint="cs"/>
          <w:color w:val="FF0000"/>
          <w:sz w:val="36"/>
          <w:szCs w:val="36"/>
          <w:cs/>
        </w:rPr>
        <w:t xml:space="preserve">    </w:t>
      </w:r>
      <w:r w:rsidRPr="00AE78EC">
        <w:rPr>
          <w:rFonts w:ascii="Cordia New" w:hAnsi="Cordia New" w:cs="Cordia New"/>
          <w:color w:val="FF0000"/>
          <w:sz w:val="36"/>
          <w:szCs w:val="36"/>
        </w:rPr>
        <w:t xml:space="preserve"> </w:t>
      </w:r>
      <w:r w:rsidRPr="00AE78EC">
        <w:rPr>
          <w:rFonts w:ascii="Cordia New" w:hAnsi="Cordia New" w:cs="Cordia New" w:hint="cs"/>
          <w:color w:val="FF0000"/>
          <w:sz w:val="36"/>
          <w:szCs w:val="36"/>
          <w:cs/>
        </w:rPr>
        <w:t xml:space="preserve">กรณีต้องการซื้อกรมธรรม์ เพิ่มความคุ้มครองสุขภาพ ครอบคลุม Covid-19 เพิ่มท่านละ  </w:t>
      </w:r>
      <w:r w:rsidRPr="00AE78EC">
        <w:rPr>
          <w:rFonts w:ascii="Cordia New" w:hAnsi="Cordia New" w:cs="Cordia New"/>
          <w:color w:val="FF0000"/>
          <w:sz w:val="36"/>
          <w:szCs w:val="36"/>
        </w:rPr>
        <w:t xml:space="preserve">500 </w:t>
      </w:r>
      <w:r w:rsidRPr="00AE78EC">
        <w:rPr>
          <w:rFonts w:ascii="Cordia New" w:hAnsi="Cordia New" w:cs="Cordia New" w:hint="cs"/>
          <w:color w:val="FF0000"/>
          <w:sz w:val="36"/>
          <w:szCs w:val="36"/>
          <w:cs/>
        </w:rPr>
        <w:t>บาท</w:t>
      </w:r>
    </w:p>
    <w:p w14:paraId="4D21A9B0" w14:textId="77777777" w:rsidR="007F03EB" w:rsidRPr="0082233D" w:rsidRDefault="007F03EB" w:rsidP="007F03EB">
      <w:pPr>
        <w:spacing w:line="0" w:lineRule="atLeast"/>
        <w:ind w:left="360" w:right="26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490AC15F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1F779138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 w:rsidRPr="00DA5960">
              <w:rPr>
                <w:rFonts w:asciiTheme="minorBidi" w:hAnsiTheme="minorBidi" w:cstheme="minorBidi"/>
                <w:b/>
                <w:bCs/>
                <w:color w:val="FFFFFF" w:themeColor="background1"/>
                <w:sz w:val="36"/>
                <w:szCs w:val="36"/>
                <w:cs/>
              </w:rPr>
              <w:t>อัตรา</w:t>
            </w:r>
            <w:r w:rsidRPr="00DA5960"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ค่าบริการ</w:t>
            </w:r>
            <w:r w:rsidRPr="00DA5960">
              <w:rPr>
                <w:rFonts w:asciiTheme="minorBidi" w:hAnsiTheme="minorBidi" w:cstheme="minorBidi"/>
                <w:b/>
                <w:bCs/>
                <w:color w:val="FFFFFF" w:themeColor="background1"/>
                <w:sz w:val="36"/>
                <w:szCs w:val="36"/>
                <w:cs/>
              </w:rPr>
              <w:t>นี้</w:t>
            </w:r>
            <w:r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</w:t>
            </w:r>
            <w:r w:rsidRPr="00DA5960">
              <w:rPr>
                <w:rFonts w:asciiTheme="minorBidi" w:hAnsiTheme="minorBidi" w:cstheme="minorBidi"/>
                <w:b/>
                <w:bCs/>
                <w:color w:val="FFFFFF" w:themeColor="background1"/>
                <w:sz w:val="36"/>
                <w:szCs w:val="36"/>
                <w:cs/>
              </w:rPr>
              <w:t>รวม</w:t>
            </w:r>
          </w:p>
        </w:tc>
      </w:tr>
    </w:tbl>
    <w:p w14:paraId="3CA943E9" w14:textId="77777777" w:rsidR="007F03E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ค่าภาษีมูลค่าเพิ่ม 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 xml:space="preserve">7 % + 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หัก ณ ที่จ่าย 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>3%</w:t>
      </w:r>
    </w:p>
    <w:p w14:paraId="449F18C9" w14:textId="77777777" w:rsidR="007F03E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lastRenderedPageBreak/>
        <w:t>ค่าใช้จ่ายส่วนบุคคลนอกเหนือจากรายการที่ระบุ เช่น ค่าโทรศัพท์, ค่าอินเตอร์เน็ต,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 xml:space="preserve"> </w:t>
      </w: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 xml:space="preserve">ค่าซักรีด, 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 xml:space="preserve"> </w:t>
      </w: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>ค่ามินิบาร์ในห้อง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>,</w:t>
      </w: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 xml:space="preserve"> รวมถึงค่าอาหาร และเครื่องดื่มที่สั่งเพิ่มนอกเหนือรายการ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>ทัวร์</w:t>
      </w:r>
    </w:p>
    <w:p w14:paraId="2686BA60" w14:textId="77777777" w:rsidR="007F03E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>ค่าสัมภาระที่หนักเกิน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หรือ ใหญ่กว่ามาตรฐาน </w:t>
      </w: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>สายการบินกำหนด</w:t>
      </w:r>
    </w:p>
    <w:p w14:paraId="19A8C92C" w14:textId="77777777" w:rsidR="007F03EB" w:rsidRPr="00EC58D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>ค่าวีซ่า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เข้าประเทศญี่ปุ่นสำหรับชาวต่างชาติ </w:t>
      </w:r>
      <w:r w:rsidRPr="00E735E4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(พาสปอร์ตไทยฟรีวีซ่า สามารถอยู่ได้สูงสุด </w:t>
      </w:r>
      <w:r w:rsidRPr="00E735E4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15 </w:t>
      </w:r>
      <w:r w:rsidRPr="00E735E4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วัน)</w:t>
      </w:r>
    </w:p>
    <w:p w14:paraId="7B3A5DB8" w14:textId="77777777" w:rsidR="007F03E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ค่า 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>Re-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e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>nt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r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 xml:space="preserve">y </w:t>
      </w:r>
      <w:r w:rsidRPr="00EC58DB">
        <w:rPr>
          <w:rFonts w:asciiTheme="minorBidi" w:hAnsiTheme="minorBidi" w:cstheme="minorBidi"/>
          <w:color w:val="000000"/>
          <w:sz w:val="36"/>
          <w:szCs w:val="36"/>
          <w:cs/>
        </w:rPr>
        <w:t>สำหรับพาสปอร์ตต่างชาติหรือต่างด้าว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 xml:space="preserve"> 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>ที่ทำงานในประเทศไทย</w:t>
      </w:r>
    </w:p>
    <w:p w14:paraId="092A59A7" w14:textId="398FCC32" w:rsidR="007F03E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>ค่า</w:t>
      </w:r>
      <w:r w:rsidR="00AF602B">
        <w:rPr>
          <w:rFonts w:asciiTheme="minorBidi" w:hAnsiTheme="minorBidi" w:cstheme="minorBidi" w:hint="cs"/>
          <w:color w:val="000000"/>
          <w:sz w:val="36"/>
          <w:szCs w:val="36"/>
          <w:cs/>
        </w:rPr>
        <w:t>ธรรม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>เนียมในการเปลี่ยนแปลงตั๋วเครื่องบินของท่าน (หลังจากออกตั๋วให้ท่านเพื่อเดินทางเรียบร้อย) อาทิ เช่น เปลี่ยนผู้เดินทาง</w:t>
      </w:r>
      <w:r w:rsidRPr="00EC58DB">
        <w:rPr>
          <w:rFonts w:asciiTheme="minorBidi" w:hAnsiTheme="minorBidi" w:cstheme="minorBidi"/>
          <w:color w:val="000000"/>
          <w:sz w:val="36"/>
          <w:szCs w:val="36"/>
        </w:rPr>
        <w:t xml:space="preserve">, </w:t>
      </w:r>
      <w:r w:rsidRPr="00EC58DB">
        <w:rPr>
          <w:rFonts w:asciiTheme="minorBidi" w:hAnsiTheme="minorBidi" w:cstheme="minorBidi" w:hint="cs"/>
          <w:color w:val="000000"/>
          <w:sz w:val="36"/>
          <w:szCs w:val="36"/>
          <w:cs/>
        </w:rPr>
        <w:t>เปลี่ยนเที่ยวบินขากลับ</w:t>
      </w:r>
    </w:p>
    <w:p w14:paraId="38BE0E3F" w14:textId="77777777" w:rsidR="007F03EB" w:rsidRPr="00EC58DB" w:rsidRDefault="007F03EB" w:rsidP="007F03EB">
      <w:pPr>
        <w:pStyle w:val="ListParagraph"/>
        <w:numPr>
          <w:ilvl w:val="0"/>
          <w:numId w:val="11"/>
        </w:numPr>
        <w:spacing w:line="0" w:lineRule="atLeast"/>
        <w:ind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EC58DB">
        <w:rPr>
          <w:rFonts w:asciiTheme="minorBidi" w:hAnsiTheme="minorBidi" w:cstheme="minorBidi" w:hint="cs"/>
          <w:sz w:val="36"/>
          <w:szCs w:val="36"/>
          <w:cs/>
        </w:rPr>
        <w:t>ค่าภาษีนํ้ามันที่ทางสายการบินมีการเรียกเก็บเพิ่ม</w:t>
      </w:r>
      <w:r w:rsidRPr="00EC58DB">
        <w:rPr>
          <w:rFonts w:asciiTheme="minorBidi" w:hAnsiTheme="minorBidi" w:cstheme="minorBidi"/>
          <w:sz w:val="36"/>
          <w:szCs w:val="36"/>
          <w:cs/>
        </w:rPr>
        <w:t xml:space="preserve"> </w:t>
      </w:r>
      <w:r w:rsidRPr="00EC58DB">
        <w:rPr>
          <w:rFonts w:asciiTheme="minorBidi" w:hAnsiTheme="minorBidi" w:cstheme="minorBidi" w:hint="cs"/>
          <w:sz w:val="36"/>
          <w:szCs w:val="36"/>
          <w:cs/>
        </w:rPr>
        <w:t>ภายหลังจากทางบริษัทฯ</w:t>
      </w:r>
      <w:r w:rsidRPr="00EC58DB">
        <w:rPr>
          <w:rFonts w:asciiTheme="minorBidi" w:hAnsiTheme="minorBidi" w:cstheme="minorBidi"/>
          <w:sz w:val="36"/>
          <w:szCs w:val="36"/>
          <w:cs/>
        </w:rPr>
        <w:t xml:space="preserve"> </w:t>
      </w:r>
      <w:r w:rsidRPr="00EC58DB">
        <w:rPr>
          <w:rFonts w:asciiTheme="minorBidi" w:hAnsiTheme="minorBidi" w:cstheme="minorBidi" w:hint="cs"/>
          <w:sz w:val="36"/>
          <w:szCs w:val="36"/>
          <w:cs/>
        </w:rPr>
        <w:t>ได้ออกตั๋วเครื่องบินไปแล้ว</w:t>
      </w:r>
    </w:p>
    <w:p w14:paraId="6E3551AA" w14:textId="77777777" w:rsidR="007F03EB" w:rsidRPr="00EC58DB" w:rsidRDefault="007F03EB" w:rsidP="007F03EB">
      <w:pPr>
        <w:spacing w:line="0" w:lineRule="atLeast"/>
        <w:ind w:left="360" w:right="26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7DA3ACF6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0E8ACB3D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เงื่อนไขการชำระเงิน และการจองทัวร์</w:t>
            </w:r>
          </w:p>
        </w:tc>
      </w:tr>
    </w:tbl>
    <w:p w14:paraId="0B2F565A" w14:textId="77777777" w:rsidR="007F03EB" w:rsidRPr="006F73E6" w:rsidRDefault="007F03EB" w:rsidP="007F03EB">
      <w:pPr>
        <w:pStyle w:val="ListParagraph"/>
        <w:numPr>
          <w:ilvl w:val="0"/>
          <w:numId w:val="4"/>
        </w:numPr>
        <w:autoSpaceDE w:val="0"/>
        <w:autoSpaceDN w:val="0"/>
        <w:ind w:right="0"/>
        <w:jc w:val="thaiDistribute"/>
        <w:rPr>
          <w:rFonts w:asciiTheme="minorBidi" w:hAnsiTheme="minorBidi" w:cstheme="minorBidi"/>
          <w:color w:val="FF0000"/>
          <w:sz w:val="36"/>
          <w:szCs w:val="36"/>
        </w:rPr>
      </w:pP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โอนเงินค่ามัดจำ</w:t>
      </w: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</w:t>
      </w:r>
      <w:r w:rsidRPr="00B96126">
        <w:rPr>
          <w:rFonts w:asciiTheme="minorBidi" w:hAnsiTheme="minorBidi" w:cstheme="minorBidi"/>
          <w:color w:val="000000"/>
          <w:sz w:val="36"/>
          <w:szCs w:val="36"/>
          <w:cs/>
        </w:rPr>
        <w:t xml:space="preserve">ท่านละ </w:t>
      </w:r>
      <w:r>
        <w:rPr>
          <w:rFonts w:asciiTheme="minorBidi" w:hAnsiTheme="minorBidi" w:cstheme="minorBidi"/>
          <w:b/>
          <w:bCs/>
          <w:color w:val="00B050"/>
          <w:sz w:val="36"/>
          <w:szCs w:val="36"/>
        </w:rPr>
        <w:t>30</w:t>
      </w:r>
      <w:r w:rsidRPr="00B96126">
        <w:rPr>
          <w:rFonts w:asciiTheme="minorBidi" w:hAnsiTheme="minorBidi" w:cstheme="minorBidi"/>
          <w:b/>
          <w:bCs/>
          <w:color w:val="00B050"/>
          <w:sz w:val="36"/>
          <w:szCs w:val="36"/>
        </w:rPr>
        <w:t>,000</w:t>
      </w:r>
      <w:r w:rsidRPr="00B96126">
        <w:rPr>
          <w:rFonts w:asciiTheme="minorBidi" w:hAnsiTheme="minorBidi" w:cstheme="minorBidi"/>
          <w:b/>
          <w:bCs/>
          <w:color w:val="00B050"/>
          <w:sz w:val="36"/>
          <w:szCs w:val="36"/>
          <w:cs/>
        </w:rPr>
        <w:t>.-</w:t>
      </w:r>
      <w:r w:rsidRPr="00B96126">
        <w:rPr>
          <w:rFonts w:asciiTheme="minorBidi" w:hAnsiTheme="minorBidi" w:cstheme="minorBidi"/>
          <w:b/>
          <w:bCs/>
          <w:color w:val="00B050"/>
          <w:sz w:val="36"/>
          <w:szCs w:val="36"/>
        </w:rPr>
        <w:t xml:space="preserve"> </w:t>
      </w:r>
      <w:r w:rsidRPr="00B96126">
        <w:rPr>
          <w:rFonts w:asciiTheme="minorBidi" w:hAnsiTheme="minorBidi" w:cstheme="minorBidi"/>
          <w:b/>
          <w:bCs/>
          <w:color w:val="00B050"/>
          <w:sz w:val="36"/>
          <w:szCs w:val="36"/>
          <w:cs/>
        </w:rPr>
        <w:t>บาท</w:t>
      </w:r>
      <w:r w:rsidRPr="00B96126">
        <w:rPr>
          <w:rFonts w:asciiTheme="minorBidi" w:hAnsiTheme="minorBidi" w:cstheme="minorBidi" w:hint="cs"/>
          <w:color w:val="00B050"/>
          <w:sz w:val="36"/>
          <w:szCs w:val="36"/>
          <w:cs/>
        </w:rPr>
        <w:t xml:space="preserve"> 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หลังทำการจองภายใน </w:t>
      </w:r>
      <w:r>
        <w:rPr>
          <w:rFonts w:asciiTheme="minorBidi" w:hAnsiTheme="minorBidi" w:cstheme="minorBidi"/>
          <w:color w:val="000000"/>
          <w:sz w:val="36"/>
          <w:szCs w:val="36"/>
        </w:rPr>
        <w:t xml:space="preserve">3 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วัน </w:t>
      </w:r>
      <w:r w:rsidRPr="006F73E6">
        <w:rPr>
          <w:rFonts w:asciiTheme="minorBidi" w:hAnsiTheme="minorBidi" w:cstheme="minorBidi" w:hint="cs"/>
          <w:color w:val="FF0000"/>
          <w:sz w:val="36"/>
          <w:szCs w:val="36"/>
          <w:cs/>
        </w:rPr>
        <w:t xml:space="preserve">(กรณีจองน้อยกว่า </w:t>
      </w:r>
      <w:r w:rsidRPr="006F73E6">
        <w:rPr>
          <w:rFonts w:asciiTheme="minorBidi" w:hAnsiTheme="minorBidi" w:cstheme="minorBidi"/>
          <w:color w:val="FF0000"/>
          <w:sz w:val="36"/>
          <w:szCs w:val="36"/>
        </w:rPr>
        <w:t xml:space="preserve">30 </w:t>
      </w:r>
      <w:r w:rsidRPr="006F73E6">
        <w:rPr>
          <w:rFonts w:asciiTheme="minorBidi" w:hAnsiTheme="minorBidi" w:cstheme="minorBidi" w:hint="cs"/>
          <w:color w:val="FF0000"/>
          <w:sz w:val="36"/>
          <w:szCs w:val="36"/>
          <w:cs/>
        </w:rPr>
        <w:t>วัน เก็บเงินค่าทัวร์เต็มจำนวน)</w:t>
      </w:r>
    </w:p>
    <w:p w14:paraId="32106D46" w14:textId="77777777" w:rsidR="007F03EB" w:rsidRPr="00B96126" w:rsidRDefault="007F03EB" w:rsidP="007F03EB">
      <w:pPr>
        <w:pStyle w:val="ListParagraph"/>
        <w:numPr>
          <w:ilvl w:val="0"/>
          <w:numId w:val="4"/>
        </w:numPr>
        <w:autoSpaceDE w:val="0"/>
        <w:autoSpaceDN w:val="0"/>
        <w:ind w:right="0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>ส่งหน้าพาสปอร์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ต</w:t>
      </w: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>ของท่านและคณะ หลังจ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าก</w:t>
      </w: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>ทำการสำรองที่นั่งของท่านเรียบร้อย</w:t>
      </w:r>
    </w:p>
    <w:p w14:paraId="3B3CE135" w14:textId="77777777" w:rsidR="007F03EB" w:rsidRPr="007F565D" w:rsidRDefault="007F03EB" w:rsidP="007F03EB">
      <w:pPr>
        <w:pStyle w:val="ListParagraph"/>
        <w:numPr>
          <w:ilvl w:val="0"/>
          <w:numId w:val="4"/>
        </w:numPr>
        <w:autoSpaceDE w:val="0"/>
        <w:autoSpaceDN w:val="0"/>
        <w:ind w:right="0"/>
        <w:jc w:val="thaiDistribute"/>
        <w:rPr>
          <w:rFonts w:asciiTheme="minorBidi" w:hAnsiTheme="minorBidi" w:cstheme="minorBidi"/>
          <w:color w:val="000000"/>
          <w:sz w:val="36"/>
          <w:szCs w:val="36"/>
        </w:rPr>
      </w:pP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>ชำระส่วนที่เหลือทั้งหมด</w:t>
      </w:r>
      <w:r w:rsidRPr="00B96126">
        <w:rPr>
          <w:rFonts w:asciiTheme="minorBidi" w:hAnsiTheme="minorBidi" w:cstheme="minorBidi"/>
          <w:color w:val="000000"/>
          <w:sz w:val="36"/>
          <w:szCs w:val="36"/>
          <w:cs/>
        </w:rPr>
        <w:t xml:space="preserve"> </w:t>
      </w:r>
      <w:r w:rsidRPr="00B96126">
        <w:rPr>
          <w:rFonts w:asciiTheme="minorBidi" w:hAnsiTheme="minorBidi" w:cstheme="minorBidi"/>
          <w:color w:val="000000"/>
          <w:sz w:val="36"/>
          <w:szCs w:val="36"/>
        </w:rPr>
        <w:t>30</w:t>
      </w:r>
      <w:r w:rsidRPr="00B96126">
        <w:rPr>
          <w:rFonts w:asciiTheme="minorBidi" w:hAnsiTheme="minorBidi" w:cstheme="minorBidi"/>
          <w:color w:val="000000"/>
          <w:sz w:val="36"/>
          <w:szCs w:val="36"/>
          <w:cs/>
        </w:rPr>
        <w:t xml:space="preserve"> </w:t>
      </w: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>วัน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 (รวมวันหยุดและวันเสาร์-อาทิตย์)</w:t>
      </w:r>
      <w:r w:rsidRPr="00B96126">
        <w:rPr>
          <w:rFonts w:asciiTheme="minorBidi" w:hAnsiTheme="minorBidi" w:cstheme="minorBidi"/>
          <w:color w:val="000000"/>
          <w:sz w:val="36"/>
          <w:szCs w:val="36"/>
          <w:cs/>
        </w:rPr>
        <w:t xml:space="preserve"> </w:t>
      </w: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ก่อนการเดินทาง </w:t>
      </w:r>
    </w:p>
    <w:p w14:paraId="299892BC" w14:textId="77777777" w:rsidR="007F03EB" w:rsidRPr="006F73E6" w:rsidRDefault="007F03EB" w:rsidP="007F03EB">
      <w:pPr>
        <w:pStyle w:val="ListParagraph"/>
        <w:numPr>
          <w:ilvl w:val="0"/>
          <w:numId w:val="4"/>
        </w:numPr>
        <w:autoSpaceDE w:val="0"/>
        <w:autoSpaceDN w:val="0"/>
        <w:ind w:right="0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6F73E6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หากเกินกำหนดจะถือว่าท่านยกเลิกการเดินทางโดยอัตโนมัติ และขอสงวนสิทธิ์ในการคืนเงินตามเง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ื่อ</w:t>
      </w:r>
      <w:r w:rsidRPr="006F73E6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นไขการยกเลิก</w:t>
      </w:r>
    </w:p>
    <w:p w14:paraId="5D420006" w14:textId="77777777" w:rsidR="007F03EB" w:rsidRPr="006F73E6" w:rsidRDefault="007F03EB" w:rsidP="007F03EB">
      <w:pPr>
        <w:pStyle w:val="ListParagraph"/>
        <w:numPr>
          <w:ilvl w:val="0"/>
          <w:numId w:val="4"/>
        </w:numPr>
        <w:autoSpaceDE w:val="0"/>
        <w:autoSpaceDN w:val="0"/>
        <w:ind w:right="0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6F73E6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เมื่อท่านชำระเงินให้กับทางบริษัทฯ เป็นที่เรียบร้อยแล้ว เงื่อนไขและข้อตกลงข้างต้นนั้น ต่างเป็นที่ยอมรับ</w:t>
      </w:r>
    </w:p>
    <w:p w14:paraId="4807DC31" w14:textId="77777777" w:rsidR="007F03EB" w:rsidRPr="00411175" w:rsidRDefault="007F03EB" w:rsidP="007F03EB">
      <w:pPr>
        <w:pStyle w:val="ListParagraph"/>
        <w:numPr>
          <w:ilvl w:val="0"/>
          <w:numId w:val="4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กรุณา</w:t>
      </w:r>
      <w:r w:rsidRPr="00411175">
        <w:rPr>
          <w:rFonts w:asciiTheme="minorBidi" w:hAnsiTheme="minorBidi" w:cstheme="minorBidi"/>
          <w:sz w:val="36"/>
          <w:szCs w:val="36"/>
          <w:cs/>
        </w:rPr>
        <w:t>ระบุ</w:t>
      </w:r>
      <w:r>
        <w:rPr>
          <w:rFonts w:asciiTheme="minorBidi" w:hAnsiTheme="minorBidi" w:cstheme="minorBidi" w:hint="cs"/>
          <w:sz w:val="36"/>
          <w:szCs w:val="36"/>
          <w:cs/>
        </w:rPr>
        <w:t>ขณะ</w:t>
      </w:r>
      <w:r w:rsidRPr="00411175">
        <w:rPr>
          <w:rFonts w:asciiTheme="minorBidi" w:hAnsiTheme="minorBidi" w:cstheme="minorBidi"/>
          <w:sz w:val="36"/>
          <w:szCs w:val="36"/>
          <w:cs/>
        </w:rPr>
        <w:t>จองทัวร์สําหรับท่านที่เป็นมุสลิม นับถือศาสนาอิสลาม หรือ แพ้อาหารบางประเภท</w:t>
      </w:r>
      <w:r w:rsidRPr="00411175">
        <w:rPr>
          <w:rFonts w:asciiTheme="minorBidi" w:hAnsiTheme="minorBidi" w:cstheme="minorBidi"/>
          <w:sz w:val="36"/>
          <w:szCs w:val="36"/>
        </w:rPr>
        <w:t xml:space="preserve"> </w:t>
      </w:r>
    </w:p>
    <w:p w14:paraId="709720DC" w14:textId="77777777" w:rsidR="007F03EB" w:rsidRDefault="007F03EB" w:rsidP="007F03EB">
      <w:pPr>
        <w:pStyle w:val="ListParagraph"/>
        <w:numPr>
          <w:ilvl w:val="0"/>
          <w:numId w:val="4"/>
        </w:numPr>
        <w:rPr>
          <w:rFonts w:asciiTheme="minorBidi" w:hAnsiTheme="minorBidi" w:cstheme="minorBidi"/>
          <w:sz w:val="36"/>
          <w:szCs w:val="36"/>
        </w:rPr>
      </w:pPr>
      <w:r w:rsidRPr="00411175">
        <w:rPr>
          <w:rFonts w:asciiTheme="minorBidi" w:hAnsiTheme="minorBidi" w:cstheme="minorBidi"/>
          <w:sz w:val="36"/>
          <w:szCs w:val="36"/>
          <w:cs/>
        </w:rPr>
        <w:t xml:space="preserve">คณะผู้เดินทางจํานวน </w:t>
      </w:r>
      <w:r>
        <w:rPr>
          <w:rFonts w:asciiTheme="minorBidi" w:hAnsiTheme="minorBidi" w:cstheme="minorBidi"/>
          <w:sz w:val="36"/>
          <w:szCs w:val="36"/>
        </w:rPr>
        <w:t>20</w:t>
      </w:r>
      <w:r w:rsidRPr="00411175">
        <w:rPr>
          <w:rFonts w:asciiTheme="minorBidi" w:hAnsiTheme="minorBidi" w:cstheme="minorBidi"/>
          <w:sz w:val="36"/>
          <w:szCs w:val="36"/>
        </w:rPr>
        <w:t xml:space="preserve"> </w:t>
      </w:r>
      <w:r w:rsidRPr="00411175">
        <w:rPr>
          <w:rFonts w:asciiTheme="minorBidi" w:hAnsiTheme="minorBidi" w:cstheme="minorBidi"/>
          <w:sz w:val="36"/>
          <w:szCs w:val="36"/>
          <w:cs/>
        </w:rPr>
        <w:t xml:space="preserve">ท่านขึ้นไป จึงออกเดินทาง ในกรณีที่มีผู้เดินทางไม่ถึง </w:t>
      </w:r>
      <w:r>
        <w:rPr>
          <w:rFonts w:asciiTheme="minorBidi" w:hAnsiTheme="minorBidi" w:cstheme="minorBidi"/>
          <w:sz w:val="36"/>
          <w:szCs w:val="36"/>
        </w:rPr>
        <w:t>20</w:t>
      </w:r>
      <w:r w:rsidRPr="00411175">
        <w:rPr>
          <w:rFonts w:asciiTheme="minorBidi" w:hAnsiTheme="minorBidi" w:cstheme="minorBidi"/>
          <w:sz w:val="36"/>
          <w:szCs w:val="36"/>
        </w:rPr>
        <w:t xml:space="preserve"> </w:t>
      </w:r>
      <w:r w:rsidRPr="00411175">
        <w:rPr>
          <w:rFonts w:asciiTheme="minorBidi" w:hAnsiTheme="minorBidi" w:cstheme="minorBidi"/>
          <w:sz w:val="36"/>
          <w:szCs w:val="36"/>
          <w:cs/>
        </w:rPr>
        <w:t>ท่าน ขอสงวนสิทธิ์</w:t>
      </w:r>
      <w:r w:rsidRPr="00411175">
        <w:rPr>
          <w:rFonts w:asciiTheme="minorBidi" w:hAnsiTheme="minorBidi" w:cstheme="minorBidi"/>
          <w:sz w:val="36"/>
          <w:szCs w:val="36"/>
        </w:rPr>
        <w:t xml:space="preserve"> </w:t>
      </w:r>
      <w:r w:rsidRPr="00411175">
        <w:rPr>
          <w:rFonts w:asciiTheme="minorBidi" w:hAnsiTheme="minorBidi" w:cstheme="minorBidi"/>
          <w:sz w:val="36"/>
          <w:szCs w:val="36"/>
          <w:cs/>
        </w:rPr>
        <w:t>เลื่อนวันเดินทาง</w:t>
      </w:r>
      <w:r w:rsidRPr="00411175">
        <w:rPr>
          <w:rFonts w:asciiTheme="minorBidi" w:hAnsiTheme="minorBidi" w:cstheme="minorBidi"/>
          <w:sz w:val="36"/>
          <w:szCs w:val="36"/>
        </w:rPr>
        <w:t xml:space="preserve">, </w:t>
      </w:r>
      <w:r w:rsidRPr="00411175">
        <w:rPr>
          <w:rFonts w:asciiTheme="minorBidi" w:hAnsiTheme="minorBidi" w:cstheme="minorBidi"/>
          <w:sz w:val="36"/>
          <w:szCs w:val="36"/>
          <w:cs/>
        </w:rPr>
        <w:t>ยกเลิกการเดินทาง หรือมีการเปลี่ยนแปลงราคา โดยทางบริษัทฯ จะแจ้งให้ท่านทราบ</w:t>
      </w:r>
      <w:r w:rsidRPr="00411175">
        <w:rPr>
          <w:rFonts w:asciiTheme="minorBidi" w:hAnsiTheme="minorBidi" w:cstheme="minorBidi"/>
          <w:sz w:val="36"/>
          <w:szCs w:val="36"/>
        </w:rPr>
        <w:t xml:space="preserve"> </w:t>
      </w:r>
      <w:r w:rsidRPr="00411175">
        <w:rPr>
          <w:rFonts w:asciiTheme="minorBidi" w:hAnsiTheme="minorBidi" w:cstheme="minorBidi"/>
          <w:sz w:val="36"/>
          <w:szCs w:val="36"/>
          <w:cs/>
        </w:rPr>
        <w:t xml:space="preserve">ล่วงหน้า </w:t>
      </w:r>
      <w:r w:rsidRPr="00411175">
        <w:rPr>
          <w:rFonts w:asciiTheme="minorBidi" w:hAnsiTheme="minorBidi" w:cstheme="minorBidi"/>
          <w:sz w:val="36"/>
          <w:szCs w:val="36"/>
        </w:rPr>
        <w:t xml:space="preserve">30 </w:t>
      </w:r>
      <w:r w:rsidRPr="00411175">
        <w:rPr>
          <w:rFonts w:asciiTheme="minorBidi" w:hAnsiTheme="minorBidi" w:cstheme="minorBidi"/>
          <w:sz w:val="36"/>
          <w:szCs w:val="36"/>
          <w:cs/>
        </w:rPr>
        <w:t>วันก่อนการเดินทา</w:t>
      </w:r>
      <w:r>
        <w:rPr>
          <w:rFonts w:asciiTheme="minorBidi" w:hAnsiTheme="minorBidi" w:cstheme="minorBidi" w:hint="cs"/>
          <w:sz w:val="36"/>
          <w:szCs w:val="36"/>
          <w:cs/>
        </w:rPr>
        <w:t>ง</w:t>
      </w:r>
    </w:p>
    <w:p w14:paraId="70D488B0" w14:textId="77777777" w:rsidR="007F03EB" w:rsidRPr="006F73E6" w:rsidRDefault="007F03EB" w:rsidP="007F03EB">
      <w:pPr>
        <w:pStyle w:val="ListParagraph"/>
        <w:ind w:firstLine="0"/>
        <w:rPr>
          <w:rFonts w:asciiTheme="minorBidi" w:hAnsiTheme="minorBidi" w:cstheme="minorBidi"/>
          <w:sz w:val="36"/>
          <w:szCs w:val="36"/>
          <w:cs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44494878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248CB004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เงื่อนไขการยกเลิก</w:t>
            </w:r>
          </w:p>
        </w:tc>
      </w:tr>
    </w:tbl>
    <w:p w14:paraId="4A6DF437" w14:textId="77777777" w:rsidR="007F03EB" w:rsidRPr="00E72EBE" w:rsidRDefault="007F03EB" w:rsidP="007F03EB">
      <w:pPr>
        <w:pStyle w:val="ListParagraph"/>
        <w:numPr>
          <w:ilvl w:val="0"/>
          <w:numId w:val="8"/>
        </w:numPr>
        <w:ind w:right="-31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ยกเลิกก่อนการเดินทาง 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>30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วันขึ้นไป </w:t>
      </w: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หักค่าใช้จ่าย 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10,000 </w:t>
      </w: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บาท</w:t>
      </w:r>
    </w:p>
    <w:p w14:paraId="773ECCE6" w14:textId="77777777" w:rsidR="007F03EB" w:rsidRPr="00E72EBE" w:rsidRDefault="007F03EB" w:rsidP="007F03EB">
      <w:pPr>
        <w:pStyle w:val="ListParagraph"/>
        <w:numPr>
          <w:ilvl w:val="0"/>
          <w:numId w:val="8"/>
        </w:numPr>
        <w:ind w:right="-31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ยกเลิกก่อนการเดินทาง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มาก</w:t>
      </w: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กว่า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 15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วัน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 แต่ไม่เกิน 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>30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วัน </w:t>
      </w: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หักค่าใช้จ่ายคืน 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>50%</w:t>
      </w:r>
    </w:p>
    <w:p w14:paraId="3F479B7A" w14:textId="77777777" w:rsidR="007F03EB" w:rsidRDefault="007F03EB" w:rsidP="007F03EB">
      <w:pPr>
        <w:pStyle w:val="ListParagraph"/>
        <w:numPr>
          <w:ilvl w:val="0"/>
          <w:numId w:val="8"/>
        </w:numPr>
        <w:ind w:right="-31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ยกเลิกการเดินทางน้อยกว่า 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>15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วัน </w:t>
      </w: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ขอสงวนสิทธิ์เก็บค่าบริการทั้งหมด 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</w:rPr>
        <w:t>100%</w:t>
      </w:r>
      <w:r w:rsidRPr="00E72EB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</w:t>
      </w:r>
      <w:r w:rsidRPr="00E72EBE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ทุกกรณี</w:t>
      </w:r>
    </w:p>
    <w:p w14:paraId="39245DFA" w14:textId="77777777" w:rsidR="007F03EB" w:rsidRPr="004C780F" w:rsidRDefault="007F03EB" w:rsidP="007F03EB">
      <w:pPr>
        <w:pStyle w:val="ListParagraph"/>
        <w:ind w:right="-31" w:firstLine="0"/>
        <w:jc w:val="thaiDistribute"/>
        <w:rPr>
          <w:rFonts w:asciiTheme="minorBidi" w:hAnsiTheme="minorBidi" w:cstheme="minorBidi"/>
          <w:color w:val="000000" w:themeColor="text1"/>
          <w:sz w:val="36"/>
          <w:szCs w:val="36"/>
          <w:cs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0F29C70F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433624AD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ข้อมูลตั๋วเครื่องบิน</w:t>
            </w:r>
          </w:p>
        </w:tc>
      </w:tr>
    </w:tbl>
    <w:p w14:paraId="50C6457E" w14:textId="77777777" w:rsidR="007F03EB" w:rsidRPr="003A6753" w:rsidRDefault="007F03EB" w:rsidP="007F03EB">
      <w:pPr>
        <w:pStyle w:val="ListParagraph"/>
        <w:numPr>
          <w:ilvl w:val="0"/>
          <w:numId w:val="9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ชนิด</w:t>
      </w:r>
      <w:r w:rsidRPr="003A6753">
        <w:rPr>
          <w:rFonts w:asciiTheme="minorBidi" w:hAnsiTheme="minorBidi" w:cstheme="minorBidi"/>
          <w:sz w:val="36"/>
          <w:szCs w:val="36"/>
          <w:cs/>
        </w:rPr>
        <w:t>ตั๋วเครื่องบินเป็น</w:t>
      </w:r>
      <w:r>
        <w:rPr>
          <w:rFonts w:asciiTheme="minorBidi" w:hAnsiTheme="minorBidi" w:cstheme="minorBidi" w:hint="cs"/>
          <w:sz w:val="36"/>
          <w:szCs w:val="36"/>
          <w:cs/>
        </w:rPr>
        <w:t>ตั๋วชั้นปกติ (</w:t>
      </w:r>
      <w:r w:rsidRPr="003A6753">
        <w:rPr>
          <w:rFonts w:asciiTheme="minorBidi" w:hAnsiTheme="minorBidi" w:cstheme="minorBidi"/>
          <w:sz w:val="36"/>
          <w:szCs w:val="36"/>
        </w:rPr>
        <w:t>Economy Class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) </w:t>
      </w:r>
      <w:r w:rsidRPr="003A6753">
        <w:rPr>
          <w:rFonts w:asciiTheme="minorBidi" w:hAnsiTheme="minorBidi" w:cstheme="minorBidi"/>
          <w:sz w:val="36"/>
          <w:szCs w:val="36"/>
          <w:cs/>
        </w:rPr>
        <w:t>แบบหมู่คณะ ผู้โดยสารจะต้องเดินทางไปกลับพร้อมกรุ๊ปเท่านั้น หากลูกค้าต้องการเปลี่ยน</w:t>
      </w:r>
      <w:r w:rsidRPr="003A6753">
        <w:rPr>
          <w:rFonts w:asciiTheme="minorBidi" w:hAnsiTheme="minorBidi" w:cstheme="minorBidi"/>
          <w:sz w:val="36"/>
          <w:szCs w:val="36"/>
        </w:rPr>
        <w:t xml:space="preserve"> </w:t>
      </w:r>
      <w:r w:rsidRPr="003A6753">
        <w:rPr>
          <w:rFonts w:asciiTheme="minorBidi" w:hAnsiTheme="minorBidi" w:cstheme="minorBidi"/>
          <w:sz w:val="36"/>
          <w:szCs w:val="36"/>
          <w:cs/>
        </w:rPr>
        <w:t xml:space="preserve">วันเดินทางกลับต้องแจ้งล่วงหน้า </w:t>
      </w:r>
      <w:r>
        <w:rPr>
          <w:rFonts w:asciiTheme="minorBidi" w:hAnsiTheme="minorBidi" w:cstheme="minorBidi"/>
          <w:sz w:val="36"/>
          <w:szCs w:val="36"/>
        </w:rPr>
        <w:t>45</w:t>
      </w:r>
      <w:r w:rsidRPr="003A6753">
        <w:rPr>
          <w:rFonts w:asciiTheme="minorBidi" w:hAnsiTheme="minorBidi" w:cstheme="minorBidi"/>
          <w:sz w:val="36"/>
          <w:szCs w:val="36"/>
        </w:rPr>
        <w:t xml:space="preserve"> </w:t>
      </w:r>
      <w:r w:rsidRPr="003A6753">
        <w:rPr>
          <w:rFonts w:asciiTheme="minorBidi" w:hAnsiTheme="minorBidi" w:cstheme="minorBidi"/>
          <w:sz w:val="36"/>
          <w:szCs w:val="36"/>
          <w:cs/>
        </w:rPr>
        <w:t>วันและ</w:t>
      </w:r>
      <w:r>
        <w:rPr>
          <w:rFonts w:asciiTheme="minorBidi" w:hAnsiTheme="minorBidi" w:cstheme="minorBidi" w:hint="cs"/>
          <w:sz w:val="36"/>
          <w:szCs w:val="36"/>
          <w:cs/>
        </w:rPr>
        <w:t>ต้อง</w:t>
      </w:r>
      <w:r w:rsidRPr="003A6753">
        <w:rPr>
          <w:rFonts w:asciiTheme="minorBidi" w:hAnsiTheme="minorBidi" w:cstheme="minorBidi"/>
          <w:sz w:val="36"/>
          <w:szCs w:val="36"/>
          <w:cs/>
        </w:rPr>
        <w:t>ชําระค่าใช้จ่ายตามที่สายการบินเรียกเก็บ</w:t>
      </w:r>
    </w:p>
    <w:p w14:paraId="6164D1B5" w14:textId="77777777" w:rsidR="007F03EB" w:rsidRDefault="007F03EB" w:rsidP="007F03EB">
      <w:pPr>
        <w:pStyle w:val="ListParagraph"/>
        <w:numPr>
          <w:ilvl w:val="0"/>
          <w:numId w:val="9"/>
        </w:numPr>
        <w:rPr>
          <w:rFonts w:asciiTheme="minorBidi" w:hAnsiTheme="minorBidi" w:cstheme="minorBidi"/>
          <w:sz w:val="36"/>
          <w:szCs w:val="36"/>
        </w:rPr>
      </w:pPr>
      <w:r w:rsidRPr="004A2E8C">
        <w:rPr>
          <w:rFonts w:asciiTheme="minorBidi" w:hAnsiTheme="minorBidi" w:cstheme="minorBidi"/>
          <w:sz w:val="36"/>
          <w:szCs w:val="36"/>
          <w:cs/>
        </w:rPr>
        <w:lastRenderedPageBreak/>
        <w:t>กรณี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ทำการรีฟันตั๋วเครื่องบิน (Refund Air-Ticket) หากท่านยกเลิกการเดินทางและทางบริษัท ได้ทำการออกตั๋วเครื่องบินแล้ว ท่านต้องเป็นผู้รอเงินรีฟันจากทางสายการบิน ปกติประมาณ </w:t>
      </w:r>
      <w:r w:rsidRPr="004A2E8C">
        <w:rPr>
          <w:rFonts w:asciiTheme="minorBidi" w:hAnsiTheme="minorBidi" w:cstheme="minorBidi"/>
          <w:sz w:val="36"/>
          <w:szCs w:val="36"/>
        </w:rPr>
        <w:t xml:space="preserve">3–6 </w:t>
      </w:r>
      <w:r w:rsidRPr="004A2E8C">
        <w:rPr>
          <w:rFonts w:asciiTheme="minorBidi" w:hAnsiTheme="minorBidi" w:cstheme="minorBidi"/>
          <w:sz w:val="36"/>
          <w:szCs w:val="36"/>
          <w:cs/>
        </w:rPr>
        <w:t>เดือน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 และจำนวนเงินรีฟันที่ท่านจะได้รับนั้นขึ้นอยู่กับสายการบินเป็นผู้กำหนด</w:t>
      </w:r>
    </w:p>
    <w:p w14:paraId="73CDEBE9" w14:textId="77777777" w:rsidR="007F03EB" w:rsidRDefault="007F03EB" w:rsidP="007F03EB">
      <w:pPr>
        <w:pStyle w:val="ListParagraph"/>
        <w:numPr>
          <w:ilvl w:val="0"/>
          <w:numId w:val="9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กรณีท่านจะจองตั๋วเครื่องบินเอง ทั้งภายในประเทศ และต่างประเทศเพื่อ (จอยทัวร์) กรุณาแจ้งบริษัท เพื่อขอคำยืนยันและข้อมูลที่ถูกต้องว่าทัวร์ สามารถออกเดินทางได้แน่นอน มิฉะนั้นทางบริษัทจะไม่รับผิดชอบค่าใช้จ่ายใดๆที่จะเกิดขึ้น</w:t>
      </w:r>
    </w:p>
    <w:p w14:paraId="3DE03DB5" w14:textId="77777777" w:rsidR="007F03EB" w:rsidRDefault="007F03EB" w:rsidP="007F03EB">
      <w:pPr>
        <w:pStyle w:val="ListParagraph"/>
        <w:numPr>
          <w:ilvl w:val="0"/>
          <w:numId w:val="9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กรณีเกิดการสูญเสีย สูญหาย ล่าช้าของกระเป๋าและสัมภาระของผู้โดยสาร ทางบริษัทไม่มีอำนาจรับผิดชอบใดๆที่เกิดขึ้นระหว่างเที่ยวบิน แต่จะช่วยประสานงานดูแล เรียกร้องไปยังสายการบินให้ท่าน</w:t>
      </w:r>
    </w:p>
    <w:p w14:paraId="5EAC3087" w14:textId="77777777" w:rsidR="007F03EB" w:rsidRPr="00C502CD" w:rsidRDefault="007F03EB" w:rsidP="007F03EB">
      <w:pPr>
        <w:pStyle w:val="ListParagraph"/>
        <w:numPr>
          <w:ilvl w:val="0"/>
          <w:numId w:val="9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 xml:space="preserve">หากท่านต้องการสิ่งใดเป็นพิเศษเช่น วีลแชร์, </w:t>
      </w:r>
      <w:r w:rsidRPr="000D72A6">
        <w:rPr>
          <w:rFonts w:asciiTheme="minorBidi" w:hAnsiTheme="minorBidi" w:cs="Cordia New" w:hint="cs"/>
          <w:sz w:val="36"/>
          <w:szCs w:val="36"/>
          <w:cs/>
        </w:rPr>
        <w:t>อาหารมังสวิรัติ</w:t>
      </w:r>
      <w:r>
        <w:rPr>
          <w:rFonts w:asciiTheme="minorBidi" w:hAnsiTheme="minorBidi" w:cs="Cordia New" w:hint="cs"/>
          <w:sz w:val="36"/>
          <w:szCs w:val="36"/>
          <w:cs/>
        </w:rPr>
        <w:t xml:space="preserve"> กรุณาแจ้งล่วงหน้า </w:t>
      </w:r>
      <w:r>
        <w:rPr>
          <w:rFonts w:asciiTheme="minorBidi" w:hAnsiTheme="minorBidi" w:cs="Cordia New"/>
          <w:sz w:val="36"/>
          <w:szCs w:val="36"/>
        </w:rPr>
        <w:t xml:space="preserve">15 </w:t>
      </w:r>
      <w:r>
        <w:rPr>
          <w:rFonts w:asciiTheme="minorBidi" w:hAnsiTheme="minorBidi" w:cs="Cordia New" w:hint="cs"/>
          <w:sz w:val="36"/>
          <w:szCs w:val="36"/>
          <w:cs/>
        </w:rPr>
        <w:t>วันก่อนเดินทาง</w:t>
      </w:r>
    </w:p>
    <w:p w14:paraId="0ECE9AD7" w14:textId="77777777" w:rsidR="007F03EB" w:rsidRPr="00C502CD" w:rsidRDefault="007F03EB" w:rsidP="007F03EB">
      <w:pPr>
        <w:pStyle w:val="ListParagraph"/>
        <w:ind w:firstLine="0"/>
        <w:rPr>
          <w:rFonts w:asciiTheme="minorBidi" w:hAnsiTheme="minorBidi" w:cstheme="minorBidi"/>
          <w:sz w:val="36"/>
          <w:szCs w:val="36"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334AEE49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2716DDE2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ข้อมูลโรงแรมที่พัก</w:t>
            </w:r>
          </w:p>
        </w:tc>
      </w:tr>
    </w:tbl>
    <w:p w14:paraId="5CA42F6C" w14:textId="77777777" w:rsidR="007F03EB" w:rsidRDefault="007F03EB" w:rsidP="007F03EB">
      <w:pPr>
        <w:pStyle w:val="ListParagraph"/>
        <w:numPr>
          <w:ilvl w:val="0"/>
          <w:numId w:val="10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 xml:space="preserve">โรงแรมที่พักญี่ปุ่น มี </w:t>
      </w:r>
      <w:r>
        <w:rPr>
          <w:rFonts w:asciiTheme="minorBidi" w:hAnsiTheme="minorBidi" w:cstheme="minorBidi"/>
          <w:sz w:val="36"/>
          <w:szCs w:val="36"/>
        </w:rPr>
        <w:t xml:space="preserve">2 </w:t>
      </w:r>
      <w:r>
        <w:rPr>
          <w:rFonts w:asciiTheme="minorBidi" w:hAnsiTheme="minorBidi" w:cstheme="minorBidi" w:hint="cs"/>
          <w:sz w:val="36"/>
          <w:szCs w:val="36"/>
          <w:cs/>
        </w:rPr>
        <w:t>ประเภท (แบบญี่ปุ่น ที่เรียกว่าเรียวกัง / แบบปกติ</w:t>
      </w:r>
      <w:r w:rsidRPr="0088320F">
        <w:rPr>
          <w:rFonts w:asciiTheme="minorBidi" w:hAnsiTheme="minorBidi" w:cs="Cordia New" w:hint="cs"/>
          <w:sz w:val="36"/>
          <w:szCs w:val="36"/>
          <w:cs/>
        </w:rPr>
        <w:t>สไตล์ตะวันตก</w:t>
      </w:r>
      <w:r>
        <w:rPr>
          <w:rFonts w:asciiTheme="minorBidi" w:hAnsiTheme="minorBidi" w:cstheme="minorBidi" w:hint="cs"/>
          <w:sz w:val="36"/>
          <w:szCs w:val="36"/>
          <w:cs/>
        </w:rPr>
        <w:t>)  โดยมากแผนผังห้องพักของแต่ละโรงแรมแตกต่างกัน ดังนั้นห้องพักของคณะอาจมีบางห้องที่จะไม่ติดกันหรือคนละชั้น</w:t>
      </w:r>
    </w:p>
    <w:p w14:paraId="21BC3853" w14:textId="3A5C24D1" w:rsidR="007F03EB" w:rsidRPr="0088320F" w:rsidRDefault="007F03EB" w:rsidP="007F03EB">
      <w:pPr>
        <w:pStyle w:val="ListParagraph"/>
        <w:numPr>
          <w:ilvl w:val="0"/>
          <w:numId w:val="10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 xml:space="preserve">บางครั้งในบางโรงแรมห้องพักแบบ สามเตียงมีอยู่น้อย ไม่เพียงพอ ทางโรงแรมจึงจำเป็นต้องจัดให้ท่านเป็น </w:t>
      </w:r>
      <w:r>
        <w:rPr>
          <w:rFonts w:asciiTheme="minorBidi" w:hAnsiTheme="minorBidi" w:cstheme="minorBidi"/>
          <w:sz w:val="36"/>
          <w:szCs w:val="36"/>
        </w:rPr>
        <w:t xml:space="preserve">2 </w:t>
      </w:r>
      <w:r>
        <w:rPr>
          <w:rFonts w:asciiTheme="minorBidi" w:hAnsiTheme="minorBidi" w:cstheme="minorBidi" w:hint="cs"/>
          <w:sz w:val="36"/>
          <w:szCs w:val="36"/>
          <w:cs/>
        </w:rPr>
        <w:t>ห้อง เช่น ห้องเตียงคู่ + ห้องเตียงเดียว เป็นต้น (ขอ</w:t>
      </w:r>
      <w:r w:rsidR="00741906">
        <w:rPr>
          <w:rFonts w:asciiTheme="minorBidi" w:hAnsiTheme="minorBidi" w:cstheme="minorBidi" w:hint="cs"/>
          <w:sz w:val="36"/>
          <w:szCs w:val="36"/>
          <w:cs/>
        </w:rPr>
        <w:t>อ</w:t>
      </w:r>
      <w:r>
        <w:rPr>
          <w:rFonts w:asciiTheme="minorBidi" w:hAnsiTheme="minorBidi" w:cstheme="minorBidi" w:hint="cs"/>
          <w:sz w:val="36"/>
          <w:szCs w:val="36"/>
          <w:cs/>
        </w:rPr>
        <w:t>ภัยไว้ล่วงหน้า) *ไม่มีค่าใช้จ่ายเพิ่ม</w:t>
      </w:r>
    </w:p>
    <w:p w14:paraId="4CC985D1" w14:textId="77777777" w:rsidR="007F03EB" w:rsidRDefault="007F03EB" w:rsidP="007F03EB">
      <w:pPr>
        <w:pStyle w:val="ListParagraph"/>
        <w:numPr>
          <w:ilvl w:val="0"/>
          <w:numId w:val="10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กรณีท่านแจ้งความต้องการเป็นเตียง Double Bed หากบางโรงแรมไม่เพียงพอ ทางโรงแรมจึงจำเป็นต้องจัดให้ท่านเป็นห้องเตียงคู่ ซึ่งมีขนาดห้องที่เท่ากัน</w:t>
      </w:r>
    </w:p>
    <w:p w14:paraId="6A1F8F92" w14:textId="77777777" w:rsidR="007F03EB" w:rsidRPr="007F6558" w:rsidRDefault="007F03EB" w:rsidP="007F03EB">
      <w:pPr>
        <w:pStyle w:val="ListParagraph"/>
        <w:numPr>
          <w:ilvl w:val="0"/>
          <w:numId w:val="10"/>
        </w:numPr>
        <w:rPr>
          <w:rFonts w:asciiTheme="minorBidi" w:hAnsiTheme="minorBidi" w:cstheme="minorBidi"/>
          <w:sz w:val="36"/>
          <w:szCs w:val="36"/>
        </w:rPr>
      </w:pPr>
      <w:r w:rsidRPr="007F6558">
        <w:rPr>
          <w:rFonts w:asciiTheme="minorBidi" w:hAnsiTheme="minorBidi" w:cstheme="minorBidi" w:hint="cs"/>
          <w:sz w:val="36"/>
          <w:szCs w:val="36"/>
          <w:cs/>
        </w:rPr>
        <w:t>กรณีเกิดค่าใช้จ่ายที่ไม่รวมในโป</w:t>
      </w:r>
      <w:r>
        <w:rPr>
          <w:rFonts w:asciiTheme="minorBidi" w:hAnsiTheme="minorBidi" w:cstheme="minorBidi" w:hint="cs"/>
          <w:sz w:val="36"/>
          <w:szCs w:val="36"/>
          <w:cs/>
        </w:rPr>
        <w:t>ร</w:t>
      </w:r>
      <w:r w:rsidRPr="007F6558">
        <w:rPr>
          <w:rFonts w:asciiTheme="minorBidi" w:hAnsiTheme="minorBidi" w:cstheme="minorBidi" w:hint="cs"/>
          <w:sz w:val="36"/>
          <w:szCs w:val="36"/>
          <w:cs/>
        </w:rPr>
        <w:t>แกรมทัวร์ ณ โรงแรมที่พักเช่น เครื่องดื่มในตู้เย็น ดูช่องทีวีพิเศษ ค่าซักรีด หรือ สูบบุหรี่ ในห้องพักชนิด Non Smoking Room แล้วเกิดอุปกรณ์ดักจับควันแจ้งไปยังเจ้าหน้าที่โรงแรม เป็นต้น การชำระเงินค่าใช้จ่ายต่างๆนั้น ผู้เดินทางต้องชำระกับทางโรงแรมโดยตรง ขณะ</w:t>
      </w:r>
      <w:r w:rsidRPr="007F6558">
        <w:rPr>
          <w:rFonts w:asciiTheme="minorBidi" w:hAnsiTheme="minorBidi" w:cs="Cordia New" w:hint="cs"/>
          <w:sz w:val="36"/>
          <w:szCs w:val="36"/>
          <w:cs/>
        </w:rPr>
        <w:t>เช็คเอ้าท์</w:t>
      </w:r>
      <w:r>
        <w:rPr>
          <w:rFonts w:asciiTheme="minorBidi" w:hAnsiTheme="minorBidi" w:cs="Cordia New" w:hint="cs"/>
          <w:sz w:val="36"/>
          <w:szCs w:val="36"/>
          <w:cs/>
        </w:rPr>
        <w:t xml:space="preserve"> หรือแจ้งทางไกด์ ให้เป็นผู้ช่วยนำเงินไปชำระแทนให้ท่านได้</w:t>
      </w:r>
    </w:p>
    <w:p w14:paraId="57D3BC6A" w14:textId="77777777" w:rsidR="007F03EB" w:rsidRPr="00AF17B6" w:rsidRDefault="007F03EB" w:rsidP="007F03EB">
      <w:pPr>
        <w:pStyle w:val="ListParagraph"/>
        <w:numPr>
          <w:ilvl w:val="0"/>
          <w:numId w:val="10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 xml:space="preserve">โรงแรมญี่ปุ่น หากไม่ใช่โรงแรมในตัวเมืองใหญ่ โดยมากจะไม่มีบริกรยกกระเป๋า จึงขอความร่วมมือจากผู้เดินทางดูแลกระเป๋าของตัวท่านเอง </w:t>
      </w:r>
    </w:p>
    <w:p w14:paraId="70F00951" w14:textId="77777777" w:rsidR="007F03EB" w:rsidRDefault="007F03EB" w:rsidP="007F03EB">
      <w:pPr>
        <w:pStyle w:val="ListParagraph"/>
        <w:numPr>
          <w:ilvl w:val="0"/>
          <w:numId w:val="10"/>
        </w:numPr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บางโรงแรมที่อยู่ในเมือง ถนนอาจค่อนข้างแคบ บัสทัวร์ที่มีขนาดใหญ่ไม่อาจจอดตรงหน้าโรงแรมได้ จึงอาจจะต้องเดินและลากกระเป๋าบ้างเล็กน้อย</w:t>
      </w:r>
    </w:p>
    <w:p w14:paraId="43A26E53" w14:textId="77777777" w:rsidR="007F03EB" w:rsidRPr="00C502CD" w:rsidRDefault="007F03EB" w:rsidP="007F03EB">
      <w:pPr>
        <w:pStyle w:val="ListParagraph"/>
        <w:ind w:firstLine="0"/>
        <w:rPr>
          <w:rFonts w:asciiTheme="minorBidi" w:hAnsiTheme="minorBidi" w:cstheme="minorBidi"/>
          <w:sz w:val="36"/>
          <w:szCs w:val="36"/>
        </w:rPr>
      </w:pPr>
    </w:p>
    <w:tbl>
      <w:tblPr>
        <w:tblW w:w="11005" w:type="dxa"/>
        <w:tblInd w:w="-73" w:type="dxa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000" w:firstRow="0" w:lastRow="0" w:firstColumn="0" w:lastColumn="0" w:noHBand="0" w:noVBand="0"/>
      </w:tblPr>
      <w:tblGrid>
        <w:gridCol w:w="11005"/>
      </w:tblGrid>
      <w:tr w:rsidR="007F03EB" w14:paraId="49A0DFD8" w14:textId="77777777" w:rsidTr="00C91DEF">
        <w:trPr>
          <w:trHeight w:val="500"/>
        </w:trPr>
        <w:tc>
          <w:tcPr>
            <w:tcW w:w="11005" w:type="dxa"/>
            <w:shd w:val="clear" w:color="auto" w:fill="8A63E4"/>
          </w:tcPr>
          <w:p w14:paraId="496F3068" w14:textId="77777777" w:rsidR="007F03EB" w:rsidRPr="00E8655B" w:rsidRDefault="007F03EB" w:rsidP="0055657E">
            <w:pPr>
              <w:tabs>
                <w:tab w:val="left" w:pos="720"/>
              </w:tabs>
              <w:spacing w:line="0" w:lineRule="atLeast"/>
              <w:ind w:left="68" w:right="26"/>
              <w:jc w:val="center"/>
              <w:rPr>
                <w:rFonts w:asciiTheme="minorBidi" w:hAnsiTheme="minorBidi" w:cstheme="minorBidi"/>
                <w:b/>
                <w:bCs/>
                <w:color w:val="2C1054"/>
                <w:sz w:val="36"/>
                <w:szCs w:val="36"/>
                <w:highlight w:val="yellow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FFFFFF" w:themeColor="background1"/>
                <w:sz w:val="36"/>
                <w:szCs w:val="36"/>
                <w:cs/>
              </w:rPr>
              <w:t>ข้อมูลที่ควรทราบก่อนเดินทาง</w:t>
            </w:r>
          </w:p>
        </w:tc>
      </w:tr>
    </w:tbl>
    <w:p w14:paraId="3BB8480C" w14:textId="77777777" w:rsidR="007F03EB" w:rsidRDefault="007F03EB" w:rsidP="007F03EB">
      <w:pPr>
        <w:pStyle w:val="ListParagraph"/>
        <w:numPr>
          <w:ilvl w:val="0"/>
          <w:numId w:val="5"/>
        </w:numPr>
        <w:spacing w:after="160" w:line="259" w:lineRule="auto"/>
        <w:ind w:right="-31"/>
        <w:jc w:val="thaiDistribute"/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>ทัวร์นี้สำหรับผู้มีวัตถุประสงค์เพื่อท่องเที่ยวเท่านั้น</w:t>
      </w:r>
    </w:p>
    <w:p w14:paraId="27B0C163" w14:textId="77777777" w:rsidR="007F03EB" w:rsidRDefault="007F03EB" w:rsidP="007F03EB">
      <w:pPr>
        <w:pStyle w:val="ListParagraph"/>
        <w:numPr>
          <w:ilvl w:val="0"/>
          <w:numId w:val="5"/>
        </w:numPr>
        <w:rPr>
          <w:rFonts w:asciiTheme="minorBidi" w:hAnsiTheme="minorBidi" w:cstheme="minorBidi"/>
          <w:sz w:val="36"/>
          <w:szCs w:val="36"/>
        </w:rPr>
      </w:pPr>
      <w:r w:rsidRPr="00E31399">
        <w:rPr>
          <w:rFonts w:asciiTheme="minorBidi" w:hAnsiTheme="minorBidi" w:cstheme="minorBidi"/>
          <w:sz w:val="36"/>
          <w:szCs w:val="36"/>
          <w:cs/>
        </w:rPr>
        <w:t>ทัวร์นี้ขอสงวนสิทธิ์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สําหรับผู้เดินทางที่ถือหนังสือเดินทางธรรมดา (หน้าปกสีนํ้าตาล</w:t>
      </w:r>
      <w:r>
        <w:rPr>
          <w:rFonts w:asciiTheme="minorBidi" w:hAnsiTheme="minorBidi" w:cstheme="minorBidi" w:hint="cs"/>
          <w:sz w:val="36"/>
          <w:szCs w:val="36"/>
          <w:cs/>
        </w:rPr>
        <w:t>เลือดหมู</w:t>
      </w:r>
      <w:r w:rsidRPr="00E31399">
        <w:rPr>
          <w:rFonts w:asciiTheme="minorBidi" w:hAnsiTheme="minorBidi" w:cstheme="minorBidi"/>
          <w:sz w:val="36"/>
          <w:szCs w:val="36"/>
          <w:cs/>
        </w:rPr>
        <w:t>) เท่านั้น กรณีที่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ท่านถือหนังสือเดินทางราชการ (หน้าปกสีนํ้าเงินเข้ม) หนังสือเดินทางทูต (หน้าปกสีแดงสด) และต้องการ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เดินทางไปพร้อมคณะทัวร์ อันมีวัตถุประสงค์เพื่อการท่องเที่ยว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โดยไม่มีจดหมายเชิญหรือเอกสารใดเชื่อมโยง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เกี่ยวกับการขออนุญาตการใช้หนังสือเดินทางพิเศษอื่น ๆ หากไม่ผ่านการอนุมัติของเคาน์เตอร์</w:t>
      </w:r>
      <w:r w:rsidRPr="00E31399">
        <w:rPr>
          <w:rFonts w:asciiTheme="minorBidi" w:hAnsiTheme="minorBidi" w:cstheme="minorBidi"/>
          <w:sz w:val="36"/>
          <w:szCs w:val="36"/>
          <w:cs/>
        </w:rPr>
        <w:lastRenderedPageBreak/>
        <w:t>เช็คอินด่าน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ตรวจคนเข้าเมืองทั้งฝั่งประเทศไทย (ต้นทาง) ขาออก และต่างประเทศ (ปลายทาง) ขาเข้า ไม่ว่ากรณีใดก็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ตามทางบริษัทฯ ขอสงวนสิทธิ์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ไม่รับผิดชอบความผิดพลาดที่จะเกิดขึ้นในส่วนนี้</w:t>
      </w:r>
      <w:r w:rsidRPr="00E31399">
        <w:rPr>
          <w:rFonts w:asciiTheme="minorBidi" w:hAnsiTheme="minorBidi" w:cstheme="minorBidi"/>
          <w:sz w:val="36"/>
          <w:szCs w:val="36"/>
        </w:rPr>
        <w:t xml:space="preserve"> </w:t>
      </w:r>
      <w:r w:rsidRPr="00E31399">
        <w:rPr>
          <w:rFonts w:asciiTheme="minorBidi" w:hAnsiTheme="minorBidi" w:cstheme="minorBidi"/>
          <w:sz w:val="36"/>
          <w:szCs w:val="36"/>
          <w:cs/>
        </w:rPr>
        <w:t>ไม่ว่าส่วนใดส่วนหนี่ง</w:t>
      </w:r>
    </w:p>
    <w:p w14:paraId="42F7C250" w14:textId="77777777" w:rsidR="007F03EB" w:rsidRPr="00075FBF" w:rsidRDefault="007F03EB" w:rsidP="007F03EB">
      <w:pPr>
        <w:pStyle w:val="ListParagraph"/>
        <w:numPr>
          <w:ilvl w:val="0"/>
          <w:numId w:val="5"/>
        </w:numPr>
        <w:ind w:right="-31"/>
        <w:jc w:val="thaiDistribute"/>
        <w:rPr>
          <w:rFonts w:asciiTheme="minorBidi" w:hAnsiTheme="minorBidi" w:cstheme="minorBidi"/>
          <w:sz w:val="36"/>
          <w:szCs w:val="36"/>
        </w:rPr>
      </w:pPr>
      <w:r w:rsidRPr="003F33C6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ทัวร์นี้เป็นทัวร์แบบเหมาจ่าย </w:t>
      </w:r>
      <w:r w:rsidRPr="003F33C6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ค่าทัวร์ที่ชำระกับผู้จัด เป็นการชำระขาดก่อนเดินทางและผู้จัดได้ชำระต่อให้กับทางสายการบิน โรงแรม และสถานที่เที่ยวต่างๆ แบบชำระขาดก่อนออกเดินทางแล้ว ฉะนั้นหากท่านไม่ได้ร่วมเดินทางหรือ</w:t>
      </w:r>
      <w:r w:rsidRPr="003F33C6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ไม่</w:t>
      </w:r>
      <w:r w:rsidRPr="003F33C6">
        <w:rPr>
          <w:rFonts w:asciiTheme="minorBidi" w:hAnsiTheme="minorBidi" w:cstheme="minorBidi"/>
          <w:color w:val="000000" w:themeColor="text1"/>
          <w:sz w:val="36"/>
          <w:szCs w:val="36"/>
          <w:cs/>
        </w:rPr>
        <w:t>ใช้บริการตามรายการไม่ว่าด้วยสาเหตุใด ทางผู้จัดขอสงวนสิทธิ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์</w:t>
      </w:r>
      <w:r w:rsidRPr="003F33C6">
        <w:rPr>
          <w:rFonts w:asciiTheme="minorBidi" w:hAnsiTheme="minorBidi" w:cstheme="minorBidi"/>
          <w:color w:val="000000" w:themeColor="text1"/>
          <w:sz w:val="36"/>
          <w:szCs w:val="36"/>
          <w:cs/>
        </w:rPr>
        <w:t>ในการ</w:t>
      </w:r>
      <w:r w:rsidRPr="003F33C6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งด</w:t>
      </w:r>
      <w:r w:rsidRPr="003F33C6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คืนเงินทุกกรณี</w:t>
      </w:r>
    </w:p>
    <w:p w14:paraId="35E65E9D" w14:textId="77777777" w:rsidR="007F03EB" w:rsidRDefault="007F03EB" w:rsidP="007F03EB">
      <w:pPr>
        <w:pStyle w:val="ListParagraph"/>
        <w:numPr>
          <w:ilvl w:val="0"/>
          <w:numId w:val="5"/>
        </w:numPr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E21BAC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บริษัท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ฯอาจ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  <w:cs/>
        </w:rPr>
        <w:t>เปลี่ยนแปลงรายการ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เพื่อความเหมาะสม หากเกิดกรณีต่างๆ เช่น ภัยธรรมชาติ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</w:rPr>
        <w:t>,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 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ส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ภาพ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อากาศ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เลวร้าย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, 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ถนนพังเสียหายในเส้นทางที่เราจะเดินทาง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, 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ประท้วง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</w:rPr>
        <w:t>-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การ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  <w:cs/>
        </w:rPr>
        <w:t>เมือง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</w:rPr>
        <w:t>,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 xml:space="preserve"> ปัญหาที่เกิดจาก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  <w:cs/>
        </w:rPr>
        <w:t>สายการบิน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,</w:t>
      </w:r>
      <w:r w:rsidRPr="00E21BAC">
        <w:rPr>
          <w:rFonts w:asciiTheme="minorBidi" w:hAnsiTheme="minorBidi" w:cstheme="minorBidi"/>
          <w:color w:val="000000" w:themeColor="text1"/>
          <w:sz w:val="36"/>
          <w:szCs w:val="36"/>
        </w:rPr>
        <w:t xml:space="preserve"> 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รวมถึงเหตุสุดวิสัย อันคาด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ไม่</w:t>
      </w:r>
      <w:r w:rsidRPr="00E21BAC">
        <w:rPr>
          <w:rFonts w:asciiTheme="minorBidi" w:hAnsiTheme="minorBidi" w:cstheme="minorBidi" w:hint="cs"/>
          <w:color w:val="000000" w:themeColor="text1"/>
          <w:sz w:val="36"/>
          <w:szCs w:val="36"/>
          <w:cs/>
        </w:rPr>
        <w:t>ถึง ทั้งนี้ทางบริษัทจะดำเนินการเปลี่ยนแปลง เพื่อให้เหมาะสม และรักษาผลประโยชน์ของลูกค้าเป็นสำคัญ</w:t>
      </w:r>
    </w:p>
    <w:p w14:paraId="61C887EC" w14:textId="77777777" w:rsidR="007F03EB" w:rsidRPr="00050F90" w:rsidRDefault="007F03EB" w:rsidP="007F03EB">
      <w:pPr>
        <w:pStyle w:val="ListParagraph"/>
        <w:numPr>
          <w:ilvl w:val="0"/>
          <w:numId w:val="5"/>
        </w:numPr>
        <w:rPr>
          <w:rFonts w:asciiTheme="minorBidi" w:hAnsiTheme="minorBidi" w:cstheme="minorBidi"/>
          <w:sz w:val="36"/>
          <w:szCs w:val="36"/>
        </w:rPr>
      </w:pPr>
      <w:r w:rsidRPr="00E21BAC">
        <w:rPr>
          <w:rFonts w:asciiTheme="minorBidi" w:hAnsiTheme="minorBidi" w:cstheme="minorBidi"/>
          <w:sz w:val="36"/>
          <w:szCs w:val="36"/>
          <w:cs/>
        </w:rPr>
        <w:t>มัคคุเทศก์ พนักงาน หรือตัวแทนของทางบริษัทฯ ไม่มีอํานาจในการให้คําสัญญาใดๆ แทนบริษัทฯ เว้นแต่มี</w:t>
      </w:r>
      <w:r w:rsidRPr="00E21BAC">
        <w:rPr>
          <w:rFonts w:asciiTheme="minorBidi" w:hAnsiTheme="minorBidi" w:cstheme="minorBidi"/>
          <w:sz w:val="36"/>
          <w:szCs w:val="36"/>
        </w:rPr>
        <w:t xml:space="preserve"> </w:t>
      </w:r>
      <w:r w:rsidRPr="00E21BAC">
        <w:rPr>
          <w:rFonts w:asciiTheme="minorBidi" w:hAnsiTheme="minorBidi" w:cstheme="minorBidi"/>
          <w:sz w:val="36"/>
          <w:szCs w:val="36"/>
          <w:cs/>
        </w:rPr>
        <w:t>เอกสารลงนามโดยผู้มีอํานาจของบริษัทฯ กํากับเท่านั้น</w:t>
      </w:r>
    </w:p>
    <w:p w14:paraId="65134F3C" w14:textId="77777777" w:rsidR="007F03EB" w:rsidRPr="00B96126" w:rsidRDefault="007F03EB" w:rsidP="007F03EB">
      <w:pPr>
        <w:pStyle w:val="ListParagraph"/>
        <w:numPr>
          <w:ilvl w:val="0"/>
          <w:numId w:val="5"/>
        </w:numPr>
        <w:spacing w:after="160" w:line="259" w:lineRule="auto"/>
        <w:ind w:right="-31"/>
        <w:jc w:val="thaiDistribute"/>
        <w:rPr>
          <w:rFonts w:asciiTheme="minorBidi" w:hAnsiTheme="minorBidi" w:cstheme="minorBidi"/>
          <w:sz w:val="36"/>
          <w:szCs w:val="36"/>
        </w:rPr>
      </w:pPr>
      <w:r w:rsidRPr="00B96126">
        <w:rPr>
          <w:rFonts w:asciiTheme="minorBidi" w:hAnsiTheme="minorBidi" w:cstheme="minorBidi" w:hint="cs"/>
          <w:sz w:val="36"/>
          <w:szCs w:val="36"/>
          <w:cs/>
        </w:rPr>
        <w:t>กรณีท่านออกตั๋วเครื่องบินด้วยตนเอง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 (จอยแลนด์)</w:t>
      </w:r>
      <w:r w:rsidRPr="00B96126">
        <w:rPr>
          <w:rFonts w:asciiTheme="minorBidi" w:hAnsiTheme="minorBidi" w:cstheme="minorBidi" w:hint="cs"/>
          <w:sz w:val="36"/>
          <w:szCs w:val="36"/>
          <w:cs/>
        </w:rPr>
        <w:t xml:space="preserve"> ทั้งภายในประเทศ</w:t>
      </w:r>
      <w:r>
        <w:rPr>
          <w:rFonts w:asciiTheme="minorBidi" w:hAnsiTheme="minorBidi" w:cstheme="minorBidi" w:hint="cs"/>
          <w:sz w:val="36"/>
          <w:szCs w:val="36"/>
          <w:cs/>
        </w:rPr>
        <w:t>และต่างประเทศ</w:t>
      </w:r>
      <w:r w:rsidRPr="00B96126">
        <w:rPr>
          <w:rFonts w:asciiTheme="minorBidi" w:hAnsiTheme="minorBidi" w:cstheme="minorBidi" w:hint="cs"/>
          <w:sz w:val="36"/>
          <w:szCs w:val="36"/>
          <w:cs/>
        </w:rPr>
        <w:t xml:space="preserve"> เพื่อเดินทางกับทางคณะทัวร์ กรุณาแจ้งข้อมูลให้ทางเราทราบ (หากมีข้อผิดพลาดประการใด)</w:t>
      </w:r>
      <w:r w:rsidRPr="00B96126">
        <w:rPr>
          <w:rFonts w:asciiTheme="minorBidi" w:hAnsiTheme="minorBidi" w:cstheme="minorBidi"/>
          <w:sz w:val="36"/>
          <w:szCs w:val="36"/>
        </w:rPr>
        <w:t xml:space="preserve"> </w:t>
      </w:r>
      <w:r w:rsidRPr="00B96126">
        <w:rPr>
          <w:rFonts w:asciiTheme="minorBidi" w:hAnsiTheme="minorBidi" w:cstheme="minorBidi" w:hint="cs"/>
          <w:sz w:val="36"/>
          <w:szCs w:val="36"/>
          <w:cs/>
        </w:rPr>
        <w:t>จนทำให้ท่านไม่สามารถเดินทางได้ จะไม่สามารถเรียกร้องใดๆ ได้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 ดังเช่น ไฟล์ทท่านล่าช้ากว่าคณะทัวร์ และคณะทัวร์ไม่อาจรอท่านได้ ทางเราจะประสานงานและหา</w:t>
      </w:r>
      <w:r w:rsidRPr="001A7463">
        <w:rPr>
          <w:rFonts w:asciiTheme="minorBidi" w:hAnsiTheme="minorBidi" w:cs="Cordia New" w:hint="cs"/>
          <w:sz w:val="36"/>
          <w:szCs w:val="36"/>
          <w:cs/>
        </w:rPr>
        <w:t>ยานพาหนะ</w:t>
      </w:r>
      <w:r>
        <w:rPr>
          <w:rFonts w:asciiTheme="minorBidi" w:hAnsiTheme="minorBidi" w:cs="Cordia New" w:hint="cs"/>
          <w:sz w:val="36"/>
          <w:szCs w:val="36"/>
          <w:cs/>
        </w:rPr>
        <w:t>ให้ท่าน (มีค่าใช้จ่าย) และหากมีสถานที่เที่ยวใดๆท่านไม่สามารถใช้บริการได้ ทางทัวร์ขอสงวนสิทธิ์ไม่ชดเชยใดๆในทุกกรณีเนื่องจากทางทัวร์ชำระเป็นแบบเหมาจ่ายกับตัวแทนแล้วทั้งหมด</w:t>
      </w:r>
    </w:p>
    <w:p w14:paraId="30D39D38" w14:textId="77777777" w:rsidR="007F03EB" w:rsidRPr="00497486" w:rsidRDefault="007F03EB" w:rsidP="007F03EB">
      <w:pPr>
        <w:pStyle w:val="ListParagraph"/>
        <w:numPr>
          <w:ilvl w:val="0"/>
          <w:numId w:val="5"/>
        </w:numPr>
        <w:spacing w:after="160" w:line="259" w:lineRule="auto"/>
        <w:ind w:right="-31"/>
        <w:jc w:val="thaiDistribute"/>
        <w:rPr>
          <w:rFonts w:asciiTheme="minorBidi" w:hAnsiTheme="minorBidi" w:cstheme="minorBidi"/>
          <w:color w:val="000000" w:themeColor="text1"/>
          <w:sz w:val="36"/>
          <w:szCs w:val="36"/>
        </w:rPr>
      </w:pPr>
      <w:r w:rsidRPr="00497486">
        <w:rPr>
          <w:rFonts w:ascii="Cordia New" w:hAnsi="Cordia New" w:cs="Cordia New" w:hint="cs"/>
          <w:color w:val="000000" w:themeColor="text1"/>
          <w:sz w:val="36"/>
          <w:szCs w:val="36"/>
          <w:cs/>
        </w:rPr>
        <w:t>บริษัทฯ ขอสงวนสิทธิ์เก็บค่าภาษีสนามบินทุกแห่งและภาษีตั๋วทุกชนิดเพิ่ม หากสายการบินปรับขึ้นก่อนวันเดินทาง</w:t>
      </w:r>
    </w:p>
    <w:p w14:paraId="414340D0" w14:textId="77777777" w:rsidR="007F03EB" w:rsidRPr="00B96126" w:rsidRDefault="007F03EB" w:rsidP="007F03EB">
      <w:pPr>
        <w:pStyle w:val="ListParagraph"/>
        <w:numPr>
          <w:ilvl w:val="0"/>
          <w:numId w:val="5"/>
        </w:numPr>
        <w:spacing w:after="160" w:line="259" w:lineRule="auto"/>
        <w:ind w:right="-31"/>
        <w:jc w:val="thaiDistribute"/>
        <w:rPr>
          <w:rFonts w:asciiTheme="minorBidi" w:hAnsiTheme="minorBidi" w:cstheme="minorBidi"/>
          <w:sz w:val="36"/>
          <w:szCs w:val="36"/>
        </w:rPr>
      </w:pPr>
      <w:r w:rsidRPr="00B96126">
        <w:rPr>
          <w:rFonts w:asciiTheme="minorBidi" w:hAnsiTheme="minorBidi" w:cstheme="minorBidi" w:hint="cs"/>
          <w:color w:val="000000"/>
          <w:sz w:val="36"/>
          <w:szCs w:val="36"/>
          <w:cs/>
        </w:rPr>
        <w:t xml:space="preserve">การจัดตำแหน่งที่นั่งบนเครื่องบิน เป็นไปตามข้อกำหนดของทางสายการบิน หากท่านต้องการที่นั่งในโซนใดๆ </w:t>
      </w:r>
      <w:r>
        <w:rPr>
          <w:rFonts w:asciiTheme="minorBidi" w:hAnsiTheme="minorBidi" w:cstheme="minorBidi" w:hint="cs"/>
          <w:color w:val="000000"/>
          <w:sz w:val="36"/>
          <w:szCs w:val="36"/>
          <w:cs/>
        </w:rPr>
        <w:t>กรุณาแจ้งทางเจ้าหน้าที่ของเราล่วงหน้าเพื่อทำการร้องขอไปยังสายการบิน เพื่อพิจารณาให้ท่าน</w:t>
      </w:r>
    </w:p>
    <w:p w14:paraId="4C1A52BD" w14:textId="77777777" w:rsidR="007F03EB" w:rsidRDefault="007F03EB" w:rsidP="007F03EB">
      <w:pPr>
        <w:pStyle w:val="ListParagraph"/>
        <w:numPr>
          <w:ilvl w:val="0"/>
          <w:numId w:val="5"/>
        </w:numPr>
        <w:ind w:right="-31"/>
        <w:jc w:val="thaiDistribute"/>
        <w:rPr>
          <w:rFonts w:asciiTheme="minorBidi" w:hAnsiTheme="minorBidi" w:cstheme="minorBidi"/>
          <w:sz w:val="36"/>
          <w:szCs w:val="36"/>
        </w:rPr>
      </w:pPr>
      <w:r w:rsidRPr="003F33C6">
        <w:rPr>
          <w:rFonts w:asciiTheme="minorBidi" w:hAnsiTheme="minorBidi" w:cstheme="minorBidi" w:hint="cs"/>
          <w:sz w:val="36"/>
          <w:szCs w:val="36"/>
          <w:cs/>
        </w:rPr>
        <w:t>กรณีความล่าช้าจากสายการบิน</w:t>
      </w:r>
      <w:r w:rsidRPr="003F33C6">
        <w:rPr>
          <w:rFonts w:asciiTheme="minorBidi" w:hAnsiTheme="minorBidi" w:cstheme="minorBidi"/>
          <w:sz w:val="36"/>
          <w:szCs w:val="36"/>
        </w:rPr>
        <w:t xml:space="preserve">, </w:t>
      </w:r>
      <w:r w:rsidRPr="003F33C6">
        <w:rPr>
          <w:rFonts w:asciiTheme="minorBidi" w:hAnsiTheme="minorBidi" w:cstheme="minorBidi"/>
          <w:sz w:val="36"/>
          <w:szCs w:val="36"/>
          <w:cs/>
        </w:rPr>
        <w:t>การประท้วง</w:t>
      </w:r>
      <w:r w:rsidRPr="003F33C6">
        <w:rPr>
          <w:rFonts w:asciiTheme="minorBidi" w:hAnsiTheme="minorBidi" w:cstheme="minorBidi"/>
          <w:sz w:val="36"/>
          <w:szCs w:val="36"/>
        </w:rPr>
        <w:t xml:space="preserve">, </w:t>
      </w:r>
      <w:r w:rsidRPr="003F33C6">
        <w:rPr>
          <w:rFonts w:asciiTheme="minorBidi" w:hAnsiTheme="minorBidi" w:cstheme="minorBidi"/>
          <w:sz w:val="36"/>
          <w:szCs w:val="36"/>
          <w:cs/>
        </w:rPr>
        <w:t>การนัดหยุดงาน</w:t>
      </w:r>
      <w:r w:rsidRPr="003F33C6">
        <w:rPr>
          <w:rFonts w:asciiTheme="minorBidi" w:hAnsiTheme="minorBidi" w:cstheme="minorBidi"/>
          <w:sz w:val="36"/>
          <w:szCs w:val="36"/>
        </w:rPr>
        <w:t xml:space="preserve">, </w:t>
      </w:r>
      <w:r w:rsidRPr="003F33C6">
        <w:rPr>
          <w:rFonts w:asciiTheme="minorBidi" w:hAnsiTheme="minorBidi" w:cstheme="minorBidi"/>
          <w:sz w:val="36"/>
          <w:szCs w:val="36"/>
          <w:cs/>
        </w:rPr>
        <w:t xml:space="preserve">การก่อจลาจล ถูกปฏิเสธ การเข้าหรือออกเมืองจากเจ้าหน้าที่ตรวจคนเข้าเมือง </w:t>
      </w:r>
      <w:r w:rsidRPr="003F33C6">
        <w:rPr>
          <w:rFonts w:asciiTheme="minorBidi" w:hAnsiTheme="minorBidi" w:cstheme="minorBidi" w:hint="cs"/>
          <w:sz w:val="36"/>
          <w:szCs w:val="36"/>
          <w:cs/>
        </w:rPr>
        <w:t>จนท่านไม่สามารถเดินทางท่องเที่ยวได้ ทางบริษัทฯ ไม่อาจเข้ามาดูแลในส่วนนี้ได้ จึงแจ้งมาเพื่อทราบ</w:t>
      </w:r>
      <w:r w:rsidRPr="003F33C6">
        <w:rPr>
          <w:rFonts w:asciiTheme="minorBidi" w:hAnsiTheme="minorBidi" w:cstheme="minorBidi"/>
          <w:sz w:val="36"/>
          <w:szCs w:val="36"/>
        </w:rPr>
        <w:t xml:space="preserve"> </w:t>
      </w:r>
      <w:r w:rsidRPr="003F33C6">
        <w:rPr>
          <w:rFonts w:asciiTheme="minorBidi" w:hAnsiTheme="minorBidi" w:cstheme="minorBidi" w:hint="cs"/>
          <w:sz w:val="36"/>
          <w:szCs w:val="36"/>
          <w:cs/>
        </w:rPr>
        <w:t>แต่จะทำหน้าที่เป็นตัวแทนเรียกร้องค่าเสียหาย และให้ความช่วยเหลือลูกค้าทุกท่านตามความเหมาะสม</w:t>
      </w:r>
    </w:p>
    <w:p w14:paraId="28E4FB12" w14:textId="77777777" w:rsidR="007F03EB" w:rsidRDefault="007F03EB" w:rsidP="007F03EB">
      <w:pPr>
        <w:pStyle w:val="ListParagraph"/>
        <w:numPr>
          <w:ilvl w:val="0"/>
          <w:numId w:val="5"/>
        </w:numPr>
        <w:ind w:right="-31"/>
        <w:jc w:val="thaiDistribute"/>
        <w:rPr>
          <w:rFonts w:asciiTheme="minorBidi" w:hAnsiTheme="minorBidi" w:cstheme="minorBidi"/>
          <w:sz w:val="36"/>
          <w:szCs w:val="36"/>
        </w:rPr>
      </w:pPr>
      <w:r w:rsidRPr="003F33C6">
        <w:rPr>
          <w:rFonts w:asciiTheme="minorBidi" w:hAnsiTheme="minorBidi" w:cstheme="minorBidi"/>
          <w:sz w:val="36"/>
          <w:szCs w:val="36"/>
          <w:cs/>
        </w:rPr>
        <w:t>ในกรณีที่ติดโควิดระหว่างการเดินทาง (เจ้าหน้าที่ของบริษัทฯ จะทําการประสานงานให้เพื่อเข้าสู่</w:t>
      </w:r>
      <w:r w:rsidRPr="003F33C6">
        <w:rPr>
          <w:rFonts w:asciiTheme="minorBidi" w:hAnsiTheme="minorBidi" w:cstheme="minorBidi"/>
          <w:sz w:val="36"/>
          <w:szCs w:val="36"/>
        </w:rPr>
        <w:t xml:space="preserve"> </w:t>
      </w:r>
      <w:r w:rsidRPr="003F33C6">
        <w:rPr>
          <w:rFonts w:asciiTheme="minorBidi" w:hAnsiTheme="minorBidi" w:cstheme="minorBidi"/>
          <w:sz w:val="36"/>
          <w:szCs w:val="36"/>
          <w:cs/>
        </w:rPr>
        <w:t>กระบวนการรักษาที่เป็นไปตามมาตรการของประเทศญี่ปุ่น และในกรณีที่มีค่าใช้จ่ายเกิดขึ้น ลูกค้าจะต้อง</w:t>
      </w:r>
      <w:r w:rsidRPr="003F33C6">
        <w:rPr>
          <w:rFonts w:asciiTheme="minorBidi" w:hAnsiTheme="minorBidi" w:cstheme="minorBidi"/>
          <w:sz w:val="36"/>
          <w:szCs w:val="36"/>
        </w:rPr>
        <w:t xml:space="preserve"> </w:t>
      </w:r>
      <w:r w:rsidRPr="003F33C6">
        <w:rPr>
          <w:rFonts w:asciiTheme="minorBidi" w:hAnsiTheme="minorBidi" w:cstheme="minorBidi"/>
          <w:sz w:val="36"/>
          <w:szCs w:val="36"/>
          <w:cs/>
        </w:rPr>
        <w:t>เป็นผู้รับผิดชอบค่าใช้จ่ายทั้งหมด</w:t>
      </w:r>
    </w:p>
    <w:p w14:paraId="2BDDD2B5" w14:textId="77777777" w:rsidR="007F03EB" w:rsidRPr="00DD71AA" w:rsidRDefault="007F03EB" w:rsidP="007F03EB">
      <w:pPr>
        <w:ind w:right="-31"/>
        <w:jc w:val="thaiDistribute"/>
        <w:rPr>
          <w:rFonts w:asciiTheme="minorBidi" w:hAnsiTheme="minorBidi" w:cstheme="minorBidi"/>
          <w:sz w:val="36"/>
          <w:szCs w:val="36"/>
        </w:rPr>
      </w:pPr>
    </w:p>
    <w:tbl>
      <w:tblPr>
        <w:tblW w:w="10547" w:type="dxa"/>
        <w:tblInd w:w="289" w:type="dxa"/>
        <w:tblBorders>
          <w:top w:val="single" w:sz="8" w:space="0" w:color="8A63E4"/>
          <w:left w:val="single" w:sz="8" w:space="0" w:color="8A63E4"/>
          <w:bottom w:val="single" w:sz="8" w:space="0" w:color="8A63E4"/>
          <w:right w:val="single" w:sz="8" w:space="0" w:color="8A63E4"/>
          <w:insideH w:val="single" w:sz="8" w:space="0" w:color="8A63E4"/>
          <w:insideV w:val="single" w:sz="8" w:space="0" w:color="8A63E4"/>
        </w:tblBorders>
        <w:shd w:val="clear" w:color="auto" w:fill="FBE4D5" w:themeFill="accent2" w:themeFillTint="33"/>
        <w:tblLook w:val="0000" w:firstRow="0" w:lastRow="0" w:firstColumn="0" w:lastColumn="0" w:noHBand="0" w:noVBand="0"/>
      </w:tblPr>
      <w:tblGrid>
        <w:gridCol w:w="10547"/>
      </w:tblGrid>
      <w:tr w:rsidR="007F03EB" w:rsidRPr="00B96126" w14:paraId="0644EEBC" w14:textId="77777777" w:rsidTr="00C91DEF">
        <w:trPr>
          <w:trHeight w:val="1078"/>
        </w:trPr>
        <w:tc>
          <w:tcPr>
            <w:tcW w:w="10547" w:type="dxa"/>
            <w:shd w:val="clear" w:color="auto" w:fill="FFF2CC" w:themeFill="accent4" w:themeFillTint="33"/>
          </w:tcPr>
          <w:p w14:paraId="77E9289E" w14:textId="77777777" w:rsidR="007F03EB" w:rsidRPr="008913F4" w:rsidRDefault="007F03EB" w:rsidP="0055657E">
            <w:pPr>
              <w:pStyle w:val="ListParagraph"/>
              <w:spacing w:after="160" w:line="259" w:lineRule="auto"/>
              <w:ind w:left="411" w:right="-31" w:firstLine="0"/>
              <w:jc w:val="center"/>
              <w:rPr>
                <w:rFonts w:ascii="Cordia New" w:hAnsi="Cordia New" w:cs="Cordia New"/>
                <w:color w:val="8A63E4"/>
                <w:sz w:val="36"/>
                <w:szCs w:val="36"/>
              </w:rPr>
            </w:pPr>
            <w:r w:rsidRPr="00432D19">
              <w:rPr>
                <w:rFonts w:ascii="Cordia New" w:hAnsi="Cordia New" w:cs="Cordia New" w:hint="cs"/>
                <w:color w:val="FF0000"/>
                <w:sz w:val="44"/>
                <w:szCs w:val="44"/>
                <w:cs/>
              </w:rPr>
              <w:lastRenderedPageBreak/>
              <w:t>หมายเหตุ</w:t>
            </w:r>
            <w:r>
              <w:rPr>
                <w:rFonts w:ascii="Cordia New" w:hAnsi="Cordia New" w:cs="Cordia New" w:hint="cs"/>
                <w:color w:val="FF0000"/>
                <w:sz w:val="36"/>
                <w:szCs w:val="36"/>
                <w:cs/>
              </w:rPr>
              <w:t xml:space="preserve"> : </w:t>
            </w:r>
            <w:r w:rsidRPr="008913F4">
              <w:rPr>
                <w:rFonts w:ascii="Cordia New" w:hAnsi="Cordia New" w:cs="Cordia New" w:hint="cs"/>
                <w:color w:val="8A63E4"/>
                <w:sz w:val="36"/>
                <w:szCs w:val="36"/>
                <w:cs/>
              </w:rPr>
              <w:t>เมื่อท่านตกลงชำระเงิน</w:t>
            </w:r>
            <w:r w:rsidRPr="008913F4">
              <w:rPr>
                <w:rFonts w:ascii="Cordia New" w:hAnsi="Cordia New" w:cs="Cordia New"/>
                <w:color w:val="8A63E4"/>
                <w:sz w:val="36"/>
                <w:szCs w:val="36"/>
              </w:rPr>
              <w:t xml:space="preserve"> </w:t>
            </w:r>
            <w:r w:rsidRPr="008913F4">
              <w:rPr>
                <w:rFonts w:ascii="Cordia New" w:hAnsi="Cordia New" w:cs="Cordia New" w:hint="cs"/>
                <w:color w:val="8A63E4"/>
                <w:sz w:val="36"/>
                <w:szCs w:val="36"/>
                <w:cs/>
              </w:rPr>
              <w:t>ไม่ว่าทั้งหมดหรือบางส่วนกับทางบริษัทฯ จะถือว่าท่านได้ยอมรับ</w:t>
            </w:r>
          </w:p>
          <w:p w14:paraId="46C81E73" w14:textId="77777777" w:rsidR="007F03EB" w:rsidRPr="00C502CD" w:rsidRDefault="007F03EB" w:rsidP="0055657E">
            <w:pPr>
              <w:pStyle w:val="ListParagraph"/>
              <w:spacing w:after="160" w:line="259" w:lineRule="auto"/>
              <w:ind w:left="411" w:right="-31" w:firstLine="0"/>
              <w:rPr>
                <w:rFonts w:ascii="Cordia New" w:hAnsi="Cordia New" w:cs="Cordia New"/>
                <w:color w:val="0070C0"/>
                <w:sz w:val="36"/>
                <w:szCs w:val="36"/>
              </w:rPr>
            </w:pPr>
            <w:r w:rsidRPr="008913F4">
              <w:rPr>
                <w:rFonts w:ascii="Cordia New" w:hAnsi="Cordia New" w:cs="Cordia New"/>
                <w:color w:val="8A63E4"/>
                <w:sz w:val="44"/>
                <w:szCs w:val="44"/>
              </w:rPr>
              <w:t xml:space="preserve">                   </w:t>
            </w:r>
            <w:r w:rsidRPr="008913F4">
              <w:rPr>
                <w:rFonts w:ascii="Cordia New" w:hAnsi="Cordia New" w:cs="Cordia New" w:hint="cs"/>
                <w:color w:val="8A63E4"/>
                <w:sz w:val="36"/>
                <w:szCs w:val="36"/>
                <w:cs/>
              </w:rPr>
              <w:t>ในเงื่อนไขข้อตกลงทั้งหมดข้างต้นนี้เรียบร้อย</w:t>
            </w:r>
          </w:p>
        </w:tc>
      </w:tr>
    </w:tbl>
    <w:p w14:paraId="4687E3BD" w14:textId="2802C7C4" w:rsidR="007F03EB" w:rsidRDefault="007F03EB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0DB66A32" w14:textId="2A14B849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77EEA43B" w14:textId="191F51DD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61944A73" w14:textId="5B8C0903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26429155" w14:textId="62CE2A2A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1A34879E" w14:textId="6C4383A0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751D790C" w14:textId="06B9BF2B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1EE78733" w14:textId="333A7A4F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6572E6D0" w14:textId="040DA9A9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1B3261AF" w14:textId="76DA2D45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2B07A0D6" w14:textId="5EB1F374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6BD58E71" w14:textId="7AC67511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2A85FC4C" w14:textId="712CB178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5AA13BD5" w14:textId="7681424D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57D981B4" w14:textId="4E51A870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2DB7A68F" w14:textId="797D7591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5D142FAA" w14:textId="6A756D7D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35F6415B" w14:textId="43361DF2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0E27973F" w14:textId="1FE2068F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3D22580B" w14:textId="69986B65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175CF3E3" w14:textId="6404F80C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2DACC11F" w14:textId="57799728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6EA8ABA6" w14:textId="57CE0281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1542EACE" w14:textId="43368F71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1F29BB25" w14:textId="1EFD2CCC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71AC43FB" w14:textId="78B8E506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6837064C" w14:textId="21F979D6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490353DA" w14:textId="77777777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3AF551EC" w14:textId="7054AD0A" w:rsidR="008136F4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p w14:paraId="7B7F3E75" w14:textId="77777777" w:rsidR="008136F4" w:rsidRPr="00B96126" w:rsidRDefault="008136F4" w:rsidP="007F03EB">
      <w:pPr>
        <w:tabs>
          <w:tab w:val="left" w:pos="5954"/>
        </w:tabs>
        <w:rPr>
          <w:rFonts w:cs="Angsana New"/>
          <w:sz w:val="36"/>
          <w:szCs w:val="36"/>
        </w:rPr>
      </w:pPr>
    </w:p>
    <w:tbl>
      <w:tblPr>
        <w:tblStyle w:val="TableGrid"/>
        <w:tblpPr w:leftFromText="180" w:rightFromText="180" w:vertAnchor="text" w:horzAnchor="margin" w:tblpY="-317"/>
        <w:tblW w:w="0" w:type="auto"/>
        <w:tblBorders>
          <w:top w:val="single" w:sz="4" w:space="0" w:color="8A63E4"/>
          <w:left w:val="single" w:sz="4" w:space="0" w:color="8A63E4"/>
          <w:bottom w:val="single" w:sz="4" w:space="0" w:color="8A63E4"/>
          <w:right w:val="single" w:sz="4" w:space="0" w:color="8A63E4"/>
          <w:insideH w:val="single" w:sz="4" w:space="0" w:color="8A63E4"/>
          <w:insideV w:val="single" w:sz="4" w:space="0" w:color="8A63E4"/>
        </w:tblBorders>
        <w:shd w:val="clear" w:color="auto" w:fill="8A63E4"/>
        <w:tblLook w:val="04A0" w:firstRow="1" w:lastRow="0" w:firstColumn="1" w:lastColumn="0" w:noHBand="0" w:noVBand="1"/>
      </w:tblPr>
      <w:tblGrid>
        <w:gridCol w:w="10790"/>
      </w:tblGrid>
      <w:tr w:rsidR="007F03EB" w:rsidRPr="004568FE" w14:paraId="28915865" w14:textId="77777777" w:rsidTr="00C91DEF">
        <w:tc>
          <w:tcPr>
            <w:tcW w:w="10790" w:type="dxa"/>
            <w:shd w:val="clear" w:color="auto" w:fill="8A63E4"/>
          </w:tcPr>
          <w:p w14:paraId="6638B555" w14:textId="77777777" w:rsidR="007F03EB" w:rsidRPr="00504A4F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b/>
                <w:bCs/>
                <w:sz w:val="40"/>
                <w:szCs w:val="40"/>
              </w:rPr>
            </w:pPr>
            <w:r w:rsidRPr="00504A4F"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  <w:cs/>
              </w:rPr>
              <w:lastRenderedPageBreak/>
              <w:t>แบบการจองทัวร์ (</w:t>
            </w:r>
            <w:r w:rsidRPr="00504A4F"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</w:rPr>
              <w:t>BOOKING FORM)</w:t>
            </w:r>
          </w:p>
        </w:tc>
      </w:tr>
    </w:tbl>
    <w:p w14:paraId="6AF8DE59" w14:textId="77777777" w:rsidR="007F03EB" w:rsidRPr="00F71A2C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</w:p>
    <w:p w14:paraId="6876FD5B" w14:textId="77777777" w:rsidR="007F03EB" w:rsidRPr="00504A4F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  <w:r w:rsidRPr="004568FE">
        <w:rPr>
          <w:rFonts w:asciiTheme="minorBidi" w:hAnsiTheme="minorBidi" w:cstheme="minorBidi"/>
          <w:sz w:val="36"/>
          <w:szCs w:val="36"/>
          <w:cs/>
        </w:rPr>
        <w:t>ชื่อโปรแกรมทัวร์</w:t>
      </w:r>
      <w:r w:rsidRPr="004568FE">
        <w:rPr>
          <w:rFonts w:asciiTheme="minorBidi" w:hAnsiTheme="minorBidi" w:cstheme="minorBidi"/>
          <w:sz w:val="36"/>
          <w:szCs w:val="36"/>
        </w:rPr>
        <w:t>…………………………</w:t>
      </w:r>
      <w:r>
        <w:rPr>
          <w:rFonts w:asciiTheme="minorBidi" w:hAnsiTheme="minorBidi" w:cstheme="minorBidi"/>
          <w:sz w:val="36"/>
          <w:szCs w:val="36"/>
        </w:rPr>
        <w:t>………………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........   </w:t>
      </w:r>
      <w:r w:rsidRPr="004568FE">
        <w:rPr>
          <w:rFonts w:asciiTheme="minorBidi" w:hAnsiTheme="minorBidi" w:cstheme="minorBidi"/>
          <w:sz w:val="36"/>
          <w:szCs w:val="36"/>
          <w:cs/>
        </w:rPr>
        <w:t>วัน</w:t>
      </w:r>
      <w:r>
        <w:rPr>
          <w:rFonts w:asciiTheme="minorBidi" w:hAnsiTheme="minorBidi" w:cstheme="minorBidi" w:hint="cs"/>
          <w:sz w:val="36"/>
          <w:szCs w:val="36"/>
          <w:cs/>
        </w:rPr>
        <w:t>ที่</w:t>
      </w:r>
      <w:r w:rsidRPr="004568FE">
        <w:rPr>
          <w:rFonts w:asciiTheme="minorBidi" w:hAnsiTheme="minorBidi" w:cstheme="minorBidi"/>
          <w:sz w:val="36"/>
          <w:szCs w:val="36"/>
          <w:cs/>
        </w:rPr>
        <w:t>เดินทาง</w:t>
      </w:r>
      <w:r w:rsidRPr="004568FE">
        <w:rPr>
          <w:rFonts w:asciiTheme="minorBidi" w:hAnsiTheme="minorBidi" w:cstheme="minorBidi"/>
          <w:sz w:val="36"/>
          <w:szCs w:val="36"/>
        </w:rPr>
        <w:t>………………………………</w:t>
      </w:r>
      <w:r>
        <w:rPr>
          <w:rFonts w:asciiTheme="minorBidi" w:hAnsiTheme="minorBidi" w:cstheme="minorBidi"/>
          <w:sz w:val="36"/>
          <w:szCs w:val="36"/>
        </w:rPr>
        <w:t>…</w:t>
      </w:r>
      <w:r>
        <w:rPr>
          <w:rFonts w:asciiTheme="minorBidi" w:hAnsiTheme="minorBidi" w:cstheme="minorBidi" w:hint="cs"/>
          <w:sz w:val="36"/>
          <w:szCs w:val="36"/>
          <w:cs/>
        </w:rPr>
        <w:t>.....</w:t>
      </w:r>
    </w:p>
    <w:p w14:paraId="37E2842B" w14:textId="77777777" w:rsidR="007F03EB" w:rsidRPr="004568FE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  <w:r w:rsidRPr="004568FE">
        <w:rPr>
          <w:rFonts w:asciiTheme="minorBidi" w:hAnsiTheme="minorBidi" w:cstheme="minorBidi"/>
          <w:sz w:val="36"/>
          <w:szCs w:val="36"/>
          <w:cs/>
        </w:rPr>
        <w:t>ชื่อ</w:t>
      </w:r>
      <w:r>
        <w:rPr>
          <w:rFonts w:asciiTheme="minorBidi" w:hAnsiTheme="minorBidi" w:cstheme="minorBidi"/>
          <w:sz w:val="36"/>
          <w:szCs w:val="36"/>
        </w:rPr>
        <w:t>(</w:t>
      </w:r>
      <w:r w:rsidRPr="004568FE">
        <w:rPr>
          <w:rFonts w:asciiTheme="minorBidi" w:hAnsiTheme="minorBidi" w:cstheme="minorBidi"/>
          <w:sz w:val="36"/>
          <w:szCs w:val="36"/>
          <w:cs/>
        </w:rPr>
        <w:t>ผู้จองทัวร์</w:t>
      </w:r>
      <w:r>
        <w:rPr>
          <w:rFonts w:asciiTheme="minorBidi" w:hAnsiTheme="minorBidi" w:cstheme="minorBidi"/>
          <w:sz w:val="36"/>
          <w:szCs w:val="36"/>
        </w:rPr>
        <w:t>)</w:t>
      </w:r>
      <w:r w:rsidRPr="004568FE">
        <w:rPr>
          <w:rFonts w:asciiTheme="minorBidi" w:hAnsiTheme="minorBidi" w:cstheme="minorBidi"/>
          <w:sz w:val="36"/>
          <w:szCs w:val="36"/>
        </w:rPr>
        <w:t>……………………………..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...........................   </w:t>
      </w:r>
      <w:r w:rsidRPr="004568FE">
        <w:rPr>
          <w:rFonts w:asciiTheme="minorBidi" w:hAnsiTheme="minorBidi" w:cstheme="minorBidi"/>
          <w:sz w:val="36"/>
          <w:szCs w:val="36"/>
          <w:cs/>
        </w:rPr>
        <w:t>เบอร์โทร</w:t>
      </w:r>
      <w:r w:rsidRPr="004568FE">
        <w:rPr>
          <w:rFonts w:asciiTheme="minorBidi" w:hAnsiTheme="minorBidi" w:cstheme="minorBidi"/>
          <w:sz w:val="36"/>
          <w:szCs w:val="36"/>
        </w:rPr>
        <w:t>………………………………</w:t>
      </w:r>
      <w:r>
        <w:rPr>
          <w:rFonts w:asciiTheme="minorBidi" w:hAnsiTheme="minorBidi" w:cstheme="minorBidi" w:hint="cs"/>
          <w:sz w:val="36"/>
          <w:szCs w:val="36"/>
          <w:cs/>
        </w:rPr>
        <w:t>..............</w:t>
      </w:r>
    </w:p>
    <w:p w14:paraId="07F545FC" w14:textId="77777777" w:rsidR="007F03EB" w:rsidRPr="00266996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  <w:r w:rsidRPr="004568FE">
        <w:rPr>
          <w:rFonts w:asciiTheme="minorBidi" w:hAnsiTheme="minorBidi" w:cstheme="minorBidi"/>
          <w:sz w:val="36"/>
          <w:szCs w:val="36"/>
        </w:rPr>
        <w:t>Email………………………………………………………………………</w:t>
      </w:r>
      <w:r>
        <w:rPr>
          <w:rFonts w:asciiTheme="minorBidi" w:hAnsiTheme="minorBidi" w:cstheme="minorBidi" w:hint="cs"/>
          <w:sz w:val="36"/>
          <w:szCs w:val="36"/>
          <w:cs/>
        </w:rPr>
        <w:t>........................................................</w:t>
      </w:r>
    </w:p>
    <w:p w14:paraId="678A7849" w14:textId="77777777" w:rsidR="007F03EB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  <w:r w:rsidRPr="00504A4F">
        <w:rPr>
          <w:rFonts w:asciiTheme="minorBidi" w:hAnsiTheme="minorBidi" w:cstheme="minorBidi"/>
          <w:sz w:val="36"/>
          <w:szCs w:val="36"/>
          <w:cs/>
        </w:rPr>
        <w:t>จำนวนผู้เดินทางทั้งหมด</w:t>
      </w:r>
      <w:r w:rsidRPr="00504A4F">
        <w:rPr>
          <w:rFonts w:asciiTheme="minorBidi" w:hAnsiTheme="minorBidi" w:cstheme="minorBidi"/>
          <w:sz w:val="36"/>
          <w:szCs w:val="36"/>
        </w:rPr>
        <w:t>………………………….………</w:t>
      </w:r>
      <w:r w:rsidRPr="00504A4F">
        <w:rPr>
          <w:rFonts w:asciiTheme="minorBidi" w:hAnsiTheme="minorBidi" w:cstheme="minorBidi"/>
          <w:sz w:val="36"/>
          <w:szCs w:val="36"/>
          <w:cs/>
        </w:rPr>
        <w:t>( ท่าน )</w:t>
      </w:r>
    </w:p>
    <w:p w14:paraId="46357B03" w14:textId="77777777" w:rsidR="007F03EB" w:rsidRPr="00266996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 w:hint="cs"/>
          <w:sz w:val="36"/>
          <w:szCs w:val="36"/>
          <w:cs/>
        </w:rPr>
        <w:t xml:space="preserve">ผู้ใหญ่.........................     เด็ก (อายุต่ำกว่า </w:t>
      </w:r>
      <w:r>
        <w:rPr>
          <w:rFonts w:asciiTheme="minorBidi" w:hAnsiTheme="minorBidi" w:cstheme="minorBidi"/>
          <w:sz w:val="36"/>
          <w:szCs w:val="36"/>
        </w:rPr>
        <w:t>12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 ปี)...........................     เด็ก (อายุน้อยกว่า </w:t>
      </w:r>
      <w:r>
        <w:rPr>
          <w:rFonts w:asciiTheme="minorBidi" w:hAnsiTheme="minorBidi" w:cstheme="minorBidi"/>
          <w:sz w:val="36"/>
          <w:szCs w:val="36"/>
        </w:rPr>
        <w:t>2</w:t>
      </w:r>
      <w:r>
        <w:rPr>
          <w:rFonts w:asciiTheme="minorBidi" w:hAnsiTheme="minorBidi" w:cstheme="minorBidi" w:hint="cs"/>
          <w:sz w:val="36"/>
          <w:szCs w:val="36"/>
          <w:cs/>
        </w:rPr>
        <w:t xml:space="preserve"> ปี)......................</w:t>
      </w:r>
    </w:p>
    <w:p w14:paraId="0CBCEA8D" w14:textId="77777777" w:rsidR="007F03EB" w:rsidRPr="00266996" w:rsidRDefault="007F03EB" w:rsidP="007F03EB">
      <w:pPr>
        <w:tabs>
          <w:tab w:val="left" w:pos="5954"/>
        </w:tabs>
        <w:spacing w:line="276" w:lineRule="auto"/>
        <w:rPr>
          <w:rFonts w:asciiTheme="minorBidi" w:hAnsiTheme="minorBidi" w:cstheme="minorBidi"/>
          <w:sz w:val="36"/>
          <w:szCs w:val="36"/>
        </w:rPr>
      </w:pPr>
      <w:r w:rsidRPr="00266996">
        <w:rPr>
          <w:rFonts w:asciiTheme="minorBidi" w:hAnsiTheme="minorBidi" w:cstheme="minorBidi"/>
          <w:sz w:val="36"/>
          <w:szCs w:val="36"/>
          <w:cs/>
        </w:rPr>
        <w:t>จำนวนห้องพักที่ต้องการทั้งหมด</w:t>
      </w:r>
      <w:r w:rsidRPr="00266996">
        <w:rPr>
          <w:rFonts w:asciiTheme="minorBidi" w:hAnsiTheme="minorBidi" w:cstheme="minorBidi"/>
          <w:sz w:val="36"/>
          <w:szCs w:val="36"/>
        </w:rPr>
        <w:t xml:space="preserve">……………………………( </w:t>
      </w:r>
      <w:r w:rsidRPr="00266996">
        <w:rPr>
          <w:rFonts w:asciiTheme="minorBidi" w:hAnsiTheme="minorBidi" w:cstheme="minorBidi"/>
          <w:sz w:val="36"/>
          <w:szCs w:val="36"/>
          <w:cs/>
        </w:rPr>
        <w:t>ห้อง 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7"/>
        <w:gridCol w:w="2835"/>
        <w:gridCol w:w="2835"/>
        <w:gridCol w:w="2573"/>
      </w:tblGrid>
      <w:tr w:rsidR="007F03EB" w:rsidRPr="004568FE" w14:paraId="7E6B560B" w14:textId="77777777" w:rsidTr="0055657E">
        <w:tc>
          <w:tcPr>
            <w:tcW w:w="2547" w:type="dxa"/>
          </w:tcPr>
          <w:p w14:paraId="467EC923" w14:textId="77777777" w:rsidR="007F03EB" w:rsidRPr="00550B1B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>ห้องพักคู่ (</w:t>
            </w:r>
            <w:r w:rsidRPr="00550B1B">
              <w:rPr>
                <w:rFonts w:asciiTheme="minorBidi" w:hAnsiTheme="minorBidi" w:cstheme="minorBidi"/>
                <w:sz w:val="36"/>
                <w:szCs w:val="36"/>
              </w:rPr>
              <w:t>Twin)</w:t>
            </w:r>
          </w:p>
        </w:tc>
        <w:tc>
          <w:tcPr>
            <w:tcW w:w="2835" w:type="dxa"/>
          </w:tcPr>
          <w:p w14:paraId="08F71A1C" w14:textId="77777777" w:rsidR="007F03EB" w:rsidRPr="00550B1B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>ห้องพักคู่ (</w:t>
            </w:r>
            <w:r w:rsidRPr="00550B1B">
              <w:rPr>
                <w:rFonts w:asciiTheme="minorBidi" w:hAnsiTheme="minorBidi" w:cstheme="minorBidi"/>
                <w:sz w:val="36"/>
                <w:szCs w:val="36"/>
              </w:rPr>
              <w:t>Double)</w:t>
            </w:r>
          </w:p>
        </w:tc>
        <w:tc>
          <w:tcPr>
            <w:tcW w:w="2835" w:type="dxa"/>
          </w:tcPr>
          <w:p w14:paraId="0AB16836" w14:textId="77777777" w:rsidR="007F03EB" w:rsidRPr="00550B1B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>ห้องพักเดี</w:t>
            </w:r>
            <w:r>
              <w:rPr>
                <w:rFonts w:asciiTheme="minorBidi" w:hAnsiTheme="minorBidi" w:cstheme="minorBidi" w:hint="cs"/>
                <w:sz w:val="36"/>
                <w:szCs w:val="36"/>
                <w:cs/>
              </w:rPr>
              <w:t>่</w:t>
            </w: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 xml:space="preserve">ยว </w:t>
            </w:r>
            <w:r w:rsidRPr="00550B1B">
              <w:rPr>
                <w:rFonts w:asciiTheme="minorBidi" w:hAnsiTheme="minorBidi" w:cstheme="minorBidi"/>
                <w:sz w:val="36"/>
                <w:szCs w:val="36"/>
              </w:rPr>
              <w:t>(Single)</w:t>
            </w:r>
          </w:p>
        </w:tc>
        <w:tc>
          <w:tcPr>
            <w:tcW w:w="2573" w:type="dxa"/>
          </w:tcPr>
          <w:p w14:paraId="52F79065" w14:textId="77777777" w:rsidR="007F03EB" w:rsidRPr="00550B1B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>ห้อง</w:t>
            </w:r>
            <w:r w:rsidRPr="00550B1B">
              <w:rPr>
                <w:rFonts w:asciiTheme="minorBidi" w:hAnsiTheme="minorBidi" w:cstheme="minorBidi"/>
                <w:sz w:val="36"/>
                <w:szCs w:val="36"/>
              </w:rPr>
              <w:t xml:space="preserve"> 3 </w:t>
            </w: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>คน (</w:t>
            </w:r>
            <w:r w:rsidRPr="00550B1B">
              <w:rPr>
                <w:rFonts w:asciiTheme="minorBidi" w:hAnsiTheme="minorBidi" w:cstheme="minorBidi"/>
                <w:sz w:val="36"/>
                <w:szCs w:val="36"/>
              </w:rPr>
              <w:t>Triple</w:t>
            </w:r>
            <w:r w:rsidRPr="00550B1B">
              <w:rPr>
                <w:rFonts w:asciiTheme="minorBidi" w:hAnsiTheme="minorBidi" w:cstheme="minorBidi"/>
                <w:sz w:val="36"/>
                <w:szCs w:val="36"/>
                <w:cs/>
              </w:rPr>
              <w:t>)</w:t>
            </w:r>
          </w:p>
        </w:tc>
      </w:tr>
      <w:tr w:rsidR="007F03EB" w:rsidRPr="004568FE" w14:paraId="25FD307C" w14:textId="77777777" w:rsidTr="0055657E">
        <w:tc>
          <w:tcPr>
            <w:tcW w:w="2547" w:type="dxa"/>
          </w:tcPr>
          <w:p w14:paraId="76D0DEA7" w14:textId="77777777" w:rsidR="007F03EB" w:rsidRPr="004568FE" w:rsidRDefault="007F03EB" w:rsidP="0055657E">
            <w:pPr>
              <w:tabs>
                <w:tab w:val="left" w:pos="5954"/>
              </w:tabs>
              <w:spacing w:line="480" w:lineRule="auto"/>
              <w:rPr>
                <w:rFonts w:asciiTheme="minorBidi" w:hAnsiTheme="minorBidi" w:cstheme="minorBidi"/>
                <w:sz w:val="36"/>
                <w:szCs w:val="36"/>
              </w:rPr>
            </w:pPr>
          </w:p>
          <w:p w14:paraId="45FA93D8" w14:textId="77777777" w:rsidR="007F03EB" w:rsidRPr="004568FE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sz w:val="36"/>
                <w:szCs w:val="36"/>
              </w:rPr>
            </w:pPr>
            <w:r>
              <w:rPr>
                <w:rFonts w:asciiTheme="minorBidi" w:hAnsiTheme="minorBidi" w:cstheme="minorBidi" w:hint="cs"/>
                <w:sz w:val="36"/>
                <w:szCs w:val="36"/>
                <w:cs/>
              </w:rPr>
              <w:t xml:space="preserve">    </w:t>
            </w: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จำนวน</w:t>
            </w:r>
            <w:r w:rsidRPr="004568FE">
              <w:rPr>
                <w:rFonts w:asciiTheme="minorBidi" w:hAnsiTheme="minorBidi" w:cstheme="minorBidi"/>
                <w:sz w:val="36"/>
                <w:szCs w:val="36"/>
              </w:rPr>
              <w:t>………</w:t>
            </w: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ห้อง</w:t>
            </w:r>
          </w:p>
        </w:tc>
        <w:tc>
          <w:tcPr>
            <w:tcW w:w="2835" w:type="dxa"/>
          </w:tcPr>
          <w:p w14:paraId="3906A3F4" w14:textId="77777777" w:rsidR="007F03EB" w:rsidRPr="004568FE" w:rsidRDefault="007F03EB" w:rsidP="0055657E">
            <w:pPr>
              <w:tabs>
                <w:tab w:val="left" w:pos="5954"/>
              </w:tabs>
              <w:spacing w:line="480" w:lineRule="auto"/>
              <w:rPr>
                <w:rFonts w:asciiTheme="minorBidi" w:hAnsiTheme="minorBidi" w:cstheme="minorBidi"/>
                <w:sz w:val="36"/>
                <w:szCs w:val="36"/>
              </w:rPr>
            </w:pPr>
          </w:p>
          <w:p w14:paraId="4ECCA35A" w14:textId="77777777" w:rsidR="007F03EB" w:rsidRPr="004568FE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sz w:val="36"/>
                <w:szCs w:val="36"/>
              </w:rPr>
            </w:pP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 xml:space="preserve">    </w:t>
            </w:r>
            <w:r>
              <w:rPr>
                <w:rFonts w:asciiTheme="minorBidi" w:hAnsiTheme="minorBidi" w:cstheme="minorBidi" w:hint="cs"/>
                <w:sz w:val="36"/>
                <w:szCs w:val="36"/>
                <w:cs/>
              </w:rPr>
              <w:t xml:space="preserve">   </w:t>
            </w: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จำนวน</w:t>
            </w:r>
            <w:r w:rsidRPr="004568FE">
              <w:rPr>
                <w:rFonts w:asciiTheme="minorBidi" w:hAnsiTheme="minorBidi" w:cstheme="minorBidi"/>
                <w:sz w:val="36"/>
                <w:szCs w:val="36"/>
              </w:rPr>
              <w:t>………</w:t>
            </w: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ห้อง</w:t>
            </w:r>
          </w:p>
        </w:tc>
        <w:tc>
          <w:tcPr>
            <w:tcW w:w="2835" w:type="dxa"/>
          </w:tcPr>
          <w:p w14:paraId="1BA39A20" w14:textId="77777777" w:rsidR="007F03EB" w:rsidRPr="004568FE" w:rsidRDefault="007F03EB" w:rsidP="0055657E">
            <w:pPr>
              <w:tabs>
                <w:tab w:val="left" w:pos="5954"/>
              </w:tabs>
              <w:spacing w:line="480" w:lineRule="auto"/>
              <w:rPr>
                <w:rFonts w:asciiTheme="minorBidi" w:hAnsiTheme="minorBidi" w:cstheme="minorBidi"/>
                <w:sz w:val="36"/>
                <w:szCs w:val="36"/>
              </w:rPr>
            </w:pPr>
          </w:p>
          <w:p w14:paraId="6E5C7CB6" w14:textId="77777777" w:rsidR="007F03EB" w:rsidRPr="004568FE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จำนวน</w:t>
            </w:r>
            <w:r w:rsidRPr="004568FE">
              <w:rPr>
                <w:rFonts w:asciiTheme="minorBidi" w:hAnsiTheme="minorBidi" w:cstheme="minorBidi"/>
                <w:sz w:val="36"/>
                <w:szCs w:val="36"/>
              </w:rPr>
              <w:t>…………</w:t>
            </w: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ห้อง</w:t>
            </w:r>
          </w:p>
        </w:tc>
        <w:tc>
          <w:tcPr>
            <w:tcW w:w="2573" w:type="dxa"/>
          </w:tcPr>
          <w:p w14:paraId="6D295012" w14:textId="77777777" w:rsidR="007F03EB" w:rsidRPr="004568FE" w:rsidRDefault="007F03EB" w:rsidP="0055657E">
            <w:pPr>
              <w:tabs>
                <w:tab w:val="left" w:pos="5954"/>
              </w:tabs>
              <w:spacing w:line="480" w:lineRule="auto"/>
              <w:rPr>
                <w:rFonts w:asciiTheme="minorBidi" w:hAnsiTheme="minorBidi" w:cstheme="minorBidi"/>
                <w:sz w:val="36"/>
                <w:szCs w:val="36"/>
              </w:rPr>
            </w:pPr>
          </w:p>
          <w:p w14:paraId="64F1A96A" w14:textId="77777777" w:rsidR="007F03EB" w:rsidRPr="004568FE" w:rsidRDefault="007F03EB" w:rsidP="0055657E">
            <w:pPr>
              <w:tabs>
                <w:tab w:val="left" w:pos="5954"/>
              </w:tabs>
              <w:jc w:val="center"/>
              <w:rPr>
                <w:rFonts w:asciiTheme="minorBidi" w:hAnsiTheme="minorBidi" w:cstheme="minorBidi"/>
                <w:sz w:val="36"/>
                <w:szCs w:val="36"/>
              </w:rPr>
            </w:pP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จำนวน</w:t>
            </w:r>
            <w:r w:rsidRPr="004568FE">
              <w:rPr>
                <w:rFonts w:asciiTheme="minorBidi" w:hAnsiTheme="minorBidi" w:cstheme="minorBidi"/>
                <w:sz w:val="36"/>
                <w:szCs w:val="36"/>
              </w:rPr>
              <w:t>………</w:t>
            </w:r>
            <w:r w:rsidRPr="004568FE">
              <w:rPr>
                <w:rFonts w:asciiTheme="minorBidi" w:hAnsiTheme="minorBidi" w:cstheme="minorBidi"/>
                <w:sz w:val="36"/>
                <w:szCs w:val="36"/>
                <w:cs/>
              </w:rPr>
              <w:t>ห้อง</w:t>
            </w:r>
          </w:p>
        </w:tc>
      </w:tr>
    </w:tbl>
    <w:p w14:paraId="7D39CAE0" w14:textId="77777777" w:rsidR="007F03EB" w:rsidRDefault="007F03EB" w:rsidP="007F03EB">
      <w:pPr>
        <w:tabs>
          <w:tab w:val="left" w:pos="5954"/>
        </w:tabs>
        <w:rPr>
          <w:rFonts w:asciiTheme="minorBidi" w:hAnsiTheme="minorBidi" w:cstheme="minorBidi"/>
          <w:color w:val="FF0000"/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84"/>
        <w:gridCol w:w="4656"/>
        <w:gridCol w:w="2301"/>
        <w:gridCol w:w="3249"/>
      </w:tblGrid>
      <w:tr w:rsidR="007F03EB" w:rsidRPr="00176D20" w14:paraId="3FA66564" w14:textId="77777777" w:rsidTr="0055657E">
        <w:tc>
          <w:tcPr>
            <w:tcW w:w="7541" w:type="dxa"/>
            <w:gridSpan w:val="3"/>
          </w:tcPr>
          <w:p w14:paraId="2D28FEAB" w14:textId="77777777" w:rsidR="007F03EB" w:rsidRPr="007164AD" w:rsidRDefault="007F03EB" w:rsidP="0055657E">
            <w:pPr>
              <w:pStyle w:val="NormalWeb"/>
              <w:spacing w:before="0" w:beforeAutospacing="0" w:after="0" w:afterAutospacing="0"/>
              <w:jc w:val="center"/>
              <w:rPr>
                <w:rFonts w:asciiTheme="minorBidi" w:hAnsiTheme="minorBidi" w:cstheme="minorBidi"/>
                <w:color w:val="000000"/>
                <w:sz w:val="36"/>
                <w:szCs w:val="36"/>
              </w:rPr>
            </w:pPr>
            <w:r w:rsidRPr="007164AD">
              <w:rPr>
                <w:rFonts w:asciiTheme="minorBidi" w:hAnsiTheme="minorBidi" w:cstheme="minorBidi"/>
                <w:color w:val="000000"/>
                <w:sz w:val="36"/>
                <w:szCs w:val="36"/>
                <w:cs/>
              </w:rPr>
              <w:t>รายชื่อผู้เดินทาง (เรียงตามห้องพัก)</w:t>
            </w:r>
          </w:p>
          <w:p w14:paraId="18BEB360" w14:textId="77777777" w:rsidR="007F03EB" w:rsidRPr="00176D20" w:rsidRDefault="007F03EB" w:rsidP="0055657E">
            <w:pPr>
              <w:pStyle w:val="NormalWeb"/>
              <w:spacing w:before="0" w:beforeAutospacing="0" w:after="0" w:afterAutospacing="0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249" w:type="dxa"/>
          </w:tcPr>
          <w:p w14:paraId="66F427C4" w14:textId="77777777" w:rsidR="007F03EB" w:rsidRPr="007164AD" w:rsidRDefault="007F03EB" w:rsidP="0055657E">
            <w:pPr>
              <w:pStyle w:val="NormalWeb"/>
              <w:spacing w:before="0" w:beforeAutospacing="0" w:after="0" w:afterAutospacing="0"/>
              <w:jc w:val="center"/>
              <w:rPr>
                <w:rFonts w:asciiTheme="minorBidi" w:hAnsiTheme="minorBidi" w:cstheme="minorBidi"/>
                <w:color w:val="000000"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 w:hint="cs"/>
                <w:color w:val="000000"/>
                <w:sz w:val="36"/>
                <w:szCs w:val="36"/>
                <w:cs/>
              </w:rPr>
              <w:t>ลำดับห้องพัก</w:t>
            </w:r>
          </w:p>
        </w:tc>
      </w:tr>
      <w:tr w:rsidR="00C91DEF" w:rsidRPr="00C91DEF" w14:paraId="4BCFC565" w14:textId="77777777" w:rsidTr="0055657E">
        <w:tc>
          <w:tcPr>
            <w:tcW w:w="584" w:type="dxa"/>
          </w:tcPr>
          <w:p w14:paraId="6D8C8956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No.</w:t>
            </w:r>
          </w:p>
        </w:tc>
        <w:tc>
          <w:tcPr>
            <w:tcW w:w="4656" w:type="dxa"/>
          </w:tcPr>
          <w:p w14:paraId="437DAA8B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ชื่อ-สกุล (ภาษาไทย / อังกฤษ)</w:t>
            </w:r>
          </w:p>
        </w:tc>
        <w:tc>
          <w:tcPr>
            <w:tcW w:w="2301" w:type="dxa"/>
          </w:tcPr>
          <w:p w14:paraId="47046B8A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วัน-เดือน-ปี (วันเกิด)</w:t>
            </w:r>
          </w:p>
        </w:tc>
        <w:tc>
          <w:tcPr>
            <w:tcW w:w="3249" w:type="dxa"/>
          </w:tcPr>
          <w:p w14:paraId="0F9E6D3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ตัวอย่างการแจ้งห้องพัก</w:t>
            </w:r>
          </w:p>
        </w:tc>
      </w:tr>
      <w:tr w:rsidR="00C91DEF" w:rsidRPr="00C91DEF" w14:paraId="2753345A" w14:textId="77777777" w:rsidTr="0055657E">
        <w:tc>
          <w:tcPr>
            <w:tcW w:w="584" w:type="dxa"/>
          </w:tcPr>
          <w:p w14:paraId="7CD4904D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1</w:t>
            </w:r>
          </w:p>
        </w:tc>
        <w:tc>
          <w:tcPr>
            <w:tcW w:w="4656" w:type="dxa"/>
          </w:tcPr>
          <w:p w14:paraId="01B0C74C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75DA62AE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5608B6A1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ท่านที่ 1 + 2 &gt; ห้อง TWN</w:t>
            </w:r>
          </w:p>
        </w:tc>
      </w:tr>
      <w:tr w:rsidR="00C91DEF" w:rsidRPr="00C91DEF" w14:paraId="6DAAA985" w14:textId="77777777" w:rsidTr="0055657E">
        <w:tc>
          <w:tcPr>
            <w:tcW w:w="584" w:type="dxa"/>
          </w:tcPr>
          <w:p w14:paraId="3E0C2FD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2</w:t>
            </w:r>
          </w:p>
        </w:tc>
        <w:tc>
          <w:tcPr>
            <w:tcW w:w="4656" w:type="dxa"/>
          </w:tcPr>
          <w:p w14:paraId="74935DEF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54878113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6D6F9B6D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  <w:tr w:rsidR="00C91DEF" w:rsidRPr="00C91DEF" w14:paraId="276B88D7" w14:textId="77777777" w:rsidTr="0055657E">
        <w:tc>
          <w:tcPr>
            <w:tcW w:w="584" w:type="dxa"/>
          </w:tcPr>
          <w:p w14:paraId="47363626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3</w:t>
            </w:r>
          </w:p>
        </w:tc>
        <w:tc>
          <w:tcPr>
            <w:tcW w:w="4656" w:type="dxa"/>
          </w:tcPr>
          <w:p w14:paraId="05C819C3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68910C07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1F875F9B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ท่านที่ 3-5 &gt; ห้อง TRP</w:t>
            </w:r>
          </w:p>
        </w:tc>
      </w:tr>
      <w:tr w:rsidR="00C91DEF" w:rsidRPr="00C91DEF" w14:paraId="3C81BFED" w14:textId="77777777" w:rsidTr="0055657E">
        <w:tc>
          <w:tcPr>
            <w:tcW w:w="584" w:type="dxa"/>
          </w:tcPr>
          <w:p w14:paraId="636D572D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4</w:t>
            </w:r>
          </w:p>
        </w:tc>
        <w:tc>
          <w:tcPr>
            <w:tcW w:w="4656" w:type="dxa"/>
          </w:tcPr>
          <w:p w14:paraId="74B64697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0FBF089E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2EBA4F5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  <w:tr w:rsidR="00C91DEF" w:rsidRPr="00C91DEF" w14:paraId="4C959359" w14:textId="77777777" w:rsidTr="0055657E">
        <w:tc>
          <w:tcPr>
            <w:tcW w:w="584" w:type="dxa"/>
          </w:tcPr>
          <w:p w14:paraId="58ACB758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5</w:t>
            </w:r>
          </w:p>
        </w:tc>
        <w:tc>
          <w:tcPr>
            <w:tcW w:w="4656" w:type="dxa"/>
          </w:tcPr>
          <w:p w14:paraId="75029969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7FC4474E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27F06669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  <w:tr w:rsidR="00C91DEF" w:rsidRPr="00C91DEF" w14:paraId="50EBD012" w14:textId="77777777" w:rsidTr="0055657E">
        <w:tc>
          <w:tcPr>
            <w:tcW w:w="584" w:type="dxa"/>
          </w:tcPr>
          <w:p w14:paraId="2142A8EE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6</w:t>
            </w:r>
          </w:p>
        </w:tc>
        <w:tc>
          <w:tcPr>
            <w:tcW w:w="4656" w:type="dxa"/>
          </w:tcPr>
          <w:p w14:paraId="1557860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59BCC28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397ECF84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ท่านที่ 6-10 &gt; ห้อง SGL</w:t>
            </w:r>
          </w:p>
        </w:tc>
      </w:tr>
      <w:tr w:rsidR="00C91DEF" w:rsidRPr="00C91DEF" w14:paraId="557DCDF1" w14:textId="77777777" w:rsidTr="0055657E">
        <w:tc>
          <w:tcPr>
            <w:tcW w:w="584" w:type="dxa"/>
          </w:tcPr>
          <w:p w14:paraId="019A299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7</w:t>
            </w:r>
          </w:p>
        </w:tc>
        <w:tc>
          <w:tcPr>
            <w:tcW w:w="4656" w:type="dxa"/>
          </w:tcPr>
          <w:p w14:paraId="12397027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40903ECB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78C5C0AE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  <w:tr w:rsidR="00C91DEF" w:rsidRPr="00C91DEF" w14:paraId="6E3F20B4" w14:textId="77777777" w:rsidTr="0055657E">
        <w:tc>
          <w:tcPr>
            <w:tcW w:w="584" w:type="dxa"/>
          </w:tcPr>
          <w:p w14:paraId="565284C5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8</w:t>
            </w:r>
          </w:p>
        </w:tc>
        <w:tc>
          <w:tcPr>
            <w:tcW w:w="4656" w:type="dxa"/>
          </w:tcPr>
          <w:p w14:paraId="36BC5AD3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72F521A6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4118C4B5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  <w:tr w:rsidR="00C91DEF" w:rsidRPr="00C91DEF" w14:paraId="4A8E36F6" w14:textId="77777777" w:rsidTr="0055657E">
        <w:tc>
          <w:tcPr>
            <w:tcW w:w="584" w:type="dxa"/>
          </w:tcPr>
          <w:p w14:paraId="06D68823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9</w:t>
            </w:r>
          </w:p>
        </w:tc>
        <w:tc>
          <w:tcPr>
            <w:tcW w:w="4656" w:type="dxa"/>
          </w:tcPr>
          <w:p w14:paraId="6F316C2C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560FBC6F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34BCD04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  <w:tr w:rsidR="008E1E24" w:rsidRPr="00C91DEF" w14:paraId="1777C52E" w14:textId="77777777" w:rsidTr="0055657E">
        <w:tc>
          <w:tcPr>
            <w:tcW w:w="584" w:type="dxa"/>
          </w:tcPr>
          <w:p w14:paraId="4CDF640B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  <w:cs/>
              </w:rPr>
            </w:pPr>
            <w:r w:rsidRPr="00C91DEF">
              <w:rPr>
                <w:rFonts w:asciiTheme="minorBidi" w:hAnsiTheme="minorBidi" w:cstheme="minorBidi" w:hint="cs"/>
                <w:color w:val="8A63E4"/>
                <w:sz w:val="36"/>
                <w:szCs w:val="36"/>
                <w:cs/>
              </w:rPr>
              <w:t>10</w:t>
            </w:r>
          </w:p>
        </w:tc>
        <w:tc>
          <w:tcPr>
            <w:tcW w:w="4656" w:type="dxa"/>
          </w:tcPr>
          <w:p w14:paraId="310DCA52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2301" w:type="dxa"/>
          </w:tcPr>
          <w:p w14:paraId="79177AD6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  <w:tc>
          <w:tcPr>
            <w:tcW w:w="3249" w:type="dxa"/>
          </w:tcPr>
          <w:p w14:paraId="14D055C9" w14:textId="77777777" w:rsidR="007F03EB" w:rsidRPr="00C91DEF" w:rsidRDefault="007F03EB" w:rsidP="0055657E">
            <w:pPr>
              <w:tabs>
                <w:tab w:val="left" w:pos="5954"/>
              </w:tabs>
              <w:rPr>
                <w:rFonts w:asciiTheme="minorBidi" w:hAnsiTheme="minorBidi" w:cstheme="minorBidi"/>
                <w:color w:val="8A63E4"/>
                <w:sz w:val="36"/>
                <w:szCs w:val="36"/>
              </w:rPr>
            </w:pPr>
          </w:p>
        </w:tc>
      </w:tr>
    </w:tbl>
    <w:p w14:paraId="68D44249" w14:textId="77777777" w:rsidR="007F03EB" w:rsidRPr="00C91DEF" w:rsidRDefault="007F03EB" w:rsidP="007F03EB">
      <w:pPr>
        <w:tabs>
          <w:tab w:val="left" w:pos="5954"/>
        </w:tabs>
        <w:rPr>
          <w:rFonts w:asciiTheme="minorBidi" w:hAnsiTheme="minorBidi" w:cstheme="minorBidi"/>
          <w:color w:val="8A63E4"/>
          <w:sz w:val="36"/>
          <w:szCs w:val="36"/>
        </w:rPr>
      </w:pPr>
    </w:p>
    <w:p w14:paraId="31FFDCC9" w14:textId="77777777" w:rsidR="007F03EB" w:rsidRPr="00C91DEF" w:rsidRDefault="007F03EB" w:rsidP="007F03EB">
      <w:pPr>
        <w:tabs>
          <w:tab w:val="left" w:pos="5954"/>
        </w:tabs>
        <w:jc w:val="center"/>
        <w:rPr>
          <w:rFonts w:asciiTheme="minorBidi" w:hAnsiTheme="minorBidi" w:cstheme="minorBidi"/>
          <w:color w:val="8A63E4"/>
          <w:sz w:val="36"/>
          <w:szCs w:val="36"/>
        </w:rPr>
      </w:pPr>
      <w:r w:rsidRPr="00C91DEF">
        <w:rPr>
          <w:rFonts w:asciiTheme="minorBidi" w:hAnsiTheme="minorBidi" w:cstheme="minorBidi"/>
          <w:color w:val="8A63E4"/>
          <w:sz w:val="36"/>
          <w:szCs w:val="36"/>
          <w:cs/>
        </w:rPr>
        <w:t>หากท่าน</w:t>
      </w:r>
      <w:r w:rsidRPr="00C91DEF">
        <w:rPr>
          <w:rFonts w:asciiTheme="minorBidi" w:hAnsiTheme="minorBidi" w:cstheme="minorBidi" w:hint="cs"/>
          <w:color w:val="8A63E4"/>
          <w:sz w:val="36"/>
          <w:szCs w:val="36"/>
          <w:cs/>
        </w:rPr>
        <w:t xml:space="preserve">ไม่พึงประสงค์ </w:t>
      </w:r>
      <w:r w:rsidRPr="00C91DEF">
        <w:rPr>
          <w:rFonts w:asciiTheme="minorBidi" w:hAnsiTheme="minorBidi" w:cstheme="minorBidi"/>
          <w:color w:val="8A63E4"/>
          <w:sz w:val="36"/>
          <w:szCs w:val="36"/>
          <w:cs/>
        </w:rPr>
        <w:t xml:space="preserve">อาหารประเภทเนื้อสัตว์ </w:t>
      </w:r>
      <w:r w:rsidRPr="00C91DEF">
        <w:rPr>
          <w:rFonts w:asciiTheme="minorBidi" w:hAnsiTheme="minorBidi" w:cstheme="minorBidi" w:hint="cs"/>
          <w:color w:val="8A63E4"/>
          <w:sz w:val="36"/>
          <w:szCs w:val="36"/>
          <w:cs/>
        </w:rPr>
        <w:t>หรือ</w:t>
      </w:r>
      <w:r w:rsidRPr="00C91DEF">
        <w:rPr>
          <w:rFonts w:asciiTheme="minorBidi" w:hAnsiTheme="minorBidi" w:cstheme="minorBidi"/>
          <w:color w:val="8A63E4"/>
          <w:sz w:val="36"/>
          <w:szCs w:val="36"/>
          <w:cs/>
        </w:rPr>
        <w:t>ประเภทใด หรือ (</w:t>
      </w:r>
      <w:r w:rsidRPr="00C91DEF">
        <w:rPr>
          <w:rFonts w:asciiTheme="minorBidi" w:hAnsiTheme="minorBidi" w:cs="Cordia New" w:hint="cs"/>
          <w:color w:val="8A63E4"/>
          <w:sz w:val="36"/>
          <w:szCs w:val="36"/>
          <w:cs/>
        </w:rPr>
        <w:t>ทานมังสวิรัติ</w:t>
      </w:r>
      <w:r w:rsidRPr="00C91DEF">
        <w:rPr>
          <w:rFonts w:asciiTheme="minorBidi" w:hAnsiTheme="minorBidi" w:cstheme="minorBidi"/>
          <w:color w:val="8A63E4"/>
          <w:sz w:val="36"/>
          <w:szCs w:val="36"/>
          <w:cs/>
        </w:rPr>
        <w:t>) กรุณาระบุเพิ่มเติม</w:t>
      </w:r>
    </w:p>
    <w:p w14:paraId="3FC5E4EF" w14:textId="77777777" w:rsidR="007F03EB" w:rsidRPr="00EB597C" w:rsidRDefault="007F03EB" w:rsidP="007F03EB">
      <w:pPr>
        <w:tabs>
          <w:tab w:val="left" w:pos="5954"/>
        </w:tabs>
        <w:rPr>
          <w:rFonts w:asciiTheme="minorBidi" w:hAnsiTheme="minorBidi" w:cstheme="minorBidi"/>
          <w:color w:val="FD390E"/>
          <w:sz w:val="36"/>
          <w:szCs w:val="36"/>
        </w:rPr>
      </w:pPr>
    </w:p>
    <w:p w14:paraId="25EC7D77" w14:textId="77777777" w:rsidR="007F03EB" w:rsidRDefault="007F03EB" w:rsidP="007F03EB">
      <w:pPr>
        <w:tabs>
          <w:tab w:val="left" w:pos="5954"/>
        </w:tabs>
        <w:rPr>
          <w:rFonts w:asciiTheme="minorBidi" w:hAnsiTheme="minorBidi" w:cstheme="minorBidi"/>
          <w:sz w:val="36"/>
          <w:szCs w:val="36"/>
        </w:rPr>
      </w:pPr>
      <w:r w:rsidRPr="004568FE">
        <w:rPr>
          <w:rFonts w:asciiTheme="minorBidi" w:hAnsiTheme="minorBidi" w:cstheme="minorBidi"/>
          <w:sz w:val="36"/>
          <w:szCs w:val="36"/>
        </w:rPr>
        <w:t>………………………………………………………………………………</w:t>
      </w:r>
      <w:r>
        <w:rPr>
          <w:rFonts w:asciiTheme="minorBidi" w:hAnsiTheme="minorBidi" w:cstheme="minorBidi" w:hint="cs"/>
          <w:sz w:val="36"/>
          <w:szCs w:val="36"/>
          <w:cs/>
        </w:rPr>
        <w:t>......................................................</w:t>
      </w:r>
    </w:p>
    <w:p w14:paraId="7C96137F" w14:textId="77777777" w:rsidR="007F03EB" w:rsidRPr="001C541D" w:rsidRDefault="007F03EB" w:rsidP="007F03EB">
      <w:pPr>
        <w:pStyle w:val="ListParagraph"/>
        <w:numPr>
          <w:ilvl w:val="0"/>
          <w:numId w:val="7"/>
        </w:numPr>
        <w:tabs>
          <w:tab w:val="left" w:pos="5954"/>
        </w:tabs>
        <w:rPr>
          <w:rFonts w:asciiTheme="minorBidi" w:hAnsiTheme="minorBidi" w:cstheme="minorBidi"/>
          <w:sz w:val="36"/>
          <w:szCs w:val="36"/>
        </w:rPr>
      </w:pPr>
      <w:r w:rsidRPr="001C541D">
        <w:rPr>
          <w:rFonts w:asciiTheme="minorBidi" w:hAnsiTheme="minorBidi" w:cstheme="minorBidi" w:hint="cs"/>
          <w:sz w:val="36"/>
          <w:szCs w:val="36"/>
          <w:cs/>
        </w:rPr>
        <w:t>เมื่อท่าน กรอ</w:t>
      </w:r>
      <w:r>
        <w:rPr>
          <w:rFonts w:asciiTheme="minorBidi" w:hAnsiTheme="minorBidi" w:cstheme="minorBidi" w:hint="cs"/>
          <w:sz w:val="36"/>
          <w:szCs w:val="36"/>
          <w:cs/>
        </w:rPr>
        <w:t>ก</w:t>
      </w:r>
      <w:r w:rsidRPr="001C541D">
        <w:rPr>
          <w:rFonts w:asciiTheme="minorBidi" w:hAnsiTheme="minorBidi" w:cstheme="minorBidi" w:hint="cs"/>
          <w:sz w:val="36"/>
          <w:szCs w:val="36"/>
          <w:cs/>
        </w:rPr>
        <w:t>แบบการจองทัวร์เรียบร้อยแล้ว</w:t>
      </w:r>
      <w:r w:rsidRPr="001C541D">
        <w:rPr>
          <w:rFonts w:asciiTheme="minorBidi" w:hAnsiTheme="minorBidi" w:cstheme="minorBidi"/>
          <w:sz w:val="36"/>
          <w:szCs w:val="36"/>
          <w:cs/>
        </w:rPr>
        <w:t xml:space="preserve"> ส่งมายัง </w:t>
      </w:r>
      <w:r w:rsidRPr="001C541D">
        <w:rPr>
          <w:rFonts w:asciiTheme="minorBidi" w:hAnsiTheme="minorBidi" w:cstheme="minorBidi"/>
          <w:sz w:val="36"/>
          <w:szCs w:val="36"/>
        </w:rPr>
        <w:t xml:space="preserve">tour@joinfull.com </w:t>
      </w:r>
    </w:p>
    <w:p w14:paraId="2476E41A" w14:textId="77777777" w:rsidR="007F03EB" w:rsidRPr="001C541D" w:rsidRDefault="007F03EB" w:rsidP="007F03EB">
      <w:pPr>
        <w:pStyle w:val="ListParagraph"/>
        <w:numPr>
          <w:ilvl w:val="0"/>
          <w:numId w:val="7"/>
        </w:numPr>
        <w:tabs>
          <w:tab w:val="left" w:pos="5954"/>
        </w:tabs>
        <w:rPr>
          <w:rFonts w:asciiTheme="minorBidi" w:hAnsiTheme="minorBidi" w:cstheme="minorBidi"/>
          <w:sz w:val="36"/>
          <w:szCs w:val="36"/>
        </w:rPr>
      </w:pPr>
      <w:r w:rsidRPr="001C541D">
        <w:rPr>
          <w:rFonts w:asciiTheme="minorBidi" w:hAnsiTheme="minorBidi" w:cstheme="minorBidi" w:hint="cs"/>
          <w:sz w:val="36"/>
          <w:szCs w:val="36"/>
          <w:cs/>
        </w:rPr>
        <w:t>จากนั้น รอรับเอกสารใบเรียกเก็บเงินค่ามัดจำ</w:t>
      </w:r>
      <w:r w:rsidRPr="001C541D">
        <w:rPr>
          <w:rFonts w:asciiTheme="minorBidi" w:hAnsiTheme="minorBidi" w:cstheme="minorBidi"/>
          <w:sz w:val="36"/>
          <w:szCs w:val="36"/>
          <w:cs/>
        </w:rPr>
        <w:t xml:space="preserve"> </w:t>
      </w:r>
      <w:r w:rsidRPr="001C541D">
        <w:rPr>
          <w:rFonts w:asciiTheme="minorBidi" w:hAnsiTheme="minorBidi" w:cstheme="minorBidi"/>
          <w:sz w:val="36"/>
          <w:szCs w:val="36"/>
        </w:rPr>
        <w:t xml:space="preserve">/ </w:t>
      </w:r>
      <w:r w:rsidRPr="001C541D">
        <w:rPr>
          <w:rFonts w:asciiTheme="minorBidi" w:hAnsiTheme="minorBidi" w:cstheme="minorBidi"/>
          <w:sz w:val="36"/>
          <w:szCs w:val="36"/>
          <w:cs/>
        </w:rPr>
        <w:t xml:space="preserve">ค่าทัวร์ (ทาง </w:t>
      </w:r>
      <w:r w:rsidRPr="001C541D">
        <w:rPr>
          <w:rFonts w:asciiTheme="minorBidi" w:hAnsiTheme="minorBidi" w:cstheme="minorBidi"/>
          <w:sz w:val="36"/>
          <w:szCs w:val="36"/>
        </w:rPr>
        <w:t xml:space="preserve">email </w:t>
      </w:r>
      <w:r w:rsidRPr="001C541D">
        <w:rPr>
          <w:rFonts w:asciiTheme="minorBidi" w:hAnsiTheme="minorBidi" w:cstheme="minorBidi"/>
          <w:sz w:val="36"/>
          <w:szCs w:val="36"/>
          <w:cs/>
        </w:rPr>
        <w:t>ที่ท่านส่งเข้ามา)</w:t>
      </w:r>
    </w:p>
    <w:p w14:paraId="1010FA24" w14:textId="501E975F" w:rsidR="00415014" w:rsidRPr="00C60808" w:rsidRDefault="007F03EB" w:rsidP="00C60808">
      <w:pPr>
        <w:pStyle w:val="ListParagraph"/>
        <w:numPr>
          <w:ilvl w:val="0"/>
          <w:numId w:val="7"/>
        </w:numPr>
        <w:tabs>
          <w:tab w:val="left" w:pos="5954"/>
        </w:tabs>
        <w:rPr>
          <w:rFonts w:asciiTheme="minorBidi" w:hAnsiTheme="minorBidi" w:cstheme="minorBidi"/>
          <w:sz w:val="36"/>
          <w:szCs w:val="36"/>
        </w:rPr>
      </w:pPr>
      <w:r w:rsidRPr="001C541D">
        <w:rPr>
          <w:rFonts w:asciiTheme="minorBidi" w:hAnsiTheme="minorBidi" w:cstheme="minorBidi" w:hint="cs"/>
          <w:sz w:val="36"/>
          <w:szCs w:val="36"/>
          <w:cs/>
        </w:rPr>
        <w:t xml:space="preserve">กรุณาชำระเงิน ภายใน </w:t>
      </w:r>
      <w:r w:rsidRPr="001C541D">
        <w:rPr>
          <w:rFonts w:asciiTheme="minorBidi" w:hAnsiTheme="minorBidi" w:cstheme="minorBidi"/>
          <w:sz w:val="36"/>
          <w:szCs w:val="36"/>
        </w:rPr>
        <w:t xml:space="preserve">3 </w:t>
      </w:r>
      <w:r w:rsidRPr="001C541D">
        <w:rPr>
          <w:rFonts w:asciiTheme="minorBidi" w:hAnsiTheme="minorBidi" w:cstheme="minorBidi" w:hint="cs"/>
          <w:sz w:val="36"/>
          <w:szCs w:val="36"/>
          <w:cs/>
        </w:rPr>
        <w:t xml:space="preserve">วันทำการ </w:t>
      </w:r>
      <w:r>
        <w:rPr>
          <w:rFonts w:asciiTheme="minorBidi" w:hAnsiTheme="minorBidi" w:cstheme="minorBidi" w:hint="cs"/>
          <w:sz w:val="36"/>
          <w:szCs w:val="36"/>
          <w:cs/>
        </w:rPr>
        <w:t>พร้อม</w:t>
      </w:r>
      <w:r w:rsidRPr="001C541D">
        <w:rPr>
          <w:rFonts w:asciiTheme="minorBidi" w:hAnsiTheme="minorBidi" w:cstheme="minorBidi"/>
          <w:sz w:val="36"/>
          <w:szCs w:val="36"/>
          <w:cs/>
        </w:rPr>
        <w:t>ส่งเอกสารสลิปการโอนเงินกลับเข้ามา</w:t>
      </w:r>
      <w:r>
        <w:rPr>
          <w:rFonts w:asciiTheme="minorBidi" w:hAnsiTheme="minorBidi" w:cstheme="minorBidi" w:hint="cs"/>
          <w:sz w:val="36"/>
          <w:szCs w:val="36"/>
          <w:cs/>
        </w:rPr>
        <w:t>ยังเมล์เดิม</w:t>
      </w:r>
    </w:p>
    <w:sectPr w:rsidR="00415014" w:rsidRPr="00C60808" w:rsidSect="00C91DEF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2240" w:h="15840"/>
      <w:pgMar w:top="720" w:right="720" w:bottom="720" w:left="720" w:header="708" w:footer="708" w:gutter="0"/>
      <w:pgBorders w:offsetFrom="page">
        <w:top w:val="single" w:sz="4" w:space="24" w:color="8A63E4"/>
        <w:left w:val="single" w:sz="4" w:space="24" w:color="8A63E4"/>
        <w:bottom w:val="single" w:sz="4" w:space="24" w:color="8A63E4"/>
        <w:right w:val="single" w:sz="4" w:space="24" w:color="8A63E4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876FFB" w14:textId="77777777" w:rsidR="00EE5F5A" w:rsidRDefault="00EE5F5A" w:rsidP="00893CBA">
      <w:r>
        <w:separator/>
      </w:r>
    </w:p>
  </w:endnote>
  <w:endnote w:type="continuationSeparator" w:id="0">
    <w:p w14:paraId="6109C4E8" w14:textId="77777777" w:rsidR="00EE5F5A" w:rsidRDefault="00EE5F5A" w:rsidP="00893C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ucrosiaUPC">
    <w:altName w:val="Angsana New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yriad Pro Light">
    <w:altName w:val="Calibri"/>
    <w:panose1 w:val="020B0604020202020204"/>
    <w:charset w:val="00"/>
    <w:family w:val="swiss"/>
    <w:notTrueType/>
    <w:pitch w:val="variable"/>
    <w:sig w:usb0="20000287" w:usb1="00000001" w:usb2="00000000" w:usb3="00000000" w:csb0="0000019F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PSK">
    <w:panose1 w:val="020B0500040200020003"/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56B25" w14:textId="77777777" w:rsidR="00BD7A1E" w:rsidRDefault="00BD7A1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8D4050" w14:textId="77777777" w:rsidR="00BD7A1E" w:rsidRDefault="00BD7A1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06958" w14:textId="77777777" w:rsidR="00BD7A1E" w:rsidRDefault="00BD7A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BDA38B" w14:textId="77777777" w:rsidR="00EE5F5A" w:rsidRDefault="00EE5F5A" w:rsidP="00893CBA">
      <w:r>
        <w:separator/>
      </w:r>
    </w:p>
  </w:footnote>
  <w:footnote w:type="continuationSeparator" w:id="0">
    <w:p w14:paraId="5329B424" w14:textId="77777777" w:rsidR="00EE5F5A" w:rsidRDefault="00EE5F5A" w:rsidP="00893C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5FA5F" w14:textId="77777777" w:rsidR="00BD7A1E" w:rsidRDefault="00BD7A1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5C85B3" w14:textId="77777777" w:rsidR="00BD7A1E" w:rsidRDefault="00BD7A1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D1344" w14:textId="55FA89A4" w:rsidR="008D51BB" w:rsidRPr="008D51BB" w:rsidRDefault="008D51BB" w:rsidP="00BD7A1E">
    <w:pPr>
      <w:pStyle w:val="Header"/>
      <w:ind w:lef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67B08"/>
    <w:multiLevelType w:val="hybridMultilevel"/>
    <w:tmpl w:val="790C227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D1A3B"/>
    <w:multiLevelType w:val="hybridMultilevel"/>
    <w:tmpl w:val="17580DB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D57924"/>
    <w:multiLevelType w:val="hybridMultilevel"/>
    <w:tmpl w:val="2B163340"/>
    <w:lvl w:ilvl="0" w:tplc="A594BA50">
      <w:start w:val="1"/>
      <w:numFmt w:val="bullet"/>
      <w:lvlText w:val=""/>
      <w:lvlJc w:val="left"/>
      <w:pPr>
        <w:tabs>
          <w:tab w:val="num" w:pos="1200"/>
        </w:tabs>
        <w:ind w:left="120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CD1F11"/>
    <w:multiLevelType w:val="hybridMultilevel"/>
    <w:tmpl w:val="7200D2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9F7B12"/>
    <w:multiLevelType w:val="hybridMultilevel"/>
    <w:tmpl w:val="E47CE8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9A64D9"/>
    <w:multiLevelType w:val="hybridMultilevel"/>
    <w:tmpl w:val="790C2274"/>
    <w:lvl w:ilvl="0" w:tplc="2BB419F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CD61CF"/>
    <w:multiLevelType w:val="hybridMultilevel"/>
    <w:tmpl w:val="0ADAB668"/>
    <w:lvl w:ilvl="0" w:tplc="559C9C72">
      <w:numFmt w:val="bullet"/>
      <w:lvlText w:val=""/>
      <w:lvlJc w:val="left"/>
      <w:pPr>
        <w:tabs>
          <w:tab w:val="num" w:pos="502"/>
        </w:tabs>
        <w:ind w:left="502" w:hanging="360"/>
      </w:pPr>
      <w:rPr>
        <w:rFonts w:ascii="Wingdings" w:eastAsia="Times New Roman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tabs>
          <w:tab w:val="num" w:pos="1920"/>
        </w:tabs>
        <w:ind w:left="19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7" w15:restartNumberingAfterBreak="0">
    <w:nsid w:val="4C161A4B"/>
    <w:multiLevelType w:val="hybridMultilevel"/>
    <w:tmpl w:val="CA6C295C"/>
    <w:lvl w:ilvl="0" w:tplc="CA8E622E">
      <w:start w:val="1"/>
      <w:numFmt w:val="bullet"/>
      <w:lvlText w:val="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0000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7AC1A74"/>
    <w:multiLevelType w:val="hybridMultilevel"/>
    <w:tmpl w:val="790C227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1C19ED"/>
    <w:multiLevelType w:val="hybridMultilevel"/>
    <w:tmpl w:val="EE6A067A"/>
    <w:lvl w:ilvl="0" w:tplc="3F64655C">
      <w:start w:val="1"/>
      <w:numFmt w:val="bullet"/>
      <w:lvlText w:val=""/>
      <w:lvlJc w:val="left"/>
      <w:pPr>
        <w:ind w:left="720" w:hanging="360"/>
      </w:pPr>
      <w:rPr>
        <w:rFonts w:ascii="Wingdings" w:eastAsia="Times New Roman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91868EE"/>
    <w:multiLevelType w:val="hybridMultilevel"/>
    <w:tmpl w:val="DE8077A8"/>
    <w:lvl w:ilvl="0" w:tplc="744E61BC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D870531"/>
    <w:multiLevelType w:val="hybridMultilevel"/>
    <w:tmpl w:val="E05A9D72"/>
    <w:lvl w:ilvl="0" w:tplc="7EDC50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78416072">
    <w:abstractNumId w:val="6"/>
  </w:num>
  <w:num w:numId="2" w16cid:durableId="1246572678">
    <w:abstractNumId w:val="2"/>
  </w:num>
  <w:num w:numId="3" w16cid:durableId="1665353795">
    <w:abstractNumId w:val="7"/>
  </w:num>
  <w:num w:numId="4" w16cid:durableId="482504602">
    <w:abstractNumId w:val="3"/>
  </w:num>
  <w:num w:numId="5" w16cid:durableId="265845013">
    <w:abstractNumId w:val="11"/>
  </w:num>
  <w:num w:numId="6" w16cid:durableId="1583953392">
    <w:abstractNumId w:val="10"/>
  </w:num>
  <w:num w:numId="7" w16cid:durableId="903376225">
    <w:abstractNumId w:val="9"/>
  </w:num>
  <w:num w:numId="8" w16cid:durableId="2101634476">
    <w:abstractNumId w:val="5"/>
  </w:num>
  <w:num w:numId="9" w16cid:durableId="1396053416">
    <w:abstractNumId w:val="0"/>
  </w:num>
  <w:num w:numId="10" w16cid:durableId="7752916">
    <w:abstractNumId w:val="8"/>
  </w:num>
  <w:num w:numId="11" w16cid:durableId="673998501">
    <w:abstractNumId w:val="4"/>
  </w:num>
  <w:num w:numId="12" w16cid:durableId="1455602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displayBackgroundShape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08AF"/>
    <w:rsid w:val="0000217B"/>
    <w:rsid w:val="00002BD7"/>
    <w:rsid w:val="00004206"/>
    <w:rsid w:val="00005E5C"/>
    <w:rsid w:val="00006801"/>
    <w:rsid w:val="000072DE"/>
    <w:rsid w:val="00010091"/>
    <w:rsid w:val="000105FB"/>
    <w:rsid w:val="00010CAC"/>
    <w:rsid w:val="00011D8E"/>
    <w:rsid w:val="0001517B"/>
    <w:rsid w:val="00016090"/>
    <w:rsid w:val="00017166"/>
    <w:rsid w:val="0001755A"/>
    <w:rsid w:val="00017695"/>
    <w:rsid w:val="00021819"/>
    <w:rsid w:val="00021AF0"/>
    <w:rsid w:val="000230A0"/>
    <w:rsid w:val="00023163"/>
    <w:rsid w:val="0002408C"/>
    <w:rsid w:val="000256F1"/>
    <w:rsid w:val="00026800"/>
    <w:rsid w:val="0002752B"/>
    <w:rsid w:val="00030213"/>
    <w:rsid w:val="00030E27"/>
    <w:rsid w:val="00034BBC"/>
    <w:rsid w:val="00035EAE"/>
    <w:rsid w:val="00037742"/>
    <w:rsid w:val="00042396"/>
    <w:rsid w:val="00042400"/>
    <w:rsid w:val="000430E7"/>
    <w:rsid w:val="0004364E"/>
    <w:rsid w:val="00044D89"/>
    <w:rsid w:val="00044DDA"/>
    <w:rsid w:val="00045CBA"/>
    <w:rsid w:val="000462DE"/>
    <w:rsid w:val="0004632A"/>
    <w:rsid w:val="0004772B"/>
    <w:rsid w:val="000477FE"/>
    <w:rsid w:val="0005035D"/>
    <w:rsid w:val="000525A1"/>
    <w:rsid w:val="00052E6A"/>
    <w:rsid w:val="00053C80"/>
    <w:rsid w:val="000542E3"/>
    <w:rsid w:val="00054586"/>
    <w:rsid w:val="0005530F"/>
    <w:rsid w:val="00055B51"/>
    <w:rsid w:val="00055B77"/>
    <w:rsid w:val="0005630C"/>
    <w:rsid w:val="000565B9"/>
    <w:rsid w:val="000579C4"/>
    <w:rsid w:val="00057D6A"/>
    <w:rsid w:val="00060AF2"/>
    <w:rsid w:val="00061A2D"/>
    <w:rsid w:val="00062769"/>
    <w:rsid w:val="00064441"/>
    <w:rsid w:val="0006514A"/>
    <w:rsid w:val="000651E5"/>
    <w:rsid w:val="0006607A"/>
    <w:rsid w:val="000660FC"/>
    <w:rsid w:val="0006649A"/>
    <w:rsid w:val="00067221"/>
    <w:rsid w:val="000700B4"/>
    <w:rsid w:val="00072003"/>
    <w:rsid w:val="00073C08"/>
    <w:rsid w:val="00074809"/>
    <w:rsid w:val="00075F70"/>
    <w:rsid w:val="00077465"/>
    <w:rsid w:val="000801CB"/>
    <w:rsid w:val="000819B5"/>
    <w:rsid w:val="00083FB0"/>
    <w:rsid w:val="00083FC0"/>
    <w:rsid w:val="00084EA4"/>
    <w:rsid w:val="0008531D"/>
    <w:rsid w:val="00090004"/>
    <w:rsid w:val="00091D94"/>
    <w:rsid w:val="000923D5"/>
    <w:rsid w:val="000927E8"/>
    <w:rsid w:val="00093038"/>
    <w:rsid w:val="00093C81"/>
    <w:rsid w:val="00094F0E"/>
    <w:rsid w:val="000A293C"/>
    <w:rsid w:val="000A4261"/>
    <w:rsid w:val="000A52EC"/>
    <w:rsid w:val="000A58C5"/>
    <w:rsid w:val="000B0E85"/>
    <w:rsid w:val="000B2843"/>
    <w:rsid w:val="000B412F"/>
    <w:rsid w:val="000B5147"/>
    <w:rsid w:val="000C301D"/>
    <w:rsid w:val="000C323D"/>
    <w:rsid w:val="000C4A73"/>
    <w:rsid w:val="000C4C17"/>
    <w:rsid w:val="000C5B9A"/>
    <w:rsid w:val="000C60B6"/>
    <w:rsid w:val="000C72A9"/>
    <w:rsid w:val="000C7980"/>
    <w:rsid w:val="000D0D8D"/>
    <w:rsid w:val="000D0F89"/>
    <w:rsid w:val="000D11A1"/>
    <w:rsid w:val="000D13DA"/>
    <w:rsid w:val="000D1D11"/>
    <w:rsid w:val="000D3A95"/>
    <w:rsid w:val="000D54D5"/>
    <w:rsid w:val="000D6D6E"/>
    <w:rsid w:val="000D6F62"/>
    <w:rsid w:val="000E16A5"/>
    <w:rsid w:val="000E23E1"/>
    <w:rsid w:val="000E34BA"/>
    <w:rsid w:val="000E4054"/>
    <w:rsid w:val="000E4CD4"/>
    <w:rsid w:val="000E54BF"/>
    <w:rsid w:val="000E5CEA"/>
    <w:rsid w:val="000E641B"/>
    <w:rsid w:val="000E6811"/>
    <w:rsid w:val="000E7243"/>
    <w:rsid w:val="000E772A"/>
    <w:rsid w:val="000F00B7"/>
    <w:rsid w:val="000F19DE"/>
    <w:rsid w:val="000F3C72"/>
    <w:rsid w:val="000F7E7F"/>
    <w:rsid w:val="00101383"/>
    <w:rsid w:val="00101932"/>
    <w:rsid w:val="00102D68"/>
    <w:rsid w:val="00102FF4"/>
    <w:rsid w:val="00103188"/>
    <w:rsid w:val="00103693"/>
    <w:rsid w:val="00103DF0"/>
    <w:rsid w:val="001043F2"/>
    <w:rsid w:val="00104B36"/>
    <w:rsid w:val="001052A8"/>
    <w:rsid w:val="00105964"/>
    <w:rsid w:val="00111220"/>
    <w:rsid w:val="001208BE"/>
    <w:rsid w:val="001210BA"/>
    <w:rsid w:val="001222A6"/>
    <w:rsid w:val="001225BB"/>
    <w:rsid w:val="00122960"/>
    <w:rsid w:val="001252A3"/>
    <w:rsid w:val="00126070"/>
    <w:rsid w:val="001304A2"/>
    <w:rsid w:val="00131864"/>
    <w:rsid w:val="001322EE"/>
    <w:rsid w:val="00135097"/>
    <w:rsid w:val="0013665E"/>
    <w:rsid w:val="0013714A"/>
    <w:rsid w:val="00140A95"/>
    <w:rsid w:val="0014310F"/>
    <w:rsid w:val="00145458"/>
    <w:rsid w:val="001459E4"/>
    <w:rsid w:val="0014682D"/>
    <w:rsid w:val="00147F60"/>
    <w:rsid w:val="00151A21"/>
    <w:rsid w:val="00151A69"/>
    <w:rsid w:val="00151D37"/>
    <w:rsid w:val="00152410"/>
    <w:rsid w:val="00153A93"/>
    <w:rsid w:val="00153DFB"/>
    <w:rsid w:val="00154840"/>
    <w:rsid w:val="001553C6"/>
    <w:rsid w:val="0015548C"/>
    <w:rsid w:val="00156387"/>
    <w:rsid w:val="00156DA5"/>
    <w:rsid w:val="00160AD6"/>
    <w:rsid w:val="00160EB4"/>
    <w:rsid w:val="00161445"/>
    <w:rsid w:val="00162F8C"/>
    <w:rsid w:val="001652C1"/>
    <w:rsid w:val="00170D9E"/>
    <w:rsid w:val="00171709"/>
    <w:rsid w:val="001717C0"/>
    <w:rsid w:val="001732E1"/>
    <w:rsid w:val="00173E5E"/>
    <w:rsid w:val="00174151"/>
    <w:rsid w:val="00176649"/>
    <w:rsid w:val="00177F72"/>
    <w:rsid w:val="00180611"/>
    <w:rsid w:val="0018237D"/>
    <w:rsid w:val="00190456"/>
    <w:rsid w:val="00191729"/>
    <w:rsid w:val="00191F5F"/>
    <w:rsid w:val="0019613F"/>
    <w:rsid w:val="0019628F"/>
    <w:rsid w:val="00196B27"/>
    <w:rsid w:val="00196F79"/>
    <w:rsid w:val="001A12EC"/>
    <w:rsid w:val="001A36C4"/>
    <w:rsid w:val="001A4B23"/>
    <w:rsid w:val="001A4E6B"/>
    <w:rsid w:val="001A52E9"/>
    <w:rsid w:val="001A5B29"/>
    <w:rsid w:val="001B0ADC"/>
    <w:rsid w:val="001B0AF1"/>
    <w:rsid w:val="001B17CB"/>
    <w:rsid w:val="001B295B"/>
    <w:rsid w:val="001B360F"/>
    <w:rsid w:val="001B3D0F"/>
    <w:rsid w:val="001B445A"/>
    <w:rsid w:val="001B62B6"/>
    <w:rsid w:val="001B70F8"/>
    <w:rsid w:val="001B7B8F"/>
    <w:rsid w:val="001B7BF5"/>
    <w:rsid w:val="001C1F97"/>
    <w:rsid w:val="001C32E2"/>
    <w:rsid w:val="001C3805"/>
    <w:rsid w:val="001C3D86"/>
    <w:rsid w:val="001C5072"/>
    <w:rsid w:val="001C50A7"/>
    <w:rsid w:val="001C6272"/>
    <w:rsid w:val="001C62D8"/>
    <w:rsid w:val="001C6D01"/>
    <w:rsid w:val="001D0329"/>
    <w:rsid w:val="001D0369"/>
    <w:rsid w:val="001D13CB"/>
    <w:rsid w:val="001D27B3"/>
    <w:rsid w:val="001D34F5"/>
    <w:rsid w:val="001D3D99"/>
    <w:rsid w:val="001D3E10"/>
    <w:rsid w:val="001D4085"/>
    <w:rsid w:val="001D4787"/>
    <w:rsid w:val="001D4BFE"/>
    <w:rsid w:val="001D61C3"/>
    <w:rsid w:val="001D6F86"/>
    <w:rsid w:val="001E0F37"/>
    <w:rsid w:val="001E1B82"/>
    <w:rsid w:val="001E23DD"/>
    <w:rsid w:val="001E2B98"/>
    <w:rsid w:val="001E2D97"/>
    <w:rsid w:val="001E369C"/>
    <w:rsid w:val="001E6BA7"/>
    <w:rsid w:val="001E6D45"/>
    <w:rsid w:val="001F1A66"/>
    <w:rsid w:val="001F1C6A"/>
    <w:rsid w:val="001F2527"/>
    <w:rsid w:val="001F42DA"/>
    <w:rsid w:val="001F49BE"/>
    <w:rsid w:val="001F5CBC"/>
    <w:rsid w:val="001F6E36"/>
    <w:rsid w:val="001F6F7B"/>
    <w:rsid w:val="001F7068"/>
    <w:rsid w:val="002009CA"/>
    <w:rsid w:val="00200CEE"/>
    <w:rsid w:val="00202BAA"/>
    <w:rsid w:val="00202C5D"/>
    <w:rsid w:val="00202F19"/>
    <w:rsid w:val="002128B6"/>
    <w:rsid w:val="002132DA"/>
    <w:rsid w:val="002133F2"/>
    <w:rsid w:val="002145F3"/>
    <w:rsid w:val="00216A7A"/>
    <w:rsid w:val="0021718B"/>
    <w:rsid w:val="00217E5F"/>
    <w:rsid w:val="00220F30"/>
    <w:rsid w:val="0022199E"/>
    <w:rsid w:val="00224258"/>
    <w:rsid w:val="00225111"/>
    <w:rsid w:val="002260C5"/>
    <w:rsid w:val="0022643E"/>
    <w:rsid w:val="002265D7"/>
    <w:rsid w:val="002268F9"/>
    <w:rsid w:val="0022733F"/>
    <w:rsid w:val="00227684"/>
    <w:rsid w:val="002301CA"/>
    <w:rsid w:val="00230767"/>
    <w:rsid w:val="00231A2B"/>
    <w:rsid w:val="00232108"/>
    <w:rsid w:val="00232977"/>
    <w:rsid w:val="0023529E"/>
    <w:rsid w:val="0023556F"/>
    <w:rsid w:val="002371E0"/>
    <w:rsid w:val="002371EE"/>
    <w:rsid w:val="002404A6"/>
    <w:rsid w:val="002415A1"/>
    <w:rsid w:val="00243663"/>
    <w:rsid w:val="00244A03"/>
    <w:rsid w:val="00244B8E"/>
    <w:rsid w:val="0024576F"/>
    <w:rsid w:val="002501CA"/>
    <w:rsid w:val="0025033E"/>
    <w:rsid w:val="0025147A"/>
    <w:rsid w:val="00251C0E"/>
    <w:rsid w:val="00252C6F"/>
    <w:rsid w:val="0025378E"/>
    <w:rsid w:val="00253C31"/>
    <w:rsid w:val="00255682"/>
    <w:rsid w:val="00255B8F"/>
    <w:rsid w:val="00256B02"/>
    <w:rsid w:val="00257612"/>
    <w:rsid w:val="00261059"/>
    <w:rsid w:val="00262F29"/>
    <w:rsid w:val="00263358"/>
    <w:rsid w:val="002633A7"/>
    <w:rsid w:val="002638D1"/>
    <w:rsid w:val="0026554D"/>
    <w:rsid w:val="00265949"/>
    <w:rsid w:val="0026668E"/>
    <w:rsid w:val="0026685C"/>
    <w:rsid w:val="0026799F"/>
    <w:rsid w:val="002704CC"/>
    <w:rsid w:val="002737F9"/>
    <w:rsid w:val="00275499"/>
    <w:rsid w:val="002766E7"/>
    <w:rsid w:val="002809F8"/>
    <w:rsid w:val="00280D4B"/>
    <w:rsid w:val="002811A1"/>
    <w:rsid w:val="00282C95"/>
    <w:rsid w:val="00283544"/>
    <w:rsid w:val="00285650"/>
    <w:rsid w:val="00287065"/>
    <w:rsid w:val="002911DC"/>
    <w:rsid w:val="00292E4A"/>
    <w:rsid w:val="002934BE"/>
    <w:rsid w:val="00294170"/>
    <w:rsid w:val="002948BF"/>
    <w:rsid w:val="002950A1"/>
    <w:rsid w:val="00295A66"/>
    <w:rsid w:val="002A08CC"/>
    <w:rsid w:val="002A1BEC"/>
    <w:rsid w:val="002A2988"/>
    <w:rsid w:val="002A369F"/>
    <w:rsid w:val="002A372D"/>
    <w:rsid w:val="002A3EAC"/>
    <w:rsid w:val="002A4205"/>
    <w:rsid w:val="002A6645"/>
    <w:rsid w:val="002A7147"/>
    <w:rsid w:val="002A76D7"/>
    <w:rsid w:val="002A7E52"/>
    <w:rsid w:val="002B09A9"/>
    <w:rsid w:val="002B18E8"/>
    <w:rsid w:val="002B22A2"/>
    <w:rsid w:val="002B370F"/>
    <w:rsid w:val="002B384D"/>
    <w:rsid w:val="002B5649"/>
    <w:rsid w:val="002B5A89"/>
    <w:rsid w:val="002B5DC7"/>
    <w:rsid w:val="002B790E"/>
    <w:rsid w:val="002C26F6"/>
    <w:rsid w:val="002C2F47"/>
    <w:rsid w:val="002C5131"/>
    <w:rsid w:val="002C6893"/>
    <w:rsid w:val="002C6CF8"/>
    <w:rsid w:val="002C6FE4"/>
    <w:rsid w:val="002D062B"/>
    <w:rsid w:val="002D0721"/>
    <w:rsid w:val="002D18D5"/>
    <w:rsid w:val="002D1ADC"/>
    <w:rsid w:val="002D2052"/>
    <w:rsid w:val="002D3277"/>
    <w:rsid w:val="002D3E68"/>
    <w:rsid w:val="002D446E"/>
    <w:rsid w:val="002D6A99"/>
    <w:rsid w:val="002D6ECD"/>
    <w:rsid w:val="002E062B"/>
    <w:rsid w:val="002E0F2F"/>
    <w:rsid w:val="002E268F"/>
    <w:rsid w:val="002E2691"/>
    <w:rsid w:val="002E27E2"/>
    <w:rsid w:val="002E324F"/>
    <w:rsid w:val="002E6376"/>
    <w:rsid w:val="002E68A1"/>
    <w:rsid w:val="002F049A"/>
    <w:rsid w:val="002F1834"/>
    <w:rsid w:val="002F2445"/>
    <w:rsid w:val="002F24ED"/>
    <w:rsid w:val="002F26D4"/>
    <w:rsid w:val="002F381F"/>
    <w:rsid w:val="002F3A04"/>
    <w:rsid w:val="002F4534"/>
    <w:rsid w:val="002F5692"/>
    <w:rsid w:val="002F5D7A"/>
    <w:rsid w:val="002F671F"/>
    <w:rsid w:val="002F74B1"/>
    <w:rsid w:val="002F77E7"/>
    <w:rsid w:val="003007CC"/>
    <w:rsid w:val="00300D69"/>
    <w:rsid w:val="003063E4"/>
    <w:rsid w:val="00306B5B"/>
    <w:rsid w:val="00310047"/>
    <w:rsid w:val="00310CFC"/>
    <w:rsid w:val="003112B9"/>
    <w:rsid w:val="00313757"/>
    <w:rsid w:val="00313875"/>
    <w:rsid w:val="00313D70"/>
    <w:rsid w:val="003142A3"/>
    <w:rsid w:val="00314CBE"/>
    <w:rsid w:val="00317D2D"/>
    <w:rsid w:val="00321BBF"/>
    <w:rsid w:val="00322471"/>
    <w:rsid w:val="003231FF"/>
    <w:rsid w:val="00323F7D"/>
    <w:rsid w:val="00324553"/>
    <w:rsid w:val="00324848"/>
    <w:rsid w:val="003259C6"/>
    <w:rsid w:val="0032789F"/>
    <w:rsid w:val="00331FF5"/>
    <w:rsid w:val="003345D3"/>
    <w:rsid w:val="0033596B"/>
    <w:rsid w:val="00341668"/>
    <w:rsid w:val="00341EB3"/>
    <w:rsid w:val="00342332"/>
    <w:rsid w:val="00346C8A"/>
    <w:rsid w:val="00347567"/>
    <w:rsid w:val="00347731"/>
    <w:rsid w:val="0035354B"/>
    <w:rsid w:val="00353C2A"/>
    <w:rsid w:val="003552FD"/>
    <w:rsid w:val="00355323"/>
    <w:rsid w:val="00356312"/>
    <w:rsid w:val="003564CF"/>
    <w:rsid w:val="00362351"/>
    <w:rsid w:val="0036267F"/>
    <w:rsid w:val="00362DA5"/>
    <w:rsid w:val="00364CC0"/>
    <w:rsid w:val="0036506A"/>
    <w:rsid w:val="00365C4F"/>
    <w:rsid w:val="00365D8A"/>
    <w:rsid w:val="00366054"/>
    <w:rsid w:val="00366BB8"/>
    <w:rsid w:val="00370B3F"/>
    <w:rsid w:val="0037119A"/>
    <w:rsid w:val="0037190A"/>
    <w:rsid w:val="00372744"/>
    <w:rsid w:val="00372B92"/>
    <w:rsid w:val="00374255"/>
    <w:rsid w:val="00375AA7"/>
    <w:rsid w:val="00376B51"/>
    <w:rsid w:val="00377275"/>
    <w:rsid w:val="0037769A"/>
    <w:rsid w:val="00377CCE"/>
    <w:rsid w:val="00380F8A"/>
    <w:rsid w:val="00381256"/>
    <w:rsid w:val="003826E5"/>
    <w:rsid w:val="003829E5"/>
    <w:rsid w:val="00384FC6"/>
    <w:rsid w:val="00387125"/>
    <w:rsid w:val="00390230"/>
    <w:rsid w:val="003926D2"/>
    <w:rsid w:val="00393C8B"/>
    <w:rsid w:val="00394188"/>
    <w:rsid w:val="0039480F"/>
    <w:rsid w:val="00396231"/>
    <w:rsid w:val="003A0073"/>
    <w:rsid w:val="003A1395"/>
    <w:rsid w:val="003A210F"/>
    <w:rsid w:val="003A268B"/>
    <w:rsid w:val="003A3376"/>
    <w:rsid w:val="003A3E82"/>
    <w:rsid w:val="003A5F7F"/>
    <w:rsid w:val="003A7EAF"/>
    <w:rsid w:val="003A7FC8"/>
    <w:rsid w:val="003B087C"/>
    <w:rsid w:val="003B0FC3"/>
    <w:rsid w:val="003B147B"/>
    <w:rsid w:val="003B243B"/>
    <w:rsid w:val="003B332F"/>
    <w:rsid w:val="003B637E"/>
    <w:rsid w:val="003B7546"/>
    <w:rsid w:val="003B789D"/>
    <w:rsid w:val="003C0847"/>
    <w:rsid w:val="003C16D1"/>
    <w:rsid w:val="003C1B04"/>
    <w:rsid w:val="003C29B2"/>
    <w:rsid w:val="003C2C2D"/>
    <w:rsid w:val="003C5446"/>
    <w:rsid w:val="003C5DF3"/>
    <w:rsid w:val="003C672E"/>
    <w:rsid w:val="003C6B26"/>
    <w:rsid w:val="003D0B96"/>
    <w:rsid w:val="003D1EF5"/>
    <w:rsid w:val="003D4638"/>
    <w:rsid w:val="003D750E"/>
    <w:rsid w:val="003D7EEB"/>
    <w:rsid w:val="003E01E2"/>
    <w:rsid w:val="003E175A"/>
    <w:rsid w:val="003E1B28"/>
    <w:rsid w:val="003E2C14"/>
    <w:rsid w:val="003E3EB9"/>
    <w:rsid w:val="003E6864"/>
    <w:rsid w:val="003F113B"/>
    <w:rsid w:val="003F20D8"/>
    <w:rsid w:val="003F23A5"/>
    <w:rsid w:val="003F2618"/>
    <w:rsid w:val="003F310D"/>
    <w:rsid w:val="003F4A29"/>
    <w:rsid w:val="003F4BD9"/>
    <w:rsid w:val="003F4C3F"/>
    <w:rsid w:val="003F55EB"/>
    <w:rsid w:val="003F5FFC"/>
    <w:rsid w:val="003F67C5"/>
    <w:rsid w:val="004007D6"/>
    <w:rsid w:val="004008D7"/>
    <w:rsid w:val="004034B3"/>
    <w:rsid w:val="0040533A"/>
    <w:rsid w:val="00406108"/>
    <w:rsid w:val="00406CB5"/>
    <w:rsid w:val="0040728E"/>
    <w:rsid w:val="004073AD"/>
    <w:rsid w:val="00412AC7"/>
    <w:rsid w:val="00413273"/>
    <w:rsid w:val="00413700"/>
    <w:rsid w:val="004144D0"/>
    <w:rsid w:val="00415014"/>
    <w:rsid w:val="00415025"/>
    <w:rsid w:val="00415510"/>
    <w:rsid w:val="00415F25"/>
    <w:rsid w:val="00416FCA"/>
    <w:rsid w:val="0042098D"/>
    <w:rsid w:val="00420F9B"/>
    <w:rsid w:val="00421348"/>
    <w:rsid w:val="004239D4"/>
    <w:rsid w:val="00423F96"/>
    <w:rsid w:val="00424219"/>
    <w:rsid w:val="00424D5E"/>
    <w:rsid w:val="00425475"/>
    <w:rsid w:val="00427B8E"/>
    <w:rsid w:val="00430095"/>
    <w:rsid w:val="004318AC"/>
    <w:rsid w:val="00431A69"/>
    <w:rsid w:val="00433F61"/>
    <w:rsid w:val="0043444B"/>
    <w:rsid w:val="004373AF"/>
    <w:rsid w:val="0044027D"/>
    <w:rsid w:val="0044065E"/>
    <w:rsid w:val="00441092"/>
    <w:rsid w:val="004418A0"/>
    <w:rsid w:val="00441A57"/>
    <w:rsid w:val="00441F0E"/>
    <w:rsid w:val="00441FF6"/>
    <w:rsid w:val="00443515"/>
    <w:rsid w:val="00443F19"/>
    <w:rsid w:val="004442C8"/>
    <w:rsid w:val="004464A9"/>
    <w:rsid w:val="00446E85"/>
    <w:rsid w:val="00450ED9"/>
    <w:rsid w:val="00451004"/>
    <w:rsid w:val="00452441"/>
    <w:rsid w:val="00457BEC"/>
    <w:rsid w:val="00461AD2"/>
    <w:rsid w:val="00463488"/>
    <w:rsid w:val="004635D4"/>
    <w:rsid w:val="00464CDD"/>
    <w:rsid w:val="004733EB"/>
    <w:rsid w:val="004734E2"/>
    <w:rsid w:val="00474F97"/>
    <w:rsid w:val="004757B7"/>
    <w:rsid w:val="00476298"/>
    <w:rsid w:val="004769A3"/>
    <w:rsid w:val="004769B2"/>
    <w:rsid w:val="00480137"/>
    <w:rsid w:val="0048444D"/>
    <w:rsid w:val="00484870"/>
    <w:rsid w:val="00484F15"/>
    <w:rsid w:val="0048672D"/>
    <w:rsid w:val="00490325"/>
    <w:rsid w:val="00491EE3"/>
    <w:rsid w:val="00492226"/>
    <w:rsid w:val="004925B6"/>
    <w:rsid w:val="00494B49"/>
    <w:rsid w:val="00495C04"/>
    <w:rsid w:val="00496458"/>
    <w:rsid w:val="00496F9D"/>
    <w:rsid w:val="004977DA"/>
    <w:rsid w:val="004A22A1"/>
    <w:rsid w:val="004A34FF"/>
    <w:rsid w:val="004B0D96"/>
    <w:rsid w:val="004B23DE"/>
    <w:rsid w:val="004B33EB"/>
    <w:rsid w:val="004B39A2"/>
    <w:rsid w:val="004B45A8"/>
    <w:rsid w:val="004B4D8D"/>
    <w:rsid w:val="004B6434"/>
    <w:rsid w:val="004B668E"/>
    <w:rsid w:val="004B7EAA"/>
    <w:rsid w:val="004C2082"/>
    <w:rsid w:val="004C2D11"/>
    <w:rsid w:val="004C50C7"/>
    <w:rsid w:val="004C5290"/>
    <w:rsid w:val="004C52EB"/>
    <w:rsid w:val="004C61F7"/>
    <w:rsid w:val="004C7DCA"/>
    <w:rsid w:val="004D0442"/>
    <w:rsid w:val="004D0C36"/>
    <w:rsid w:val="004D318E"/>
    <w:rsid w:val="004D4064"/>
    <w:rsid w:val="004D4608"/>
    <w:rsid w:val="004D4F2B"/>
    <w:rsid w:val="004D54DB"/>
    <w:rsid w:val="004D58AC"/>
    <w:rsid w:val="004D5CC6"/>
    <w:rsid w:val="004D6B29"/>
    <w:rsid w:val="004D7B43"/>
    <w:rsid w:val="004E023B"/>
    <w:rsid w:val="004E10EF"/>
    <w:rsid w:val="004E26BC"/>
    <w:rsid w:val="004E2A62"/>
    <w:rsid w:val="004E2BC4"/>
    <w:rsid w:val="004E354A"/>
    <w:rsid w:val="004E3F47"/>
    <w:rsid w:val="004E589B"/>
    <w:rsid w:val="004E6E68"/>
    <w:rsid w:val="004E6FCA"/>
    <w:rsid w:val="004F01B2"/>
    <w:rsid w:val="004F0288"/>
    <w:rsid w:val="004F267D"/>
    <w:rsid w:val="004F30FD"/>
    <w:rsid w:val="004F3B7B"/>
    <w:rsid w:val="004F57AE"/>
    <w:rsid w:val="004F59D1"/>
    <w:rsid w:val="004F626F"/>
    <w:rsid w:val="004F66A5"/>
    <w:rsid w:val="004F73E3"/>
    <w:rsid w:val="004F7F4E"/>
    <w:rsid w:val="00500F63"/>
    <w:rsid w:val="005011BD"/>
    <w:rsid w:val="00502493"/>
    <w:rsid w:val="0050252C"/>
    <w:rsid w:val="00504633"/>
    <w:rsid w:val="00506BC9"/>
    <w:rsid w:val="00507AB8"/>
    <w:rsid w:val="005132A6"/>
    <w:rsid w:val="00513A22"/>
    <w:rsid w:val="00514011"/>
    <w:rsid w:val="00515772"/>
    <w:rsid w:val="005165E9"/>
    <w:rsid w:val="005212CF"/>
    <w:rsid w:val="0052278F"/>
    <w:rsid w:val="005227B6"/>
    <w:rsid w:val="005228DF"/>
    <w:rsid w:val="005273D5"/>
    <w:rsid w:val="00527C5B"/>
    <w:rsid w:val="00527E16"/>
    <w:rsid w:val="005314C6"/>
    <w:rsid w:val="00531A86"/>
    <w:rsid w:val="005329D8"/>
    <w:rsid w:val="00532E03"/>
    <w:rsid w:val="005340CD"/>
    <w:rsid w:val="00534495"/>
    <w:rsid w:val="00534784"/>
    <w:rsid w:val="005378ED"/>
    <w:rsid w:val="00537EDE"/>
    <w:rsid w:val="005418C1"/>
    <w:rsid w:val="00541F79"/>
    <w:rsid w:val="0054258C"/>
    <w:rsid w:val="00543F9B"/>
    <w:rsid w:val="00544BE1"/>
    <w:rsid w:val="0054549F"/>
    <w:rsid w:val="00547A2D"/>
    <w:rsid w:val="00547DDE"/>
    <w:rsid w:val="0055040E"/>
    <w:rsid w:val="005504F2"/>
    <w:rsid w:val="00553AE2"/>
    <w:rsid w:val="00553B14"/>
    <w:rsid w:val="00553E0D"/>
    <w:rsid w:val="0055528B"/>
    <w:rsid w:val="00555E2A"/>
    <w:rsid w:val="00555F9E"/>
    <w:rsid w:val="00556BCE"/>
    <w:rsid w:val="00561045"/>
    <w:rsid w:val="00562263"/>
    <w:rsid w:val="00562D9D"/>
    <w:rsid w:val="005632E1"/>
    <w:rsid w:val="00565BA5"/>
    <w:rsid w:val="0056659B"/>
    <w:rsid w:val="00566C0D"/>
    <w:rsid w:val="00570668"/>
    <w:rsid w:val="00570F44"/>
    <w:rsid w:val="00571904"/>
    <w:rsid w:val="005721D5"/>
    <w:rsid w:val="005725BF"/>
    <w:rsid w:val="00572F32"/>
    <w:rsid w:val="00574896"/>
    <w:rsid w:val="00576F6B"/>
    <w:rsid w:val="00577B05"/>
    <w:rsid w:val="005817F2"/>
    <w:rsid w:val="00583E6B"/>
    <w:rsid w:val="00584B94"/>
    <w:rsid w:val="0059113C"/>
    <w:rsid w:val="005914CB"/>
    <w:rsid w:val="005926A7"/>
    <w:rsid w:val="00593FA3"/>
    <w:rsid w:val="00594B47"/>
    <w:rsid w:val="005970CA"/>
    <w:rsid w:val="005A206F"/>
    <w:rsid w:val="005A2968"/>
    <w:rsid w:val="005A4345"/>
    <w:rsid w:val="005A5B13"/>
    <w:rsid w:val="005A687F"/>
    <w:rsid w:val="005A7490"/>
    <w:rsid w:val="005B13FF"/>
    <w:rsid w:val="005B14DE"/>
    <w:rsid w:val="005B2CFF"/>
    <w:rsid w:val="005B2EFA"/>
    <w:rsid w:val="005B3C0F"/>
    <w:rsid w:val="005B40FB"/>
    <w:rsid w:val="005B55BB"/>
    <w:rsid w:val="005B5FA9"/>
    <w:rsid w:val="005B64A8"/>
    <w:rsid w:val="005C09D8"/>
    <w:rsid w:val="005C1102"/>
    <w:rsid w:val="005C1790"/>
    <w:rsid w:val="005C37C6"/>
    <w:rsid w:val="005C4164"/>
    <w:rsid w:val="005C471F"/>
    <w:rsid w:val="005C5CC9"/>
    <w:rsid w:val="005C62EE"/>
    <w:rsid w:val="005C68AC"/>
    <w:rsid w:val="005C7ED7"/>
    <w:rsid w:val="005D1D53"/>
    <w:rsid w:val="005D1DEC"/>
    <w:rsid w:val="005D1E28"/>
    <w:rsid w:val="005D3384"/>
    <w:rsid w:val="005D3B43"/>
    <w:rsid w:val="005D4A9A"/>
    <w:rsid w:val="005D712D"/>
    <w:rsid w:val="005E2DD4"/>
    <w:rsid w:val="005E3681"/>
    <w:rsid w:val="005E58F0"/>
    <w:rsid w:val="005E5FD5"/>
    <w:rsid w:val="005E709F"/>
    <w:rsid w:val="005E719F"/>
    <w:rsid w:val="005F01DA"/>
    <w:rsid w:val="005F0F02"/>
    <w:rsid w:val="005F115B"/>
    <w:rsid w:val="005F1638"/>
    <w:rsid w:val="005F1950"/>
    <w:rsid w:val="005F2703"/>
    <w:rsid w:val="005F56F8"/>
    <w:rsid w:val="005F604D"/>
    <w:rsid w:val="006002F3"/>
    <w:rsid w:val="00600BD0"/>
    <w:rsid w:val="00600C66"/>
    <w:rsid w:val="00600DC3"/>
    <w:rsid w:val="006035FA"/>
    <w:rsid w:val="006077E6"/>
    <w:rsid w:val="006105AA"/>
    <w:rsid w:val="00610B10"/>
    <w:rsid w:val="00610CF5"/>
    <w:rsid w:val="00610DFF"/>
    <w:rsid w:val="0061187F"/>
    <w:rsid w:val="006151CA"/>
    <w:rsid w:val="00615E51"/>
    <w:rsid w:val="006177EF"/>
    <w:rsid w:val="006206E9"/>
    <w:rsid w:val="00621FE5"/>
    <w:rsid w:val="0062295A"/>
    <w:rsid w:val="00622A14"/>
    <w:rsid w:val="00623971"/>
    <w:rsid w:val="00624233"/>
    <w:rsid w:val="00630274"/>
    <w:rsid w:val="0063041C"/>
    <w:rsid w:val="00631090"/>
    <w:rsid w:val="00631BF5"/>
    <w:rsid w:val="00631D04"/>
    <w:rsid w:val="006329C3"/>
    <w:rsid w:val="006339F7"/>
    <w:rsid w:val="00634006"/>
    <w:rsid w:val="0063473E"/>
    <w:rsid w:val="006354DE"/>
    <w:rsid w:val="0063595A"/>
    <w:rsid w:val="00636019"/>
    <w:rsid w:val="006404CA"/>
    <w:rsid w:val="006422FD"/>
    <w:rsid w:val="00643773"/>
    <w:rsid w:val="006446F5"/>
    <w:rsid w:val="00645C74"/>
    <w:rsid w:val="00646A85"/>
    <w:rsid w:val="00647191"/>
    <w:rsid w:val="00647C3A"/>
    <w:rsid w:val="00647FD3"/>
    <w:rsid w:val="00651837"/>
    <w:rsid w:val="00652110"/>
    <w:rsid w:val="00652540"/>
    <w:rsid w:val="00652EC7"/>
    <w:rsid w:val="00653E22"/>
    <w:rsid w:val="006544F2"/>
    <w:rsid w:val="00655138"/>
    <w:rsid w:val="00655827"/>
    <w:rsid w:val="00655BDB"/>
    <w:rsid w:val="00656684"/>
    <w:rsid w:val="00656B47"/>
    <w:rsid w:val="00657206"/>
    <w:rsid w:val="00657386"/>
    <w:rsid w:val="0066034A"/>
    <w:rsid w:val="00661B88"/>
    <w:rsid w:val="006621AB"/>
    <w:rsid w:val="006625F3"/>
    <w:rsid w:val="00662B2F"/>
    <w:rsid w:val="00662E00"/>
    <w:rsid w:val="00662F8D"/>
    <w:rsid w:val="006651EA"/>
    <w:rsid w:val="006657F4"/>
    <w:rsid w:val="00665E47"/>
    <w:rsid w:val="0066790D"/>
    <w:rsid w:val="00670482"/>
    <w:rsid w:val="00670D7E"/>
    <w:rsid w:val="00677281"/>
    <w:rsid w:val="00677FDB"/>
    <w:rsid w:val="006827D8"/>
    <w:rsid w:val="00683517"/>
    <w:rsid w:val="00684254"/>
    <w:rsid w:val="00684DC9"/>
    <w:rsid w:val="00685538"/>
    <w:rsid w:val="00685BC1"/>
    <w:rsid w:val="00686AC0"/>
    <w:rsid w:val="006871F5"/>
    <w:rsid w:val="00687506"/>
    <w:rsid w:val="006878E0"/>
    <w:rsid w:val="006910FA"/>
    <w:rsid w:val="00692775"/>
    <w:rsid w:val="00692BBB"/>
    <w:rsid w:val="006A0E76"/>
    <w:rsid w:val="006A0F74"/>
    <w:rsid w:val="006A2849"/>
    <w:rsid w:val="006A29A4"/>
    <w:rsid w:val="006A3E4C"/>
    <w:rsid w:val="006A3E55"/>
    <w:rsid w:val="006A40D3"/>
    <w:rsid w:val="006A4D4F"/>
    <w:rsid w:val="006A526F"/>
    <w:rsid w:val="006A54DB"/>
    <w:rsid w:val="006A5B7A"/>
    <w:rsid w:val="006B1883"/>
    <w:rsid w:val="006B1CCC"/>
    <w:rsid w:val="006B4B69"/>
    <w:rsid w:val="006B69A6"/>
    <w:rsid w:val="006B6E37"/>
    <w:rsid w:val="006C0FC3"/>
    <w:rsid w:val="006C1267"/>
    <w:rsid w:val="006C29E6"/>
    <w:rsid w:val="006C4E67"/>
    <w:rsid w:val="006C501F"/>
    <w:rsid w:val="006C55E9"/>
    <w:rsid w:val="006C5625"/>
    <w:rsid w:val="006C7559"/>
    <w:rsid w:val="006D0490"/>
    <w:rsid w:val="006D14FE"/>
    <w:rsid w:val="006D1E17"/>
    <w:rsid w:val="006D22AA"/>
    <w:rsid w:val="006D2C42"/>
    <w:rsid w:val="006D3775"/>
    <w:rsid w:val="006D5C3C"/>
    <w:rsid w:val="006D5D62"/>
    <w:rsid w:val="006D6882"/>
    <w:rsid w:val="006D7570"/>
    <w:rsid w:val="006D7623"/>
    <w:rsid w:val="006E0D37"/>
    <w:rsid w:val="006E19BB"/>
    <w:rsid w:val="006E1C67"/>
    <w:rsid w:val="006E2C82"/>
    <w:rsid w:val="006E3513"/>
    <w:rsid w:val="006E495B"/>
    <w:rsid w:val="006E606C"/>
    <w:rsid w:val="006E67FB"/>
    <w:rsid w:val="006F0505"/>
    <w:rsid w:val="006F1452"/>
    <w:rsid w:val="006F1C34"/>
    <w:rsid w:val="006F1D33"/>
    <w:rsid w:val="006F3005"/>
    <w:rsid w:val="006F3B4A"/>
    <w:rsid w:val="006F50E1"/>
    <w:rsid w:val="006F5734"/>
    <w:rsid w:val="006F6736"/>
    <w:rsid w:val="006F7BFF"/>
    <w:rsid w:val="00701D51"/>
    <w:rsid w:val="007032AF"/>
    <w:rsid w:val="00703482"/>
    <w:rsid w:val="007034DE"/>
    <w:rsid w:val="00703A62"/>
    <w:rsid w:val="00705A63"/>
    <w:rsid w:val="00707381"/>
    <w:rsid w:val="007077FF"/>
    <w:rsid w:val="00707BEF"/>
    <w:rsid w:val="007103D9"/>
    <w:rsid w:val="0071107F"/>
    <w:rsid w:val="00717782"/>
    <w:rsid w:val="00721D42"/>
    <w:rsid w:val="0072292C"/>
    <w:rsid w:val="00722A53"/>
    <w:rsid w:val="007249BC"/>
    <w:rsid w:val="00726206"/>
    <w:rsid w:val="00731AB4"/>
    <w:rsid w:val="007329CE"/>
    <w:rsid w:val="00733D86"/>
    <w:rsid w:val="007343F2"/>
    <w:rsid w:val="00734BF0"/>
    <w:rsid w:val="00735285"/>
    <w:rsid w:val="007359F3"/>
    <w:rsid w:val="00735A02"/>
    <w:rsid w:val="00741906"/>
    <w:rsid w:val="00741EA5"/>
    <w:rsid w:val="00742995"/>
    <w:rsid w:val="00742A8A"/>
    <w:rsid w:val="00744BEA"/>
    <w:rsid w:val="007463BF"/>
    <w:rsid w:val="00747F10"/>
    <w:rsid w:val="007501FB"/>
    <w:rsid w:val="00750A4B"/>
    <w:rsid w:val="007510A8"/>
    <w:rsid w:val="00751C5D"/>
    <w:rsid w:val="00754B55"/>
    <w:rsid w:val="007552C0"/>
    <w:rsid w:val="007559AB"/>
    <w:rsid w:val="00755D31"/>
    <w:rsid w:val="00756B34"/>
    <w:rsid w:val="00760052"/>
    <w:rsid w:val="00760A91"/>
    <w:rsid w:val="00761089"/>
    <w:rsid w:val="007617DC"/>
    <w:rsid w:val="00761A20"/>
    <w:rsid w:val="00761C5A"/>
    <w:rsid w:val="007620AE"/>
    <w:rsid w:val="00762293"/>
    <w:rsid w:val="00762BF0"/>
    <w:rsid w:val="00762EF4"/>
    <w:rsid w:val="00764810"/>
    <w:rsid w:val="00765251"/>
    <w:rsid w:val="00765424"/>
    <w:rsid w:val="007661B2"/>
    <w:rsid w:val="0076645A"/>
    <w:rsid w:val="0077378D"/>
    <w:rsid w:val="00776726"/>
    <w:rsid w:val="007805CD"/>
    <w:rsid w:val="0078138F"/>
    <w:rsid w:val="0078221F"/>
    <w:rsid w:val="00783578"/>
    <w:rsid w:val="00784E8F"/>
    <w:rsid w:val="00786029"/>
    <w:rsid w:val="00787210"/>
    <w:rsid w:val="007908CF"/>
    <w:rsid w:val="00792616"/>
    <w:rsid w:val="007938CB"/>
    <w:rsid w:val="007943A5"/>
    <w:rsid w:val="00795F97"/>
    <w:rsid w:val="00797392"/>
    <w:rsid w:val="007A1B79"/>
    <w:rsid w:val="007A1F0B"/>
    <w:rsid w:val="007A2638"/>
    <w:rsid w:val="007A457F"/>
    <w:rsid w:val="007A46D9"/>
    <w:rsid w:val="007A4D58"/>
    <w:rsid w:val="007A517E"/>
    <w:rsid w:val="007A5576"/>
    <w:rsid w:val="007A6604"/>
    <w:rsid w:val="007A702D"/>
    <w:rsid w:val="007A7091"/>
    <w:rsid w:val="007A7096"/>
    <w:rsid w:val="007B06EF"/>
    <w:rsid w:val="007B18BA"/>
    <w:rsid w:val="007B273F"/>
    <w:rsid w:val="007B33F9"/>
    <w:rsid w:val="007B3FC3"/>
    <w:rsid w:val="007B636F"/>
    <w:rsid w:val="007B76FB"/>
    <w:rsid w:val="007B7D06"/>
    <w:rsid w:val="007C03A5"/>
    <w:rsid w:val="007C0BDF"/>
    <w:rsid w:val="007C0DAC"/>
    <w:rsid w:val="007C0E02"/>
    <w:rsid w:val="007C1A23"/>
    <w:rsid w:val="007C3598"/>
    <w:rsid w:val="007C3F0C"/>
    <w:rsid w:val="007C58D5"/>
    <w:rsid w:val="007C6E2D"/>
    <w:rsid w:val="007C77F1"/>
    <w:rsid w:val="007C7C6D"/>
    <w:rsid w:val="007D3388"/>
    <w:rsid w:val="007D48F6"/>
    <w:rsid w:val="007D5218"/>
    <w:rsid w:val="007D67BA"/>
    <w:rsid w:val="007E0691"/>
    <w:rsid w:val="007E0B24"/>
    <w:rsid w:val="007E3023"/>
    <w:rsid w:val="007E5EA1"/>
    <w:rsid w:val="007E604D"/>
    <w:rsid w:val="007E649E"/>
    <w:rsid w:val="007E66A4"/>
    <w:rsid w:val="007E6FEE"/>
    <w:rsid w:val="007F03EB"/>
    <w:rsid w:val="007F067B"/>
    <w:rsid w:val="007F0D36"/>
    <w:rsid w:val="007F15E5"/>
    <w:rsid w:val="007F1A9E"/>
    <w:rsid w:val="007F21AB"/>
    <w:rsid w:val="007F2B29"/>
    <w:rsid w:val="007F3F91"/>
    <w:rsid w:val="007F724D"/>
    <w:rsid w:val="007F77A0"/>
    <w:rsid w:val="00801F03"/>
    <w:rsid w:val="00803295"/>
    <w:rsid w:val="008032CB"/>
    <w:rsid w:val="0080349B"/>
    <w:rsid w:val="00803628"/>
    <w:rsid w:val="0080494F"/>
    <w:rsid w:val="00804AF2"/>
    <w:rsid w:val="0080557E"/>
    <w:rsid w:val="00806696"/>
    <w:rsid w:val="00807179"/>
    <w:rsid w:val="00807A7D"/>
    <w:rsid w:val="0081320F"/>
    <w:rsid w:val="008136F4"/>
    <w:rsid w:val="00813B6A"/>
    <w:rsid w:val="008147D8"/>
    <w:rsid w:val="00814C07"/>
    <w:rsid w:val="00816BD2"/>
    <w:rsid w:val="0081736F"/>
    <w:rsid w:val="0081738A"/>
    <w:rsid w:val="008221A8"/>
    <w:rsid w:val="008241DE"/>
    <w:rsid w:val="0082431C"/>
    <w:rsid w:val="00824CBF"/>
    <w:rsid w:val="00825929"/>
    <w:rsid w:val="008271FA"/>
    <w:rsid w:val="00830284"/>
    <w:rsid w:val="0083121E"/>
    <w:rsid w:val="00831C66"/>
    <w:rsid w:val="00831E6E"/>
    <w:rsid w:val="00832C21"/>
    <w:rsid w:val="008331C8"/>
    <w:rsid w:val="00835266"/>
    <w:rsid w:val="00835C75"/>
    <w:rsid w:val="008370FC"/>
    <w:rsid w:val="00837CB0"/>
    <w:rsid w:val="0084279F"/>
    <w:rsid w:val="008433F2"/>
    <w:rsid w:val="00843BC7"/>
    <w:rsid w:val="008450C9"/>
    <w:rsid w:val="008500DD"/>
    <w:rsid w:val="008504AE"/>
    <w:rsid w:val="00852CBC"/>
    <w:rsid w:val="00852EEF"/>
    <w:rsid w:val="008531DF"/>
    <w:rsid w:val="00855864"/>
    <w:rsid w:val="008609CB"/>
    <w:rsid w:val="0086123C"/>
    <w:rsid w:val="008617CB"/>
    <w:rsid w:val="00863201"/>
    <w:rsid w:val="00863326"/>
    <w:rsid w:val="00863C3E"/>
    <w:rsid w:val="00865593"/>
    <w:rsid w:val="00870AF1"/>
    <w:rsid w:val="00870FA4"/>
    <w:rsid w:val="00871619"/>
    <w:rsid w:val="00873BD6"/>
    <w:rsid w:val="008751C1"/>
    <w:rsid w:val="00877E0C"/>
    <w:rsid w:val="00880D28"/>
    <w:rsid w:val="00882036"/>
    <w:rsid w:val="00885103"/>
    <w:rsid w:val="00886045"/>
    <w:rsid w:val="00886965"/>
    <w:rsid w:val="00886D4F"/>
    <w:rsid w:val="008875FC"/>
    <w:rsid w:val="00890D1C"/>
    <w:rsid w:val="008913F4"/>
    <w:rsid w:val="008923A2"/>
    <w:rsid w:val="00893CBA"/>
    <w:rsid w:val="00894699"/>
    <w:rsid w:val="008955D5"/>
    <w:rsid w:val="00896D5E"/>
    <w:rsid w:val="00897914"/>
    <w:rsid w:val="008A1DCE"/>
    <w:rsid w:val="008A1FDC"/>
    <w:rsid w:val="008A22FB"/>
    <w:rsid w:val="008A3CED"/>
    <w:rsid w:val="008A5DEC"/>
    <w:rsid w:val="008A66D9"/>
    <w:rsid w:val="008A6E5E"/>
    <w:rsid w:val="008A79C4"/>
    <w:rsid w:val="008B0013"/>
    <w:rsid w:val="008B039D"/>
    <w:rsid w:val="008B04AF"/>
    <w:rsid w:val="008B11BB"/>
    <w:rsid w:val="008B1271"/>
    <w:rsid w:val="008B1853"/>
    <w:rsid w:val="008B56D3"/>
    <w:rsid w:val="008B5BB3"/>
    <w:rsid w:val="008C2BCC"/>
    <w:rsid w:val="008C40B5"/>
    <w:rsid w:val="008C6992"/>
    <w:rsid w:val="008C6FDD"/>
    <w:rsid w:val="008C7511"/>
    <w:rsid w:val="008C7B0C"/>
    <w:rsid w:val="008D1691"/>
    <w:rsid w:val="008D1CB6"/>
    <w:rsid w:val="008D1EAC"/>
    <w:rsid w:val="008D23F4"/>
    <w:rsid w:val="008D304F"/>
    <w:rsid w:val="008D51BB"/>
    <w:rsid w:val="008D571A"/>
    <w:rsid w:val="008D5986"/>
    <w:rsid w:val="008D5C51"/>
    <w:rsid w:val="008D6D7F"/>
    <w:rsid w:val="008D7840"/>
    <w:rsid w:val="008E0E00"/>
    <w:rsid w:val="008E0E9E"/>
    <w:rsid w:val="008E10E0"/>
    <w:rsid w:val="008E161D"/>
    <w:rsid w:val="008E1E24"/>
    <w:rsid w:val="008E2D2F"/>
    <w:rsid w:val="008E40E1"/>
    <w:rsid w:val="008E4451"/>
    <w:rsid w:val="008E47FB"/>
    <w:rsid w:val="008E5355"/>
    <w:rsid w:val="008E5640"/>
    <w:rsid w:val="008E59C5"/>
    <w:rsid w:val="008E6875"/>
    <w:rsid w:val="008E6DF1"/>
    <w:rsid w:val="008E6E96"/>
    <w:rsid w:val="008F10A2"/>
    <w:rsid w:val="008F11C0"/>
    <w:rsid w:val="008F1C2C"/>
    <w:rsid w:val="008F1E42"/>
    <w:rsid w:val="008F1F0A"/>
    <w:rsid w:val="008F3EA1"/>
    <w:rsid w:val="008F5361"/>
    <w:rsid w:val="008F721E"/>
    <w:rsid w:val="008F750C"/>
    <w:rsid w:val="008F7DBB"/>
    <w:rsid w:val="009007C9"/>
    <w:rsid w:val="00901AEC"/>
    <w:rsid w:val="00901DAB"/>
    <w:rsid w:val="00902D8C"/>
    <w:rsid w:val="00904DBF"/>
    <w:rsid w:val="00913F81"/>
    <w:rsid w:val="00916420"/>
    <w:rsid w:val="009164E4"/>
    <w:rsid w:val="00916967"/>
    <w:rsid w:val="00917310"/>
    <w:rsid w:val="009179BB"/>
    <w:rsid w:val="00920150"/>
    <w:rsid w:val="009205ED"/>
    <w:rsid w:val="00920D34"/>
    <w:rsid w:val="009234FD"/>
    <w:rsid w:val="0092457B"/>
    <w:rsid w:val="00927191"/>
    <w:rsid w:val="0093015C"/>
    <w:rsid w:val="0093113D"/>
    <w:rsid w:val="009313EE"/>
    <w:rsid w:val="009332E2"/>
    <w:rsid w:val="0093348F"/>
    <w:rsid w:val="00934A76"/>
    <w:rsid w:val="009359B0"/>
    <w:rsid w:val="00935C7C"/>
    <w:rsid w:val="00937038"/>
    <w:rsid w:val="009415C5"/>
    <w:rsid w:val="009421A4"/>
    <w:rsid w:val="00943E66"/>
    <w:rsid w:val="00945340"/>
    <w:rsid w:val="00945682"/>
    <w:rsid w:val="009461B4"/>
    <w:rsid w:val="00947DF4"/>
    <w:rsid w:val="009504D1"/>
    <w:rsid w:val="009516CB"/>
    <w:rsid w:val="00952E8E"/>
    <w:rsid w:val="00954090"/>
    <w:rsid w:val="009542CC"/>
    <w:rsid w:val="00955782"/>
    <w:rsid w:val="00962E38"/>
    <w:rsid w:val="0096362D"/>
    <w:rsid w:val="00963C37"/>
    <w:rsid w:val="009647C9"/>
    <w:rsid w:val="00965B9B"/>
    <w:rsid w:val="00967D5B"/>
    <w:rsid w:val="00970923"/>
    <w:rsid w:val="00970BB7"/>
    <w:rsid w:val="00970F2C"/>
    <w:rsid w:val="00972E4C"/>
    <w:rsid w:val="00973A73"/>
    <w:rsid w:val="00974734"/>
    <w:rsid w:val="009755B0"/>
    <w:rsid w:val="00975F37"/>
    <w:rsid w:val="00976DF6"/>
    <w:rsid w:val="00976F8E"/>
    <w:rsid w:val="00983B23"/>
    <w:rsid w:val="00984408"/>
    <w:rsid w:val="00985445"/>
    <w:rsid w:val="0098576F"/>
    <w:rsid w:val="009863E8"/>
    <w:rsid w:val="0098706A"/>
    <w:rsid w:val="009879AA"/>
    <w:rsid w:val="0099140E"/>
    <w:rsid w:val="00991986"/>
    <w:rsid w:val="00992251"/>
    <w:rsid w:val="00992FE8"/>
    <w:rsid w:val="00995FA6"/>
    <w:rsid w:val="00997E30"/>
    <w:rsid w:val="009A1040"/>
    <w:rsid w:val="009A1E48"/>
    <w:rsid w:val="009A3639"/>
    <w:rsid w:val="009A668C"/>
    <w:rsid w:val="009A79E9"/>
    <w:rsid w:val="009B025D"/>
    <w:rsid w:val="009B0BC6"/>
    <w:rsid w:val="009B24C9"/>
    <w:rsid w:val="009B288B"/>
    <w:rsid w:val="009B5CC4"/>
    <w:rsid w:val="009B617C"/>
    <w:rsid w:val="009B6354"/>
    <w:rsid w:val="009B7BB5"/>
    <w:rsid w:val="009C10C5"/>
    <w:rsid w:val="009C1F4F"/>
    <w:rsid w:val="009C2457"/>
    <w:rsid w:val="009C3366"/>
    <w:rsid w:val="009C3421"/>
    <w:rsid w:val="009C3DAA"/>
    <w:rsid w:val="009C470A"/>
    <w:rsid w:val="009C4F21"/>
    <w:rsid w:val="009C555F"/>
    <w:rsid w:val="009C5EB8"/>
    <w:rsid w:val="009C5F46"/>
    <w:rsid w:val="009C6D4F"/>
    <w:rsid w:val="009C6EF1"/>
    <w:rsid w:val="009C744D"/>
    <w:rsid w:val="009C7571"/>
    <w:rsid w:val="009D1BD8"/>
    <w:rsid w:val="009D2F55"/>
    <w:rsid w:val="009D39C1"/>
    <w:rsid w:val="009D6B5D"/>
    <w:rsid w:val="009D78F5"/>
    <w:rsid w:val="009E0199"/>
    <w:rsid w:val="009E038C"/>
    <w:rsid w:val="009E0690"/>
    <w:rsid w:val="009E07B0"/>
    <w:rsid w:val="009E0B8A"/>
    <w:rsid w:val="009E47AE"/>
    <w:rsid w:val="009E6317"/>
    <w:rsid w:val="009E69CE"/>
    <w:rsid w:val="009F00D4"/>
    <w:rsid w:val="009F3977"/>
    <w:rsid w:val="009F41B3"/>
    <w:rsid w:val="009F4374"/>
    <w:rsid w:val="009F6899"/>
    <w:rsid w:val="009F68FA"/>
    <w:rsid w:val="00A00D29"/>
    <w:rsid w:val="00A02B56"/>
    <w:rsid w:val="00A02DA2"/>
    <w:rsid w:val="00A0426D"/>
    <w:rsid w:val="00A05AAF"/>
    <w:rsid w:val="00A05E60"/>
    <w:rsid w:val="00A06035"/>
    <w:rsid w:val="00A0738D"/>
    <w:rsid w:val="00A10AC7"/>
    <w:rsid w:val="00A10EE2"/>
    <w:rsid w:val="00A1136D"/>
    <w:rsid w:val="00A114E2"/>
    <w:rsid w:val="00A13C18"/>
    <w:rsid w:val="00A143A1"/>
    <w:rsid w:val="00A15DB1"/>
    <w:rsid w:val="00A16C6B"/>
    <w:rsid w:val="00A16DDB"/>
    <w:rsid w:val="00A17359"/>
    <w:rsid w:val="00A17B6B"/>
    <w:rsid w:val="00A2132B"/>
    <w:rsid w:val="00A22278"/>
    <w:rsid w:val="00A23348"/>
    <w:rsid w:val="00A233F6"/>
    <w:rsid w:val="00A23434"/>
    <w:rsid w:val="00A2396C"/>
    <w:rsid w:val="00A243B4"/>
    <w:rsid w:val="00A250E3"/>
    <w:rsid w:val="00A25A80"/>
    <w:rsid w:val="00A26025"/>
    <w:rsid w:val="00A30E40"/>
    <w:rsid w:val="00A30F47"/>
    <w:rsid w:val="00A3223D"/>
    <w:rsid w:val="00A33C32"/>
    <w:rsid w:val="00A366E4"/>
    <w:rsid w:val="00A36966"/>
    <w:rsid w:val="00A36B3F"/>
    <w:rsid w:val="00A372E8"/>
    <w:rsid w:val="00A37832"/>
    <w:rsid w:val="00A37D9A"/>
    <w:rsid w:val="00A43645"/>
    <w:rsid w:val="00A4390D"/>
    <w:rsid w:val="00A43CEC"/>
    <w:rsid w:val="00A44649"/>
    <w:rsid w:val="00A44D95"/>
    <w:rsid w:val="00A451FC"/>
    <w:rsid w:val="00A46C5F"/>
    <w:rsid w:val="00A47383"/>
    <w:rsid w:val="00A50F9A"/>
    <w:rsid w:val="00A518BA"/>
    <w:rsid w:val="00A51D80"/>
    <w:rsid w:val="00A52A82"/>
    <w:rsid w:val="00A5331D"/>
    <w:rsid w:val="00A5372E"/>
    <w:rsid w:val="00A53A5E"/>
    <w:rsid w:val="00A53F1C"/>
    <w:rsid w:val="00A548B5"/>
    <w:rsid w:val="00A55C7D"/>
    <w:rsid w:val="00A5634E"/>
    <w:rsid w:val="00A5793E"/>
    <w:rsid w:val="00A611C7"/>
    <w:rsid w:val="00A61BEF"/>
    <w:rsid w:val="00A61F01"/>
    <w:rsid w:val="00A62134"/>
    <w:rsid w:val="00A63F02"/>
    <w:rsid w:val="00A642EF"/>
    <w:rsid w:val="00A64515"/>
    <w:rsid w:val="00A64AF7"/>
    <w:rsid w:val="00A65383"/>
    <w:rsid w:val="00A65B04"/>
    <w:rsid w:val="00A67271"/>
    <w:rsid w:val="00A7142B"/>
    <w:rsid w:val="00A71465"/>
    <w:rsid w:val="00A80417"/>
    <w:rsid w:val="00A813DD"/>
    <w:rsid w:val="00A81E03"/>
    <w:rsid w:val="00A825DD"/>
    <w:rsid w:val="00A8276F"/>
    <w:rsid w:val="00A83070"/>
    <w:rsid w:val="00A84F92"/>
    <w:rsid w:val="00A85570"/>
    <w:rsid w:val="00A90F9F"/>
    <w:rsid w:val="00A9147B"/>
    <w:rsid w:val="00A92895"/>
    <w:rsid w:val="00A943F9"/>
    <w:rsid w:val="00A94C86"/>
    <w:rsid w:val="00A95A46"/>
    <w:rsid w:val="00A97220"/>
    <w:rsid w:val="00A97319"/>
    <w:rsid w:val="00AA1725"/>
    <w:rsid w:val="00AA2BC0"/>
    <w:rsid w:val="00AA3093"/>
    <w:rsid w:val="00AA3532"/>
    <w:rsid w:val="00AA3B2F"/>
    <w:rsid w:val="00AA3C6C"/>
    <w:rsid w:val="00AA5285"/>
    <w:rsid w:val="00AA57C3"/>
    <w:rsid w:val="00AB0B61"/>
    <w:rsid w:val="00AB1F9C"/>
    <w:rsid w:val="00AB245F"/>
    <w:rsid w:val="00AB38B2"/>
    <w:rsid w:val="00AB5FCB"/>
    <w:rsid w:val="00AC06C7"/>
    <w:rsid w:val="00AC251F"/>
    <w:rsid w:val="00AC3EDE"/>
    <w:rsid w:val="00AC51B0"/>
    <w:rsid w:val="00AC5556"/>
    <w:rsid w:val="00AC584B"/>
    <w:rsid w:val="00AC69FA"/>
    <w:rsid w:val="00AC75D4"/>
    <w:rsid w:val="00AC7CF2"/>
    <w:rsid w:val="00AD2DA5"/>
    <w:rsid w:val="00AD4622"/>
    <w:rsid w:val="00AD4820"/>
    <w:rsid w:val="00AD5140"/>
    <w:rsid w:val="00AD62D3"/>
    <w:rsid w:val="00AD7D02"/>
    <w:rsid w:val="00AE0EA8"/>
    <w:rsid w:val="00AE1164"/>
    <w:rsid w:val="00AE35F1"/>
    <w:rsid w:val="00AE3624"/>
    <w:rsid w:val="00AE3848"/>
    <w:rsid w:val="00AE45E5"/>
    <w:rsid w:val="00AE46CC"/>
    <w:rsid w:val="00AE4D86"/>
    <w:rsid w:val="00AE52FD"/>
    <w:rsid w:val="00AE5C80"/>
    <w:rsid w:val="00AE6B99"/>
    <w:rsid w:val="00AE6F0C"/>
    <w:rsid w:val="00AE78EC"/>
    <w:rsid w:val="00AF201F"/>
    <w:rsid w:val="00AF2B8E"/>
    <w:rsid w:val="00AF4B43"/>
    <w:rsid w:val="00AF53FB"/>
    <w:rsid w:val="00AF602B"/>
    <w:rsid w:val="00AF670A"/>
    <w:rsid w:val="00AF676B"/>
    <w:rsid w:val="00AF6858"/>
    <w:rsid w:val="00B00E90"/>
    <w:rsid w:val="00B020C8"/>
    <w:rsid w:val="00B02181"/>
    <w:rsid w:val="00B02D6A"/>
    <w:rsid w:val="00B05154"/>
    <w:rsid w:val="00B051FF"/>
    <w:rsid w:val="00B10952"/>
    <w:rsid w:val="00B11D48"/>
    <w:rsid w:val="00B12B57"/>
    <w:rsid w:val="00B13A9F"/>
    <w:rsid w:val="00B141FE"/>
    <w:rsid w:val="00B14C73"/>
    <w:rsid w:val="00B1514A"/>
    <w:rsid w:val="00B159DB"/>
    <w:rsid w:val="00B201A5"/>
    <w:rsid w:val="00B21252"/>
    <w:rsid w:val="00B22BBF"/>
    <w:rsid w:val="00B23045"/>
    <w:rsid w:val="00B2385F"/>
    <w:rsid w:val="00B23E14"/>
    <w:rsid w:val="00B24C1A"/>
    <w:rsid w:val="00B260B6"/>
    <w:rsid w:val="00B26DF3"/>
    <w:rsid w:val="00B278BF"/>
    <w:rsid w:val="00B3008E"/>
    <w:rsid w:val="00B30798"/>
    <w:rsid w:val="00B30AB2"/>
    <w:rsid w:val="00B32A5F"/>
    <w:rsid w:val="00B32DF8"/>
    <w:rsid w:val="00B33866"/>
    <w:rsid w:val="00B34C46"/>
    <w:rsid w:val="00B419D7"/>
    <w:rsid w:val="00B41B1A"/>
    <w:rsid w:val="00B4201A"/>
    <w:rsid w:val="00B4399F"/>
    <w:rsid w:val="00B43E9C"/>
    <w:rsid w:val="00B44755"/>
    <w:rsid w:val="00B461AD"/>
    <w:rsid w:val="00B46FE6"/>
    <w:rsid w:val="00B4794B"/>
    <w:rsid w:val="00B5093D"/>
    <w:rsid w:val="00B51BDC"/>
    <w:rsid w:val="00B528F7"/>
    <w:rsid w:val="00B56A30"/>
    <w:rsid w:val="00B5776E"/>
    <w:rsid w:val="00B57CA9"/>
    <w:rsid w:val="00B60059"/>
    <w:rsid w:val="00B608AF"/>
    <w:rsid w:val="00B62B97"/>
    <w:rsid w:val="00B62C03"/>
    <w:rsid w:val="00B635CD"/>
    <w:rsid w:val="00B63ED1"/>
    <w:rsid w:val="00B63F98"/>
    <w:rsid w:val="00B67862"/>
    <w:rsid w:val="00B6792A"/>
    <w:rsid w:val="00B704E7"/>
    <w:rsid w:val="00B70B3E"/>
    <w:rsid w:val="00B70FC5"/>
    <w:rsid w:val="00B714F7"/>
    <w:rsid w:val="00B71B25"/>
    <w:rsid w:val="00B7244A"/>
    <w:rsid w:val="00B73A2C"/>
    <w:rsid w:val="00B76847"/>
    <w:rsid w:val="00B770C9"/>
    <w:rsid w:val="00B80C49"/>
    <w:rsid w:val="00B818B3"/>
    <w:rsid w:val="00B84016"/>
    <w:rsid w:val="00B84DF5"/>
    <w:rsid w:val="00B84FF8"/>
    <w:rsid w:val="00B8526A"/>
    <w:rsid w:val="00B854D2"/>
    <w:rsid w:val="00B8569A"/>
    <w:rsid w:val="00B85F40"/>
    <w:rsid w:val="00B9152E"/>
    <w:rsid w:val="00B91B6F"/>
    <w:rsid w:val="00B91E38"/>
    <w:rsid w:val="00B94722"/>
    <w:rsid w:val="00B958C8"/>
    <w:rsid w:val="00BA177E"/>
    <w:rsid w:val="00BA2532"/>
    <w:rsid w:val="00BA3CA3"/>
    <w:rsid w:val="00BA40F3"/>
    <w:rsid w:val="00BA5BF1"/>
    <w:rsid w:val="00BA5D1D"/>
    <w:rsid w:val="00BB0CFD"/>
    <w:rsid w:val="00BB1303"/>
    <w:rsid w:val="00BB1CE1"/>
    <w:rsid w:val="00BB23A7"/>
    <w:rsid w:val="00BB40DF"/>
    <w:rsid w:val="00BB4671"/>
    <w:rsid w:val="00BB6D5D"/>
    <w:rsid w:val="00BC214C"/>
    <w:rsid w:val="00BC2736"/>
    <w:rsid w:val="00BC3BE8"/>
    <w:rsid w:val="00BC4EE9"/>
    <w:rsid w:val="00BC555D"/>
    <w:rsid w:val="00BC76A4"/>
    <w:rsid w:val="00BC799E"/>
    <w:rsid w:val="00BD025C"/>
    <w:rsid w:val="00BD2B15"/>
    <w:rsid w:val="00BD2BB0"/>
    <w:rsid w:val="00BD45D5"/>
    <w:rsid w:val="00BD62E8"/>
    <w:rsid w:val="00BD68BC"/>
    <w:rsid w:val="00BD778A"/>
    <w:rsid w:val="00BD7A1E"/>
    <w:rsid w:val="00BE28D2"/>
    <w:rsid w:val="00BE299E"/>
    <w:rsid w:val="00BE34D5"/>
    <w:rsid w:val="00BE3D20"/>
    <w:rsid w:val="00BE3F27"/>
    <w:rsid w:val="00BE4A52"/>
    <w:rsid w:val="00BE4AA8"/>
    <w:rsid w:val="00BE50D4"/>
    <w:rsid w:val="00BE79BF"/>
    <w:rsid w:val="00BE7B8F"/>
    <w:rsid w:val="00BF05C9"/>
    <w:rsid w:val="00BF098A"/>
    <w:rsid w:val="00BF1380"/>
    <w:rsid w:val="00BF13AA"/>
    <w:rsid w:val="00BF405C"/>
    <w:rsid w:val="00BF41A0"/>
    <w:rsid w:val="00BF4877"/>
    <w:rsid w:val="00BF49B0"/>
    <w:rsid w:val="00BF4DED"/>
    <w:rsid w:val="00BF4E76"/>
    <w:rsid w:val="00BF57A3"/>
    <w:rsid w:val="00BF75EF"/>
    <w:rsid w:val="00C002FD"/>
    <w:rsid w:val="00C023E7"/>
    <w:rsid w:val="00C04811"/>
    <w:rsid w:val="00C058EF"/>
    <w:rsid w:val="00C06480"/>
    <w:rsid w:val="00C1061C"/>
    <w:rsid w:val="00C108C3"/>
    <w:rsid w:val="00C12227"/>
    <w:rsid w:val="00C12D8C"/>
    <w:rsid w:val="00C13E93"/>
    <w:rsid w:val="00C15974"/>
    <w:rsid w:val="00C17308"/>
    <w:rsid w:val="00C2096C"/>
    <w:rsid w:val="00C225A3"/>
    <w:rsid w:val="00C22EF5"/>
    <w:rsid w:val="00C25094"/>
    <w:rsid w:val="00C25DD0"/>
    <w:rsid w:val="00C27255"/>
    <w:rsid w:val="00C272DF"/>
    <w:rsid w:val="00C30607"/>
    <w:rsid w:val="00C316B2"/>
    <w:rsid w:val="00C326D9"/>
    <w:rsid w:val="00C343B0"/>
    <w:rsid w:val="00C352B0"/>
    <w:rsid w:val="00C35E5A"/>
    <w:rsid w:val="00C373C8"/>
    <w:rsid w:val="00C37B77"/>
    <w:rsid w:val="00C408AF"/>
    <w:rsid w:val="00C41A37"/>
    <w:rsid w:val="00C4413D"/>
    <w:rsid w:val="00C4424E"/>
    <w:rsid w:val="00C500E6"/>
    <w:rsid w:val="00C50608"/>
    <w:rsid w:val="00C54909"/>
    <w:rsid w:val="00C55EAF"/>
    <w:rsid w:val="00C6071B"/>
    <w:rsid w:val="00C60808"/>
    <w:rsid w:val="00C61466"/>
    <w:rsid w:val="00C61B8F"/>
    <w:rsid w:val="00C628F7"/>
    <w:rsid w:val="00C64200"/>
    <w:rsid w:val="00C6745B"/>
    <w:rsid w:val="00C70A14"/>
    <w:rsid w:val="00C7309D"/>
    <w:rsid w:val="00C748E8"/>
    <w:rsid w:val="00C74CED"/>
    <w:rsid w:val="00C75250"/>
    <w:rsid w:val="00C752A8"/>
    <w:rsid w:val="00C764E3"/>
    <w:rsid w:val="00C769B8"/>
    <w:rsid w:val="00C771A5"/>
    <w:rsid w:val="00C776B6"/>
    <w:rsid w:val="00C8188C"/>
    <w:rsid w:val="00C81BDE"/>
    <w:rsid w:val="00C82121"/>
    <w:rsid w:val="00C82FEA"/>
    <w:rsid w:val="00C84A08"/>
    <w:rsid w:val="00C86636"/>
    <w:rsid w:val="00C8776C"/>
    <w:rsid w:val="00C91DEF"/>
    <w:rsid w:val="00C92604"/>
    <w:rsid w:val="00C92EEA"/>
    <w:rsid w:val="00C958B6"/>
    <w:rsid w:val="00C96310"/>
    <w:rsid w:val="00C96C97"/>
    <w:rsid w:val="00C97AE7"/>
    <w:rsid w:val="00CA102D"/>
    <w:rsid w:val="00CA4002"/>
    <w:rsid w:val="00CA45E6"/>
    <w:rsid w:val="00CA4B48"/>
    <w:rsid w:val="00CA5820"/>
    <w:rsid w:val="00CA7194"/>
    <w:rsid w:val="00CA7916"/>
    <w:rsid w:val="00CA7D45"/>
    <w:rsid w:val="00CB1B44"/>
    <w:rsid w:val="00CB4146"/>
    <w:rsid w:val="00CB49F9"/>
    <w:rsid w:val="00CB6C9A"/>
    <w:rsid w:val="00CC00BC"/>
    <w:rsid w:val="00CC0CB1"/>
    <w:rsid w:val="00CC2129"/>
    <w:rsid w:val="00CC3012"/>
    <w:rsid w:val="00CC4923"/>
    <w:rsid w:val="00CC4D3F"/>
    <w:rsid w:val="00CC733A"/>
    <w:rsid w:val="00CC799E"/>
    <w:rsid w:val="00CC7C72"/>
    <w:rsid w:val="00CC7F82"/>
    <w:rsid w:val="00CD3894"/>
    <w:rsid w:val="00CD4AE8"/>
    <w:rsid w:val="00CD5803"/>
    <w:rsid w:val="00CD75D3"/>
    <w:rsid w:val="00CD7CE2"/>
    <w:rsid w:val="00CE0E19"/>
    <w:rsid w:val="00CE461E"/>
    <w:rsid w:val="00CE4627"/>
    <w:rsid w:val="00CE4A9D"/>
    <w:rsid w:val="00CE66FA"/>
    <w:rsid w:val="00CE69BD"/>
    <w:rsid w:val="00CF1F8A"/>
    <w:rsid w:val="00CF2387"/>
    <w:rsid w:val="00CF39D9"/>
    <w:rsid w:val="00CF439A"/>
    <w:rsid w:val="00CF5041"/>
    <w:rsid w:val="00CF513B"/>
    <w:rsid w:val="00CF7643"/>
    <w:rsid w:val="00D00DD3"/>
    <w:rsid w:val="00D0233C"/>
    <w:rsid w:val="00D0290F"/>
    <w:rsid w:val="00D04986"/>
    <w:rsid w:val="00D04F2E"/>
    <w:rsid w:val="00D04FD7"/>
    <w:rsid w:val="00D050F6"/>
    <w:rsid w:val="00D06C9B"/>
    <w:rsid w:val="00D105AC"/>
    <w:rsid w:val="00D11B7D"/>
    <w:rsid w:val="00D12A05"/>
    <w:rsid w:val="00D14342"/>
    <w:rsid w:val="00D15C44"/>
    <w:rsid w:val="00D1764C"/>
    <w:rsid w:val="00D21023"/>
    <w:rsid w:val="00D23362"/>
    <w:rsid w:val="00D2371E"/>
    <w:rsid w:val="00D237FD"/>
    <w:rsid w:val="00D23B0E"/>
    <w:rsid w:val="00D23CA4"/>
    <w:rsid w:val="00D24667"/>
    <w:rsid w:val="00D2550E"/>
    <w:rsid w:val="00D25B8B"/>
    <w:rsid w:val="00D27E55"/>
    <w:rsid w:val="00D31E7F"/>
    <w:rsid w:val="00D32AD7"/>
    <w:rsid w:val="00D32FE9"/>
    <w:rsid w:val="00D338CE"/>
    <w:rsid w:val="00D34D2E"/>
    <w:rsid w:val="00D353EE"/>
    <w:rsid w:val="00D3600E"/>
    <w:rsid w:val="00D409C7"/>
    <w:rsid w:val="00D4188B"/>
    <w:rsid w:val="00D43F4B"/>
    <w:rsid w:val="00D44779"/>
    <w:rsid w:val="00D447BF"/>
    <w:rsid w:val="00D46051"/>
    <w:rsid w:val="00D46A47"/>
    <w:rsid w:val="00D472E5"/>
    <w:rsid w:val="00D476AC"/>
    <w:rsid w:val="00D50DEF"/>
    <w:rsid w:val="00D5128F"/>
    <w:rsid w:val="00D51599"/>
    <w:rsid w:val="00D5171C"/>
    <w:rsid w:val="00D51893"/>
    <w:rsid w:val="00D523D6"/>
    <w:rsid w:val="00D5251D"/>
    <w:rsid w:val="00D5294D"/>
    <w:rsid w:val="00D5603A"/>
    <w:rsid w:val="00D5628C"/>
    <w:rsid w:val="00D5695F"/>
    <w:rsid w:val="00D56E77"/>
    <w:rsid w:val="00D61D97"/>
    <w:rsid w:val="00D622BC"/>
    <w:rsid w:val="00D6261C"/>
    <w:rsid w:val="00D62F35"/>
    <w:rsid w:val="00D6391D"/>
    <w:rsid w:val="00D64441"/>
    <w:rsid w:val="00D64F8C"/>
    <w:rsid w:val="00D65577"/>
    <w:rsid w:val="00D66450"/>
    <w:rsid w:val="00D66751"/>
    <w:rsid w:val="00D67B61"/>
    <w:rsid w:val="00D70268"/>
    <w:rsid w:val="00D71007"/>
    <w:rsid w:val="00D71741"/>
    <w:rsid w:val="00D72347"/>
    <w:rsid w:val="00D72C06"/>
    <w:rsid w:val="00D72DBA"/>
    <w:rsid w:val="00D740E2"/>
    <w:rsid w:val="00D779B2"/>
    <w:rsid w:val="00D77C58"/>
    <w:rsid w:val="00D77EE3"/>
    <w:rsid w:val="00D80A56"/>
    <w:rsid w:val="00D821FB"/>
    <w:rsid w:val="00D825CF"/>
    <w:rsid w:val="00D82AB0"/>
    <w:rsid w:val="00D82E17"/>
    <w:rsid w:val="00D839AF"/>
    <w:rsid w:val="00D90362"/>
    <w:rsid w:val="00D906E1"/>
    <w:rsid w:val="00D90A41"/>
    <w:rsid w:val="00D90B75"/>
    <w:rsid w:val="00D9113C"/>
    <w:rsid w:val="00D91ECC"/>
    <w:rsid w:val="00D92626"/>
    <w:rsid w:val="00D937BD"/>
    <w:rsid w:val="00D95E52"/>
    <w:rsid w:val="00DA071B"/>
    <w:rsid w:val="00DA14FD"/>
    <w:rsid w:val="00DA5752"/>
    <w:rsid w:val="00DA5B48"/>
    <w:rsid w:val="00DB107D"/>
    <w:rsid w:val="00DB16C0"/>
    <w:rsid w:val="00DB1D80"/>
    <w:rsid w:val="00DB1E21"/>
    <w:rsid w:val="00DB76D9"/>
    <w:rsid w:val="00DC0BC9"/>
    <w:rsid w:val="00DC199B"/>
    <w:rsid w:val="00DC1FB7"/>
    <w:rsid w:val="00DC2D79"/>
    <w:rsid w:val="00DC330C"/>
    <w:rsid w:val="00DC61F6"/>
    <w:rsid w:val="00DC64F0"/>
    <w:rsid w:val="00DD09A4"/>
    <w:rsid w:val="00DD2490"/>
    <w:rsid w:val="00DD49D9"/>
    <w:rsid w:val="00DD4EB8"/>
    <w:rsid w:val="00DD59A1"/>
    <w:rsid w:val="00DD6048"/>
    <w:rsid w:val="00DD6821"/>
    <w:rsid w:val="00DD7087"/>
    <w:rsid w:val="00DD7A42"/>
    <w:rsid w:val="00DE0933"/>
    <w:rsid w:val="00DE2AD3"/>
    <w:rsid w:val="00DE2FA9"/>
    <w:rsid w:val="00DE3DDE"/>
    <w:rsid w:val="00DE4153"/>
    <w:rsid w:val="00DE4C71"/>
    <w:rsid w:val="00DE62C3"/>
    <w:rsid w:val="00DE6EC3"/>
    <w:rsid w:val="00DE749F"/>
    <w:rsid w:val="00DF02D2"/>
    <w:rsid w:val="00DF08CB"/>
    <w:rsid w:val="00DF0921"/>
    <w:rsid w:val="00DF0C8F"/>
    <w:rsid w:val="00DF394D"/>
    <w:rsid w:val="00DF6267"/>
    <w:rsid w:val="00E001D2"/>
    <w:rsid w:val="00E00C7F"/>
    <w:rsid w:val="00E0104C"/>
    <w:rsid w:val="00E02686"/>
    <w:rsid w:val="00E10BA9"/>
    <w:rsid w:val="00E10FD3"/>
    <w:rsid w:val="00E143C6"/>
    <w:rsid w:val="00E146C0"/>
    <w:rsid w:val="00E14A0E"/>
    <w:rsid w:val="00E2181F"/>
    <w:rsid w:val="00E225EB"/>
    <w:rsid w:val="00E232C8"/>
    <w:rsid w:val="00E23800"/>
    <w:rsid w:val="00E2743D"/>
    <w:rsid w:val="00E27468"/>
    <w:rsid w:val="00E30B4B"/>
    <w:rsid w:val="00E3124E"/>
    <w:rsid w:val="00E32469"/>
    <w:rsid w:val="00E32C72"/>
    <w:rsid w:val="00E33F66"/>
    <w:rsid w:val="00E34CA2"/>
    <w:rsid w:val="00E36021"/>
    <w:rsid w:val="00E40E96"/>
    <w:rsid w:val="00E411F8"/>
    <w:rsid w:val="00E414D4"/>
    <w:rsid w:val="00E4177B"/>
    <w:rsid w:val="00E42204"/>
    <w:rsid w:val="00E423DD"/>
    <w:rsid w:val="00E43CF5"/>
    <w:rsid w:val="00E46A2F"/>
    <w:rsid w:val="00E473DA"/>
    <w:rsid w:val="00E50D57"/>
    <w:rsid w:val="00E60384"/>
    <w:rsid w:val="00E6245C"/>
    <w:rsid w:val="00E62CAF"/>
    <w:rsid w:val="00E6464B"/>
    <w:rsid w:val="00E65B16"/>
    <w:rsid w:val="00E66BC2"/>
    <w:rsid w:val="00E7142F"/>
    <w:rsid w:val="00E73283"/>
    <w:rsid w:val="00E74655"/>
    <w:rsid w:val="00E749DD"/>
    <w:rsid w:val="00E76FD6"/>
    <w:rsid w:val="00E77078"/>
    <w:rsid w:val="00E826CC"/>
    <w:rsid w:val="00E8291D"/>
    <w:rsid w:val="00E841DC"/>
    <w:rsid w:val="00E841ED"/>
    <w:rsid w:val="00E859E7"/>
    <w:rsid w:val="00E90549"/>
    <w:rsid w:val="00E90F87"/>
    <w:rsid w:val="00E91327"/>
    <w:rsid w:val="00E940F5"/>
    <w:rsid w:val="00E94A82"/>
    <w:rsid w:val="00E97039"/>
    <w:rsid w:val="00E97E04"/>
    <w:rsid w:val="00EA0258"/>
    <w:rsid w:val="00EA1008"/>
    <w:rsid w:val="00EA16E0"/>
    <w:rsid w:val="00EA198B"/>
    <w:rsid w:val="00EA4CC0"/>
    <w:rsid w:val="00EA5965"/>
    <w:rsid w:val="00EA6A31"/>
    <w:rsid w:val="00EA79BF"/>
    <w:rsid w:val="00EA7FC6"/>
    <w:rsid w:val="00EB08FB"/>
    <w:rsid w:val="00EB0CAB"/>
    <w:rsid w:val="00EB25F4"/>
    <w:rsid w:val="00EB4D90"/>
    <w:rsid w:val="00EB5397"/>
    <w:rsid w:val="00EB64CE"/>
    <w:rsid w:val="00EB6979"/>
    <w:rsid w:val="00EB778F"/>
    <w:rsid w:val="00EC4F64"/>
    <w:rsid w:val="00EC76E9"/>
    <w:rsid w:val="00ED0DCA"/>
    <w:rsid w:val="00ED13C7"/>
    <w:rsid w:val="00ED15A4"/>
    <w:rsid w:val="00ED2742"/>
    <w:rsid w:val="00ED2A90"/>
    <w:rsid w:val="00ED3908"/>
    <w:rsid w:val="00ED46C1"/>
    <w:rsid w:val="00ED48E1"/>
    <w:rsid w:val="00ED49BB"/>
    <w:rsid w:val="00ED5F33"/>
    <w:rsid w:val="00ED671E"/>
    <w:rsid w:val="00ED7833"/>
    <w:rsid w:val="00EE45B3"/>
    <w:rsid w:val="00EE5F5A"/>
    <w:rsid w:val="00EE7D8D"/>
    <w:rsid w:val="00EF0AE8"/>
    <w:rsid w:val="00EF1754"/>
    <w:rsid w:val="00EF1976"/>
    <w:rsid w:val="00EF7364"/>
    <w:rsid w:val="00EF7A3E"/>
    <w:rsid w:val="00F01A5C"/>
    <w:rsid w:val="00F02413"/>
    <w:rsid w:val="00F025E0"/>
    <w:rsid w:val="00F03205"/>
    <w:rsid w:val="00F0331E"/>
    <w:rsid w:val="00F0387F"/>
    <w:rsid w:val="00F041D6"/>
    <w:rsid w:val="00F0436F"/>
    <w:rsid w:val="00F056B4"/>
    <w:rsid w:val="00F059BF"/>
    <w:rsid w:val="00F062B4"/>
    <w:rsid w:val="00F06CFE"/>
    <w:rsid w:val="00F07744"/>
    <w:rsid w:val="00F1228D"/>
    <w:rsid w:val="00F12787"/>
    <w:rsid w:val="00F12CF6"/>
    <w:rsid w:val="00F14911"/>
    <w:rsid w:val="00F14BFE"/>
    <w:rsid w:val="00F176D3"/>
    <w:rsid w:val="00F178CA"/>
    <w:rsid w:val="00F264A8"/>
    <w:rsid w:val="00F302A5"/>
    <w:rsid w:val="00F30C04"/>
    <w:rsid w:val="00F34420"/>
    <w:rsid w:val="00F35918"/>
    <w:rsid w:val="00F363B4"/>
    <w:rsid w:val="00F36CAA"/>
    <w:rsid w:val="00F36E9E"/>
    <w:rsid w:val="00F379F6"/>
    <w:rsid w:val="00F40184"/>
    <w:rsid w:val="00F4052B"/>
    <w:rsid w:val="00F40B23"/>
    <w:rsid w:val="00F41EF7"/>
    <w:rsid w:val="00F43C77"/>
    <w:rsid w:val="00F43D53"/>
    <w:rsid w:val="00F44170"/>
    <w:rsid w:val="00F45248"/>
    <w:rsid w:val="00F452E6"/>
    <w:rsid w:val="00F456A4"/>
    <w:rsid w:val="00F476A7"/>
    <w:rsid w:val="00F50311"/>
    <w:rsid w:val="00F51922"/>
    <w:rsid w:val="00F525B4"/>
    <w:rsid w:val="00F55B30"/>
    <w:rsid w:val="00F601AA"/>
    <w:rsid w:val="00F60533"/>
    <w:rsid w:val="00F61704"/>
    <w:rsid w:val="00F618B8"/>
    <w:rsid w:val="00F63A15"/>
    <w:rsid w:val="00F644C4"/>
    <w:rsid w:val="00F65281"/>
    <w:rsid w:val="00F70EF1"/>
    <w:rsid w:val="00F71A2C"/>
    <w:rsid w:val="00F71C62"/>
    <w:rsid w:val="00F73B0F"/>
    <w:rsid w:val="00F74F83"/>
    <w:rsid w:val="00F75883"/>
    <w:rsid w:val="00F800E7"/>
    <w:rsid w:val="00F82F3C"/>
    <w:rsid w:val="00F8789D"/>
    <w:rsid w:val="00F9039B"/>
    <w:rsid w:val="00F91EA3"/>
    <w:rsid w:val="00F92595"/>
    <w:rsid w:val="00F92639"/>
    <w:rsid w:val="00F92B32"/>
    <w:rsid w:val="00F960B0"/>
    <w:rsid w:val="00F9656D"/>
    <w:rsid w:val="00F971E0"/>
    <w:rsid w:val="00F97847"/>
    <w:rsid w:val="00FA0A3A"/>
    <w:rsid w:val="00FA0F93"/>
    <w:rsid w:val="00FA1782"/>
    <w:rsid w:val="00FA2697"/>
    <w:rsid w:val="00FA4068"/>
    <w:rsid w:val="00FA55A3"/>
    <w:rsid w:val="00FA5C9D"/>
    <w:rsid w:val="00FB0683"/>
    <w:rsid w:val="00FB27C6"/>
    <w:rsid w:val="00FB2AD2"/>
    <w:rsid w:val="00FB30C6"/>
    <w:rsid w:val="00FB40F1"/>
    <w:rsid w:val="00FB5AEE"/>
    <w:rsid w:val="00FB60E1"/>
    <w:rsid w:val="00FB636B"/>
    <w:rsid w:val="00FB6B96"/>
    <w:rsid w:val="00FB7A82"/>
    <w:rsid w:val="00FC0A64"/>
    <w:rsid w:val="00FC0E9F"/>
    <w:rsid w:val="00FC125A"/>
    <w:rsid w:val="00FC3A31"/>
    <w:rsid w:val="00FC3DEA"/>
    <w:rsid w:val="00FC47C5"/>
    <w:rsid w:val="00FC493B"/>
    <w:rsid w:val="00FC4FAC"/>
    <w:rsid w:val="00FC51D9"/>
    <w:rsid w:val="00FC5852"/>
    <w:rsid w:val="00FC5B94"/>
    <w:rsid w:val="00FC625D"/>
    <w:rsid w:val="00FC6661"/>
    <w:rsid w:val="00FC764A"/>
    <w:rsid w:val="00FD00BD"/>
    <w:rsid w:val="00FD0502"/>
    <w:rsid w:val="00FD2138"/>
    <w:rsid w:val="00FD2281"/>
    <w:rsid w:val="00FD272A"/>
    <w:rsid w:val="00FD29E0"/>
    <w:rsid w:val="00FD3605"/>
    <w:rsid w:val="00FD44DC"/>
    <w:rsid w:val="00FD59A9"/>
    <w:rsid w:val="00FD61AC"/>
    <w:rsid w:val="00FD77B0"/>
    <w:rsid w:val="00FE4DB9"/>
    <w:rsid w:val="00FE5501"/>
    <w:rsid w:val="00FE6F51"/>
    <w:rsid w:val="00FE7928"/>
    <w:rsid w:val="00FF1D86"/>
    <w:rsid w:val="00FF32B9"/>
    <w:rsid w:val="00FF32DF"/>
    <w:rsid w:val="00FF4009"/>
    <w:rsid w:val="00FF4B02"/>
    <w:rsid w:val="00FF549D"/>
    <w:rsid w:val="00FF64EE"/>
    <w:rsid w:val="00FF6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6A75FD"/>
  <w15:chartTrackingRefBased/>
  <w15:docId w15:val="{573144E3-F783-1541-86FF-84CBA63E1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30"/>
        <w:lang w:val="en-US" w:eastAsia="ja-JP" w:bidi="th-TH"/>
      </w:rPr>
    </w:rPrDefault>
    <w:pPrDefault>
      <w:pPr>
        <w:ind w:left="1418" w:right="6" w:hanging="1418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3283"/>
    <w:pPr>
      <w:ind w:left="0" w:right="0" w:firstLine="0"/>
    </w:pPr>
    <w:rPr>
      <w:rFonts w:ascii="Times New Roman" w:eastAsia="Times New Roman" w:hAnsi="Times New Roman" w:cs="Times New Roman"/>
      <w:szCs w:val="24"/>
      <w:lang w:val="en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9C3366"/>
    <w:pPr>
      <w:keepNext/>
      <w:keepLines/>
      <w:spacing w:before="240"/>
      <w:ind w:left="1418" w:right="6" w:hanging="1418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5568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C3366"/>
    <w:pPr>
      <w:keepNext/>
      <w:keepLines/>
      <w:spacing w:before="40"/>
      <w:ind w:left="1418" w:right="6" w:hanging="1418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3366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9C3366"/>
    <w:rPr>
      <w:rFonts w:asciiTheme="majorHAnsi" w:eastAsiaTheme="majorEastAsia" w:hAnsiTheme="majorHAnsi" w:cstheme="majorBidi"/>
      <w:i/>
      <w:iCs/>
      <w:color w:val="2F5496" w:themeColor="accent1" w:themeShade="BF"/>
      <w:szCs w:val="24"/>
      <w:lang w:val="en-US"/>
    </w:rPr>
  </w:style>
  <w:style w:type="paragraph" w:customStyle="1" w:styleId="Default">
    <w:name w:val="Default"/>
    <w:rsid w:val="009C3366"/>
    <w:pPr>
      <w:autoSpaceDE w:val="0"/>
      <w:autoSpaceDN w:val="0"/>
      <w:adjustRightInd w:val="0"/>
    </w:pPr>
    <w:rPr>
      <w:rFonts w:ascii="AngsanaUPC" w:hAnsi="AngsanaUPC" w:cs="AngsanaUPC"/>
      <w:color w:val="000000"/>
      <w:szCs w:val="24"/>
    </w:rPr>
  </w:style>
  <w:style w:type="paragraph" w:styleId="ListParagraph">
    <w:name w:val="List Paragraph"/>
    <w:basedOn w:val="Normal"/>
    <w:uiPriority w:val="34"/>
    <w:qFormat/>
    <w:rsid w:val="009C3366"/>
    <w:pPr>
      <w:ind w:left="720" w:right="6" w:hanging="1418"/>
      <w:contextualSpacing/>
    </w:pPr>
    <w:rPr>
      <w:rFonts w:eastAsiaTheme="minorHAnsi"/>
      <w:lang w:val="en-US" w:eastAsia="en-US"/>
    </w:rPr>
  </w:style>
  <w:style w:type="table" w:styleId="TableGrid">
    <w:name w:val="Table Grid"/>
    <w:basedOn w:val="TableNormal"/>
    <w:uiPriority w:val="59"/>
    <w:rsid w:val="009C3366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9C3366"/>
    <w:pPr>
      <w:spacing w:before="100" w:beforeAutospacing="1" w:after="100" w:afterAutospacing="1"/>
      <w:ind w:left="1418" w:right="6" w:hanging="1418"/>
    </w:pPr>
    <w:rPr>
      <w:lang w:val="en-US"/>
    </w:rPr>
  </w:style>
  <w:style w:type="paragraph" w:styleId="Subtitle">
    <w:name w:val="Subtitle"/>
    <w:basedOn w:val="Normal"/>
    <w:link w:val="SubtitleChar"/>
    <w:qFormat/>
    <w:rsid w:val="009C3366"/>
    <w:pPr>
      <w:ind w:left="1418" w:right="6" w:hanging="1418"/>
    </w:pPr>
    <w:rPr>
      <w:rFonts w:ascii="Cordia New" w:eastAsia="Cordia New" w:hAnsi="Cordia New" w:cs="Cordia New"/>
      <w:b/>
      <w:bCs/>
      <w:sz w:val="32"/>
      <w:szCs w:val="32"/>
      <w:u w:val="single"/>
      <w:lang w:val="en-US" w:eastAsia="en-US"/>
    </w:rPr>
  </w:style>
  <w:style w:type="character" w:customStyle="1" w:styleId="SubtitleChar">
    <w:name w:val="Subtitle Char"/>
    <w:basedOn w:val="DefaultParagraphFont"/>
    <w:link w:val="Subtitle"/>
    <w:rsid w:val="009C3366"/>
    <w:rPr>
      <w:rFonts w:ascii="Cordia New" w:eastAsia="Cordia New" w:hAnsi="Cordia New" w:cs="Cordia New"/>
      <w:b/>
      <w:bCs/>
      <w:sz w:val="32"/>
      <w:szCs w:val="32"/>
      <w:u w:val="single"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893CBA"/>
    <w:pPr>
      <w:tabs>
        <w:tab w:val="center" w:pos="4680"/>
        <w:tab w:val="right" w:pos="9360"/>
      </w:tabs>
      <w:ind w:left="1418" w:right="6" w:hanging="1418"/>
    </w:pPr>
    <w:rPr>
      <w:rFonts w:cs="Angsana New"/>
      <w:szCs w:val="30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893CBA"/>
    <w:rPr>
      <w:rFonts w:ascii="Times New Roman" w:eastAsia="Times New Roman" w:hAnsi="Times New Roman" w:cs="Angsana New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893CBA"/>
    <w:pPr>
      <w:tabs>
        <w:tab w:val="center" w:pos="4680"/>
        <w:tab w:val="right" w:pos="9360"/>
      </w:tabs>
      <w:ind w:left="1418" w:right="6" w:hanging="1418"/>
    </w:pPr>
    <w:rPr>
      <w:rFonts w:cs="Angsana New"/>
      <w:szCs w:val="30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893CBA"/>
    <w:rPr>
      <w:rFonts w:ascii="Times New Roman" w:eastAsia="Times New Roman" w:hAnsi="Times New Roman" w:cs="Angsana New"/>
      <w:lang w:val="en-US"/>
    </w:rPr>
  </w:style>
  <w:style w:type="character" w:styleId="Strong">
    <w:name w:val="Strong"/>
    <w:basedOn w:val="DefaultParagraphFont"/>
    <w:uiPriority w:val="22"/>
    <w:qFormat/>
    <w:rsid w:val="006910FA"/>
    <w:rPr>
      <w:b/>
      <w:bCs/>
    </w:rPr>
  </w:style>
  <w:style w:type="character" w:styleId="Emphasis">
    <w:name w:val="Emphasis"/>
    <w:basedOn w:val="DefaultParagraphFont"/>
    <w:uiPriority w:val="20"/>
    <w:qFormat/>
    <w:rsid w:val="006910FA"/>
    <w:rPr>
      <w:i/>
      <w:iCs/>
    </w:rPr>
  </w:style>
  <w:style w:type="character" w:styleId="Hyperlink">
    <w:name w:val="Hyperlink"/>
    <w:basedOn w:val="DefaultParagraphFont"/>
    <w:uiPriority w:val="99"/>
    <w:unhideWhenUsed/>
    <w:rsid w:val="00A90F9F"/>
    <w:rPr>
      <w:color w:val="0000FF"/>
      <w:u w:val="single"/>
    </w:rPr>
  </w:style>
  <w:style w:type="character" w:customStyle="1" w:styleId="spell-diff-red">
    <w:name w:val="spell-diff-red"/>
    <w:rsid w:val="00A90F9F"/>
  </w:style>
  <w:style w:type="character" w:customStyle="1" w:styleId="apple-converted-space">
    <w:name w:val="apple-converted-space"/>
    <w:rsid w:val="00450ED9"/>
  </w:style>
  <w:style w:type="character" w:styleId="UnresolvedMention">
    <w:name w:val="Unresolved Mention"/>
    <w:basedOn w:val="DefaultParagraphFont"/>
    <w:uiPriority w:val="99"/>
    <w:semiHidden/>
    <w:unhideWhenUsed/>
    <w:rsid w:val="003F5FFC"/>
    <w:rPr>
      <w:color w:val="605E5C"/>
      <w:shd w:val="clear" w:color="auto" w:fill="E1DFDD"/>
    </w:rPr>
  </w:style>
  <w:style w:type="character" w:customStyle="1" w:styleId="agi2ne">
    <w:name w:val="agi2ne"/>
    <w:basedOn w:val="DefaultParagraphFont"/>
    <w:rsid w:val="00B6792A"/>
  </w:style>
  <w:style w:type="character" w:customStyle="1" w:styleId="Heading2Char">
    <w:name w:val="Heading 2 Char"/>
    <w:basedOn w:val="DefaultParagraphFont"/>
    <w:link w:val="Heading2"/>
    <w:uiPriority w:val="9"/>
    <w:semiHidden/>
    <w:rsid w:val="00255682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table" w:styleId="GridTable4-Accent2">
    <w:name w:val="Grid Table 4 Accent 2"/>
    <w:basedOn w:val="TableNormal"/>
    <w:uiPriority w:val="49"/>
    <w:rsid w:val="00E00C7F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A22278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rynqvb">
    <w:name w:val="rynqvb"/>
    <w:basedOn w:val="DefaultParagraphFont"/>
    <w:rsid w:val="00D56E77"/>
  </w:style>
  <w:style w:type="character" w:customStyle="1" w:styleId="hgkelc">
    <w:name w:val="hgkelc"/>
    <w:basedOn w:val="DefaultParagraphFont"/>
    <w:rsid w:val="003E6864"/>
  </w:style>
  <w:style w:type="character" w:customStyle="1" w:styleId="oypena">
    <w:name w:val="oypena"/>
    <w:basedOn w:val="DefaultParagraphFont"/>
    <w:rsid w:val="0059113C"/>
  </w:style>
  <w:style w:type="character" w:customStyle="1" w:styleId="il">
    <w:name w:val="il"/>
    <w:basedOn w:val="DefaultParagraphFont"/>
    <w:rsid w:val="00703A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2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3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3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8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7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69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4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5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2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8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5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4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8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9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7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2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9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8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5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3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6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0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7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7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26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88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6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4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5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7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8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1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40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410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06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0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9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3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7406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9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3991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02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header" Target="header3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0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dmin4/Desktop/bee/japan-taiwan%206d4n%20(BR)%20&#3627;&#3609;&#3657;&#3634;&#3619;&#3657;&#3634;&#3609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6085E61-2122-3543-9972-740E3EFCBF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japan-taiwan 6d4n (BR) หน้าร้าน.dotx</Template>
  <TotalTime>205</TotalTime>
  <Pages>24</Pages>
  <Words>3943</Words>
  <Characters>22476</Characters>
  <Application>Microsoft Office Word</Application>
  <DocSecurity>0</DocSecurity>
  <Lines>187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Nipon Chocharounrat</dc:creator>
  <cp:keywords/>
  <dc:description/>
  <cp:lastModifiedBy>Microsoft Office User</cp:lastModifiedBy>
  <cp:revision>75</cp:revision>
  <cp:lastPrinted>2026-01-26T08:45:00Z</cp:lastPrinted>
  <dcterms:created xsi:type="dcterms:W3CDTF">2026-02-27T03:26:00Z</dcterms:created>
  <dcterms:modified xsi:type="dcterms:W3CDTF">2026-03-04T09:13:00Z</dcterms:modified>
</cp:coreProperties>
</file>