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3BA48B" w14:textId="77777777" w:rsidR="00236D15" w:rsidRDefault="00BB4CA8">
      <w:pPr>
        <w:pStyle w:val="Heading1"/>
      </w:pPr>
      <w:r>
        <w:rPr>
          <w:noProof/>
          <w:lang w:eastAsia="ja-JP" w:bidi="th-TH"/>
        </w:rPr>
        <w:drawing>
          <wp:anchor distT="0" distB="0" distL="114300" distR="114300" simplePos="0" relativeHeight="251667456" behindDoc="0" locked="0" layoutInCell="1" allowOverlap="1" wp14:anchorId="4E7713D0" wp14:editId="49400461">
            <wp:simplePos x="0" y="0"/>
            <wp:positionH relativeFrom="page">
              <wp:posOffset>441325</wp:posOffset>
            </wp:positionH>
            <wp:positionV relativeFrom="page">
              <wp:posOffset>1835785</wp:posOffset>
            </wp:positionV>
            <wp:extent cx="1710055" cy="1282700"/>
            <wp:effectExtent l="190500" t="203200" r="182245" b="2032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stretch>
                      <a:fillRect/>
                    </a:stretch>
                  </pic:blipFill>
                  <pic:spPr bwMode="auto">
                    <a:xfrm rot="21253759">
                      <a:off x="0" y="0"/>
                      <a:ext cx="1710055" cy="128270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64F8">
        <w:rPr>
          <w:noProof/>
          <w:lang w:eastAsia="ja-JP" w:bidi="th-TH"/>
        </w:rPr>
        <w:drawing>
          <wp:anchor distT="0" distB="0" distL="114300" distR="114300" simplePos="0" relativeHeight="251663360" behindDoc="0" locked="0" layoutInCell="1" allowOverlap="1" wp14:anchorId="6BABFCAA" wp14:editId="4008F3AE">
            <wp:simplePos x="0" y="0"/>
            <wp:positionH relativeFrom="page">
              <wp:posOffset>5477510</wp:posOffset>
            </wp:positionH>
            <wp:positionV relativeFrom="page">
              <wp:posOffset>1856105</wp:posOffset>
            </wp:positionV>
            <wp:extent cx="1919321" cy="1279122"/>
            <wp:effectExtent l="209550" t="285750" r="195580" b="26416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srcRect/>
                    <a:stretch>
                      <a:fillRect/>
                    </a:stretch>
                  </pic:blipFill>
                  <pic:spPr bwMode="auto">
                    <a:xfrm rot="600000" flipH="1">
                      <a:off x="0" y="0"/>
                      <a:ext cx="1919321" cy="1279122"/>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6182">
        <w:rPr>
          <w:noProof/>
          <w:lang w:eastAsia="ja-JP" w:bidi="th-TH"/>
        </w:rPr>
        <w:drawing>
          <wp:anchor distT="0" distB="0" distL="114300" distR="114300" simplePos="0" relativeHeight="251666432" behindDoc="0" locked="0" layoutInCell="1" allowOverlap="1" wp14:anchorId="32791FAC" wp14:editId="6BC0CB92">
            <wp:simplePos x="0" y="0"/>
            <wp:positionH relativeFrom="page">
              <wp:posOffset>2240280</wp:posOffset>
            </wp:positionH>
            <wp:positionV relativeFrom="page">
              <wp:posOffset>1860550</wp:posOffset>
            </wp:positionV>
            <wp:extent cx="1925320" cy="1280160"/>
            <wp:effectExtent l="203200" t="292100" r="233680" b="2946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stretch>
                      <a:fillRect/>
                    </a:stretch>
                  </pic:blipFill>
                  <pic:spPr>
                    <a:xfrm rot="628893">
                      <a:off x="0" y="0"/>
                      <a:ext cx="1925320" cy="128016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689D">
        <w:rPr>
          <w:noProof/>
          <w:lang w:eastAsia="ja-JP" w:bidi="th-TH"/>
        </w:rPr>
        <w:drawing>
          <wp:anchor distT="0" distB="0" distL="114300" distR="114300" simplePos="0" relativeHeight="251665408" behindDoc="0" locked="0" layoutInCell="1" allowOverlap="1" wp14:anchorId="5E4E81D2" wp14:editId="04D730C8">
            <wp:simplePos x="0" y="0"/>
            <wp:positionH relativeFrom="page">
              <wp:posOffset>4072255</wp:posOffset>
            </wp:positionH>
            <wp:positionV relativeFrom="page">
              <wp:posOffset>1914525</wp:posOffset>
            </wp:positionV>
            <wp:extent cx="1920240" cy="1276350"/>
            <wp:effectExtent l="127000" t="127000" r="124460" b="133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stretch>
                      <a:fillRect/>
                    </a:stretch>
                  </pic:blipFill>
                  <pic:spPr>
                    <a:xfrm>
                      <a:off x="0" y="0"/>
                      <a:ext cx="1920240" cy="127635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06EFC">
        <w:rPr>
          <w:noProof/>
          <w:lang w:eastAsia="ja-JP" w:bidi="th-TH"/>
        </w:rPr>
        <mc:AlternateContent>
          <mc:Choice Requires="wps">
            <w:drawing>
              <wp:anchor distT="457200" distB="457200" distL="114300" distR="114300" simplePos="0" relativeHeight="251659264" behindDoc="1" locked="0" layoutInCell="1" allowOverlap="1" wp14:anchorId="61CB5BA2" wp14:editId="023A0233">
                <wp:simplePos x="0" y="0"/>
                <wp:positionH relativeFrom="margin">
                  <wp:align>center</wp:align>
                </wp:positionH>
                <wp:positionV relativeFrom="margin">
                  <wp:align>top</wp:align>
                </wp:positionV>
                <wp:extent cx="6858000" cy="228600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4D3B5" w14:textId="77777777" w:rsidR="00236D15" w:rsidRDefault="00FD5C5C">
                            <w:pPr>
                              <w:pStyle w:val="Title"/>
                            </w:pPr>
                            <w:r>
                              <w:t>Bunyonyi Safaris Institute</w:t>
                            </w:r>
                            <w:r w:rsidR="00212F9D">
                              <w:t>(BSI)</w:t>
                            </w:r>
                          </w:p>
                          <w:p w14:paraId="466A91C2" w14:textId="2AEC3353" w:rsidR="004A23EE" w:rsidRDefault="007D5D10" w:rsidP="004A23EE">
                            <w:pPr>
                              <w:pStyle w:val="Subtitle"/>
                            </w:pPr>
                            <w:r>
                              <w:rPr>
                                <w:b/>
                                <w:bCs/>
                              </w:rPr>
                              <w:t xml:space="preserve">My skill, </w:t>
                            </w:r>
                            <w:r w:rsidR="00B875F5">
                              <w:rPr>
                                <w:b/>
                                <w:bCs/>
                              </w:rPr>
                              <w:t>My power</w:t>
                            </w:r>
                            <w:r w:rsidR="00C45646">
                              <w:t>.</w:t>
                            </w:r>
                          </w:p>
                          <w:p w14:paraId="01669280" w14:textId="77777777" w:rsidR="00CC087B" w:rsidRDefault="00D42C00" w:rsidP="004A23EE">
                            <w:pPr>
                              <w:pStyle w:val="Subtitle"/>
                              <w:rPr>
                                <w:b/>
                                <w:bCs/>
                                <w:i/>
                                <w:iCs/>
                                <w:sz w:val="16"/>
                                <w:szCs w:val="16"/>
                              </w:rPr>
                            </w:pPr>
                            <w:r w:rsidRPr="00253015">
                              <w:rPr>
                                <w:b/>
                                <w:bCs/>
                                <w:i/>
                                <w:iCs/>
                                <w:sz w:val="16"/>
                                <w:szCs w:val="16"/>
                              </w:rPr>
                              <w:t>www.bunyonyisafarisresort.com/education</w:t>
                            </w:r>
                          </w:p>
                          <w:p w14:paraId="51D2C5CE" w14:textId="20304069" w:rsidR="00B875F5" w:rsidRPr="00253015" w:rsidRDefault="00B875F5" w:rsidP="004A23EE">
                            <w:pPr>
                              <w:pStyle w:val="Subtitle"/>
                              <w:rPr>
                                <w:b/>
                                <w:bCs/>
                                <w:i/>
                                <w:iCs/>
                                <w:sz w:val="16"/>
                                <w:szCs w:val="16"/>
                              </w:rPr>
                            </w:pPr>
                            <w:r>
                              <w:rPr>
                                <w:b/>
                                <w:bCs/>
                                <w:i/>
                                <w:iCs/>
                                <w:sz w:val="16"/>
                                <w:szCs w:val="16"/>
                              </w:rPr>
                              <w:t xml:space="preserve">Tel: </w:t>
                            </w:r>
                            <w:r w:rsidR="00A66B09">
                              <w:rPr>
                                <w:b/>
                                <w:bCs/>
                                <w:i/>
                                <w:iCs/>
                                <w:sz w:val="16"/>
                                <w:szCs w:val="16"/>
                              </w:rPr>
                              <w:t>0753-271-972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B5BA2" id="Rectangle 1" o:spid="_x0000_s1026"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" fillcolor="#ca3827 [3204]" stroked="f" strokeweight="2pt">
                <v:fill color2="#f89938 [3205]" rotate="t" focus="100%" type="gradient">
                  <o:fill v:ext="view" type="gradientUnscaled"/>
                </v:fill>
                <v:textbox>
                  <w:txbxContent>
                    <w:p w14:paraId="37F4D3B5" w14:textId="77777777" w:rsidR="00236D15" w:rsidRDefault="00FD5C5C">
                      <w:pPr>
                        <w:pStyle w:val="Title"/>
                      </w:pPr>
                      <w:r>
                        <w:t xml:space="preserve">Bunyonyi Safaris </w:t>
                      </w:r>
                      <w:proofErr w:type="gramStart"/>
                      <w:r>
                        <w:t>Institute</w:t>
                      </w:r>
                      <w:r w:rsidR="00212F9D">
                        <w:t>(</w:t>
                      </w:r>
                      <w:proofErr w:type="gramEnd"/>
                      <w:r w:rsidR="00212F9D">
                        <w:t>BSI)</w:t>
                      </w:r>
                    </w:p>
                    <w:p w14:paraId="466A91C2" w14:textId="2AEC3353" w:rsidR="004A23EE" w:rsidRDefault="007D5D10" w:rsidP="004A23EE">
                      <w:pPr>
                        <w:pStyle w:val="Subtitle"/>
                      </w:pPr>
                      <w:r>
                        <w:rPr>
                          <w:b/>
                          <w:bCs/>
                        </w:rPr>
                        <w:t xml:space="preserve">My skill, </w:t>
                      </w:r>
                      <w:r w:rsidR="00B875F5">
                        <w:rPr>
                          <w:b/>
                          <w:bCs/>
                        </w:rPr>
                        <w:t>My power</w:t>
                      </w:r>
                      <w:r w:rsidR="00C45646">
                        <w:t>.</w:t>
                      </w:r>
                    </w:p>
                    <w:p w14:paraId="01669280" w14:textId="77777777" w:rsidR="00CC087B" w:rsidRDefault="00D42C00" w:rsidP="004A23EE">
                      <w:pPr>
                        <w:pStyle w:val="Subtitle"/>
                        <w:rPr>
                          <w:b/>
                          <w:bCs/>
                          <w:i/>
                          <w:iCs/>
                          <w:sz w:val="16"/>
                          <w:szCs w:val="16"/>
                        </w:rPr>
                      </w:pPr>
                      <w:r w:rsidRPr="00253015">
                        <w:rPr>
                          <w:b/>
                          <w:bCs/>
                          <w:i/>
                          <w:iCs/>
                          <w:sz w:val="16"/>
                          <w:szCs w:val="16"/>
                        </w:rPr>
                        <w:t>www.bunyonyisafarisresort.com/education</w:t>
                      </w:r>
                    </w:p>
                    <w:p w14:paraId="51D2C5CE" w14:textId="20304069" w:rsidR="00B875F5" w:rsidRPr="00253015" w:rsidRDefault="00B875F5" w:rsidP="004A23EE">
                      <w:pPr>
                        <w:pStyle w:val="Subtitle"/>
                        <w:rPr>
                          <w:b/>
                          <w:bCs/>
                          <w:i/>
                          <w:iCs/>
                          <w:sz w:val="16"/>
                          <w:szCs w:val="16"/>
                        </w:rPr>
                      </w:pPr>
                      <w:r>
                        <w:rPr>
                          <w:b/>
                          <w:bCs/>
                          <w:i/>
                          <w:iCs/>
                          <w:sz w:val="16"/>
                          <w:szCs w:val="16"/>
                        </w:rPr>
                        <w:t xml:space="preserve">Tel: </w:t>
                      </w:r>
                      <w:r w:rsidR="00A66B09">
                        <w:rPr>
                          <w:b/>
                          <w:bCs/>
                          <w:i/>
                          <w:iCs/>
                          <w:sz w:val="16"/>
                          <w:szCs w:val="16"/>
                        </w:rPr>
                        <w:t>0753-271-972</w:t>
                      </w:r>
                    </w:p>
                  </w:txbxContent>
                </v:textbox>
                <w10:wrap type="topAndBottom" anchorx="margin" anchory="margin"/>
              </v:rect>
            </w:pict>
          </mc:Fallback>
        </mc:AlternateContent>
      </w:r>
      <w:r w:rsidR="009F67A3">
        <w:t xml:space="preserve">Who are we? </w:t>
      </w:r>
    </w:p>
    <w:tbl>
      <w:tblPr>
        <w:tblW w:w="10080" w:type="dxa"/>
        <w:jc w:val="center"/>
        <w:tblLayout w:type="fixed"/>
        <w:tblCellMar>
          <w:left w:w="0" w:type="dxa"/>
          <w:right w:w="0" w:type="dxa"/>
        </w:tblCellMar>
        <w:tblLook w:val="04A0" w:firstRow="1" w:lastRow="0" w:firstColumn="1" w:lastColumn="0" w:noHBand="0" w:noVBand="1"/>
      </w:tblPr>
      <w:tblGrid>
        <w:gridCol w:w="4399"/>
        <w:gridCol w:w="338"/>
        <w:gridCol w:w="225"/>
        <w:gridCol w:w="210"/>
        <w:gridCol w:w="4575"/>
        <w:gridCol w:w="333"/>
      </w:tblGrid>
      <w:tr w:rsidR="00236D15" w14:paraId="6550DD54" w14:textId="77777777" w:rsidTr="003569CF">
        <w:trPr>
          <w:gridAfter w:val="1"/>
          <w:wAfter w:w="333" w:type="dxa"/>
          <w:jc w:val="center"/>
        </w:trPr>
        <w:tc>
          <w:tcPr>
            <w:tcW w:w="4399" w:type="dxa"/>
          </w:tcPr>
          <w:p w14:paraId="2691FAB8" w14:textId="097BC9F5" w:rsidR="005C542D" w:rsidRDefault="031AA715">
            <w:pPr>
              <w:rPr>
                <w:sz w:val="18"/>
                <w:szCs w:val="18"/>
              </w:rPr>
            </w:pPr>
            <w:r w:rsidRPr="031AA715">
              <w:rPr>
                <w:sz w:val="18"/>
                <w:szCs w:val="18"/>
              </w:rPr>
              <w:t>Bunyonyi Safaris Institute (BSI) was created in 2019 to address the need for quality services in the hospitality and tourism sector. The mother company, Bunyonyi Safaris Ltd (BS), has been in business operation since 1996.  It has employed and mentored hundreds of staff and student interns many of whom are now business owners or employees of tour companies, travel agencies, hotels, restaurants, transport and logistics agencies locally and abroad.</w:t>
            </w:r>
          </w:p>
          <w:p w14:paraId="7EED1A55" w14:textId="2C9AB509" w:rsidR="031AA715" w:rsidRDefault="031AA715" w:rsidP="031AA715">
            <w:pPr>
              <w:rPr>
                <w:rFonts w:asciiTheme="majorHAnsi" w:eastAsiaTheme="majorEastAsia" w:hAnsiTheme="majorHAnsi" w:cstheme="majorBidi"/>
                <w:color w:val="CA3827" w:themeColor="accent1"/>
                <w:sz w:val="32"/>
                <w:szCs w:val="32"/>
              </w:rPr>
            </w:pPr>
            <w:r w:rsidRPr="031AA715">
              <w:rPr>
                <w:rFonts w:asciiTheme="majorHAnsi" w:eastAsiaTheme="majorEastAsia" w:hAnsiTheme="majorHAnsi" w:cstheme="majorBidi"/>
                <w:color w:val="CA3827" w:themeColor="accent1"/>
                <w:sz w:val="32"/>
                <w:szCs w:val="32"/>
              </w:rPr>
              <w:t>Wh</w:t>
            </w:r>
            <w:r w:rsidR="00451B0F">
              <w:rPr>
                <w:rFonts w:asciiTheme="majorHAnsi" w:eastAsiaTheme="majorEastAsia" w:hAnsiTheme="majorHAnsi" w:cstheme="majorBidi"/>
                <w:color w:val="CA3827" w:themeColor="accent1"/>
                <w:sz w:val="32"/>
                <w:szCs w:val="32"/>
              </w:rPr>
              <w:t>y train?</w:t>
            </w:r>
          </w:p>
          <w:p w14:paraId="6663A99C" w14:textId="4743F2D0" w:rsidR="006E5DE6" w:rsidRPr="00715D14" w:rsidRDefault="031AA715" w:rsidP="031AA715">
            <w:pPr>
              <w:rPr>
                <w:sz w:val="18"/>
                <w:szCs w:val="18"/>
              </w:rPr>
            </w:pPr>
            <w:r w:rsidRPr="031AA715">
              <w:rPr>
                <w:sz w:val="18"/>
                <w:szCs w:val="18"/>
              </w:rPr>
              <w:t xml:space="preserve">Southwestern Uganda, with its volcanoes, crater lakes, national parks is the heart of Uganda’s tourism.  It is home to gorilla tourism which accounts for more than 60% of Uganda's tourism revenue.  Lake Bunyonyi, where we are located, has been declared an an important, international </w:t>
            </w:r>
            <w:proofErr w:type="spellStart"/>
            <w:r w:rsidRPr="031AA715">
              <w:rPr>
                <w:sz w:val="18"/>
                <w:szCs w:val="18"/>
              </w:rPr>
              <w:t>Ramsar</w:t>
            </w:r>
            <w:proofErr w:type="spellEnd"/>
            <w:r w:rsidRPr="031AA715">
              <w:rPr>
                <w:sz w:val="18"/>
                <w:szCs w:val="18"/>
              </w:rPr>
              <w:t xml:space="preserve"> site.  The tourism potential in Southwest Uganda therefore </w:t>
            </w:r>
            <w:r w:rsidR="002A27DC">
              <w:rPr>
                <w:sz w:val="18"/>
                <w:szCs w:val="18"/>
              </w:rPr>
              <w:t>offers a</w:t>
            </w:r>
            <w:r w:rsidRPr="031AA715">
              <w:rPr>
                <w:sz w:val="18"/>
                <w:szCs w:val="18"/>
              </w:rPr>
              <w:t xml:space="preserve"> great opportunity for entrepreneurship and employment. </w:t>
            </w:r>
            <w:r w:rsidR="00FA53C7">
              <w:rPr>
                <w:sz w:val="18"/>
                <w:szCs w:val="18"/>
              </w:rPr>
              <w:t xml:space="preserve"> </w:t>
            </w:r>
          </w:p>
          <w:p w14:paraId="7903E35D" w14:textId="652425B9" w:rsidR="006E5DE6" w:rsidRPr="00715D14" w:rsidRDefault="031AA715" w:rsidP="031AA715">
            <w:pPr>
              <w:rPr>
                <w:rFonts w:asciiTheme="majorHAnsi" w:eastAsiaTheme="majorEastAsia" w:hAnsiTheme="majorHAnsi" w:cstheme="majorBidi"/>
                <w:color w:val="CA3827" w:themeColor="accent1"/>
                <w:sz w:val="36"/>
                <w:szCs w:val="36"/>
              </w:rPr>
            </w:pPr>
            <w:r w:rsidRPr="031AA715">
              <w:rPr>
                <w:rFonts w:asciiTheme="majorHAnsi" w:eastAsiaTheme="majorEastAsia" w:hAnsiTheme="majorHAnsi" w:cstheme="majorBidi"/>
                <w:color w:val="CA3827" w:themeColor="accent1"/>
                <w:sz w:val="36"/>
                <w:szCs w:val="36"/>
              </w:rPr>
              <w:t>What’s our goal?</w:t>
            </w:r>
          </w:p>
          <w:p w14:paraId="6EFF6E41" w14:textId="25F3500B" w:rsidR="006E5DE6" w:rsidRPr="00715D14" w:rsidRDefault="031AA715">
            <w:pPr>
              <w:rPr>
                <w:sz w:val="18"/>
                <w:szCs w:val="18"/>
              </w:rPr>
            </w:pPr>
            <w:r w:rsidRPr="031AA715">
              <w:rPr>
                <w:sz w:val="18"/>
                <w:szCs w:val="18"/>
              </w:rPr>
              <w:t xml:space="preserve">Our goal as Bunyonyi Safaris Institute is to train, skill and ensure our graduates are well equipped to grab the opportunities presented in Uganda’s tourism Industry.  </w:t>
            </w:r>
          </w:p>
          <w:p w14:paraId="109ACF29" w14:textId="6C90449F" w:rsidR="00236D15" w:rsidRDefault="00B2750E" w:rsidP="008D24F1">
            <w:pPr>
              <w:pStyle w:val="Heading1"/>
            </w:pPr>
            <w:r>
              <w:t>How will we train?</w:t>
            </w:r>
          </w:p>
          <w:p w14:paraId="6FF91379" w14:textId="54BBF3FE" w:rsidR="0031040D" w:rsidRDefault="031AA715" w:rsidP="031AA715">
            <w:pPr>
              <w:rPr>
                <w:sz w:val="18"/>
                <w:szCs w:val="18"/>
              </w:rPr>
            </w:pPr>
            <w:r w:rsidRPr="031AA715">
              <w:rPr>
                <w:sz w:val="18"/>
                <w:szCs w:val="18"/>
              </w:rPr>
              <w:t xml:space="preserve">Our strategy to offer both Uganda Business and Technical Examinations Board (UBTEB) and Directorate of Industrial Training (DIT) certified training.  Our courses are centered on: </w:t>
            </w:r>
          </w:p>
          <w:p w14:paraId="2296125A" w14:textId="1EEB57E0" w:rsidR="0031040D" w:rsidRDefault="031AA715" w:rsidP="0031040D">
            <w:pPr>
              <w:pStyle w:val="ListParagraph"/>
              <w:numPr>
                <w:ilvl w:val="0"/>
                <w:numId w:val="6"/>
              </w:numPr>
              <w:rPr>
                <w:sz w:val="18"/>
                <w:szCs w:val="18"/>
              </w:rPr>
            </w:pPr>
            <w:r w:rsidRPr="031AA715">
              <w:rPr>
                <w:sz w:val="18"/>
                <w:szCs w:val="18"/>
              </w:rPr>
              <w:t>Hotel and Institutional Catering and</w:t>
            </w:r>
          </w:p>
          <w:p w14:paraId="4512880D" w14:textId="32FDC26B" w:rsidR="00354628" w:rsidRPr="0031040D" w:rsidRDefault="031AA715" w:rsidP="0031040D">
            <w:pPr>
              <w:pStyle w:val="ListParagraph"/>
              <w:numPr>
                <w:ilvl w:val="0"/>
                <w:numId w:val="6"/>
              </w:numPr>
              <w:rPr>
                <w:sz w:val="18"/>
                <w:szCs w:val="18"/>
              </w:rPr>
            </w:pPr>
            <w:r w:rsidRPr="031AA715">
              <w:rPr>
                <w:sz w:val="18"/>
                <w:szCs w:val="18"/>
              </w:rPr>
              <w:lastRenderedPageBreak/>
              <w:t>Tourism and Hospitality.</w:t>
            </w:r>
          </w:p>
          <w:p w14:paraId="414EC780" w14:textId="62DBF775" w:rsidR="0031040D" w:rsidRDefault="031AA715" w:rsidP="008D24F1">
            <w:pPr>
              <w:rPr>
                <w:sz w:val="18"/>
                <w:szCs w:val="18"/>
              </w:rPr>
            </w:pPr>
            <w:r w:rsidRPr="031AA715">
              <w:rPr>
                <w:sz w:val="18"/>
                <w:szCs w:val="18"/>
              </w:rPr>
              <w:t xml:space="preserve">The DIT modular training method offers students a great opportunity to gradually upgrade their skills at their pace and budget.  It also offers short courses for all types of skills needed in the hotel and tourism industry.  Using our expertise in the business, our facilities, partners and service providers, we have a great opportunity to offer the best hands-on and theoretical training for all skills needed in the hotel and tourism industry. </w:t>
            </w:r>
          </w:p>
          <w:p w14:paraId="1E0A0C92" w14:textId="27A499EA" w:rsidR="008D24F1" w:rsidRPr="00390B19" w:rsidRDefault="008D24F1" w:rsidP="00390B19">
            <w:pPr>
              <w:rPr>
                <w:sz w:val="18"/>
                <w:szCs w:val="18"/>
              </w:rPr>
            </w:pPr>
          </w:p>
        </w:tc>
        <w:tc>
          <w:tcPr>
            <w:tcW w:w="563" w:type="dxa"/>
            <w:gridSpan w:val="2"/>
          </w:tcPr>
          <w:p w14:paraId="02910B1E" w14:textId="77777777" w:rsidR="00236D15" w:rsidRDefault="00236D15"/>
        </w:tc>
        <w:tc>
          <w:tcPr>
            <w:tcW w:w="4785" w:type="dxa"/>
            <w:gridSpan w:val="2"/>
          </w:tcPr>
          <w:tbl>
            <w:tblPr>
              <w:tblW w:w="0" w:type="auto"/>
              <w:tblLayout w:type="fixed"/>
              <w:tblCellMar>
                <w:left w:w="0" w:type="dxa"/>
                <w:right w:w="0" w:type="dxa"/>
              </w:tblCellMar>
              <w:tblLook w:val="04A0" w:firstRow="1" w:lastRow="0" w:firstColumn="1" w:lastColumn="0" w:noHBand="0" w:noVBand="1"/>
            </w:tblPr>
            <w:tblGrid>
              <w:gridCol w:w="4798"/>
            </w:tblGrid>
            <w:tr w:rsidR="00236D15" w14:paraId="4D53AFB4" w14:textId="77777777" w:rsidTr="031AA715">
              <w:tc>
                <w:tcPr>
                  <w:tcW w:w="4798" w:type="dxa"/>
                </w:tcPr>
                <w:p w14:paraId="11643BB8" w14:textId="77777777" w:rsidR="00236D15" w:rsidRDefault="00D06EFC">
                  <w:r>
                    <w:rPr>
                      <w:noProof/>
                      <w:lang w:eastAsia="ja-JP" w:bidi="th-TH"/>
                    </w:rPr>
                    <w:drawing>
                      <wp:inline distT="0" distB="0" distL="0" distR="0" wp14:anchorId="4E95D8EC" wp14:editId="65AFBF88">
                        <wp:extent cx="2743200" cy="1823720"/>
                        <wp:effectExtent l="139700" t="127000" r="139700" b="132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4"/>
                                <a:stretch>
                                  <a:fillRect/>
                                </a:stretch>
                              </pic:blipFill>
                              <pic:spPr>
                                <a:xfrm>
                                  <a:off x="0" y="0"/>
                                  <a:ext cx="2743200" cy="1823720"/>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236D15" w14:paraId="706AE6C0" w14:textId="77777777" w:rsidTr="031AA715">
              <w:tc>
                <w:tcPr>
                  <w:tcW w:w="4798" w:type="dxa"/>
                </w:tcPr>
                <w:p w14:paraId="1E885D2A" w14:textId="77777777" w:rsidR="00236D15" w:rsidRDefault="00236D15">
                  <w:pPr>
                    <w:pStyle w:val="Caption"/>
                  </w:pPr>
                </w:p>
              </w:tc>
            </w:tr>
            <w:tr w:rsidR="00236D15" w14:paraId="76446A37" w14:textId="77777777" w:rsidTr="031AA715">
              <w:tc>
                <w:tcPr>
                  <w:tcW w:w="4798" w:type="dxa"/>
                </w:tcPr>
                <w:p w14:paraId="5023536D" w14:textId="77777777" w:rsidR="00236D15" w:rsidRDefault="00D06EFC">
                  <w:r>
                    <w:rPr>
                      <w:noProof/>
                      <w:lang w:eastAsia="ja-JP" w:bidi="th-TH"/>
                    </w:rPr>
                    <w:drawing>
                      <wp:inline distT="0" distB="0" distL="0" distR="0" wp14:anchorId="2253B088" wp14:editId="7FA80900">
                        <wp:extent cx="2743200" cy="1828800"/>
                        <wp:effectExtent l="139700" t="127000" r="139700" b="1270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stretch>
                                  <a:fillRect/>
                                </a:stretch>
                              </pic:blipFill>
                              <pic:spPr>
                                <a:xfrm>
                                  <a:off x="0" y="0"/>
                                  <a:ext cx="2743200" cy="1828800"/>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236D15" w14:paraId="0B7A4E1A" w14:textId="77777777" w:rsidTr="031AA715">
              <w:tc>
                <w:tcPr>
                  <w:tcW w:w="4798" w:type="dxa"/>
                </w:tcPr>
                <w:p w14:paraId="39ABB638" w14:textId="77777777" w:rsidR="00236D15" w:rsidRDefault="00236D15">
                  <w:pPr>
                    <w:pStyle w:val="Caption"/>
                  </w:pPr>
                </w:p>
              </w:tc>
            </w:tr>
          </w:tbl>
          <w:p w14:paraId="6E12E10F" w14:textId="712670EB" w:rsidR="00236D15" w:rsidRDefault="00236D15" w:rsidP="031AA715">
            <w:r>
              <w:rPr>
                <w:noProof/>
              </w:rPr>
              <w:lastRenderedPageBreak/>
              <w:drawing>
                <wp:inline distT="0" distB="0" distL="0" distR="0" wp14:anchorId="2BD86753" wp14:editId="0EA3111B">
                  <wp:extent cx="2581031" cy="1993480"/>
                  <wp:effectExtent l="139700" t="127000" r="137160" b="127635"/>
                  <wp:docPr id="14522191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6">
                            <a:extLst>
                              <a:ext uri="{28A0092B-C50C-407E-A947-70E740481C1C}">
                                <a14:useLocalDpi xmlns:a14="http://schemas.microsoft.com/office/drawing/2010/main" val="0"/>
                              </a:ext>
                            </a:extLst>
                          </a:blip>
                          <a:stretch>
                            <a:fillRect/>
                          </a:stretch>
                        </pic:blipFill>
                        <pic:spPr>
                          <a:xfrm>
                            <a:off x="0" y="0"/>
                            <a:ext cx="2581031" cy="1993480"/>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236D15" w14:paraId="054AE6E7" w14:textId="77777777" w:rsidTr="003569CF">
        <w:trPr>
          <w:jc w:val="center"/>
        </w:trPr>
        <w:tc>
          <w:tcPr>
            <w:tcW w:w="4737" w:type="dxa"/>
            <w:gridSpan w:val="2"/>
          </w:tcPr>
          <w:p w14:paraId="61953091" w14:textId="09E6E384" w:rsidR="00236D15" w:rsidRDefault="00630C11">
            <w:r>
              <w:rPr>
                <w:noProof/>
              </w:rPr>
              <w:lastRenderedPageBreak/>
              <w:drawing>
                <wp:anchor distT="0" distB="0" distL="114300" distR="114300" simplePos="0" relativeHeight="251668480" behindDoc="0" locked="0" layoutInCell="1" allowOverlap="1" wp14:anchorId="54590FFF" wp14:editId="0AE7E337">
                  <wp:simplePos x="0" y="0"/>
                  <wp:positionH relativeFrom="column">
                    <wp:posOffset>0</wp:posOffset>
                  </wp:positionH>
                  <wp:positionV relativeFrom="paragraph">
                    <wp:posOffset>1360170</wp:posOffset>
                  </wp:positionV>
                  <wp:extent cx="3007995" cy="3007995"/>
                  <wp:effectExtent l="0" t="0" r="1905" b="190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stretch>
                            <a:fillRect/>
                          </a:stretch>
                        </pic:blipFill>
                        <pic:spPr>
                          <a:xfrm>
                            <a:off x="0" y="0"/>
                            <a:ext cx="3007995" cy="3007995"/>
                          </a:xfrm>
                          <a:prstGeom prst="rect">
                            <a:avLst/>
                          </a:prstGeom>
                        </pic:spPr>
                      </pic:pic>
                    </a:graphicData>
                  </a:graphic>
                </wp:anchor>
              </w:drawing>
            </w:r>
          </w:p>
        </w:tc>
        <w:tc>
          <w:tcPr>
            <w:tcW w:w="435" w:type="dxa"/>
            <w:gridSpan w:val="2"/>
          </w:tcPr>
          <w:p w14:paraId="337517FF" w14:textId="77777777" w:rsidR="00236D15" w:rsidRDefault="00236D15"/>
        </w:tc>
        <w:tc>
          <w:tcPr>
            <w:tcW w:w="4908" w:type="dxa"/>
            <w:gridSpan w:val="2"/>
            <w:vAlign w:val="center"/>
          </w:tcPr>
          <w:p w14:paraId="34F390A4" w14:textId="00BE0E2D" w:rsidR="009E3834" w:rsidRPr="009E3834" w:rsidRDefault="00FF51F4" w:rsidP="031AA715">
            <w:pPr>
              <w:pStyle w:val="Heading1"/>
            </w:pPr>
            <w:r>
              <w:t>Who will we train?</w:t>
            </w:r>
          </w:p>
          <w:p w14:paraId="7DD1DF8A" w14:textId="08047042" w:rsidR="009E3834" w:rsidRPr="003B7272" w:rsidRDefault="031AA715" w:rsidP="031AA715">
            <w:pPr>
              <w:rPr>
                <w:sz w:val="18"/>
                <w:szCs w:val="18"/>
              </w:rPr>
            </w:pPr>
            <w:r w:rsidRPr="031AA715">
              <w:rPr>
                <w:sz w:val="18"/>
                <w:szCs w:val="18"/>
              </w:rPr>
              <w:t>BSI is ideal for self motivated individuals committed to continuous self development. These include:</w:t>
            </w:r>
          </w:p>
          <w:p w14:paraId="7D683C3B" w14:textId="48C9B92D" w:rsidR="009E3834" w:rsidRDefault="031AA715" w:rsidP="031AA715">
            <w:pPr>
              <w:pStyle w:val="ListParagraph"/>
              <w:numPr>
                <w:ilvl w:val="0"/>
                <w:numId w:val="7"/>
              </w:numPr>
              <w:rPr>
                <w:sz w:val="18"/>
                <w:szCs w:val="18"/>
              </w:rPr>
            </w:pPr>
            <w:r w:rsidRPr="031AA715">
              <w:rPr>
                <w:sz w:val="18"/>
                <w:szCs w:val="18"/>
              </w:rPr>
              <w:t xml:space="preserve">School leavers – for skills to self employ or employment.  </w:t>
            </w:r>
          </w:p>
          <w:p w14:paraId="22DBADAE" w14:textId="77777777" w:rsidR="009E3834" w:rsidRDefault="031AA715" w:rsidP="031AA715">
            <w:pPr>
              <w:pStyle w:val="ListParagraph"/>
              <w:numPr>
                <w:ilvl w:val="0"/>
                <w:numId w:val="7"/>
              </w:numPr>
              <w:rPr>
                <w:sz w:val="18"/>
                <w:szCs w:val="18"/>
              </w:rPr>
            </w:pPr>
            <w:r w:rsidRPr="031AA715">
              <w:rPr>
                <w:sz w:val="18"/>
                <w:szCs w:val="18"/>
              </w:rPr>
              <w:t>Students on holidays -  for skills for better home management and holiday employment.</w:t>
            </w:r>
          </w:p>
          <w:p w14:paraId="60A2A4A1" w14:textId="77777777" w:rsidR="009E3834" w:rsidRDefault="031AA715" w:rsidP="031AA715">
            <w:pPr>
              <w:pStyle w:val="ListParagraph"/>
              <w:numPr>
                <w:ilvl w:val="0"/>
                <w:numId w:val="7"/>
              </w:numPr>
              <w:rPr>
                <w:sz w:val="18"/>
                <w:szCs w:val="18"/>
              </w:rPr>
            </w:pPr>
            <w:r w:rsidRPr="031AA715">
              <w:rPr>
                <w:sz w:val="18"/>
                <w:szCs w:val="18"/>
              </w:rPr>
              <w:t>Hotel Employees – skilled, experienced but not certified for certification.</w:t>
            </w:r>
          </w:p>
          <w:p w14:paraId="5A06863E" w14:textId="77777777" w:rsidR="00ED2623" w:rsidRDefault="031AA715" w:rsidP="031AA715">
            <w:pPr>
              <w:pStyle w:val="ListParagraph"/>
              <w:numPr>
                <w:ilvl w:val="0"/>
                <w:numId w:val="7"/>
              </w:numPr>
              <w:rPr>
                <w:sz w:val="18"/>
                <w:szCs w:val="18"/>
              </w:rPr>
            </w:pPr>
            <w:r w:rsidRPr="031AA715">
              <w:rPr>
                <w:sz w:val="18"/>
                <w:szCs w:val="18"/>
              </w:rPr>
              <w:t>Hotel Employees -  Certified but wish to upgrade to higher level for better opportunities.</w:t>
            </w:r>
          </w:p>
          <w:p w14:paraId="37425C04" w14:textId="77777777" w:rsidR="00FB7C9B" w:rsidRDefault="00FB7C9B" w:rsidP="00FB7C9B">
            <w:pPr>
              <w:ind w:left="360"/>
              <w:rPr>
                <w:sz w:val="18"/>
                <w:szCs w:val="18"/>
              </w:rPr>
            </w:pPr>
            <w:r>
              <w:rPr>
                <w:sz w:val="18"/>
                <w:szCs w:val="18"/>
              </w:rPr>
              <w:t xml:space="preserve">Our graduates can be </w:t>
            </w:r>
          </w:p>
          <w:p w14:paraId="7E670E18" w14:textId="6BB23E77" w:rsidR="005246A0" w:rsidRDefault="005246A0" w:rsidP="005246A0">
            <w:pPr>
              <w:pStyle w:val="ListParagraph"/>
              <w:numPr>
                <w:ilvl w:val="0"/>
                <w:numId w:val="11"/>
              </w:numPr>
              <w:rPr>
                <w:sz w:val="18"/>
                <w:szCs w:val="18"/>
              </w:rPr>
            </w:pPr>
            <w:r>
              <w:rPr>
                <w:sz w:val="18"/>
                <w:szCs w:val="18"/>
              </w:rPr>
              <w:t>Hotel Managers</w:t>
            </w:r>
            <w:r w:rsidR="00631B80">
              <w:rPr>
                <w:sz w:val="18"/>
                <w:szCs w:val="18"/>
              </w:rPr>
              <w:t xml:space="preserve"> or staff</w:t>
            </w:r>
          </w:p>
          <w:p w14:paraId="1101EFF9" w14:textId="77777777" w:rsidR="005246A0" w:rsidRDefault="005246A0" w:rsidP="005246A0">
            <w:pPr>
              <w:pStyle w:val="ListParagraph"/>
              <w:numPr>
                <w:ilvl w:val="0"/>
                <w:numId w:val="11"/>
              </w:numPr>
              <w:rPr>
                <w:sz w:val="18"/>
                <w:szCs w:val="18"/>
              </w:rPr>
            </w:pPr>
            <w:r>
              <w:rPr>
                <w:sz w:val="18"/>
                <w:szCs w:val="18"/>
              </w:rPr>
              <w:t>Tour guides</w:t>
            </w:r>
          </w:p>
          <w:p w14:paraId="00CC89BD" w14:textId="77777777" w:rsidR="005246A0" w:rsidRDefault="005246A0" w:rsidP="005246A0">
            <w:pPr>
              <w:pStyle w:val="ListParagraph"/>
              <w:numPr>
                <w:ilvl w:val="0"/>
                <w:numId w:val="11"/>
              </w:numPr>
              <w:rPr>
                <w:sz w:val="18"/>
                <w:szCs w:val="18"/>
              </w:rPr>
            </w:pPr>
            <w:r>
              <w:rPr>
                <w:sz w:val="18"/>
                <w:szCs w:val="18"/>
              </w:rPr>
              <w:t>Chefs</w:t>
            </w:r>
          </w:p>
          <w:p w14:paraId="32531FBC" w14:textId="77777777" w:rsidR="005246A0" w:rsidRDefault="005246A0" w:rsidP="005246A0">
            <w:pPr>
              <w:pStyle w:val="ListParagraph"/>
              <w:numPr>
                <w:ilvl w:val="0"/>
                <w:numId w:val="11"/>
              </w:numPr>
              <w:rPr>
                <w:sz w:val="18"/>
                <w:szCs w:val="18"/>
              </w:rPr>
            </w:pPr>
            <w:r>
              <w:rPr>
                <w:sz w:val="18"/>
                <w:szCs w:val="18"/>
              </w:rPr>
              <w:t>Drivers</w:t>
            </w:r>
          </w:p>
          <w:p w14:paraId="5B5F1E22" w14:textId="11F3A91E" w:rsidR="005246A0" w:rsidRDefault="00C30053" w:rsidP="00C30053">
            <w:pPr>
              <w:ind w:left="360"/>
              <w:rPr>
                <w:sz w:val="18"/>
                <w:szCs w:val="18"/>
              </w:rPr>
            </w:pPr>
            <w:r>
              <w:rPr>
                <w:sz w:val="18"/>
                <w:szCs w:val="18"/>
              </w:rPr>
              <w:t>Or they can start businesses such as:</w:t>
            </w:r>
          </w:p>
          <w:p w14:paraId="1236F6E8" w14:textId="140B1F62" w:rsidR="00C30053" w:rsidRDefault="00C30053" w:rsidP="00C30053">
            <w:pPr>
              <w:pStyle w:val="ListParagraph"/>
              <w:numPr>
                <w:ilvl w:val="0"/>
                <w:numId w:val="12"/>
              </w:numPr>
              <w:rPr>
                <w:sz w:val="18"/>
                <w:szCs w:val="18"/>
              </w:rPr>
            </w:pPr>
            <w:r>
              <w:rPr>
                <w:sz w:val="18"/>
                <w:szCs w:val="18"/>
              </w:rPr>
              <w:t>Home &amp; Office cleaning companies</w:t>
            </w:r>
          </w:p>
          <w:p w14:paraId="1A97C4D1" w14:textId="66315BB6" w:rsidR="00C30053" w:rsidRDefault="005C2D40" w:rsidP="00C30053">
            <w:pPr>
              <w:pStyle w:val="ListParagraph"/>
              <w:numPr>
                <w:ilvl w:val="0"/>
                <w:numId w:val="12"/>
              </w:numPr>
              <w:rPr>
                <w:sz w:val="18"/>
                <w:szCs w:val="18"/>
              </w:rPr>
            </w:pPr>
            <w:r>
              <w:rPr>
                <w:sz w:val="18"/>
                <w:szCs w:val="18"/>
              </w:rPr>
              <w:t>Restaurants</w:t>
            </w:r>
            <w:r w:rsidR="00FA4EAD">
              <w:rPr>
                <w:sz w:val="18"/>
                <w:szCs w:val="18"/>
              </w:rPr>
              <w:t xml:space="preserve"> &amp; Hotels</w:t>
            </w:r>
            <w:r>
              <w:rPr>
                <w:sz w:val="18"/>
                <w:szCs w:val="18"/>
              </w:rPr>
              <w:t>.</w:t>
            </w:r>
          </w:p>
          <w:p w14:paraId="42F966D1" w14:textId="4F11C9D5" w:rsidR="005C2D40" w:rsidRDefault="005C2D40" w:rsidP="00C30053">
            <w:pPr>
              <w:pStyle w:val="ListParagraph"/>
              <w:numPr>
                <w:ilvl w:val="0"/>
                <w:numId w:val="12"/>
              </w:numPr>
              <w:rPr>
                <w:sz w:val="18"/>
                <w:szCs w:val="18"/>
              </w:rPr>
            </w:pPr>
            <w:r>
              <w:rPr>
                <w:sz w:val="18"/>
                <w:szCs w:val="18"/>
              </w:rPr>
              <w:t xml:space="preserve">Caterers </w:t>
            </w:r>
          </w:p>
          <w:p w14:paraId="4B1E0D18" w14:textId="0D16CED9" w:rsidR="005C2D40" w:rsidRDefault="005C2D40" w:rsidP="00C30053">
            <w:pPr>
              <w:pStyle w:val="ListParagraph"/>
              <w:numPr>
                <w:ilvl w:val="0"/>
                <w:numId w:val="12"/>
              </w:numPr>
              <w:rPr>
                <w:sz w:val="18"/>
                <w:szCs w:val="18"/>
              </w:rPr>
            </w:pPr>
            <w:r>
              <w:rPr>
                <w:sz w:val="18"/>
                <w:szCs w:val="18"/>
              </w:rPr>
              <w:t xml:space="preserve">Airbnb </w:t>
            </w:r>
            <w:r w:rsidR="00470E6A">
              <w:rPr>
                <w:sz w:val="18"/>
                <w:szCs w:val="18"/>
              </w:rPr>
              <w:t>Home Managers</w:t>
            </w:r>
          </w:p>
          <w:p w14:paraId="017D2B3C" w14:textId="3BBA1948" w:rsidR="00470E6A" w:rsidRPr="00C30053" w:rsidRDefault="00470E6A" w:rsidP="00C30053">
            <w:pPr>
              <w:pStyle w:val="ListParagraph"/>
              <w:numPr>
                <w:ilvl w:val="0"/>
                <w:numId w:val="12"/>
              </w:numPr>
              <w:rPr>
                <w:sz w:val="18"/>
                <w:szCs w:val="18"/>
              </w:rPr>
            </w:pPr>
            <w:r>
              <w:rPr>
                <w:sz w:val="18"/>
                <w:szCs w:val="18"/>
              </w:rPr>
              <w:t>Tour Oper</w:t>
            </w:r>
            <w:r w:rsidR="00FA4EAD">
              <w:rPr>
                <w:sz w:val="18"/>
                <w:szCs w:val="18"/>
              </w:rPr>
              <w:t>ators.</w:t>
            </w:r>
          </w:p>
          <w:p w14:paraId="130A1817" w14:textId="6E322AE7" w:rsidR="00631B80" w:rsidRPr="005246A0" w:rsidRDefault="00631B80" w:rsidP="00631B80">
            <w:pPr>
              <w:pStyle w:val="ListParagraph"/>
              <w:rPr>
                <w:sz w:val="18"/>
                <w:szCs w:val="18"/>
              </w:rPr>
            </w:pPr>
          </w:p>
        </w:tc>
      </w:tr>
      <w:tr w:rsidR="00236D15" w14:paraId="52AF5EE0" w14:textId="77777777" w:rsidTr="003569CF">
        <w:trPr>
          <w:jc w:val="center"/>
        </w:trPr>
        <w:tc>
          <w:tcPr>
            <w:tcW w:w="4737" w:type="dxa"/>
            <w:gridSpan w:val="2"/>
            <w:vAlign w:val="center"/>
          </w:tcPr>
          <w:p w14:paraId="2588D667" w14:textId="50AACC3F" w:rsidR="00236D15" w:rsidRDefault="00FF51F4" w:rsidP="031AA715">
            <w:pPr>
              <w:pStyle w:val="Heading2"/>
              <w:jc w:val="both"/>
            </w:pPr>
            <w:r>
              <w:lastRenderedPageBreak/>
              <w:t>How much will It cost?</w:t>
            </w:r>
            <w:r w:rsidR="031AA715">
              <w:t xml:space="preserve"> </w:t>
            </w:r>
          </w:p>
          <w:p w14:paraId="0D9606E3" w14:textId="34FFE39C" w:rsidR="00236D15" w:rsidRDefault="031AA715" w:rsidP="031AA715">
            <w:pPr>
              <w:pStyle w:val="NormalIndent"/>
              <w:ind w:left="0"/>
              <w:jc w:val="both"/>
            </w:pPr>
            <w:r>
              <w:t xml:space="preserve">Our fees are paid per course or monthly as preferred.  The basic tuition fee for all students is UGX 350,000 per month or per course.  Some courses can be completed within one month or less. For the long term UBTEB and DIT courses, contact us for the current fees structure. </w:t>
            </w:r>
          </w:p>
        </w:tc>
        <w:tc>
          <w:tcPr>
            <w:tcW w:w="435" w:type="dxa"/>
            <w:gridSpan w:val="2"/>
          </w:tcPr>
          <w:p w14:paraId="4F92E14B" w14:textId="77777777" w:rsidR="00236D15" w:rsidRDefault="00236D15"/>
        </w:tc>
        <w:tc>
          <w:tcPr>
            <w:tcW w:w="4908" w:type="dxa"/>
            <w:gridSpan w:val="2"/>
          </w:tcPr>
          <w:p w14:paraId="50D9E83D" w14:textId="77777777" w:rsidR="00236D15" w:rsidRDefault="00D06EFC">
            <w:r>
              <w:rPr>
                <w:noProof/>
                <w:lang w:eastAsia="ja-JP" w:bidi="th-TH"/>
              </w:rPr>
              <w:drawing>
                <wp:inline distT="0" distB="0" distL="0" distR="0" wp14:anchorId="6BF3FF1C" wp14:editId="0A8EC844">
                  <wp:extent cx="2468880" cy="1386295"/>
                  <wp:effectExtent l="127000" t="127000" r="121920" b="1250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8"/>
                          <a:stretch>
                            <a:fillRect/>
                          </a:stretch>
                        </pic:blipFill>
                        <pic:spPr>
                          <a:xfrm>
                            <a:off x="0" y="0"/>
                            <a:ext cx="2468880" cy="1386295"/>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236D15" w14:paraId="19A687F2" w14:textId="77777777" w:rsidTr="003569CF">
        <w:trPr>
          <w:jc w:val="center"/>
        </w:trPr>
        <w:tc>
          <w:tcPr>
            <w:tcW w:w="4737" w:type="dxa"/>
            <w:gridSpan w:val="2"/>
          </w:tcPr>
          <w:p w14:paraId="2CD794BD" w14:textId="77777777" w:rsidR="00236D15" w:rsidRDefault="00D06EFC" w:rsidP="031AA715">
            <w:pPr>
              <w:jc w:val="both"/>
            </w:pPr>
            <w:r>
              <w:rPr>
                <w:noProof/>
                <w:lang w:eastAsia="ja-JP" w:bidi="th-TH"/>
              </w:rPr>
              <w:drawing>
                <wp:inline distT="0" distB="0" distL="0" distR="0" wp14:anchorId="22A58C2E" wp14:editId="43FF9262">
                  <wp:extent cx="2468880" cy="1385316"/>
                  <wp:effectExtent l="127000" t="127000" r="121920" b="1263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a:stretch>
                            <a:fillRect/>
                          </a:stretch>
                        </pic:blipFill>
                        <pic:spPr>
                          <a:xfrm>
                            <a:off x="0" y="0"/>
                            <a:ext cx="2468880" cy="1385316"/>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c>
          <w:tcPr>
            <w:tcW w:w="435" w:type="dxa"/>
            <w:gridSpan w:val="2"/>
          </w:tcPr>
          <w:p w14:paraId="6571D692" w14:textId="77777777" w:rsidR="00236D15" w:rsidRDefault="00236D15"/>
        </w:tc>
        <w:tc>
          <w:tcPr>
            <w:tcW w:w="4908" w:type="dxa"/>
            <w:gridSpan w:val="2"/>
            <w:vAlign w:val="center"/>
          </w:tcPr>
          <w:p w14:paraId="5B419CEB" w14:textId="70E4D160" w:rsidR="00236D15" w:rsidRDefault="00DF60AC" w:rsidP="031AA715">
            <w:pPr>
              <w:pStyle w:val="Heading1"/>
              <w:jc w:val="both"/>
            </w:pPr>
            <w:r>
              <w:t xml:space="preserve">What Skills </w:t>
            </w:r>
            <w:r w:rsidR="007601D1">
              <w:t>will I acquire?</w:t>
            </w:r>
          </w:p>
          <w:p w14:paraId="418D5644" w14:textId="77777777" w:rsidR="00236D15" w:rsidRDefault="00EC407B" w:rsidP="00EC407B">
            <w:pPr>
              <w:pStyle w:val="ListParagraph"/>
              <w:numPr>
                <w:ilvl w:val="0"/>
                <w:numId w:val="10"/>
              </w:numPr>
              <w:jc w:val="both"/>
            </w:pPr>
            <w:r>
              <w:t xml:space="preserve">Computer skills for </w:t>
            </w:r>
            <w:r w:rsidR="00B66B42">
              <w:t>all aspects of hotel management</w:t>
            </w:r>
            <w:r w:rsidR="0034303D">
              <w:t>.</w:t>
            </w:r>
          </w:p>
          <w:p w14:paraId="1CDDBEA8" w14:textId="77777777" w:rsidR="0034303D" w:rsidRDefault="0034303D" w:rsidP="00EC407B">
            <w:pPr>
              <w:pStyle w:val="ListParagraph"/>
              <w:numPr>
                <w:ilvl w:val="0"/>
                <w:numId w:val="10"/>
              </w:numPr>
              <w:jc w:val="both"/>
            </w:pPr>
            <w:r>
              <w:t>Skills to produce all types of dishes</w:t>
            </w:r>
            <w:r w:rsidR="00354055">
              <w:t>, manage food stock, produce menus</w:t>
            </w:r>
            <w:r w:rsidR="00074A81">
              <w:t xml:space="preserve"> and manage the kitchen.</w:t>
            </w:r>
          </w:p>
          <w:p w14:paraId="026FF216" w14:textId="77777777" w:rsidR="001978DB" w:rsidRDefault="00063BDA" w:rsidP="00EC407B">
            <w:pPr>
              <w:pStyle w:val="ListParagraph"/>
              <w:numPr>
                <w:ilvl w:val="0"/>
                <w:numId w:val="10"/>
              </w:numPr>
              <w:jc w:val="both"/>
            </w:pPr>
            <w:r>
              <w:t>Skills to prepare rooms for guests</w:t>
            </w:r>
            <w:r w:rsidR="00485FB3">
              <w:t xml:space="preserve"> and maintain a clean and tidy </w:t>
            </w:r>
            <w:r w:rsidR="001978DB">
              <w:t>environment.</w:t>
            </w:r>
          </w:p>
          <w:p w14:paraId="7A106648" w14:textId="77777777" w:rsidR="00074A81" w:rsidRDefault="001978DB" w:rsidP="00EC407B">
            <w:pPr>
              <w:pStyle w:val="ListParagraph"/>
              <w:numPr>
                <w:ilvl w:val="0"/>
                <w:numId w:val="10"/>
              </w:numPr>
              <w:jc w:val="both"/>
            </w:pPr>
            <w:r>
              <w:t>Skills to generate tour activities, guide tourists</w:t>
            </w:r>
            <w:r w:rsidR="00C75263">
              <w:t xml:space="preserve"> and give them an exciting experience.</w:t>
            </w:r>
          </w:p>
          <w:p w14:paraId="7F2DC333" w14:textId="190AE72B" w:rsidR="00C75263" w:rsidRDefault="00C75263" w:rsidP="00EC407B">
            <w:pPr>
              <w:pStyle w:val="ListParagraph"/>
              <w:numPr>
                <w:ilvl w:val="0"/>
                <w:numId w:val="10"/>
              </w:numPr>
              <w:jc w:val="both"/>
            </w:pPr>
            <w:r>
              <w:t xml:space="preserve">Skills to drive, cook, bake, clean, </w:t>
            </w:r>
            <w:r w:rsidR="0042653D">
              <w:t>welcome, make cocktails, coffee</w:t>
            </w:r>
            <w:r w:rsidR="004139FF">
              <w:t xml:space="preserve"> and other skills needed in the hotel and tour business. </w:t>
            </w:r>
          </w:p>
        </w:tc>
      </w:tr>
      <w:tr w:rsidR="00236D15" w14:paraId="19D21D9E" w14:textId="77777777" w:rsidTr="003569CF">
        <w:trPr>
          <w:jc w:val="center"/>
        </w:trPr>
        <w:tc>
          <w:tcPr>
            <w:tcW w:w="4737" w:type="dxa"/>
            <w:gridSpan w:val="2"/>
            <w:vAlign w:val="center"/>
          </w:tcPr>
          <w:p w14:paraId="24BA11AD" w14:textId="284C77D8" w:rsidR="00236D15" w:rsidRDefault="009545F6" w:rsidP="031AA715">
            <w:pPr>
              <w:pStyle w:val="Heading2"/>
              <w:jc w:val="both"/>
            </w:pPr>
            <w:r>
              <w:t>What sets us apart</w:t>
            </w:r>
            <w:r w:rsidR="031AA715">
              <w:t xml:space="preserve"> ?</w:t>
            </w:r>
          </w:p>
          <w:p w14:paraId="155D5CA9" w14:textId="5BA10A9E" w:rsidR="00236D15" w:rsidRDefault="031AA715" w:rsidP="031AA715">
            <w:pPr>
              <w:pStyle w:val="NormalIndent"/>
              <w:numPr>
                <w:ilvl w:val="0"/>
                <w:numId w:val="9"/>
              </w:numPr>
              <w:jc w:val="both"/>
            </w:pPr>
            <w:r>
              <w:t xml:space="preserve">On-the-job training at our hotel and other similar businesses.  </w:t>
            </w:r>
          </w:p>
          <w:p w14:paraId="7F535AAB" w14:textId="6F5E5C35" w:rsidR="002C3620" w:rsidRDefault="031AA715" w:rsidP="031AA715">
            <w:pPr>
              <w:pStyle w:val="NormalIndent"/>
              <w:numPr>
                <w:ilvl w:val="0"/>
                <w:numId w:val="9"/>
              </w:numPr>
              <w:jc w:val="both"/>
            </w:pPr>
            <w:r>
              <w:t>Short focused intensive training so you graduate quickly and cheaply.</w:t>
            </w:r>
          </w:p>
          <w:p w14:paraId="4B6E2FAA" w14:textId="314A2F3C" w:rsidR="001A249E" w:rsidRDefault="031AA715" w:rsidP="031AA715">
            <w:pPr>
              <w:pStyle w:val="NormalIndent"/>
              <w:numPr>
                <w:ilvl w:val="0"/>
                <w:numId w:val="9"/>
              </w:numPr>
              <w:jc w:val="both"/>
            </w:pPr>
            <w:r>
              <w:t>Easy payment methods.</w:t>
            </w:r>
          </w:p>
          <w:p w14:paraId="21939C17" w14:textId="77777777" w:rsidR="00F07AF3" w:rsidRDefault="031AA715" w:rsidP="031AA715">
            <w:pPr>
              <w:pStyle w:val="NormalIndent"/>
              <w:numPr>
                <w:ilvl w:val="0"/>
                <w:numId w:val="9"/>
              </w:numPr>
              <w:jc w:val="both"/>
            </w:pPr>
            <w:r>
              <w:t>Opportunity to upgrade your certification at your pace and budget.</w:t>
            </w:r>
          </w:p>
          <w:p w14:paraId="480E23AF" w14:textId="3C9DCFC0" w:rsidR="00DC51C8" w:rsidRDefault="031AA715" w:rsidP="031AA715">
            <w:pPr>
              <w:pStyle w:val="NormalIndent"/>
              <w:numPr>
                <w:ilvl w:val="0"/>
                <w:numId w:val="9"/>
              </w:numPr>
              <w:jc w:val="both"/>
            </w:pPr>
            <w:r>
              <w:t xml:space="preserve">Opportunity </w:t>
            </w:r>
            <w:r w:rsidR="00DF60AC">
              <w:t>to earn</w:t>
            </w:r>
            <w:r w:rsidR="00B84760">
              <w:t xml:space="preserve"> through </w:t>
            </w:r>
            <w:r w:rsidR="00BF6C3E">
              <w:t xml:space="preserve">all types of </w:t>
            </w:r>
            <w:r w:rsidR="00B84760">
              <w:t xml:space="preserve">casual </w:t>
            </w:r>
            <w:r w:rsidR="00BF6C3E">
              <w:t>work</w:t>
            </w:r>
            <w:r w:rsidR="00DF60AC">
              <w:t xml:space="preserve"> a</w:t>
            </w:r>
            <w:r w:rsidR="00AB7EE4">
              <w:t>t</w:t>
            </w:r>
            <w:r w:rsidR="00DF60AC">
              <w:t xml:space="preserve"> BSR and partner businesses.</w:t>
            </w:r>
          </w:p>
          <w:p w14:paraId="320CB38C" w14:textId="77777777" w:rsidR="00DC51C8" w:rsidRDefault="031AA715" w:rsidP="031AA715">
            <w:pPr>
              <w:pStyle w:val="NormalIndent"/>
              <w:numPr>
                <w:ilvl w:val="0"/>
                <w:numId w:val="9"/>
              </w:numPr>
              <w:jc w:val="both"/>
            </w:pPr>
            <w:r>
              <w:t>Marketing of graduates to our business networks for employment.</w:t>
            </w:r>
          </w:p>
          <w:p w14:paraId="24088AAC" w14:textId="77777777" w:rsidR="00FA654D" w:rsidRDefault="031AA715" w:rsidP="031AA715">
            <w:pPr>
              <w:pStyle w:val="NormalIndent"/>
              <w:numPr>
                <w:ilvl w:val="0"/>
                <w:numId w:val="9"/>
              </w:numPr>
              <w:jc w:val="both"/>
            </w:pPr>
            <w:r>
              <w:t>Sports, tours and farming extracurricular activities.</w:t>
            </w:r>
          </w:p>
          <w:p w14:paraId="1144ED9F" w14:textId="7ED84467" w:rsidR="00FA654D" w:rsidRDefault="00AB3200" w:rsidP="031AA715">
            <w:pPr>
              <w:pStyle w:val="NormalIndent"/>
              <w:numPr>
                <w:ilvl w:val="0"/>
                <w:numId w:val="9"/>
              </w:numPr>
              <w:jc w:val="both"/>
            </w:pPr>
            <w:r>
              <w:t>Access to internationally certified courses</w:t>
            </w:r>
            <w:r w:rsidR="031AA715">
              <w:t xml:space="preserve"> for training</w:t>
            </w:r>
            <w:r w:rsidR="00C658CD">
              <w:t xml:space="preserve">. </w:t>
            </w:r>
            <w:r w:rsidR="031AA715">
              <w:t xml:space="preserve"> </w:t>
            </w:r>
          </w:p>
        </w:tc>
        <w:tc>
          <w:tcPr>
            <w:tcW w:w="435" w:type="dxa"/>
            <w:gridSpan w:val="2"/>
          </w:tcPr>
          <w:p w14:paraId="1C5CA316" w14:textId="77777777" w:rsidR="00236D15" w:rsidRDefault="00236D15"/>
        </w:tc>
        <w:tc>
          <w:tcPr>
            <w:tcW w:w="4908" w:type="dxa"/>
            <w:gridSpan w:val="2"/>
          </w:tcPr>
          <w:p w14:paraId="28E950EB" w14:textId="77777777" w:rsidR="00236D15" w:rsidRDefault="00D06EFC">
            <w:r>
              <w:rPr>
                <w:noProof/>
                <w:lang w:eastAsia="ja-JP" w:bidi="th-TH"/>
              </w:rPr>
              <w:drawing>
                <wp:inline distT="0" distB="0" distL="0" distR="0" wp14:anchorId="3E9F92FE" wp14:editId="0AD6E881">
                  <wp:extent cx="2194792" cy="1646094"/>
                  <wp:effectExtent l="127000" t="127000" r="129540" b="132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0"/>
                          <a:stretch>
                            <a:fillRect/>
                          </a:stretch>
                        </pic:blipFill>
                        <pic:spPr>
                          <a:xfrm>
                            <a:off x="0" y="0"/>
                            <a:ext cx="2194792" cy="1646094"/>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bl>
    <w:p w14:paraId="72878F54" w14:textId="7598BD87" w:rsidR="031AA715" w:rsidRDefault="031AA715" w:rsidP="00C80C88">
      <w:pPr>
        <w:ind w:left="3600"/>
        <w:rPr>
          <w:rFonts w:asciiTheme="majorHAnsi" w:eastAsiaTheme="majorEastAsia" w:hAnsiTheme="majorHAnsi" w:cstheme="majorBidi"/>
          <w:color w:val="CA3827" w:themeColor="accent1"/>
          <w:sz w:val="36"/>
          <w:szCs w:val="36"/>
        </w:rPr>
      </w:pPr>
      <w:r w:rsidRPr="031AA715">
        <w:rPr>
          <w:rFonts w:asciiTheme="majorHAnsi" w:eastAsiaTheme="majorEastAsia" w:hAnsiTheme="majorHAnsi" w:cstheme="majorBidi"/>
          <w:color w:val="CA3827" w:themeColor="accent1"/>
          <w:sz w:val="36"/>
          <w:szCs w:val="36"/>
        </w:rPr>
        <w:t>Contact Us</w:t>
      </w:r>
    </w:p>
    <w:p w14:paraId="25985450" w14:textId="35C95E70" w:rsidR="031AA715" w:rsidRDefault="031AA715" w:rsidP="00C80C88">
      <w:pPr>
        <w:ind w:left="3600"/>
      </w:pPr>
      <w:r>
        <w:t xml:space="preserve">Get our registration form and </w:t>
      </w:r>
      <w:r w:rsidR="00C80C88">
        <w:t>register</w:t>
      </w:r>
      <w:r>
        <w:t xml:space="preserve"> today! </w:t>
      </w:r>
    </w:p>
    <w:p w14:paraId="6D5CE056" w14:textId="0DC5BF49" w:rsidR="031AA715" w:rsidRDefault="031AA715" w:rsidP="00C80C88">
      <w:pPr>
        <w:ind w:left="3600"/>
      </w:pPr>
      <w:r>
        <w:t xml:space="preserve">Email: </w:t>
      </w:r>
      <w:hyperlink r:id="rId21">
        <w:r w:rsidRPr="031AA715">
          <w:rPr>
            <w:rStyle w:val="Hyperlink"/>
          </w:rPr>
          <w:t>hotel@bunyonyisafaris.com</w:t>
        </w:r>
      </w:hyperlink>
    </w:p>
    <w:p w14:paraId="6AF2D821" w14:textId="5F7014D8" w:rsidR="031AA715" w:rsidRDefault="031AA715" w:rsidP="00C80C88">
      <w:pPr>
        <w:ind w:left="3600"/>
      </w:pPr>
      <w:r>
        <w:lastRenderedPageBreak/>
        <w:t>Call: 0753-271-972</w:t>
      </w:r>
    </w:p>
    <w:p w14:paraId="3D8DE17A" w14:textId="3AA01D90" w:rsidR="031AA715" w:rsidRDefault="031AA715" w:rsidP="00C80C88">
      <w:pPr>
        <w:ind w:left="3600"/>
        <w:rPr>
          <w:i/>
          <w:iCs/>
        </w:rPr>
      </w:pPr>
      <w:r w:rsidRPr="031AA715">
        <w:rPr>
          <w:i/>
          <w:iCs/>
        </w:rPr>
        <w:t>www.bunyonyisafarisresort.com</w:t>
      </w:r>
    </w:p>
    <w:sectPr w:rsidR="031AA715" w:rsidSect="00D06EFC">
      <w:pgSz w:w="11907" w:h="16839" w:code="9"/>
      <w:pgMar w:top="720" w:right="1080" w:bottom="720" w:left="1080" w:header="720" w:footer="720" w:gutter="0"/>
      <w:pgBorders w:zOrder="back" w:display="notFirstPage" w:offsetFrom="page">
        <w:top w:val="single" w:sz="12" w:space="31" w:color="F83500" w:themeColor="accent3"/>
        <w:left w:val="single" w:sz="12" w:space="31" w:color="F83500" w:themeColor="accent3"/>
        <w:bottom w:val="single" w:sz="12" w:space="31" w:color="F83500" w:themeColor="accent3"/>
        <w:right w:val="single" w:sz="12" w:space="31" w:color="F83500" w:themeColor="accent3"/>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Calisto MT">
    <w:panose1 w:val="02040603050505030304"/>
    <w:charset w:val="4D"/>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F7C0D"/>
    <w:multiLevelType w:val="hybridMultilevel"/>
    <w:tmpl w:val="3B860C6E"/>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2B6C6D"/>
    <w:multiLevelType w:val="hybridMultilevel"/>
    <w:tmpl w:val="2A84990C"/>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F678D8"/>
    <w:multiLevelType w:val="hybridMultilevel"/>
    <w:tmpl w:val="344A4E1E"/>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4F5016"/>
    <w:multiLevelType w:val="hybridMultilevel"/>
    <w:tmpl w:val="5978B434"/>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4405D48"/>
    <w:multiLevelType w:val="hybridMultilevel"/>
    <w:tmpl w:val="B55ADD66"/>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3933DE1"/>
    <w:multiLevelType w:val="hybridMultilevel"/>
    <w:tmpl w:val="93B6278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BCF15A8"/>
    <w:multiLevelType w:val="hybridMultilevel"/>
    <w:tmpl w:val="A4D896AE"/>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E890AA3"/>
    <w:multiLevelType w:val="hybridMultilevel"/>
    <w:tmpl w:val="9C3A00E6"/>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F5628A4"/>
    <w:multiLevelType w:val="hybridMultilevel"/>
    <w:tmpl w:val="A8D0C672"/>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A4EEE71"/>
    <w:multiLevelType w:val="hybridMultilevel"/>
    <w:tmpl w:val="1568B4E8"/>
    <w:lvl w:ilvl="0" w:tplc="B4408FBC">
      <w:start w:val="1"/>
      <w:numFmt w:val="bullet"/>
      <w:lvlText w:val="-"/>
      <w:lvlJc w:val="left"/>
      <w:pPr>
        <w:ind w:left="720" w:hanging="360"/>
      </w:pPr>
      <w:rPr>
        <w:rFonts w:ascii="Calibri" w:hAnsi="Calibri" w:hint="default"/>
      </w:rPr>
    </w:lvl>
    <w:lvl w:ilvl="1" w:tplc="B17681F0">
      <w:start w:val="1"/>
      <w:numFmt w:val="bullet"/>
      <w:lvlText w:val="o"/>
      <w:lvlJc w:val="left"/>
      <w:pPr>
        <w:ind w:left="1440" w:hanging="360"/>
      </w:pPr>
      <w:rPr>
        <w:rFonts w:ascii="Courier New" w:hAnsi="Courier New" w:hint="default"/>
      </w:rPr>
    </w:lvl>
    <w:lvl w:ilvl="2" w:tplc="3542768E">
      <w:start w:val="1"/>
      <w:numFmt w:val="bullet"/>
      <w:lvlText w:val=""/>
      <w:lvlJc w:val="left"/>
      <w:pPr>
        <w:ind w:left="2160" w:hanging="360"/>
      </w:pPr>
      <w:rPr>
        <w:rFonts w:ascii="Wingdings" w:hAnsi="Wingdings" w:hint="default"/>
      </w:rPr>
    </w:lvl>
    <w:lvl w:ilvl="3" w:tplc="8D3480D4">
      <w:start w:val="1"/>
      <w:numFmt w:val="bullet"/>
      <w:lvlText w:val=""/>
      <w:lvlJc w:val="left"/>
      <w:pPr>
        <w:ind w:left="2880" w:hanging="360"/>
      </w:pPr>
      <w:rPr>
        <w:rFonts w:ascii="Symbol" w:hAnsi="Symbol" w:hint="default"/>
      </w:rPr>
    </w:lvl>
    <w:lvl w:ilvl="4" w:tplc="CA9696F8">
      <w:start w:val="1"/>
      <w:numFmt w:val="bullet"/>
      <w:lvlText w:val="o"/>
      <w:lvlJc w:val="left"/>
      <w:pPr>
        <w:ind w:left="3600" w:hanging="360"/>
      </w:pPr>
      <w:rPr>
        <w:rFonts w:ascii="Courier New" w:hAnsi="Courier New" w:hint="default"/>
      </w:rPr>
    </w:lvl>
    <w:lvl w:ilvl="5" w:tplc="25F81CA6">
      <w:start w:val="1"/>
      <w:numFmt w:val="bullet"/>
      <w:lvlText w:val=""/>
      <w:lvlJc w:val="left"/>
      <w:pPr>
        <w:ind w:left="4320" w:hanging="360"/>
      </w:pPr>
      <w:rPr>
        <w:rFonts w:ascii="Wingdings" w:hAnsi="Wingdings" w:hint="default"/>
      </w:rPr>
    </w:lvl>
    <w:lvl w:ilvl="6" w:tplc="949A6282">
      <w:start w:val="1"/>
      <w:numFmt w:val="bullet"/>
      <w:lvlText w:val=""/>
      <w:lvlJc w:val="left"/>
      <w:pPr>
        <w:ind w:left="5040" w:hanging="360"/>
      </w:pPr>
      <w:rPr>
        <w:rFonts w:ascii="Symbol" w:hAnsi="Symbol" w:hint="default"/>
      </w:rPr>
    </w:lvl>
    <w:lvl w:ilvl="7" w:tplc="A2DE873E">
      <w:start w:val="1"/>
      <w:numFmt w:val="bullet"/>
      <w:lvlText w:val="o"/>
      <w:lvlJc w:val="left"/>
      <w:pPr>
        <w:ind w:left="5760" w:hanging="360"/>
      </w:pPr>
      <w:rPr>
        <w:rFonts w:ascii="Courier New" w:hAnsi="Courier New" w:hint="default"/>
      </w:rPr>
    </w:lvl>
    <w:lvl w:ilvl="8" w:tplc="DE0C00C2">
      <w:start w:val="1"/>
      <w:numFmt w:val="bullet"/>
      <w:lvlText w:val=""/>
      <w:lvlJc w:val="left"/>
      <w:pPr>
        <w:ind w:left="6480" w:hanging="360"/>
      </w:pPr>
      <w:rPr>
        <w:rFonts w:ascii="Wingdings" w:hAnsi="Wingdings" w:hint="default"/>
      </w:rPr>
    </w:lvl>
  </w:abstractNum>
  <w:abstractNum w:abstractNumId="10" w15:restartNumberingAfterBreak="0">
    <w:nsid w:val="6D453B83"/>
    <w:multiLevelType w:val="hybridMultilevel"/>
    <w:tmpl w:val="E1E6B8E6"/>
    <w:lvl w:ilvl="0" w:tplc="FFFFFFFF">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ECB73DB"/>
    <w:multiLevelType w:val="hybridMultilevel"/>
    <w:tmpl w:val="8F10BFB2"/>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64844485">
    <w:abstractNumId w:val="9"/>
  </w:num>
  <w:num w:numId="2" w16cid:durableId="801769326">
    <w:abstractNumId w:val="0"/>
  </w:num>
  <w:num w:numId="3" w16cid:durableId="1531068861">
    <w:abstractNumId w:val="5"/>
  </w:num>
  <w:num w:numId="4" w16cid:durableId="1508592761">
    <w:abstractNumId w:val="10"/>
  </w:num>
  <w:num w:numId="5" w16cid:durableId="1036586373">
    <w:abstractNumId w:val="2"/>
  </w:num>
  <w:num w:numId="6" w16cid:durableId="222640078">
    <w:abstractNumId w:val="8"/>
  </w:num>
  <w:num w:numId="7" w16cid:durableId="28838865">
    <w:abstractNumId w:val="3"/>
  </w:num>
  <w:num w:numId="8" w16cid:durableId="2029938856">
    <w:abstractNumId w:val="11"/>
  </w:num>
  <w:num w:numId="9" w16cid:durableId="37248160">
    <w:abstractNumId w:val="7"/>
  </w:num>
  <w:num w:numId="10" w16cid:durableId="1856262661">
    <w:abstractNumId w:val="4"/>
  </w:num>
  <w:num w:numId="11" w16cid:durableId="1536577718">
    <w:abstractNumId w:val="1"/>
  </w:num>
  <w:num w:numId="12" w16cid:durableId="11109944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proofState w:spelling="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C5C"/>
    <w:rsid w:val="0000136C"/>
    <w:rsid w:val="00006ABE"/>
    <w:rsid w:val="0001588B"/>
    <w:rsid w:val="00015A26"/>
    <w:rsid w:val="00015B8B"/>
    <w:rsid w:val="000240D8"/>
    <w:rsid w:val="00033D74"/>
    <w:rsid w:val="00053E3D"/>
    <w:rsid w:val="00056EC0"/>
    <w:rsid w:val="00063BDA"/>
    <w:rsid w:val="00071686"/>
    <w:rsid w:val="00074A81"/>
    <w:rsid w:val="00076ACB"/>
    <w:rsid w:val="00081F8A"/>
    <w:rsid w:val="00086AB5"/>
    <w:rsid w:val="0009769C"/>
    <w:rsid w:val="000A2C16"/>
    <w:rsid w:val="000A2FF9"/>
    <w:rsid w:val="000B3299"/>
    <w:rsid w:val="000B7EA8"/>
    <w:rsid w:val="000C0127"/>
    <w:rsid w:val="000C09C2"/>
    <w:rsid w:val="000D0D2C"/>
    <w:rsid w:val="000D749D"/>
    <w:rsid w:val="000D7BB1"/>
    <w:rsid w:val="000E0240"/>
    <w:rsid w:val="000E2B7F"/>
    <w:rsid w:val="000E7089"/>
    <w:rsid w:val="000F413C"/>
    <w:rsid w:val="000F422E"/>
    <w:rsid w:val="000F7C18"/>
    <w:rsid w:val="00101435"/>
    <w:rsid w:val="001108E2"/>
    <w:rsid w:val="00122B6D"/>
    <w:rsid w:val="001274EA"/>
    <w:rsid w:val="00141806"/>
    <w:rsid w:val="001452AD"/>
    <w:rsid w:val="00150408"/>
    <w:rsid w:val="00165A0D"/>
    <w:rsid w:val="0017023E"/>
    <w:rsid w:val="00176870"/>
    <w:rsid w:val="00186E98"/>
    <w:rsid w:val="001978DB"/>
    <w:rsid w:val="001A249E"/>
    <w:rsid w:val="001A2D1A"/>
    <w:rsid w:val="001A50B3"/>
    <w:rsid w:val="001C1275"/>
    <w:rsid w:val="001C3A61"/>
    <w:rsid w:val="001C4A76"/>
    <w:rsid w:val="001C74CA"/>
    <w:rsid w:val="001D3345"/>
    <w:rsid w:val="001E08F6"/>
    <w:rsid w:val="001F1494"/>
    <w:rsid w:val="001F1874"/>
    <w:rsid w:val="00211CE8"/>
    <w:rsid w:val="00212F9D"/>
    <w:rsid w:val="00214A3E"/>
    <w:rsid w:val="0023689D"/>
    <w:rsid w:val="00236D15"/>
    <w:rsid w:val="002410E1"/>
    <w:rsid w:val="00247AF2"/>
    <w:rsid w:val="00253015"/>
    <w:rsid w:val="0025436F"/>
    <w:rsid w:val="0027415F"/>
    <w:rsid w:val="002743A6"/>
    <w:rsid w:val="002839CF"/>
    <w:rsid w:val="00297937"/>
    <w:rsid w:val="002A27DC"/>
    <w:rsid w:val="002B6A01"/>
    <w:rsid w:val="002B7617"/>
    <w:rsid w:val="002C14BA"/>
    <w:rsid w:val="002C17C5"/>
    <w:rsid w:val="002C3620"/>
    <w:rsid w:val="002D161F"/>
    <w:rsid w:val="002E72D4"/>
    <w:rsid w:val="00307ABF"/>
    <w:rsid w:val="0031040D"/>
    <w:rsid w:val="00323595"/>
    <w:rsid w:val="00324FA5"/>
    <w:rsid w:val="0034303D"/>
    <w:rsid w:val="0034493E"/>
    <w:rsid w:val="0035218D"/>
    <w:rsid w:val="00354055"/>
    <w:rsid w:val="00354628"/>
    <w:rsid w:val="003569CF"/>
    <w:rsid w:val="00375733"/>
    <w:rsid w:val="00377C21"/>
    <w:rsid w:val="003817F1"/>
    <w:rsid w:val="00386C6C"/>
    <w:rsid w:val="00390B19"/>
    <w:rsid w:val="00392532"/>
    <w:rsid w:val="00393D0F"/>
    <w:rsid w:val="003A393A"/>
    <w:rsid w:val="003B4F27"/>
    <w:rsid w:val="003B5211"/>
    <w:rsid w:val="003B7272"/>
    <w:rsid w:val="003D1313"/>
    <w:rsid w:val="003E35D8"/>
    <w:rsid w:val="003F79E1"/>
    <w:rsid w:val="0041235C"/>
    <w:rsid w:val="004139FF"/>
    <w:rsid w:val="0042653D"/>
    <w:rsid w:val="0042730E"/>
    <w:rsid w:val="00431CC9"/>
    <w:rsid w:val="0044202A"/>
    <w:rsid w:val="00444192"/>
    <w:rsid w:val="004510E4"/>
    <w:rsid w:val="00451B0F"/>
    <w:rsid w:val="00455B3A"/>
    <w:rsid w:val="004611D0"/>
    <w:rsid w:val="004615E1"/>
    <w:rsid w:val="00462B68"/>
    <w:rsid w:val="00470C2C"/>
    <w:rsid w:val="00470E6A"/>
    <w:rsid w:val="00472C8A"/>
    <w:rsid w:val="0047446A"/>
    <w:rsid w:val="00475DB0"/>
    <w:rsid w:val="00485035"/>
    <w:rsid w:val="00485FB3"/>
    <w:rsid w:val="00493F2D"/>
    <w:rsid w:val="004A23EE"/>
    <w:rsid w:val="004B0813"/>
    <w:rsid w:val="004C766F"/>
    <w:rsid w:val="004D2278"/>
    <w:rsid w:val="004E7E6D"/>
    <w:rsid w:val="004F3F03"/>
    <w:rsid w:val="004F64F8"/>
    <w:rsid w:val="004F6C35"/>
    <w:rsid w:val="00503F88"/>
    <w:rsid w:val="0050488F"/>
    <w:rsid w:val="00514A4C"/>
    <w:rsid w:val="00520D49"/>
    <w:rsid w:val="005246A0"/>
    <w:rsid w:val="00526FE6"/>
    <w:rsid w:val="00541332"/>
    <w:rsid w:val="00542F00"/>
    <w:rsid w:val="00547D38"/>
    <w:rsid w:val="005532F1"/>
    <w:rsid w:val="005629CF"/>
    <w:rsid w:val="00565F83"/>
    <w:rsid w:val="00574FE8"/>
    <w:rsid w:val="00576B3E"/>
    <w:rsid w:val="00583950"/>
    <w:rsid w:val="0058446A"/>
    <w:rsid w:val="005B42C2"/>
    <w:rsid w:val="005C0CDE"/>
    <w:rsid w:val="005C2D40"/>
    <w:rsid w:val="005C389F"/>
    <w:rsid w:val="005C412E"/>
    <w:rsid w:val="005C542D"/>
    <w:rsid w:val="005C5CB0"/>
    <w:rsid w:val="005F3E01"/>
    <w:rsid w:val="006000B4"/>
    <w:rsid w:val="00600998"/>
    <w:rsid w:val="00606B86"/>
    <w:rsid w:val="006224E4"/>
    <w:rsid w:val="00626481"/>
    <w:rsid w:val="00630C11"/>
    <w:rsid w:val="00631B80"/>
    <w:rsid w:val="00641BDB"/>
    <w:rsid w:val="00646238"/>
    <w:rsid w:val="00646DCD"/>
    <w:rsid w:val="00652F99"/>
    <w:rsid w:val="00654106"/>
    <w:rsid w:val="00655548"/>
    <w:rsid w:val="00661D47"/>
    <w:rsid w:val="006669A7"/>
    <w:rsid w:val="006745F3"/>
    <w:rsid w:val="006910BE"/>
    <w:rsid w:val="0069652B"/>
    <w:rsid w:val="006A782B"/>
    <w:rsid w:val="006C3D28"/>
    <w:rsid w:val="006C4076"/>
    <w:rsid w:val="006D197B"/>
    <w:rsid w:val="006D22A3"/>
    <w:rsid w:val="006D6DA8"/>
    <w:rsid w:val="006D760E"/>
    <w:rsid w:val="006E39AA"/>
    <w:rsid w:val="006E5DE6"/>
    <w:rsid w:val="006F420A"/>
    <w:rsid w:val="006F5A23"/>
    <w:rsid w:val="00715D14"/>
    <w:rsid w:val="007204F0"/>
    <w:rsid w:val="00721B2E"/>
    <w:rsid w:val="007236F7"/>
    <w:rsid w:val="00726BFD"/>
    <w:rsid w:val="00733905"/>
    <w:rsid w:val="00743170"/>
    <w:rsid w:val="00757CDF"/>
    <w:rsid w:val="0076004F"/>
    <w:rsid w:val="007601D1"/>
    <w:rsid w:val="00781FD3"/>
    <w:rsid w:val="00792C96"/>
    <w:rsid w:val="00792D34"/>
    <w:rsid w:val="00792DEA"/>
    <w:rsid w:val="007A2C0D"/>
    <w:rsid w:val="007A3BB4"/>
    <w:rsid w:val="007A7425"/>
    <w:rsid w:val="007A7E5D"/>
    <w:rsid w:val="007B731F"/>
    <w:rsid w:val="007C1F75"/>
    <w:rsid w:val="007C2206"/>
    <w:rsid w:val="007C5946"/>
    <w:rsid w:val="007D05C0"/>
    <w:rsid w:val="007D38BB"/>
    <w:rsid w:val="007D5D10"/>
    <w:rsid w:val="007D67C8"/>
    <w:rsid w:val="007E1B54"/>
    <w:rsid w:val="007E271B"/>
    <w:rsid w:val="0080027E"/>
    <w:rsid w:val="00800702"/>
    <w:rsid w:val="008044DF"/>
    <w:rsid w:val="00804927"/>
    <w:rsid w:val="008074BE"/>
    <w:rsid w:val="00810242"/>
    <w:rsid w:val="00812BC8"/>
    <w:rsid w:val="00821AB6"/>
    <w:rsid w:val="00824FA1"/>
    <w:rsid w:val="008408C5"/>
    <w:rsid w:val="00846D4D"/>
    <w:rsid w:val="00871997"/>
    <w:rsid w:val="00871B39"/>
    <w:rsid w:val="00883C24"/>
    <w:rsid w:val="0088658D"/>
    <w:rsid w:val="00894F1A"/>
    <w:rsid w:val="008A1AAD"/>
    <w:rsid w:val="008B0113"/>
    <w:rsid w:val="008B166B"/>
    <w:rsid w:val="008B49B0"/>
    <w:rsid w:val="008D24F1"/>
    <w:rsid w:val="008D54C1"/>
    <w:rsid w:val="008E1EFB"/>
    <w:rsid w:val="008E5C95"/>
    <w:rsid w:val="00903F6A"/>
    <w:rsid w:val="009066C2"/>
    <w:rsid w:val="009104C4"/>
    <w:rsid w:val="009107F6"/>
    <w:rsid w:val="009140B6"/>
    <w:rsid w:val="00925529"/>
    <w:rsid w:val="00941EF6"/>
    <w:rsid w:val="00942F14"/>
    <w:rsid w:val="009545F6"/>
    <w:rsid w:val="009565BF"/>
    <w:rsid w:val="00962789"/>
    <w:rsid w:val="009732BB"/>
    <w:rsid w:val="00981B78"/>
    <w:rsid w:val="009825EE"/>
    <w:rsid w:val="00983A2D"/>
    <w:rsid w:val="00984A14"/>
    <w:rsid w:val="0098550C"/>
    <w:rsid w:val="009A08E0"/>
    <w:rsid w:val="009A6182"/>
    <w:rsid w:val="009B1652"/>
    <w:rsid w:val="009D32FC"/>
    <w:rsid w:val="009D4B25"/>
    <w:rsid w:val="009E24B2"/>
    <w:rsid w:val="009E3834"/>
    <w:rsid w:val="009E6CF7"/>
    <w:rsid w:val="009F3189"/>
    <w:rsid w:val="009F67A3"/>
    <w:rsid w:val="009F715A"/>
    <w:rsid w:val="009F7ED5"/>
    <w:rsid w:val="00A04B8A"/>
    <w:rsid w:val="00A153F8"/>
    <w:rsid w:val="00A27461"/>
    <w:rsid w:val="00A3163B"/>
    <w:rsid w:val="00A5283B"/>
    <w:rsid w:val="00A6112E"/>
    <w:rsid w:val="00A63298"/>
    <w:rsid w:val="00A66B09"/>
    <w:rsid w:val="00A7511C"/>
    <w:rsid w:val="00A836AE"/>
    <w:rsid w:val="00A930FF"/>
    <w:rsid w:val="00AB1259"/>
    <w:rsid w:val="00AB3200"/>
    <w:rsid w:val="00AB5322"/>
    <w:rsid w:val="00AB7EE4"/>
    <w:rsid w:val="00AC396E"/>
    <w:rsid w:val="00AC49B1"/>
    <w:rsid w:val="00AD3097"/>
    <w:rsid w:val="00AE7648"/>
    <w:rsid w:val="00B0224A"/>
    <w:rsid w:val="00B025FB"/>
    <w:rsid w:val="00B030EF"/>
    <w:rsid w:val="00B04393"/>
    <w:rsid w:val="00B14945"/>
    <w:rsid w:val="00B2750E"/>
    <w:rsid w:val="00B3521E"/>
    <w:rsid w:val="00B36B7E"/>
    <w:rsid w:val="00B53B80"/>
    <w:rsid w:val="00B66B42"/>
    <w:rsid w:val="00B67CDC"/>
    <w:rsid w:val="00B80B49"/>
    <w:rsid w:val="00B83313"/>
    <w:rsid w:val="00B84760"/>
    <w:rsid w:val="00B875F5"/>
    <w:rsid w:val="00B91C32"/>
    <w:rsid w:val="00B95A9D"/>
    <w:rsid w:val="00BA4677"/>
    <w:rsid w:val="00BA5747"/>
    <w:rsid w:val="00BA7C64"/>
    <w:rsid w:val="00BB4CA8"/>
    <w:rsid w:val="00BC058D"/>
    <w:rsid w:val="00BC2D2A"/>
    <w:rsid w:val="00BC56AE"/>
    <w:rsid w:val="00BC78A3"/>
    <w:rsid w:val="00BD6C0E"/>
    <w:rsid w:val="00BE045C"/>
    <w:rsid w:val="00BF2B88"/>
    <w:rsid w:val="00BF3652"/>
    <w:rsid w:val="00BF6C3E"/>
    <w:rsid w:val="00C01976"/>
    <w:rsid w:val="00C0229F"/>
    <w:rsid w:val="00C03914"/>
    <w:rsid w:val="00C13D3D"/>
    <w:rsid w:val="00C148FF"/>
    <w:rsid w:val="00C207AD"/>
    <w:rsid w:val="00C25509"/>
    <w:rsid w:val="00C30053"/>
    <w:rsid w:val="00C45646"/>
    <w:rsid w:val="00C46BCD"/>
    <w:rsid w:val="00C50631"/>
    <w:rsid w:val="00C54DF9"/>
    <w:rsid w:val="00C658CD"/>
    <w:rsid w:val="00C75263"/>
    <w:rsid w:val="00C77392"/>
    <w:rsid w:val="00C77F0C"/>
    <w:rsid w:val="00C80C88"/>
    <w:rsid w:val="00C95411"/>
    <w:rsid w:val="00CA0600"/>
    <w:rsid w:val="00CA123D"/>
    <w:rsid w:val="00CA37C0"/>
    <w:rsid w:val="00CB0436"/>
    <w:rsid w:val="00CC087B"/>
    <w:rsid w:val="00CC711C"/>
    <w:rsid w:val="00CD0832"/>
    <w:rsid w:val="00CD224F"/>
    <w:rsid w:val="00CE3591"/>
    <w:rsid w:val="00CF582C"/>
    <w:rsid w:val="00D03ECE"/>
    <w:rsid w:val="00D06EFC"/>
    <w:rsid w:val="00D126A6"/>
    <w:rsid w:val="00D14DDB"/>
    <w:rsid w:val="00D17396"/>
    <w:rsid w:val="00D20026"/>
    <w:rsid w:val="00D23737"/>
    <w:rsid w:val="00D245F7"/>
    <w:rsid w:val="00D32333"/>
    <w:rsid w:val="00D41375"/>
    <w:rsid w:val="00D42C00"/>
    <w:rsid w:val="00D46FF3"/>
    <w:rsid w:val="00D47736"/>
    <w:rsid w:val="00D51564"/>
    <w:rsid w:val="00D538F9"/>
    <w:rsid w:val="00D621B3"/>
    <w:rsid w:val="00D64C5D"/>
    <w:rsid w:val="00DB18B0"/>
    <w:rsid w:val="00DC33EB"/>
    <w:rsid w:val="00DC4CC9"/>
    <w:rsid w:val="00DC51C8"/>
    <w:rsid w:val="00DD03DA"/>
    <w:rsid w:val="00DD0482"/>
    <w:rsid w:val="00DD6A9F"/>
    <w:rsid w:val="00DF2D7A"/>
    <w:rsid w:val="00DF60AC"/>
    <w:rsid w:val="00DF65FB"/>
    <w:rsid w:val="00DF67CC"/>
    <w:rsid w:val="00E034D6"/>
    <w:rsid w:val="00E06C1C"/>
    <w:rsid w:val="00E079BD"/>
    <w:rsid w:val="00E120CE"/>
    <w:rsid w:val="00E207AC"/>
    <w:rsid w:val="00E25141"/>
    <w:rsid w:val="00E4393F"/>
    <w:rsid w:val="00E464F3"/>
    <w:rsid w:val="00E46BC5"/>
    <w:rsid w:val="00E613BB"/>
    <w:rsid w:val="00E84588"/>
    <w:rsid w:val="00E8520C"/>
    <w:rsid w:val="00E94417"/>
    <w:rsid w:val="00E945C5"/>
    <w:rsid w:val="00E95C5B"/>
    <w:rsid w:val="00EB2909"/>
    <w:rsid w:val="00EB30B6"/>
    <w:rsid w:val="00EC407B"/>
    <w:rsid w:val="00EC600B"/>
    <w:rsid w:val="00ED2623"/>
    <w:rsid w:val="00EF298E"/>
    <w:rsid w:val="00EF387C"/>
    <w:rsid w:val="00EF56B9"/>
    <w:rsid w:val="00F06D70"/>
    <w:rsid w:val="00F07AF3"/>
    <w:rsid w:val="00F07DAE"/>
    <w:rsid w:val="00F11661"/>
    <w:rsid w:val="00F11D53"/>
    <w:rsid w:val="00F16CB5"/>
    <w:rsid w:val="00F222B8"/>
    <w:rsid w:val="00F509AC"/>
    <w:rsid w:val="00F51B20"/>
    <w:rsid w:val="00F5447A"/>
    <w:rsid w:val="00F63EBC"/>
    <w:rsid w:val="00F65D86"/>
    <w:rsid w:val="00F73F0A"/>
    <w:rsid w:val="00F754F7"/>
    <w:rsid w:val="00F80789"/>
    <w:rsid w:val="00FA133E"/>
    <w:rsid w:val="00FA168A"/>
    <w:rsid w:val="00FA27E5"/>
    <w:rsid w:val="00FA490D"/>
    <w:rsid w:val="00FA4EAD"/>
    <w:rsid w:val="00FA53C7"/>
    <w:rsid w:val="00FA54B1"/>
    <w:rsid w:val="00FA654D"/>
    <w:rsid w:val="00FB3B60"/>
    <w:rsid w:val="00FB5542"/>
    <w:rsid w:val="00FB7216"/>
    <w:rsid w:val="00FB7C9B"/>
    <w:rsid w:val="00FC4478"/>
    <w:rsid w:val="00FC536A"/>
    <w:rsid w:val="00FD5C5C"/>
    <w:rsid w:val="00FD7090"/>
    <w:rsid w:val="00FE0500"/>
    <w:rsid w:val="00FF23DA"/>
    <w:rsid w:val="00FF51F4"/>
    <w:rsid w:val="031AA715"/>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DF24E9D"/>
  <w15:chartTrackingRefBased/>
  <w15:docId w15:val="{DDE5DAB4-5659-5D49-B571-4621C266C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eastAsiaTheme="majorEastAsia" w:hAnsiTheme="majorHAnsi" w:cstheme="majorBidi"/>
      <w:color w:val="CA3827"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eastAsiaTheme="majorEastAsia" w:hAnsiTheme="majorHAnsi" w:cstheme="majorBidi"/>
      <w:color w:val="CA3827"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Pr>
      <w:rFonts w:asciiTheme="majorHAnsi" w:eastAsiaTheme="majorEastAsia" w:hAnsiTheme="majorHAnsi" w:cstheme="majorBidi"/>
      <w:color w:val="CA3827" w:themeColor="accent1"/>
      <w:sz w:val="36"/>
      <w:szCs w:val="32"/>
    </w:rPr>
  </w:style>
  <w:style w:type="character" w:customStyle="1" w:styleId="Heading3Char">
    <w:name w:val="Heading 3 Char"/>
    <w:basedOn w:val="DefaultParagraphFont"/>
    <w:link w:val="Heading3"/>
    <w:uiPriority w:val="4"/>
    <w:rPr>
      <w:rFonts w:asciiTheme="majorHAnsi" w:eastAsiaTheme="majorEastAsia" w:hAnsiTheme="majorHAnsi"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leChar">
    <w:name w:val="Title Char"/>
    <w:basedOn w:val="DefaultParagraphFont"/>
    <w:link w:val="Title"/>
    <w:uiPriority w:val="1"/>
    <w:rPr>
      <w:rFonts w:eastAsiaTheme="majorEastAsia" w:cstheme="majorBidi"/>
      <w:color w:val="FFFFFF" w:themeColor="background1"/>
      <w:kern w:val="28"/>
      <w:sz w:val="72"/>
      <w:szCs w:val="56"/>
    </w:rPr>
  </w:style>
  <w:style w:type="paragraph" w:styleId="Subtitle">
    <w:name w:val="Subtitle"/>
    <w:basedOn w:val="Normal"/>
    <w:link w:val="Subtitle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zCs w:val="22"/>
    </w:rPr>
  </w:style>
  <w:style w:type="character" w:customStyle="1" w:styleId="Heading2Char">
    <w:name w:val="Heading 2 Char"/>
    <w:basedOn w:val="DefaultParagraphFont"/>
    <w:link w:val="Heading2"/>
    <w:uiPriority w:val="4"/>
    <w:rPr>
      <w:rFonts w:asciiTheme="majorHAnsi" w:eastAsiaTheme="majorEastAsia" w:hAnsiTheme="majorHAnsi" w:cstheme="majorBidi"/>
      <w:color w:val="CA3827" w:themeColor="accent1"/>
      <w:sz w:val="36"/>
      <w:szCs w:val="36"/>
    </w:rPr>
  </w:style>
  <w:style w:type="paragraph" w:styleId="NormalIndent">
    <w:name w:val="Normal Indent"/>
    <w:basedOn w:val="Normal"/>
    <w:uiPriority w:val="8"/>
    <w:unhideWhenUsed/>
    <w:qFormat/>
    <w:pPr>
      <w:ind w:left="720"/>
      <w:jc w:val="right"/>
    </w:pPr>
  </w:style>
  <w:style w:type="paragraph" w:styleId="ListParagraph">
    <w:name w:val="List Paragraph"/>
    <w:basedOn w:val="Normal"/>
    <w:uiPriority w:val="34"/>
    <w:unhideWhenUsed/>
    <w:qFormat/>
    <w:rsid w:val="000A2FF9"/>
    <w:pPr>
      <w:ind w:left="720"/>
      <w:contextualSpacing/>
    </w:pPr>
  </w:style>
  <w:style w:type="character" w:styleId="Hyperlink">
    <w:name w:val="Hyperlink"/>
    <w:basedOn w:val="DefaultParagraphFont"/>
    <w:uiPriority w:val="99"/>
    <w:unhideWhenUsed/>
    <w:rPr>
      <w:color w:val="FF621D"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hyperlink" Target="mailto:hotel@bunyonyisafaris.com" TargetMode="External"/><Relationship Id="rId7"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png"/><Relationship Id="rId5" Type="http://schemas.openxmlformats.org/officeDocument/2006/relationships/customXml" Target="../customXml/item5.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5.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Downloads\%7b65E11241-ABF4-0342-85F2-9350ADA5A2B4%7dtf16392142.dotx" TargetMode="External"/></Relationship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3B2BA5F-59AD-4A64-AC0F-97133241C93A}">
  <ds:schemaRefs>
    <ds:schemaRef ds:uri="http://schemas.openxmlformats.org/officeDocument/2006/bibliography"/>
    <ds:schemaRef ds:uri="http://www.w3.org/2000/xmlns/"/>
  </ds:schemaRefs>
</ds:datastoreItem>
</file>

<file path=customXml/itemProps2.xml><?xml version="1.0" encoding="utf-8"?>
<ds:datastoreItem xmlns:ds="http://schemas.openxmlformats.org/officeDocument/2006/customXml" ds:itemID="{EB5C5C4A-57CD-4669-831C-4E00CD7FF52E}">
  <ds:schemaRefs>
    <ds:schemaRef ds:uri="http://schemas.microsoft.com/sharepoint/events"/>
    <ds:schemaRef ds:uri="http://www.w3.org/2000/xmlns/"/>
  </ds:schemaRefs>
</ds:datastoreItem>
</file>

<file path=customXml/itemProps3.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0/xmlns/"/>
    <ds:schemaRef ds:uri="http://www.w3.org/2001/XMLSchema"/>
    <ds:schemaRef ds:uri="498267d4-2a5a-4c72-99d3-cf7236a95ce8"/>
  </ds:schemaRefs>
</ds:datastoreItem>
</file>

<file path=customXml/itemProps4.xml><?xml version="1.0" encoding="utf-8"?>
<ds:datastoreItem xmlns:ds="http://schemas.openxmlformats.org/officeDocument/2006/customXml" ds:itemID="{8C2AAD48-C095-42FA-B48E-673BADEE4496}">
  <ds:schemaRefs>
    <ds:schemaRef ds:uri="http://schemas.microsoft.com/office/2006/metadata/properties"/>
    <ds:schemaRef ds:uri="http://www.w3.org/2000/xmlns/"/>
    <ds:schemaRef ds:uri="498267d4-2a5a-4c72-99d3-cf7236a95ce8"/>
    <ds:schemaRef ds:uri="http://www.w3.org/2001/XMLSchema-instance"/>
  </ds:schemaRefs>
</ds:datastoreItem>
</file>

<file path=customXml/itemProps5.xml><?xml version="1.0" encoding="utf-8"?>
<ds:datastoreItem xmlns:ds="http://schemas.openxmlformats.org/officeDocument/2006/customXml" ds:itemID="{2F74CC2B-9BFA-4522-85E7-9DAF2F6EDCC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%7b65E11241-ABF4-0342-85F2-9350ADA5A2B4%7dtf16392142.dotx</Template>
  <TotalTime>9</TotalTime>
  <Pages>4</Pages>
  <Words>587</Words>
  <Characters>3348</Characters>
  <Application>Microsoft Office Word</Application>
  <DocSecurity>0</DocSecurity>
  <Lines>27</Lines>
  <Paragraphs>7</Paragraphs>
  <ScaleCrop>false</ScaleCrop>
  <Company/>
  <LinksUpToDate>false</LinksUpToDate>
  <CharactersWithSpaces>3928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Kamugisha</dc:creator>
  <cp:keywords/>
  <dc:description/>
  <cp:lastModifiedBy>Charlotte Kamugisha</cp:lastModifiedBy>
  <cp:revision>2</cp:revision>
  <dcterms:created xsi:type="dcterms:W3CDTF">2023-01-16T18:21:00Z</dcterms:created>
  <dcterms:modified xsi:type="dcterms:W3CDTF">2023-01-16T18:21:00Z</dcterms:modified>
</cp:coreProperties>
</file>