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E7E84" w14:textId="77777777" w:rsidR="00EE7FE1" w:rsidRPr="00B736AE" w:rsidRDefault="00EE7FE1" w:rsidP="00B736AE">
      <w:pPr>
        <w:pStyle w:val="Title-Professional"/>
        <w:outlineLvl w:val="0"/>
        <w:rPr>
          <w:noProof/>
        </w:rPr>
      </w:pPr>
      <w:bookmarkStart w:id="0" w:name="_GoBack"/>
      <w:bookmarkEnd w:id="0"/>
      <w:r w:rsidRPr="0040656B">
        <w:rPr>
          <w:rFonts w:ascii="Brush Script MT" w:hAnsi="Brush Script MT"/>
          <w:szCs w:val="72"/>
        </w:rPr>
        <w:t>Wyomissing Hills Swimming Assoc</w:t>
      </w:r>
      <w:r w:rsidR="0040656B">
        <w:rPr>
          <w:rFonts w:ascii="Brush Script MT" w:hAnsi="Brush Script MT"/>
          <w:szCs w:val="72"/>
        </w:rPr>
        <w:t>.</w:t>
      </w:r>
    </w:p>
    <w:p w14:paraId="2C4875E1" w14:textId="492DAC66" w:rsidR="00EE7FE1" w:rsidRDefault="00A04820">
      <w:pPr>
        <w:pStyle w:val="IssueVolumeDate-Profession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51F3DC7C" wp14:editId="4C17D4A7">
                <wp:simplePos x="0" y="0"/>
                <wp:positionH relativeFrom="column">
                  <wp:posOffset>-142158</wp:posOffset>
                </wp:positionH>
                <wp:positionV relativeFrom="paragraph">
                  <wp:posOffset>276755</wp:posOffset>
                </wp:positionV>
                <wp:extent cx="3385820" cy="3997238"/>
                <wp:effectExtent l="12700" t="12700" r="30480" b="2921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39972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E0BBE8" w14:textId="77777777" w:rsidR="00B736AE" w:rsidRDefault="005C478C" w:rsidP="005C478C">
                            <w:pPr>
                              <w:pStyle w:val="Heading1-Professional"/>
                              <w:jc w:val="center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 w:rsidRPr="0040656B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Welcome Back!</w:t>
                            </w:r>
                          </w:p>
                          <w:p w14:paraId="7795B308" w14:textId="77777777" w:rsidR="005C478C" w:rsidRPr="005C478C" w:rsidRDefault="005C478C" w:rsidP="005C478C">
                            <w:pPr>
                              <w:pStyle w:val="Heading1-Professional"/>
                              <w:jc w:val="center"/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</w:p>
                          <w:p w14:paraId="45022E92" w14:textId="77777777" w:rsidR="005C478C" w:rsidRDefault="005C478C" w:rsidP="009C3FFA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  <w:p w14:paraId="7FC169D5" w14:textId="77777777" w:rsidR="005C478C" w:rsidRDefault="005C478C" w:rsidP="009C3FFA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  <w:p w14:paraId="3A060591" w14:textId="77777777" w:rsidR="005C478C" w:rsidRDefault="005C478C" w:rsidP="009C3FFA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  <w:p w14:paraId="141068D1" w14:textId="77777777" w:rsidR="005C478C" w:rsidRDefault="005C478C" w:rsidP="009C3FFA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  <w:p w14:paraId="5491C4EF" w14:textId="77777777" w:rsidR="005C478C" w:rsidRDefault="005C478C" w:rsidP="009C3FFA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</w:p>
                          <w:p w14:paraId="773CE8B3" w14:textId="77777777" w:rsidR="005C478C" w:rsidRDefault="005C478C" w:rsidP="005C478C">
                            <w:pPr>
                              <w:pStyle w:val="Heading1-Professional"/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607097">
                              <w:rPr>
                                <w:rFonts w:cs="Arial"/>
                                <w:noProof/>
                                <w:color w:val="1020D0"/>
                              </w:rPr>
                              <w:drawing>
                                <wp:inline distT="0" distB="0" distL="0" distR="0" wp14:anchorId="5542815E" wp14:editId="1D625E8C">
                                  <wp:extent cx="2769690" cy="2079208"/>
                                  <wp:effectExtent l="0" t="0" r="0" b="0"/>
                                  <wp:docPr id="5" name="Picture 5" descr="\\Artemis\FLDRREDIR$\CJones\Desktop\pool pic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rtemis\FLDRREDIR$\CJones\Desktop\pool pic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690" cy="2079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B44FB4" w14:textId="0A771058" w:rsidR="005C478C" w:rsidRDefault="005C478C" w:rsidP="00EA0B1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  <w:rPr>
                                <w:sz w:val="22"/>
                                <w:szCs w:val="18"/>
                              </w:rPr>
                            </w:pPr>
                            <w:r w:rsidRPr="00810860">
                              <w:rPr>
                                <w:sz w:val="22"/>
                                <w:szCs w:val="18"/>
                              </w:rPr>
                              <w:t>Welcome back Wyomissing Hills Swimming Association members</w:t>
                            </w:r>
                            <w:r w:rsidR="00810860" w:rsidRPr="00810860">
                              <w:rPr>
                                <w:sz w:val="22"/>
                                <w:szCs w:val="18"/>
                              </w:rPr>
                              <w:t xml:space="preserve"> and we thank you for a safe and fun 2020 summer last season</w:t>
                            </w:r>
                            <w:r w:rsidRPr="00810860">
                              <w:rPr>
                                <w:sz w:val="22"/>
                                <w:szCs w:val="18"/>
                              </w:rPr>
                              <w:t>! We look forward to seeing our current members real soon and can’t wait to welcome our new ones</w:t>
                            </w:r>
                            <w:r w:rsidR="00810860">
                              <w:rPr>
                                <w:sz w:val="22"/>
                                <w:szCs w:val="18"/>
                              </w:rPr>
                              <w:t>,</w:t>
                            </w:r>
                            <w:r w:rsidRPr="00810860">
                              <w:rPr>
                                <w:sz w:val="22"/>
                                <w:szCs w:val="18"/>
                              </w:rPr>
                              <w:t xml:space="preserve"> so think summer!</w:t>
                            </w:r>
                          </w:p>
                          <w:p w14:paraId="7FD3B890" w14:textId="3151417C" w:rsidR="00810860" w:rsidRDefault="00332CF9" w:rsidP="002559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  <w:rPr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sz w:val="22"/>
                                <w:szCs w:val="18"/>
                              </w:rPr>
                              <w:t xml:space="preserve">As with </w:t>
                            </w:r>
                            <w:r w:rsidR="00255935">
                              <w:rPr>
                                <w:sz w:val="22"/>
                                <w:szCs w:val="18"/>
                              </w:rPr>
                              <w:t xml:space="preserve">last summer, </w:t>
                            </w:r>
                            <w:r w:rsidR="00255935" w:rsidRPr="00255935">
                              <w:rPr>
                                <w:sz w:val="22"/>
                                <w:szCs w:val="18"/>
                              </w:rPr>
                              <w:t>any updated COVID guidelines, if needed, will be</w:t>
                            </w:r>
                            <w:r w:rsidR="00255935">
                              <w:rPr>
                                <w:sz w:val="22"/>
                                <w:szCs w:val="18"/>
                              </w:rPr>
                              <w:t xml:space="preserve"> communicated </w:t>
                            </w:r>
                            <w:r w:rsidR="00255935" w:rsidRPr="00255935">
                              <w:rPr>
                                <w:sz w:val="22"/>
                                <w:szCs w:val="18"/>
                              </w:rPr>
                              <w:t>as soon as we receive them</w:t>
                            </w:r>
                            <w:r w:rsidR="00255935">
                              <w:rPr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549ED51" w14:textId="4B8FEA9E" w:rsidR="00255935" w:rsidRPr="00255935" w:rsidRDefault="00255935" w:rsidP="00255935">
                            <w:pPr>
                              <w:ind w:left="180"/>
                              <w:rPr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F3DC7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1.2pt;margin-top:21.8pt;width:266.6pt;height:31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" o:allowincell="f" fillcolor="white [3201]" strokecolor="#9bbb59 [3206]" strokeweight="2.5pt">
                <v:shadow color="#868686"/>
                <v:textbox>
                  <w:txbxContent>
                    <w:p w14:paraId="7BE0BBE8" w14:textId="77777777" w:rsidR="00B736AE" w:rsidRDefault="005C478C" w:rsidP="005C478C">
                      <w:pPr>
                        <w:pStyle w:val="Heading1-Professional"/>
                        <w:jc w:val="center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 w:rsidRPr="0040656B">
                        <w:rPr>
                          <w:rFonts w:ascii="Brush Script MT" w:hAnsi="Brush Script MT"/>
                          <w:sz w:val="48"/>
                          <w:szCs w:val="48"/>
                        </w:rPr>
                        <w:t>Welcome Back!</w:t>
                      </w:r>
                    </w:p>
                    <w:p w14:paraId="7795B308" w14:textId="77777777" w:rsidR="005C478C" w:rsidRPr="005C478C" w:rsidRDefault="005C478C" w:rsidP="005C478C">
                      <w:pPr>
                        <w:pStyle w:val="Heading1-Professional"/>
                        <w:jc w:val="center"/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</w:p>
                    <w:p w14:paraId="45022E92" w14:textId="77777777" w:rsidR="005C478C" w:rsidRDefault="005C478C" w:rsidP="009C3FFA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  <w:p w14:paraId="7FC169D5" w14:textId="77777777" w:rsidR="005C478C" w:rsidRDefault="005C478C" w:rsidP="009C3FFA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  <w:p w14:paraId="3A060591" w14:textId="77777777" w:rsidR="005C478C" w:rsidRDefault="005C478C" w:rsidP="009C3FFA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  <w:p w14:paraId="141068D1" w14:textId="77777777" w:rsidR="005C478C" w:rsidRDefault="005C478C" w:rsidP="009C3FFA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  <w:p w14:paraId="5491C4EF" w14:textId="77777777" w:rsidR="005C478C" w:rsidRDefault="005C478C" w:rsidP="009C3FFA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</w:p>
                    <w:p w14:paraId="773CE8B3" w14:textId="77777777" w:rsidR="005C478C" w:rsidRDefault="005C478C" w:rsidP="005C478C">
                      <w:pPr>
                        <w:pStyle w:val="Heading1-Professional"/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607097">
                        <w:rPr>
                          <w:rFonts w:cs="Arial"/>
                          <w:noProof/>
                          <w:color w:val="1020D0"/>
                        </w:rPr>
                        <w:drawing>
                          <wp:inline distT="0" distB="0" distL="0" distR="0" wp14:anchorId="5542815E" wp14:editId="1D625E8C">
                            <wp:extent cx="2769690" cy="2079208"/>
                            <wp:effectExtent l="0" t="0" r="0" b="0"/>
                            <wp:docPr id="5" name="Picture 5" descr="\\Artemis\FLDRREDIR$\CJones\Desktop\pool pic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rtemis\FLDRREDIR$\CJones\Desktop\pool pic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690" cy="2079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B44FB4" w14:textId="0A771058" w:rsidR="005C478C" w:rsidRDefault="005C478C" w:rsidP="00EA0B1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  <w:rPr>
                          <w:sz w:val="22"/>
                          <w:szCs w:val="18"/>
                        </w:rPr>
                      </w:pPr>
                      <w:r w:rsidRPr="00810860">
                        <w:rPr>
                          <w:sz w:val="22"/>
                          <w:szCs w:val="18"/>
                        </w:rPr>
                        <w:t>Welcome back Wyomissing Hills Swimming Association members</w:t>
                      </w:r>
                      <w:r w:rsidR="00810860" w:rsidRPr="00810860">
                        <w:rPr>
                          <w:sz w:val="22"/>
                          <w:szCs w:val="18"/>
                        </w:rPr>
                        <w:t xml:space="preserve"> and we thank you for a safe and fun 2020 summer last season</w:t>
                      </w:r>
                      <w:r w:rsidRPr="00810860">
                        <w:rPr>
                          <w:sz w:val="22"/>
                          <w:szCs w:val="18"/>
                        </w:rPr>
                        <w:t>! We look forward to seeing our current members real soon and can’t wait to welcome our new ones</w:t>
                      </w:r>
                      <w:r w:rsidR="00810860">
                        <w:rPr>
                          <w:sz w:val="22"/>
                          <w:szCs w:val="18"/>
                        </w:rPr>
                        <w:t>,</w:t>
                      </w:r>
                      <w:r w:rsidRPr="00810860">
                        <w:rPr>
                          <w:sz w:val="22"/>
                          <w:szCs w:val="18"/>
                        </w:rPr>
                        <w:t xml:space="preserve"> so think summer!</w:t>
                      </w:r>
                    </w:p>
                    <w:p w14:paraId="7FD3B890" w14:textId="3151417C" w:rsidR="00810860" w:rsidRDefault="00332CF9" w:rsidP="002559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  <w:rPr>
                          <w:sz w:val="22"/>
                          <w:szCs w:val="18"/>
                        </w:rPr>
                      </w:pPr>
                      <w:r>
                        <w:rPr>
                          <w:sz w:val="22"/>
                          <w:szCs w:val="18"/>
                        </w:rPr>
                        <w:t xml:space="preserve">As with </w:t>
                      </w:r>
                      <w:r w:rsidR="00255935">
                        <w:rPr>
                          <w:sz w:val="22"/>
                          <w:szCs w:val="18"/>
                        </w:rPr>
                        <w:t xml:space="preserve">last summer, </w:t>
                      </w:r>
                      <w:r w:rsidR="00255935" w:rsidRPr="00255935">
                        <w:rPr>
                          <w:sz w:val="22"/>
                          <w:szCs w:val="18"/>
                        </w:rPr>
                        <w:t>any updated COVID guidelines, if needed, will be</w:t>
                      </w:r>
                      <w:r w:rsidR="00255935">
                        <w:rPr>
                          <w:sz w:val="22"/>
                          <w:szCs w:val="18"/>
                        </w:rPr>
                        <w:t xml:space="preserve"> communicated </w:t>
                      </w:r>
                      <w:r w:rsidR="00255935" w:rsidRPr="00255935">
                        <w:rPr>
                          <w:sz w:val="22"/>
                          <w:szCs w:val="18"/>
                        </w:rPr>
                        <w:t>as soon as we receive them</w:t>
                      </w:r>
                      <w:r w:rsidR="00255935">
                        <w:rPr>
                          <w:sz w:val="22"/>
                          <w:szCs w:val="18"/>
                        </w:rPr>
                        <w:t>.</w:t>
                      </w:r>
                    </w:p>
                    <w:p w14:paraId="1549ED51" w14:textId="4B8FEA9E" w:rsidR="00255935" w:rsidRPr="00255935" w:rsidRDefault="00255935" w:rsidP="00255935">
                      <w:pPr>
                        <w:ind w:left="180"/>
                        <w:rPr>
                          <w:sz w:val="2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78C">
        <w:tab/>
        <w:t>March 20</w:t>
      </w:r>
      <w:r>
        <w:t>2</w:t>
      </w:r>
      <w:r w:rsidR="00810860">
        <w:t>1</w:t>
      </w:r>
    </w:p>
    <w:p w14:paraId="72DF101A" w14:textId="72E2D55C" w:rsidR="00EE7FE1" w:rsidRDefault="00EC5A7A" w:rsidP="00CF28D6">
      <w:pPr>
        <w:tabs>
          <w:tab w:val="left" w:pos="65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807E7DF" wp14:editId="3577CCC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314700" cy="8229600"/>
                <wp:effectExtent l="0" t="0" r="19050" b="1905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22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CE530" w14:textId="77777777" w:rsidR="005C478C" w:rsidRDefault="00A31046" w:rsidP="00A31046">
                            <w:pPr>
                              <w:pStyle w:val="Picture-Professional"/>
                              <w:rPr>
                                <w:rFonts w:cs="Arial"/>
                                <w:noProof/>
                                <w:color w:val="1020D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66C15" wp14:editId="092D51CD">
                                  <wp:extent cx="3106420" cy="1747134"/>
                                  <wp:effectExtent l="0" t="0" r="0" b="5715"/>
                                  <wp:docPr id="14" name="Picture 14" descr="C:\Users\CJones\AppData\Local\Microsoft\Windows\INetCache\Content.Word\Pool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CJones\AppData\Local\Microsoft\Windows\INetCache\Content.Word\Pool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420" cy="174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147F6" w14:textId="723008E2" w:rsidR="00A31046" w:rsidRPr="002C7AC0" w:rsidRDefault="002C7AC0" w:rsidP="00A31046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2C7AC0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Help Wanted!</w:t>
                            </w:r>
                          </w:p>
                          <w:p w14:paraId="07003D51" w14:textId="2F3D018D" w:rsidR="00255935" w:rsidRPr="00255935" w:rsidRDefault="00332CF9" w:rsidP="002D39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 w:rsidRPr="00946926">
                              <w:rPr>
                                <w:b/>
                                <w:bCs/>
                                <w:color w:val="000000"/>
                              </w:rPr>
                              <w:t>W</w:t>
                            </w:r>
                            <w:r w:rsidR="00810860" w:rsidRPr="00946926">
                              <w:rPr>
                                <w:b/>
                                <w:bCs/>
                                <w:color w:val="000000"/>
                              </w:rPr>
                              <w:t>e are currently hiring lifeguards!</w:t>
                            </w:r>
                            <w:r w:rsidR="00810860" w:rsidRPr="00255935">
                              <w:rPr>
                                <w:color w:val="000000"/>
                              </w:rPr>
                              <w:t>  Please send an email</w:t>
                            </w:r>
                            <w:r w:rsidRPr="00255935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810860" w:rsidRPr="00255935">
                              <w:rPr>
                                <w:color w:val="000000"/>
                              </w:rPr>
                              <w:t>to </w:t>
                            </w:r>
                            <w:hyperlink r:id="rId11" w:tooltip="mailto:info@wyomissinghillspool.com" w:history="1">
                              <w:r w:rsidR="00810860" w:rsidRPr="00255935">
                                <w:rPr>
                                  <w:color w:val="0000FF"/>
                                  <w:u w:val="single"/>
                                </w:rPr>
                                <w:t>info@wyomissinghillspool.com</w:t>
                              </w:r>
                            </w:hyperlink>
                            <w:r w:rsidRPr="00255935">
                              <w:rPr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="00810860" w:rsidRPr="00255935">
                              <w:rPr>
                                <w:color w:val="000000"/>
                              </w:rPr>
                              <w:t>for more information.</w:t>
                            </w:r>
                          </w:p>
                          <w:p w14:paraId="448ED2B7" w14:textId="70730128" w:rsidR="00EC5A7A" w:rsidRDefault="00A31046" w:rsidP="002D397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 w:rsidRPr="00255935">
                              <w:rPr>
                                <w:b/>
                              </w:rPr>
                              <w:t>Guest Reminder:</w:t>
                            </w:r>
                            <w:r>
                              <w:t xml:space="preserve"> guests </w:t>
                            </w:r>
                            <w:r w:rsidRPr="00A31046">
                              <w:t>can only visit the pool 5 time</w:t>
                            </w:r>
                            <w:r w:rsidR="0053245C">
                              <w:t>s</w:t>
                            </w:r>
                            <w:r w:rsidRPr="00A31046">
                              <w:t xml:space="preserve"> per season before becoming a member.</w:t>
                            </w:r>
                            <w:r>
                              <w:t xml:space="preserve">  </w:t>
                            </w:r>
                            <w:r w:rsidRPr="00A31046">
                              <w:t>Please remember you must be present when your guests arrive and they must sit with you while at the pool.</w:t>
                            </w:r>
                          </w:p>
                          <w:p w14:paraId="3636805D" w14:textId="77777777" w:rsidR="005C478C" w:rsidRPr="0040656B" w:rsidRDefault="005C478C" w:rsidP="005C478C">
                            <w:pPr>
                              <w:pStyle w:val="Heading1-Professional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40656B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Half Price Stock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Options are back!</w:t>
                            </w:r>
                          </w:p>
                          <w:p w14:paraId="63E73278" w14:textId="33D814EC" w:rsidR="00EC5A7A" w:rsidRDefault="005C478C" w:rsidP="005C47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>
                              <w:t>N</w:t>
                            </w:r>
                            <w:r w:rsidR="00E0188B">
                              <w:t xml:space="preserve">ow through April </w:t>
                            </w:r>
                            <w:r w:rsidR="00A04820">
                              <w:t>30</w:t>
                            </w:r>
                            <w:r w:rsidR="00A04820" w:rsidRPr="00A0482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there will be a </w:t>
                            </w:r>
                            <w:r w:rsidRPr="00CF28D6">
                              <w:rPr>
                                <w:b/>
                                <w:i/>
                              </w:rPr>
                              <w:t>half- price stock sale</w:t>
                            </w:r>
                            <w:r>
                              <w:t xml:space="preserve"> for new members! Tell your neighbors and friends who aren't members to join the fun at the Wyomissing Hills Pool!!! Contact Bev Cummings at </w:t>
                            </w:r>
                            <w:hyperlink r:id="rId12" w:history="1">
                              <w:r w:rsidRPr="005664C3">
                                <w:rPr>
                                  <w:i/>
                                </w:rPr>
                                <w:t>Bev@kpsnet.com</w:t>
                              </w:r>
                            </w:hyperlink>
                            <w:r>
                              <w:t xml:space="preserve"> or Nancee Wenzel, </w:t>
                            </w:r>
                            <w:hyperlink r:id="rId13" w:history="1">
                              <w:r w:rsidRPr="005664C3">
                                <w:rPr>
                                  <w:i/>
                                </w:rPr>
                                <w:t>wenzel2014@comcast.net</w:t>
                              </w:r>
                            </w:hyperlink>
                            <w:r>
                              <w:t xml:space="preserve">, for more details.  </w:t>
                            </w:r>
                          </w:p>
                          <w:p w14:paraId="03A76E51" w14:textId="32A93922" w:rsidR="00BF11D1" w:rsidRPr="0040656B" w:rsidRDefault="00BF11D1" w:rsidP="005C478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>
                              <w:t xml:space="preserve">Due to an increase in memberships in 2020, new memberships are available however they are limited, so contact us soon! </w:t>
                            </w:r>
                          </w:p>
                          <w:p w14:paraId="378818C2" w14:textId="77777777" w:rsidR="00EC5A7A" w:rsidRDefault="005639CA" w:rsidP="00EC5A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 w:rsidRPr="0040656B">
                              <w:t xml:space="preserve">Looking for a fun and affordable way to have a birthday party or family picnic this summer? </w:t>
                            </w:r>
                            <w:r w:rsidR="0040656B" w:rsidRPr="0040656B">
                              <w:t>Rent</w:t>
                            </w:r>
                            <w:r w:rsidR="00607097" w:rsidRPr="0040656B">
                              <w:t xml:space="preserve"> the pavilion for your pool party.  Details and rental forms are available at the pool office. </w:t>
                            </w:r>
                          </w:p>
                          <w:p w14:paraId="7B2AAB48" w14:textId="77777777" w:rsidR="00423C8A" w:rsidRPr="00EC5A7A" w:rsidRDefault="00EC5A7A" w:rsidP="00EC5A7A">
                            <w:pPr>
                              <w:ind w:left="360"/>
                              <w:jc w:val="center"/>
                              <w:rPr>
                                <w:sz w:val="24"/>
                              </w:rPr>
                            </w:pPr>
                            <w:r w:rsidRPr="0040656B">
                              <w:rPr>
                                <w:noProof/>
                              </w:rPr>
                              <w:drawing>
                                <wp:inline distT="0" distB="0" distL="0" distR="0" wp14:anchorId="2AA7D5BA" wp14:editId="03BF1984">
                                  <wp:extent cx="1238534" cy="1236156"/>
                                  <wp:effectExtent l="0" t="0" r="0" b="2540"/>
                                  <wp:docPr id="35" name="Picture 35" descr="\\Artemis\FLDRREDIR$\CJones\Desktop\pool party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rtemis\FLDRREDIR$\CJones\Desktop\pool party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71" cy="134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9DD12" w14:textId="77777777" w:rsidR="003B7E50" w:rsidRDefault="003B7E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07E7DF" id="Text Box 28" o:spid="_x0000_s1027" type="#_x0000_t202" style="position:absolute;margin-left:209.8pt;margin-top:.35pt;width:261pt;height:9in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" o:allowincell="f" fillcolor="white [3201]" strokecolor="#f79646 [3209]" strokeweight="2pt">
                <v:textbox>
                  <w:txbxContent>
                    <w:p w14:paraId="692CE530" w14:textId="77777777" w:rsidR="005C478C" w:rsidRDefault="00A31046" w:rsidP="00A31046">
                      <w:pPr>
                        <w:pStyle w:val="Picture-Professional"/>
                        <w:rPr>
                          <w:rFonts w:cs="Arial"/>
                          <w:noProof/>
                          <w:color w:val="1020D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C66C15" wp14:editId="092D51CD">
                            <wp:extent cx="3106420" cy="1747134"/>
                            <wp:effectExtent l="0" t="0" r="0" b="5715"/>
                            <wp:docPr id="14" name="Picture 14" descr="C:\Users\CJones\AppData\Local\Microsoft\Windows\INetCache\Content.Word\Pool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CJones\AppData\Local\Microsoft\Windows\INetCache\Content.Word\Pool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420" cy="1747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147F6" w14:textId="723008E2" w:rsidR="00A31046" w:rsidRPr="002C7AC0" w:rsidRDefault="002C7AC0" w:rsidP="00A31046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2C7AC0">
                        <w:rPr>
                          <w:rFonts w:ascii="Brush Script MT" w:hAnsi="Brush Script MT"/>
                          <w:sz w:val="40"/>
                          <w:szCs w:val="40"/>
                        </w:rPr>
                        <w:t>Help Wanted!</w:t>
                      </w:r>
                    </w:p>
                    <w:p w14:paraId="07003D51" w14:textId="2F3D018D" w:rsidR="00255935" w:rsidRPr="00255935" w:rsidRDefault="00332CF9" w:rsidP="002D397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 w:rsidRPr="00946926">
                        <w:rPr>
                          <w:b/>
                          <w:bCs/>
                          <w:color w:val="000000"/>
                        </w:rPr>
                        <w:t>W</w:t>
                      </w:r>
                      <w:r w:rsidR="00810860" w:rsidRPr="00946926">
                        <w:rPr>
                          <w:b/>
                          <w:bCs/>
                          <w:color w:val="000000"/>
                        </w:rPr>
                        <w:t>e are currently hiring lifeguards!</w:t>
                      </w:r>
                      <w:r w:rsidR="00810860" w:rsidRPr="00255935">
                        <w:rPr>
                          <w:color w:val="000000"/>
                        </w:rPr>
                        <w:t>  Please send an email</w:t>
                      </w:r>
                      <w:r w:rsidRPr="00255935">
                        <w:rPr>
                          <w:color w:val="000000"/>
                        </w:rPr>
                        <w:t xml:space="preserve"> </w:t>
                      </w:r>
                      <w:r w:rsidR="00810860" w:rsidRPr="00255935">
                        <w:rPr>
                          <w:color w:val="000000"/>
                        </w:rPr>
                        <w:t>to </w:t>
                      </w:r>
                      <w:hyperlink r:id="rId16" w:tooltip="mailto:info@wyomissinghillspool.com" w:history="1">
                        <w:r w:rsidR="00810860" w:rsidRPr="00255935">
                          <w:rPr>
                            <w:color w:val="0000FF"/>
                            <w:u w:val="single"/>
                          </w:rPr>
                          <w:t>info@wyomissinghillspool.com</w:t>
                        </w:r>
                      </w:hyperlink>
                      <w:r w:rsidRPr="00255935">
                        <w:rPr>
                          <w:color w:val="0000FF"/>
                          <w:u w:val="single"/>
                        </w:rPr>
                        <w:t xml:space="preserve"> </w:t>
                      </w:r>
                      <w:r w:rsidR="00810860" w:rsidRPr="00255935">
                        <w:rPr>
                          <w:color w:val="000000"/>
                        </w:rPr>
                        <w:t>for more information.</w:t>
                      </w:r>
                    </w:p>
                    <w:p w14:paraId="448ED2B7" w14:textId="70730128" w:rsidR="00EC5A7A" w:rsidRDefault="00A31046" w:rsidP="002D397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 w:rsidRPr="00255935">
                        <w:rPr>
                          <w:b/>
                        </w:rPr>
                        <w:t>Guest Reminder:</w:t>
                      </w:r>
                      <w:r>
                        <w:t xml:space="preserve"> guests </w:t>
                      </w:r>
                      <w:r w:rsidRPr="00A31046">
                        <w:t>can only visit the pool 5 time</w:t>
                      </w:r>
                      <w:r w:rsidR="0053245C">
                        <w:t>s</w:t>
                      </w:r>
                      <w:r w:rsidRPr="00A31046">
                        <w:t xml:space="preserve"> per season before becoming a member.</w:t>
                      </w:r>
                      <w:r>
                        <w:t xml:space="preserve">  </w:t>
                      </w:r>
                      <w:r w:rsidRPr="00A31046">
                        <w:t>Please remember you must be present when your guests arrive and they must sit with you while at the pool.</w:t>
                      </w:r>
                    </w:p>
                    <w:p w14:paraId="3636805D" w14:textId="77777777" w:rsidR="005C478C" w:rsidRPr="0040656B" w:rsidRDefault="005C478C" w:rsidP="005C478C">
                      <w:pPr>
                        <w:pStyle w:val="Heading1-Professional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40656B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Half Price Stock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Options are back!</w:t>
                      </w:r>
                    </w:p>
                    <w:p w14:paraId="63E73278" w14:textId="33D814EC" w:rsidR="00EC5A7A" w:rsidRDefault="005C478C" w:rsidP="005C47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>
                        <w:t>N</w:t>
                      </w:r>
                      <w:r w:rsidR="00E0188B">
                        <w:t xml:space="preserve">ow through April </w:t>
                      </w:r>
                      <w:r w:rsidR="00A04820">
                        <w:t>30</w:t>
                      </w:r>
                      <w:r w:rsidR="00A04820" w:rsidRPr="00A04820">
                        <w:rPr>
                          <w:vertAlign w:val="superscript"/>
                        </w:rPr>
                        <w:t>th</w:t>
                      </w:r>
                      <w:r>
                        <w:t xml:space="preserve"> there will be a </w:t>
                      </w:r>
                      <w:r w:rsidRPr="00CF28D6">
                        <w:rPr>
                          <w:b/>
                          <w:i/>
                        </w:rPr>
                        <w:t>half- price stock sale</w:t>
                      </w:r>
                      <w:r>
                        <w:t xml:space="preserve"> for new members! Tell your neighbors and friends who aren't members to join the fun at the Wyomissing Hills Pool!!! Contact Bev Cummings at </w:t>
                      </w:r>
                      <w:hyperlink r:id="rId17" w:history="1">
                        <w:r w:rsidRPr="005664C3">
                          <w:rPr>
                            <w:i/>
                          </w:rPr>
                          <w:t>Bev@kpsnet.com</w:t>
                        </w:r>
                      </w:hyperlink>
                      <w:r>
                        <w:t xml:space="preserve"> or Nancee Wenzel, </w:t>
                      </w:r>
                      <w:hyperlink r:id="rId18" w:history="1">
                        <w:r w:rsidRPr="005664C3">
                          <w:rPr>
                            <w:i/>
                          </w:rPr>
                          <w:t>wenzel2014@comcast.net</w:t>
                        </w:r>
                      </w:hyperlink>
                      <w:r>
                        <w:t xml:space="preserve">, for more details.  </w:t>
                      </w:r>
                    </w:p>
                    <w:p w14:paraId="03A76E51" w14:textId="32A93922" w:rsidR="00BF11D1" w:rsidRPr="0040656B" w:rsidRDefault="00BF11D1" w:rsidP="005C478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>
                        <w:t xml:space="preserve">Due to an increase in memberships in 2020, new memberships are available however they are limited, so contact us soon! </w:t>
                      </w:r>
                    </w:p>
                    <w:p w14:paraId="378818C2" w14:textId="77777777" w:rsidR="00EC5A7A" w:rsidRDefault="005639CA" w:rsidP="00EC5A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 w:rsidRPr="0040656B">
                        <w:t xml:space="preserve">Looking for a fun and affordable way to have a birthday party or family picnic this summer? </w:t>
                      </w:r>
                      <w:r w:rsidR="0040656B" w:rsidRPr="0040656B">
                        <w:t>Rent</w:t>
                      </w:r>
                      <w:r w:rsidR="00607097" w:rsidRPr="0040656B">
                        <w:t xml:space="preserve"> the pavilion for your pool party.  Details and rental forms are available at the pool office. </w:t>
                      </w:r>
                    </w:p>
                    <w:p w14:paraId="7B2AAB48" w14:textId="77777777" w:rsidR="00423C8A" w:rsidRPr="00EC5A7A" w:rsidRDefault="00EC5A7A" w:rsidP="00EC5A7A">
                      <w:pPr>
                        <w:ind w:left="360"/>
                        <w:jc w:val="center"/>
                        <w:rPr>
                          <w:sz w:val="24"/>
                        </w:rPr>
                      </w:pPr>
                      <w:r w:rsidRPr="0040656B">
                        <w:rPr>
                          <w:noProof/>
                        </w:rPr>
                        <w:drawing>
                          <wp:inline distT="0" distB="0" distL="0" distR="0" wp14:anchorId="2AA7D5BA" wp14:editId="03BF1984">
                            <wp:extent cx="1238534" cy="1236156"/>
                            <wp:effectExtent l="0" t="0" r="0" b="2540"/>
                            <wp:docPr id="35" name="Picture 35" descr="\\Artemis\FLDRREDIR$\CJones\Desktop\pool party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rtemis\FLDRREDIR$\CJones\Desktop\pool party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671" cy="134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9DD12" w14:textId="77777777" w:rsidR="003B7E50" w:rsidRDefault="003B7E50"/>
                  </w:txbxContent>
                </v:textbox>
                <w10:wrap anchorx="margin"/>
              </v:shape>
            </w:pict>
          </mc:Fallback>
        </mc:AlternateContent>
      </w:r>
      <w:r w:rsidR="00CF28D6">
        <w:tab/>
      </w:r>
    </w:p>
    <w:p w14:paraId="7279ADB4" w14:textId="77777777" w:rsidR="00EE7FE1" w:rsidRDefault="00EE7FE1"/>
    <w:p w14:paraId="4109C0C3" w14:textId="77777777" w:rsidR="00EE7FE1" w:rsidRDefault="00EE7FE1"/>
    <w:p w14:paraId="2E34C1BF" w14:textId="77777777" w:rsidR="00EE7FE1" w:rsidRDefault="00EE7FE1"/>
    <w:p w14:paraId="38F98C1C" w14:textId="77777777" w:rsidR="00EE7FE1" w:rsidRDefault="00EE7FE1"/>
    <w:p w14:paraId="5880F233" w14:textId="77777777" w:rsidR="00EE7FE1" w:rsidRDefault="00EE7FE1"/>
    <w:p w14:paraId="65D87B2C" w14:textId="77777777" w:rsidR="00EE7FE1" w:rsidRDefault="00EE7FE1"/>
    <w:p w14:paraId="3CFA2F5C" w14:textId="77777777" w:rsidR="00EE7FE1" w:rsidRDefault="00EE7FE1"/>
    <w:p w14:paraId="64F7B73C" w14:textId="77777777" w:rsidR="00EE7FE1" w:rsidRDefault="00EE7FE1"/>
    <w:p w14:paraId="0E3D5855" w14:textId="77777777" w:rsidR="00EE7FE1" w:rsidRDefault="00EE7FE1"/>
    <w:p w14:paraId="62727F0E" w14:textId="77777777" w:rsidR="00EE7FE1" w:rsidRDefault="00EE7FE1"/>
    <w:p w14:paraId="5D81358B" w14:textId="77777777" w:rsidR="00EE7FE1" w:rsidRDefault="00EE7FE1"/>
    <w:p w14:paraId="40F00032" w14:textId="77777777" w:rsidR="00EE7FE1" w:rsidRDefault="00EE7FE1"/>
    <w:p w14:paraId="52444AD1" w14:textId="77777777" w:rsidR="00EE7FE1" w:rsidRDefault="00EE7FE1"/>
    <w:p w14:paraId="20F706CC" w14:textId="77777777" w:rsidR="00EE7FE1" w:rsidRDefault="00EE7FE1"/>
    <w:p w14:paraId="3FCC95E7" w14:textId="77777777" w:rsidR="00EE7FE1" w:rsidRDefault="00EE7FE1"/>
    <w:p w14:paraId="269F97EF" w14:textId="77777777" w:rsidR="00EE7FE1" w:rsidRDefault="00EE7FE1"/>
    <w:p w14:paraId="53947D92" w14:textId="77777777" w:rsidR="00EE7FE1" w:rsidRDefault="00EE7FE1"/>
    <w:p w14:paraId="02A22A67" w14:textId="77777777" w:rsidR="00EE7FE1" w:rsidRDefault="00EE7FE1"/>
    <w:p w14:paraId="22415529" w14:textId="77777777" w:rsidR="00EE7FE1" w:rsidRDefault="00EE7FE1"/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4680"/>
      </w:tblGrid>
      <w:tr w:rsidR="00EE7FE1" w14:paraId="4CC20FA3" w14:textId="77777777">
        <w:tc>
          <w:tcPr>
            <w:tcW w:w="5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CD206" w14:textId="77777777" w:rsidR="00EE7FE1" w:rsidRDefault="00EE7FE1">
            <w:pPr>
              <w:pStyle w:val="TOCHeading-Professional"/>
            </w:pPr>
          </w:p>
        </w:tc>
      </w:tr>
      <w:tr w:rsidR="001A40C5" w14:paraId="6345D4E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00" w:type="dxa"/>
          </w:tcPr>
          <w:p w14:paraId="4BDEC9CA" w14:textId="77777777" w:rsidR="001A40C5" w:rsidRDefault="001A40C5">
            <w:pPr>
              <w:pStyle w:val="TOCNumber-Professional"/>
            </w:pPr>
          </w:p>
        </w:tc>
        <w:tc>
          <w:tcPr>
            <w:tcW w:w="4680" w:type="dxa"/>
          </w:tcPr>
          <w:p w14:paraId="3CF0219A" w14:textId="77777777" w:rsidR="001A40C5" w:rsidRPr="00AB01A1" w:rsidRDefault="001A40C5" w:rsidP="00EF5DC8">
            <w:pPr>
              <w:rPr>
                <w:rFonts w:ascii="Arial" w:hAnsi="Arial" w:cs="Arial"/>
                <w:sz w:val="22"/>
                <w:szCs w:val="22"/>
              </w:rPr>
            </w:pPr>
            <w:r w:rsidRPr="00AB01A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9059875" w14:textId="77777777" w:rsidR="009A3F59" w:rsidRPr="00826099" w:rsidRDefault="005639CA" w:rsidP="0082609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964E8" wp14:editId="6CF67356">
                <wp:simplePos x="0" y="0"/>
                <wp:positionH relativeFrom="column">
                  <wp:posOffset>-138430</wp:posOffset>
                </wp:positionH>
                <wp:positionV relativeFrom="paragraph">
                  <wp:posOffset>652895</wp:posOffset>
                </wp:positionV>
                <wp:extent cx="3379354" cy="3958937"/>
                <wp:effectExtent l="12700" t="12700" r="24765" b="29210"/>
                <wp:wrapNone/>
                <wp:docPr id="1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54" cy="395893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2F8B7D" w14:textId="77777777" w:rsidR="001A40C5" w:rsidRPr="0040656B" w:rsidRDefault="00607097" w:rsidP="0040656B">
                            <w:pPr>
                              <w:pStyle w:val="Heading1-Professional"/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40656B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Wyo</w:t>
                            </w:r>
                            <w:r w:rsidR="00CF28D6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missing</w:t>
                            </w:r>
                            <w:r w:rsidRPr="0040656B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 Hills Swim Team</w:t>
                            </w:r>
                          </w:p>
                          <w:p w14:paraId="27071633" w14:textId="77777777" w:rsidR="001A40C5" w:rsidRDefault="001A40C5"/>
                          <w:p w14:paraId="55EB698F" w14:textId="428B18C4" w:rsidR="00607097" w:rsidRDefault="00607097" w:rsidP="00EC5A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 w:hanging="180"/>
                            </w:pPr>
                            <w:r>
                              <w:t>Coach Nancee</w:t>
                            </w:r>
                            <w:r w:rsidR="00EC5A7A">
                              <w:t xml:space="preserve"> and </w:t>
                            </w:r>
                            <w:r w:rsidR="00810860">
                              <w:t>assistant coach</w:t>
                            </w:r>
                            <w:r w:rsidR="00EC5A7A">
                              <w:t xml:space="preserve"> </w:t>
                            </w:r>
                            <w:r w:rsidR="00810860">
                              <w:t>Rylee</w:t>
                            </w:r>
                            <w:r w:rsidR="00A04820">
                              <w:t xml:space="preserve"> </w:t>
                            </w:r>
                            <w:r w:rsidR="00EC5A7A">
                              <w:t xml:space="preserve">are </w:t>
                            </w:r>
                            <w:r w:rsidR="009A3F59">
                              <w:t>excited</w:t>
                            </w:r>
                            <w:r w:rsidR="00EC5A7A">
                              <w:t xml:space="preserve"> to coach </w:t>
                            </w:r>
                            <w:r w:rsidR="009A3F59">
                              <w:t>another fun and promising season for the Wyomissing Hills Swim Team</w:t>
                            </w:r>
                            <w:r>
                              <w:t xml:space="preserve">! </w:t>
                            </w:r>
                            <w:r w:rsidR="00810860">
                              <w:t>D</w:t>
                            </w:r>
                            <w:r w:rsidR="00810860" w:rsidRPr="00810860">
                              <w:t>etails</w:t>
                            </w:r>
                            <w:r w:rsidR="00332CF9">
                              <w:t xml:space="preserve"> will be</w:t>
                            </w:r>
                            <w:r w:rsidR="00810860" w:rsidRPr="00810860">
                              <w:t xml:space="preserve"> announced after the Spring BCSA meeting</w:t>
                            </w:r>
                            <w:r w:rsidR="00810860">
                              <w:t xml:space="preserve">. </w:t>
                            </w:r>
                            <w:r w:rsidR="00EC5A7A">
                              <w:t>We will</w:t>
                            </w:r>
                            <w:r w:rsidR="00826099">
                              <w:t xml:space="preserve"> also</w:t>
                            </w:r>
                            <w:r w:rsidR="00EC5A7A">
                              <w:t xml:space="preserve"> once again be offering swim lessons for</w:t>
                            </w:r>
                            <w:r w:rsidR="00826099">
                              <w:t xml:space="preserve"> our new swimmers this summer. </w:t>
                            </w:r>
                            <w:r w:rsidR="00EC5A7A">
                              <w:t>Details regarding Swim Team and lessons will be posted on the board in the breezeway beginning opening day.</w:t>
                            </w:r>
                          </w:p>
                          <w:p w14:paraId="433D7448" w14:textId="77777777" w:rsidR="00826099" w:rsidRDefault="00826099" w:rsidP="00826099">
                            <w:pPr>
                              <w:pStyle w:val="ListParagraph"/>
                              <w:ind w:left="360"/>
                            </w:pPr>
                          </w:p>
                          <w:p w14:paraId="27A2C620" w14:textId="77777777" w:rsidR="00C372B9" w:rsidRPr="008B7F28" w:rsidRDefault="00EC5A7A" w:rsidP="00A31046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9A3F59"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3E820538" wp14:editId="1D0F04FF">
                                  <wp:extent cx="1488449" cy="1542197"/>
                                  <wp:effectExtent l="0" t="0" r="0" b="1270"/>
                                  <wp:docPr id="30" name="Picture 30" descr="\\Artemis\FLDRREDIR$\CJones\Desktop\pool 2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Artemis\FLDRREDIR$\CJones\Desktop\pool 2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628" cy="161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31046" w:rsidRPr="00A31046">
                              <w:t xml:space="preserve"> </w:t>
                            </w:r>
                            <w:r w:rsidR="00A31046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43F6155" wp14:editId="6E85EAA5">
                                  <wp:extent cx="1160060" cy="1546747"/>
                                  <wp:effectExtent l="0" t="0" r="2540" b="0"/>
                                  <wp:docPr id="16" name="Picture 16" descr="C:\Users\CJones\AppData\Local\Microsoft\Windows\INetCache\Content.Word\Pool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CJones\AppData\Local\Microsoft\Windows\INetCache\Content.Word\Pool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125" cy="157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964E8" id="Text Box 42" o:spid="_x0000_s1028" type="#_x0000_t202" style="position:absolute;margin-left:-10.9pt;margin-top:51.4pt;width:266.1pt;height:3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" fillcolor="white [3201]" strokecolor="#4f81bd [3204]" strokeweight="2.5pt">
                <v:shadow color="#868686"/>
                <v:textbox>
                  <w:txbxContent>
                    <w:p w14:paraId="5C2F8B7D" w14:textId="77777777" w:rsidR="001A40C5" w:rsidRPr="0040656B" w:rsidRDefault="00607097" w:rsidP="0040656B">
                      <w:pPr>
                        <w:pStyle w:val="Heading1-Professional"/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40656B">
                        <w:rPr>
                          <w:rFonts w:ascii="Brush Script MT" w:hAnsi="Brush Script MT"/>
                          <w:sz w:val="40"/>
                          <w:szCs w:val="40"/>
                        </w:rPr>
                        <w:t>Wyo</w:t>
                      </w:r>
                      <w:r w:rsidR="00CF28D6">
                        <w:rPr>
                          <w:rFonts w:ascii="Brush Script MT" w:hAnsi="Brush Script MT"/>
                          <w:sz w:val="40"/>
                          <w:szCs w:val="40"/>
                        </w:rPr>
                        <w:t>missing</w:t>
                      </w:r>
                      <w:r w:rsidRPr="0040656B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 Hills Swim Team</w:t>
                      </w:r>
                    </w:p>
                    <w:p w14:paraId="27071633" w14:textId="77777777" w:rsidR="001A40C5" w:rsidRDefault="001A40C5"/>
                    <w:p w14:paraId="55EB698F" w14:textId="428B18C4" w:rsidR="00607097" w:rsidRDefault="00607097" w:rsidP="00EC5A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 w:hanging="180"/>
                      </w:pPr>
                      <w:r>
                        <w:t>Coach Nancee</w:t>
                      </w:r>
                      <w:r w:rsidR="00EC5A7A">
                        <w:t xml:space="preserve"> and </w:t>
                      </w:r>
                      <w:r w:rsidR="00810860">
                        <w:t>assistant coach</w:t>
                      </w:r>
                      <w:r w:rsidR="00EC5A7A">
                        <w:t xml:space="preserve"> </w:t>
                      </w:r>
                      <w:r w:rsidR="00810860">
                        <w:t>Rylee</w:t>
                      </w:r>
                      <w:r w:rsidR="00A04820">
                        <w:t xml:space="preserve"> </w:t>
                      </w:r>
                      <w:r w:rsidR="00EC5A7A">
                        <w:t xml:space="preserve">are </w:t>
                      </w:r>
                      <w:r w:rsidR="009A3F59">
                        <w:t>excited</w:t>
                      </w:r>
                      <w:r w:rsidR="00EC5A7A">
                        <w:t xml:space="preserve"> to coach </w:t>
                      </w:r>
                      <w:r w:rsidR="009A3F59">
                        <w:t>another fun and promising season for the Wyomissing Hills Swim Team</w:t>
                      </w:r>
                      <w:r>
                        <w:t xml:space="preserve">! </w:t>
                      </w:r>
                      <w:r w:rsidR="00810860">
                        <w:t>D</w:t>
                      </w:r>
                      <w:r w:rsidR="00810860" w:rsidRPr="00810860">
                        <w:t>etails</w:t>
                      </w:r>
                      <w:r w:rsidR="00332CF9">
                        <w:t xml:space="preserve"> will be</w:t>
                      </w:r>
                      <w:r w:rsidR="00810860" w:rsidRPr="00810860">
                        <w:t xml:space="preserve"> announced after the Spring BCSA meeting</w:t>
                      </w:r>
                      <w:r w:rsidR="00810860">
                        <w:t xml:space="preserve">. </w:t>
                      </w:r>
                      <w:r w:rsidR="00EC5A7A">
                        <w:t>We will</w:t>
                      </w:r>
                      <w:r w:rsidR="00826099">
                        <w:t xml:space="preserve"> also</w:t>
                      </w:r>
                      <w:r w:rsidR="00EC5A7A">
                        <w:t xml:space="preserve"> once again be offering swim lessons for</w:t>
                      </w:r>
                      <w:r w:rsidR="00826099">
                        <w:t xml:space="preserve"> our new swimmers this summer. </w:t>
                      </w:r>
                      <w:r w:rsidR="00EC5A7A">
                        <w:t>Details regarding Swim Team and lessons will be posted on the board in the breezeway beginning opening day.</w:t>
                      </w:r>
                    </w:p>
                    <w:p w14:paraId="433D7448" w14:textId="77777777" w:rsidR="00826099" w:rsidRDefault="00826099" w:rsidP="00826099">
                      <w:pPr>
                        <w:pStyle w:val="ListParagraph"/>
                        <w:ind w:left="360"/>
                      </w:pPr>
                    </w:p>
                    <w:p w14:paraId="27A2C620" w14:textId="77777777" w:rsidR="00C372B9" w:rsidRPr="008B7F28" w:rsidRDefault="00EC5A7A" w:rsidP="00A31046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9A3F59"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3E820538" wp14:editId="1D0F04FF">
                            <wp:extent cx="1488449" cy="1542197"/>
                            <wp:effectExtent l="0" t="0" r="0" b="1270"/>
                            <wp:docPr id="30" name="Picture 30" descr="\\Artemis\FLDRREDIR$\CJones\Desktop\pool 2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Artemis\FLDRREDIR$\CJones\Desktop\pool 2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628" cy="161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31046" w:rsidRPr="00A31046">
                        <w:t xml:space="preserve"> </w:t>
                      </w:r>
                      <w:r w:rsidR="00A31046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43F6155" wp14:editId="6E85EAA5">
                            <wp:extent cx="1160060" cy="1546747"/>
                            <wp:effectExtent l="0" t="0" r="2540" b="0"/>
                            <wp:docPr id="16" name="Picture 16" descr="C:\Users\CJones\AppData\Local\Microsoft\Windows\INetCache\Content.Word\Pool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CJones\AppData\Local\Microsoft\Windows\INetCache\Content.Word\Pool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125" cy="157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7FE1">
        <w:br w:type="page"/>
      </w:r>
    </w:p>
    <w:p w14:paraId="36B6819E" w14:textId="77777777" w:rsidR="006D31DF" w:rsidRPr="00CF28D6" w:rsidRDefault="006D31DF" w:rsidP="006D31DF">
      <w:pPr>
        <w:jc w:val="center"/>
        <w:rPr>
          <w:rFonts w:ascii="Brush Script MT" w:hAnsi="Brush Script MT"/>
          <w:sz w:val="52"/>
          <w:szCs w:val="52"/>
        </w:rPr>
      </w:pPr>
      <w:r w:rsidRPr="00CF28D6">
        <w:rPr>
          <w:rFonts w:ascii="Brush Script MT" w:hAnsi="Brush Script MT"/>
          <w:sz w:val="52"/>
          <w:szCs w:val="52"/>
        </w:rPr>
        <w:lastRenderedPageBreak/>
        <w:t>Pool Service Days</w:t>
      </w:r>
      <w:r>
        <w:rPr>
          <w:rFonts w:ascii="Brush Script MT" w:hAnsi="Brush Script MT"/>
          <w:sz w:val="52"/>
          <w:szCs w:val="52"/>
        </w:rPr>
        <w:t xml:space="preserve"> &amp; Support</w:t>
      </w:r>
    </w:p>
    <w:p w14:paraId="12975E52" w14:textId="3E38B995" w:rsidR="008349C3" w:rsidRPr="004B4CE8" w:rsidRDefault="006D31DF" w:rsidP="008349C3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B4CE8">
        <w:rPr>
          <w:sz w:val="28"/>
          <w:szCs w:val="28"/>
        </w:rPr>
        <w:t xml:space="preserve">The Wyomissing Hills Swimming Association needs your help </w:t>
      </w:r>
      <w:r w:rsidR="00BF091A" w:rsidRPr="004B4CE8">
        <w:rPr>
          <w:sz w:val="28"/>
          <w:szCs w:val="28"/>
        </w:rPr>
        <w:t xml:space="preserve">to get our pool in “mid-summer form” for the start of the swim season.  On </w:t>
      </w:r>
      <w:r w:rsidR="00BF11D1">
        <w:rPr>
          <w:b/>
          <w:bCs/>
          <w:sz w:val="28"/>
          <w:szCs w:val="28"/>
        </w:rPr>
        <w:t>Sunday</w:t>
      </w:r>
      <w:r w:rsidR="00BF091A" w:rsidRPr="004B4CE8">
        <w:rPr>
          <w:b/>
          <w:bCs/>
          <w:sz w:val="28"/>
          <w:szCs w:val="28"/>
        </w:rPr>
        <w:t>,</w:t>
      </w:r>
      <w:r w:rsidR="00BF091A" w:rsidRPr="004B4CE8">
        <w:rPr>
          <w:sz w:val="28"/>
          <w:szCs w:val="28"/>
        </w:rPr>
        <w:t xml:space="preserve"> </w:t>
      </w:r>
      <w:r w:rsidR="00BF091A" w:rsidRPr="004B4CE8">
        <w:rPr>
          <w:b/>
          <w:bCs/>
          <w:sz w:val="28"/>
          <w:szCs w:val="28"/>
        </w:rPr>
        <w:t xml:space="preserve">April </w:t>
      </w:r>
      <w:r w:rsidR="00BF11D1">
        <w:rPr>
          <w:b/>
          <w:bCs/>
          <w:sz w:val="28"/>
          <w:szCs w:val="28"/>
        </w:rPr>
        <w:t>11</w:t>
      </w:r>
      <w:r w:rsidR="00BF11D1">
        <w:rPr>
          <w:b/>
          <w:bCs/>
          <w:sz w:val="28"/>
          <w:szCs w:val="28"/>
          <w:vertAlign w:val="superscript"/>
        </w:rPr>
        <w:t>th</w:t>
      </w:r>
      <w:r w:rsidR="00BF091A" w:rsidRPr="004B4CE8">
        <w:rPr>
          <w:sz w:val="28"/>
          <w:szCs w:val="28"/>
          <w:vertAlign w:val="superscript"/>
        </w:rPr>
        <w:t xml:space="preserve"> </w:t>
      </w:r>
      <w:r w:rsidR="00BF091A" w:rsidRPr="004B4CE8">
        <w:rPr>
          <w:b/>
          <w:bCs/>
          <w:sz w:val="28"/>
          <w:szCs w:val="28"/>
        </w:rPr>
        <w:t>a</w:t>
      </w:r>
      <w:r w:rsidR="00BF11D1">
        <w:rPr>
          <w:b/>
          <w:bCs/>
          <w:sz w:val="28"/>
          <w:szCs w:val="28"/>
        </w:rPr>
        <w:t>nd April 18</w:t>
      </w:r>
      <w:r w:rsidR="00BF11D1" w:rsidRPr="00BF11D1">
        <w:rPr>
          <w:b/>
          <w:bCs/>
          <w:sz w:val="28"/>
          <w:szCs w:val="28"/>
          <w:vertAlign w:val="superscript"/>
        </w:rPr>
        <w:t>th</w:t>
      </w:r>
      <w:r w:rsidR="00BF11D1">
        <w:rPr>
          <w:b/>
          <w:bCs/>
          <w:sz w:val="28"/>
          <w:szCs w:val="28"/>
        </w:rPr>
        <w:t xml:space="preserve"> at </w:t>
      </w:r>
      <w:r w:rsidR="00BF091A" w:rsidRPr="004B4CE8">
        <w:rPr>
          <w:b/>
          <w:bCs/>
          <w:sz w:val="28"/>
          <w:szCs w:val="28"/>
        </w:rPr>
        <w:t>9:00</w:t>
      </w:r>
      <w:r w:rsidR="00BF091A" w:rsidRPr="004B4CE8">
        <w:rPr>
          <w:sz w:val="28"/>
          <w:szCs w:val="28"/>
        </w:rPr>
        <w:t xml:space="preserve"> </w:t>
      </w:r>
      <w:r w:rsidR="00BF091A" w:rsidRPr="004B4CE8">
        <w:rPr>
          <w:b/>
          <w:bCs/>
          <w:sz w:val="28"/>
          <w:szCs w:val="28"/>
        </w:rPr>
        <w:t>a.m.</w:t>
      </w:r>
      <w:r w:rsidR="00BF091A" w:rsidRPr="004B4CE8">
        <w:rPr>
          <w:sz w:val="28"/>
          <w:szCs w:val="28"/>
        </w:rPr>
        <w:t xml:space="preserve"> w</w:t>
      </w:r>
      <w:r w:rsidRPr="004B4CE8">
        <w:rPr>
          <w:sz w:val="28"/>
          <w:szCs w:val="28"/>
        </w:rPr>
        <w:t>e will be cleaning up</w:t>
      </w:r>
      <w:r w:rsidR="00BF091A" w:rsidRPr="004B4CE8">
        <w:rPr>
          <w:sz w:val="28"/>
          <w:szCs w:val="28"/>
        </w:rPr>
        <w:t xml:space="preserve"> and</w:t>
      </w:r>
      <w:r w:rsidRPr="004B4CE8">
        <w:rPr>
          <w:sz w:val="28"/>
          <w:szCs w:val="28"/>
        </w:rPr>
        <w:t xml:space="preserve"> </w:t>
      </w:r>
      <w:r w:rsidR="00BF091A" w:rsidRPr="004B4CE8">
        <w:rPr>
          <w:sz w:val="28"/>
          <w:szCs w:val="28"/>
        </w:rPr>
        <w:t xml:space="preserve">pressure washing the pool to prepare to put on a fresh coat of </w:t>
      </w:r>
      <w:r w:rsidR="00DF27DD" w:rsidRPr="004B4CE8">
        <w:rPr>
          <w:sz w:val="28"/>
          <w:szCs w:val="28"/>
        </w:rPr>
        <w:t xml:space="preserve">surface paint.  </w:t>
      </w:r>
      <w:r w:rsidRPr="004B4CE8">
        <w:rPr>
          <w:sz w:val="28"/>
          <w:szCs w:val="28"/>
        </w:rPr>
        <w:t>Please come dressed to work and bring</w:t>
      </w:r>
      <w:r w:rsidR="00DF27DD" w:rsidRPr="004B4CE8">
        <w:rPr>
          <w:sz w:val="28"/>
          <w:szCs w:val="28"/>
        </w:rPr>
        <w:t xml:space="preserve"> any</w:t>
      </w:r>
      <w:r w:rsidRPr="004B4CE8">
        <w:rPr>
          <w:sz w:val="28"/>
          <w:szCs w:val="28"/>
        </w:rPr>
        <w:t xml:space="preserve"> extra </w:t>
      </w:r>
      <w:r w:rsidR="00DF27DD" w:rsidRPr="004B4CE8">
        <w:rPr>
          <w:sz w:val="28"/>
          <w:szCs w:val="28"/>
        </w:rPr>
        <w:t xml:space="preserve">push brooms, </w:t>
      </w:r>
      <w:r w:rsidRPr="004B4CE8">
        <w:rPr>
          <w:sz w:val="28"/>
          <w:szCs w:val="28"/>
        </w:rPr>
        <w:t xml:space="preserve">lawn tools to </w:t>
      </w:r>
      <w:r w:rsidR="00DF27DD" w:rsidRPr="004B4CE8">
        <w:rPr>
          <w:sz w:val="28"/>
          <w:szCs w:val="28"/>
        </w:rPr>
        <w:t xml:space="preserve">use, </w:t>
      </w:r>
      <w:r w:rsidRPr="004B4CE8">
        <w:rPr>
          <w:sz w:val="28"/>
          <w:szCs w:val="28"/>
        </w:rPr>
        <w:t>and any cleaning supplies</w:t>
      </w:r>
      <w:r w:rsidR="00946926">
        <w:rPr>
          <w:sz w:val="28"/>
          <w:szCs w:val="28"/>
        </w:rPr>
        <w:t xml:space="preserve"> and/or paper products</w:t>
      </w:r>
      <w:r w:rsidRPr="004B4CE8">
        <w:rPr>
          <w:sz w:val="28"/>
          <w:szCs w:val="28"/>
        </w:rPr>
        <w:t xml:space="preserve"> you’d like to donate</w:t>
      </w:r>
      <w:r w:rsidR="00946926">
        <w:rPr>
          <w:sz w:val="28"/>
          <w:szCs w:val="28"/>
        </w:rPr>
        <w:t xml:space="preserve"> for our starter supply</w:t>
      </w:r>
      <w:r w:rsidRPr="004B4CE8">
        <w:rPr>
          <w:sz w:val="28"/>
          <w:szCs w:val="28"/>
        </w:rPr>
        <w:t xml:space="preserve">.  Dates and times for maintenance days for all of our events will be posted on </w:t>
      </w:r>
      <w:r w:rsidR="00EC5A7A" w:rsidRPr="004B4CE8">
        <w:rPr>
          <w:sz w:val="28"/>
          <w:szCs w:val="28"/>
        </w:rPr>
        <w:t>Facebook</w:t>
      </w:r>
      <w:r w:rsidRPr="004B4CE8">
        <w:rPr>
          <w:sz w:val="28"/>
          <w:szCs w:val="28"/>
        </w:rPr>
        <w:t xml:space="preserve">.  If </w:t>
      </w:r>
      <w:r w:rsidR="00DF27DD" w:rsidRPr="004B4CE8">
        <w:rPr>
          <w:sz w:val="28"/>
          <w:szCs w:val="28"/>
        </w:rPr>
        <w:t>you are</w:t>
      </w:r>
      <w:r w:rsidR="00946926">
        <w:rPr>
          <w:sz w:val="28"/>
          <w:szCs w:val="28"/>
        </w:rPr>
        <w:t xml:space="preserve"> on </w:t>
      </w:r>
      <w:r w:rsidR="00EC5A7A" w:rsidRPr="004B4CE8">
        <w:rPr>
          <w:sz w:val="28"/>
          <w:szCs w:val="28"/>
        </w:rPr>
        <w:t>Facebook</w:t>
      </w:r>
      <w:r w:rsidRPr="004B4CE8">
        <w:rPr>
          <w:sz w:val="28"/>
          <w:szCs w:val="28"/>
        </w:rPr>
        <w:t xml:space="preserve"> please email us </w:t>
      </w:r>
      <w:r w:rsidR="00DF27DD" w:rsidRPr="004B4CE8">
        <w:rPr>
          <w:sz w:val="28"/>
          <w:szCs w:val="28"/>
        </w:rPr>
        <w:t xml:space="preserve">at </w:t>
      </w:r>
      <w:hyperlink r:id="rId24" w:history="1">
        <w:r w:rsidR="004B4CE8" w:rsidRPr="004B4CE8">
          <w:rPr>
            <w:rStyle w:val="Hyperlink"/>
            <w:sz w:val="28"/>
            <w:szCs w:val="28"/>
          </w:rPr>
          <w:t>info@wyomissinghillspool.com</w:t>
        </w:r>
      </w:hyperlink>
      <w:r w:rsidR="004B4CE8" w:rsidRPr="004B4CE8">
        <w:rPr>
          <w:sz w:val="28"/>
          <w:szCs w:val="28"/>
        </w:rPr>
        <w:t xml:space="preserve"> </w:t>
      </w:r>
      <w:r w:rsidR="00DF27DD" w:rsidRPr="004B4CE8">
        <w:rPr>
          <w:sz w:val="28"/>
          <w:szCs w:val="28"/>
        </w:rPr>
        <w:t>for future updates.</w:t>
      </w:r>
    </w:p>
    <w:p w14:paraId="540A340C" w14:textId="77777777" w:rsidR="00B736AE" w:rsidRPr="00344577" w:rsidRDefault="00B736AE" w:rsidP="00EC5A7A">
      <w:pPr>
        <w:pStyle w:val="ListParagraph"/>
        <w:rPr>
          <w:sz w:val="28"/>
          <w:szCs w:val="28"/>
        </w:rPr>
      </w:pPr>
    </w:p>
    <w:p w14:paraId="267B9C68" w14:textId="77777777" w:rsidR="006D31DF" w:rsidRDefault="006D31DF" w:rsidP="00B736AE">
      <w:pPr>
        <w:jc w:val="center"/>
        <w:rPr>
          <w:rFonts w:ascii="Brush Script MT" w:hAnsi="Brush Script MT"/>
          <w:sz w:val="52"/>
          <w:szCs w:val="52"/>
        </w:rPr>
      </w:pPr>
      <w:r>
        <w:rPr>
          <w:noProof/>
        </w:rPr>
        <w:drawing>
          <wp:inline distT="0" distB="0" distL="0" distR="0" wp14:anchorId="4D932F1A" wp14:editId="2282DF40">
            <wp:extent cx="1634423" cy="1634423"/>
            <wp:effectExtent l="0" t="0" r="4445" b="4445"/>
            <wp:docPr id="18" name="Picture 18" descr="Image may contain: one or more people, sky, basketball court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one or more people, sky, basketball court and outdo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17" cy="16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9C3">
        <w:rPr>
          <w:rFonts w:ascii="Brush Script MT" w:hAnsi="Brush Script MT"/>
          <w:sz w:val="52"/>
          <w:szCs w:val="52"/>
        </w:rPr>
        <w:t xml:space="preserve"> </w:t>
      </w:r>
      <w:r w:rsidR="00B736AE">
        <w:rPr>
          <w:rFonts w:ascii="Brush Script MT" w:hAnsi="Brush Script MT"/>
          <w:sz w:val="52"/>
          <w:szCs w:val="52"/>
        </w:rPr>
        <w:t xml:space="preserve"> </w:t>
      </w:r>
      <w:r w:rsidR="008349C3">
        <w:rPr>
          <w:noProof/>
        </w:rPr>
        <w:drawing>
          <wp:inline distT="0" distB="0" distL="0" distR="0" wp14:anchorId="11BB55D2" wp14:editId="5AD81C46">
            <wp:extent cx="2663735" cy="1498156"/>
            <wp:effectExtent l="0" t="0" r="3810" b="6985"/>
            <wp:docPr id="17" name="Picture 17" descr="C:\Users\CJones\AppData\Local\Microsoft\Windows\INetCache\Content.Word\Poo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Jones\AppData\Local\Microsoft\Windows\INetCache\Content.Word\Pool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80" cy="15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9C3">
        <w:rPr>
          <w:rFonts w:ascii="Brush Script MT" w:hAnsi="Brush Script MT"/>
          <w:sz w:val="52"/>
          <w:szCs w:val="52"/>
        </w:rPr>
        <w:t xml:space="preserve"> </w:t>
      </w:r>
      <w:r w:rsidR="00B736AE">
        <w:rPr>
          <w:rFonts w:ascii="Brush Script MT" w:hAnsi="Brush Script MT"/>
          <w:sz w:val="52"/>
          <w:szCs w:val="52"/>
        </w:rPr>
        <w:t xml:space="preserve">  </w:t>
      </w:r>
      <w:r w:rsidR="00B736AE">
        <w:rPr>
          <w:noProof/>
        </w:rPr>
        <w:drawing>
          <wp:inline distT="0" distB="0" distL="0" distR="0" wp14:anchorId="2FC1921B" wp14:editId="300EE622">
            <wp:extent cx="1634423" cy="1634423"/>
            <wp:effectExtent l="0" t="0" r="4445" b="4445"/>
            <wp:docPr id="20" name="Picture 20" descr="Image may contain: one or more people, sky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one or more people, sky and outdo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21" cy="16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18C5" w14:textId="77777777" w:rsidR="0021672F" w:rsidRPr="0021672F" w:rsidRDefault="006D31DF" w:rsidP="0021672F">
      <w:pPr>
        <w:jc w:val="center"/>
        <w:rPr>
          <w:rFonts w:ascii="Brush Script MT" w:hAnsi="Brush Script MT"/>
          <w:sz w:val="52"/>
          <w:szCs w:val="52"/>
        </w:rPr>
      </w:pPr>
      <w:r>
        <w:rPr>
          <w:rFonts w:ascii="Brush Script MT" w:hAnsi="Brush Script MT"/>
          <w:sz w:val="52"/>
          <w:szCs w:val="52"/>
        </w:rPr>
        <w:t>Reminder</w:t>
      </w:r>
      <w:r w:rsidR="0021672F" w:rsidRPr="0021672F">
        <w:rPr>
          <w:rFonts w:ascii="Brush Script MT" w:hAnsi="Brush Script MT"/>
          <w:sz w:val="52"/>
          <w:szCs w:val="52"/>
        </w:rPr>
        <w:t xml:space="preserve"> to all stock holders</w:t>
      </w:r>
    </w:p>
    <w:p w14:paraId="09BF395A" w14:textId="77777777" w:rsidR="00EE7FE1" w:rsidRPr="00BB0007" w:rsidRDefault="00826099" w:rsidP="00D96B01">
      <w:pPr>
        <w:pStyle w:val="ListParagraph"/>
        <w:numPr>
          <w:ilvl w:val="0"/>
          <w:numId w:val="5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69F7567" wp14:editId="6E67BC18">
                <wp:simplePos x="0" y="0"/>
                <wp:positionH relativeFrom="margin">
                  <wp:align>left</wp:align>
                </wp:positionH>
                <wp:positionV relativeFrom="paragraph">
                  <wp:posOffset>1872728</wp:posOffset>
                </wp:positionV>
                <wp:extent cx="6629400" cy="600075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00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B7FD3" w14:textId="77777777" w:rsidR="008349C3" w:rsidRDefault="008349C3" w:rsidP="00EC5A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538683" w14:textId="77777777" w:rsidR="008349C3" w:rsidRDefault="008349C3" w:rsidP="008349C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Stay up to date with your Wyomissing Hills news by following or subscribing to our media outlets:</w:t>
                            </w:r>
                          </w:p>
                          <w:p w14:paraId="3C5C26A8" w14:textId="77777777" w:rsidR="008349C3" w:rsidRDefault="008349C3" w:rsidP="00E0188B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245C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E0188B">
                              <w:rPr>
                                <w:sz w:val="28"/>
                                <w:szCs w:val="28"/>
                              </w:rPr>
                              <w:t>ollo</w:t>
                            </w:r>
                            <w:r w:rsidRPr="0053245C">
                              <w:rPr>
                                <w:sz w:val="28"/>
                                <w:szCs w:val="28"/>
                              </w:rPr>
                              <w:t xml:space="preserve">w us on </w:t>
                            </w:r>
                            <w:r w:rsidR="00E0188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287A3F2" wp14:editId="48A932E3">
                                  <wp:extent cx="301673" cy="301673"/>
                                  <wp:effectExtent l="0" t="0" r="3175" b="3175"/>
                                  <wp:docPr id="2" name="Picture 2" descr="Image result for faceboo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facebook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005" cy="31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188B">
                              <w:rPr>
                                <w:sz w:val="28"/>
                                <w:szCs w:val="28"/>
                              </w:rPr>
                              <w:t xml:space="preserve">  at </w:t>
                            </w:r>
                            <w:r w:rsidR="00E0188B" w:rsidRPr="00E0188B">
                              <w:rPr>
                                <w:sz w:val="28"/>
                                <w:szCs w:val="28"/>
                              </w:rPr>
                              <w:t>ww.facebook.com/Wyomissing-Hills-Pool</w:t>
                            </w:r>
                            <w:r w:rsidR="00E018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43D76B" w14:textId="77777777" w:rsidR="00E0188B" w:rsidRPr="00E0188B" w:rsidRDefault="00E0188B" w:rsidP="00E0188B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245C">
                              <w:rPr>
                                <w:sz w:val="28"/>
                                <w:szCs w:val="28"/>
                              </w:rPr>
                              <w:t>Stop by to visit our website at:  </w:t>
                            </w:r>
                            <w:hyperlink r:id="rId29" w:history="1">
                              <w:r w:rsidRPr="0053245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https://wyomissinghillspool.com/</w:t>
                              </w:r>
                            </w:hyperlink>
                          </w:p>
                          <w:p w14:paraId="63ABFC49" w14:textId="77777777" w:rsidR="00826099" w:rsidRDefault="008349C3" w:rsidP="00EC5A7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245C">
                              <w:rPr>
                                <w:sz w:val="28"/>
                                <w:szCs w:val="28"/>
                              </w:rPr>
                              <w:t xml:space="preserve">For up to the minute weather closures and special announcements text the word </w:t>
                            </w:r>
                            <w:proofErr w:type="spellStart"/>
                            <w:r w:rsidRPr="0053245C">
                              <w:rPr>
                                <w:color w:val="FF0000"/>
                                <w:sz w:val="28"/>
                                <w:szCs w:val="28"/>
                              </w:rPr>
                              <w:t>Hillspool</w:t>
                            </w:r>
                            <w:proofErr w:type="spellEnd"/>
                            <w:r w:rsidRPr="0053245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245C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53245C">
                              <w:rPr>
                                <w:color w:val="FF0000"/>
                                <w:sz w:val="28"/>
                                <w:szCs w:val="28"/>
                              </w:rPr>
                              <w:t>84483</w:t>
                            </w:r>
                            <w:r w:rsidRPr="0053245C">
                              <w:rPr>
                                <w:sz w:val="28"/>
                                <w:szCs w:val="28"/>
                              </w:rPr>
                              <w:t xml:space="preserve">.  This is a FREE text service we use through </w:t>
                            </w:r>
                            <w:proofErr w:type="spellStart"/>
                            <w:r w:rsidRPr="0053245C">
                              <w:rPr>
                                <w:i/>
                                <w:sz w:val="28"/>
                                <w:szCs w:val="28"/>
                              </w:rPr>
                              <w:t>RainedOut</w:t>
                            </w:r>
                            <w:proofErr w:type="spellEnd"/>
                            <w:r w:rsidRPr="0053245C">
                              <w:rPr>
                                <w:sz w:val="28"/>
                                <w:szCs w:val="28"/>
                              </w:rPr>
                              <w:t xml:space="preserve"> to get information out fast!</w:t>
                            </w:r>
                          </w:p>
                          <w:p w14:paraId="57FA633F" w14:textId="77777777" w:rsidR="00E0188B" w:rsidRPr="0053245C" w:rsidRDefault="00E0188B" w:rsidP="00E0188B">
                            <w:pPr>
                              <w:pStyle w:val="ListParagraph"/>
                              <w:ind w:left="14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BE42DA" w14:textId="77777777" w:rsidR="00756022" w:rsidRPr="008349C3" w:rsidRDefault="009A3F59" w:rsidP="008349C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56022">
                              <w:rPr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A31046">
                              <w:rPr>
                                <w:sz w:val="28"/>
                                <w:szCs w:val="28"/>
                              </w:rPr>
                              <w:t>look forward to and welcome s</w:t>
                            </w:r>
                            <w:r w:rsidRPr="00756022">
                              <w:rPr>
                                <w:sz w:val="28"/>
                                <w:szCs w:val="28"/>
                              </w:rPr>
                              <w:t xml:space="preserve">pending another fun-filled summer with you and your families.  </w:t>
                            </w:r>
                            <w:r w:rsidR="008349C3">
                              <w:rPr>
                                <w:sz w:val="28"/>
                                <w:szCs w:val="28"/>
                              </w:rPr>
                              <w:t>Think Summer!!</w:t>
                            </w:r>
                          </w:p>
                          <w:p w14:paraId="0D176C4E" w14:textId="77777777" w:rsidR="008B7F28" w:rsidRPr="00826099" w:rsidRDefault="009A3F59" w:rsidP="00826099">
                            <w:pPr>
                              <w:jc w:val="center"/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r w:rsidRPr="009A3F5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The Wyomissing Hills Pool Directors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85BCC1" id="Text Box 32" o:spid="_x0000_s1029" type="#_x0000_t202" style="position:absolute;left:0;text-align:left;margin-left:0;margin-top:147.45pt;width:522pt;height:472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" o:allowincell="f" filled="f" fillcolor="#969696" stroked="f">
                <v:textbox>
                  <w:txbxContent>
                    <w:p w:rsidR="008349C3" w:rsidRDefault="008349C3" w:rsidP="00EC5A7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349C3" w:rsidRDefault="008349C3" w:rsidP="008349C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Stay up to date with your Wyomissing Hills news by following or subscribing to our media outlets:</w:t>
                      </w:r>
                    </w:p>
                    <w:p w:rsidR="008349C3" w:rsidRDefault="008349C3" w:rsidP="00E0188B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53245C">
                        <w:rPr>
                          <w:sz w:val="28"/>
                          <w:szCs w:val="28"/>
                        </w:rPr>
                        <w:t>F</w:t>
                      </w:r>
                      <w:r w:rsidR="00E0188B">
                        <w:rPr>
                          <w:sz w:val="28"/>
                          <w:szCs w:val="28"/>
                        </w:rPr>
                        <w:t>ollo</w:t>
                      </w:r>
                      <w:r w:rsidRPr="0053245C">
                        <w:rPr>
                          <w:sz w:val="28"/>
                          <w:szCs w:val="28"/>
                        </w:rPr>
                        <w:t xml:space="preserve">w us on </w:t>
                      </w:r>
                      <w:r w:rsidR="00E0188B">
                        <w:rPr>
                          <w:noProof/>
                        </w:rPr>
                        <w:drawing>
                          <wp:inline distT="0" distB="0" distL="0" distR="0" wp14:anchorId="6836ABD6" wp14:editId="146B0DF5">
                            <wp:extent cx="301673" cy="301673"/>
                            <wp:effectExtent l="0" t="0" r="3175" b="3175"/>
                            <wp:docPr id="2" name="Picture 2" descr="Image result for faceboo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facebook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005" cy="31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188B">
                        <w:rPr>
                          <w:sz w:val="28"/>
                          <w:szCs w:val="28"/>
                        </w:rPr>
                        <w:t xml:space="preserve">  at </w:t>
                      </w:r>
                      <w:r w:rsidR="00E0188B" w:rsidRPr="00E0188B">
                        <w:rPr>
                          <w:sz w:val="28"/>
                          <w:szCs w:val="28"/>
                        </w:rPr>
                        <w:t>ww.facebook.com/Wyomissing-Hills-Pool</w:t>
                      </w:r>
                      <w:r w:rsidR="00E0188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0188B" w:rsidRPr="00E0188B" w:rsidRDefault="00E0188B" w:rsidP="00E0188B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53245C">
                        <w:rPr>
                          <w:sz w:val="28"/>
                          <w:szCs w:val="28"/>
                        </w:rPr>
                        <w:t>Stop by to visit our website at:  </w:t>
                      </w:r>
                      <w:hyperlink r:id="rId31" w:history="1">
                        <w:r w:rsidRPr="0053245C">
                          <w:rPr>
                            <w:rStyle w:val="Hyperlink"/>
                            <w:sz w:val="28"/>
                            <w:szCs w:val="28"/>
                          </w:rPr>
                          <w:t>https://wyomissinghillspool</w:t>
                        </w:r>
                        <w:bookmarkStart w:id="1" w:name="_GoBack"/>
                        <w:bookmarkEnd w:id="1"/>
                        <w:r w:rsidRPr="0053245C">
                          <w:rPr>
                            <w:rStyle w:val="Hyperlink"/>
                            <w:sz w:val="28"/>
                            <w:szCs w:val="28"/>
                          </w:rPr>
                          <w:t>.com/</w:t>
                        </w:r>
                      </w:hyperlink>
                    </w:p>
                    <w:p w:rsidR="00826099" w:rsidRDefault="008349C3" w:rsidP="00EC5A7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53245C">
                        <w:rPr>
                          <w:sz w:val="28"/>
                          <w:szCs w:val="28"/>
                        </w:rPr>
                        <w:t xml:space="preserve">For up to the minute weather closures and special announcements text the word </w:t>
                      </w:r>
                      <w:proofErr w:type="spellStart"/>
                      <w:r w:rsidRPr="0053245C">
                        <w:rPr>
                          <w:color w:val="FF0000"/>
                          <w:sz w:val="28"/>
                          <w:szCs w:val="28"/>
                        </w:rPr>
                        <w:t>Hillspool</w:t>
                      </w:r>
                      <w:proofErr w:type="spellEnd"/>
                      <w:r w:rsidRPr="0053245C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53245C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Pr="0053245C">
                        <w:rPr>
                          <w:color w:val="FF0000"/>
                          <w:sz w:val="28"/>
                          <w:szCs w:val="28"/>
                        </w:rPr>
                        <w:t>84483</w:t>
                      </w:r>
                      <w:r w:rsidRPr="0053245C">
                        <w:rPr>
                          <w:sz w:val="28"/>
                          <w:szCs w:val="28"/>
                        </w:rPr>
                        <w:t xml:space="preserve">.  This is a FREE text service we use through </w:t>
                      </w:r>
                      <w:proofErr w:type="spellStart"/>
                      <w:r w:rsidRPr="0053245C">
                        <w:rPr>
                          <w:i/>
                          <w:sz w:val="28"/>
                          <w:szCs w:val="28"/>
                        </w:rPr>
                        <w:t>RainedOut</w:t>
                      </w:r>
                      <w:proofErr w:type="spellEnd"/>
                      <w:r w:rsidRPr="0053245C">
                        <w:rPr>
                          <w:sz w:val="28"/>
                          <w:szCs w:val="28"/>
                        </w:rPr>
                        <w:t xml:space="preserve"> to get information out fast!</w:t>
                      </w:r>
                    </w:p>
                    <w:p w:rsidR="00E0188B" w:rsidRPr="0053245C" w:rsidRDefault="00E0188B" w:rsidP="00E0188B">
                      <w:pPr>
                        <w:pStyle w:val="ListParagraph"/>
                        <w:ind w:left="1440"/>
                        <w:rPr>
                          <w:sz w:val="28"/>
                          <w:szCs w:val="28"/>
                        </w:rPr>
                      </w:pPr>
                    </w:p>
                    <w:p w:rsidR="00756022" w:rsidRPr="008349C3" w:rsidRDefault="009A3F59" w:rsidP="008349C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756022">
                        <w:rPr>
                          <w:sz w:val="28"/>
                          <w:szCs w:val="28"/>
                        </w:rPr>
                        <w:t xml:space="preserve">We </w:t>
                      </w:r>
                      <w:r w:rsidR="00A31046">
                        <w:rPr>
                          <w:sz w:val="28"/>
                          <w:szCs w:val="28"/>
                        </w:rPr>
                        <w:t>look forward to and welcome s</w:t>
                      </w:r>
                      <w:r w:rsidRPr="00756022">
                        <w:rPr>
                          <w:sz w:val="28"/>
                          <w:szCs w:val="28"/>
                        </w:rPr>
                        <w:t xml:space="preserve">pending another fun-filled summer with you and your families.  </w:t>
                      </w:r>
                      <w:r w:rsidR="008349C3">
                        <w:rPr>
                          <w:sz w:val="28"/>
                          <w:szCs w:val="28"/>
                        </w:rPr>
                        <w:t xml:space="preserve">Think </w:t>
                      </w:r>
                      <w:proofErr w:type="gramStart"/>
                      <w:r w:rsidR="008349C3">
                        <w:rPr>
                          <w:sz w:val="28"/>
                          <w:szCs w:val="28"/>
                        </w:rPr>
                        <w:t>Summer</w:t>
                      </w:r>
                      <w:proofErr w:type="gramEnd"/>
                      <w:r w:rsidR="008349C3">
                        <w:rPr>
                          <w:sz w:val="28"/>
                          <w:szCs w:val="28"/>
                        </w:rPr>
                        <w:t>!!</w:t>
                      </w:r>
                    </w:p>
                    <w:p w:rsidR="008B7F28" w:rsidRPr="00826099" w:rsidRDefault="009A3F59" w:rsidP="00826099">
                      <w:pPr>
                        <w:jc w:val="center"/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r w:rsidRPr="009A3F59">
                        <w:rPr>
                          <w:rFonts w:ascii="Brush Script MT" w:hAnsi="Brush Script MT"/>
                          <w:sz w:val="52"/>
                          <w:szCs w:val="52"/>
                        </w:rPr>
                        <w:t>The Wyomissing Hills Pool Directors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72F" w:rsidRPr="00E0188B">
        <w:rPr>
          <w:sz w:val="28"/>
          <w:szCs w:val="28"/>
        </w:rPr>
        <w:t>Just a reminder of the Wyomissing Hills Swimming Association’s bylaws regarding your stock:  As per article IV, a membership is suspended if dues are not paid 30 days prior to the opening of the pool.  If a stockholder notifies the Board of Directors 90 days prior to the opening of the pool of his/her intention not to be a member that year, the Board of Directors may allow the shareholder to retain his/her stock, provided that in no event shall any one stockholder be allowed to do the same for more than one (1) out of five</w:t>
      </w:r>
      <w:r w:rsidR="001033E4" w:rsidRPr="00E0188B">
        <w:rPr>
          <w:sz w:val="28"/>
          <w:szCs w:val="28"/>
        </w:rPr>
        <w:t xml:space="preserve"> </w:t>
      </w:r>
      <w:r w:rsidR="0021672F" w:rsidRPr="00E0188B">
        <w:rPr>
          <w:sz w:val="28"/>
          <w:szCs w:val="28"/>
        </w:rPr>
        <w:t xml:space="preserve">(5) years.  A $25 maintenance fee will be charged to all members.  This fee can be refunded if you spend 4 hours helping to get the pool ready to open or help with projects throughout the season or refer a new member.   Please contact Bev Cummings at </w:t>
      </w:r>
      <w:hyperlink r:id="rId32" w:history="1">
        <w:r w:rsidR="0021672F" w:rsidRPr="00E0188B">
          <w:rPr>
            <w:sz w:val="28"/>
            <w:szCs w:val="28"/>
          </w:rPr>
          <w:t>bev@kpsnet.com</w:t>
        </w:r>
      </w:hyperlink>
      <w:r w:rsidR="0021672F" w:rsidRPr="00E0188B">
        <w:rPr>
          <w:sz w:val="28"/>
          <w:szCs w:val="28"/>
        </w:rPr>
        <w:t xml:space="preserve"> with a</w:t>
      </w:r>
      <w:r w:rsidR="00B736AE" w:rsidRPr="00E0188B">
        <w:rPr>
          <w:sz w:val="28"/>
          <w:szCs w:val="28"/>
        </w:rPr>
        <w:t>ny questions about this policy.</w:t>
      </w:r>
      <w:r w:rsidRPr="00E0188B">
        <w:rPr>
          <w:sz w:val="28"/>
          <w:szCs w:val="28"/>
        </w:rPr>
        <w:t xml:space="preserve">  </w:t>
      </w:r>
    </w:p>
    <w:sectPr w:rsidR="00EE7FE1" w:rsidRPr="00BB0007" w:rsidSect="00D0297F">
      <w:footerReference w:type="default" r:id="rId33"/>
      <w:pgSz w:w="12240" w:h="15840" w:code="1"/>
      <w:pgMar w:top="1008" w:right="878" w:bottom="1440" w:left="8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6CC7A" w14:textId="77777777" w:rsidR="00FA7937" w:rsidRDefault="00FA7937">
      <w:r>
        <w:separator/>
      </w:r>
    </w:p>
  </w:endnote>
  <w:endnote w:type="continuationSeparator" w:id="0">
    <w:p w14:paraId="7DEFF5C8" w14:textId="77777777" w:rsidR="00FA7937" w:rsidRDefault="00FA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Arial Unicode MS"/>
    <w:charset w:val="86"/>
    <w:family w:val="script"/>
    <w:pitch w:val="variable"/>
    <w:sig w:usb0="00000000" w:usb1="080E0000" w:usb2="00000010" w:usb3="00000000" w:csb0="0025003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3D558" w14:textId="77777777" w:rsidR="00D0297F" w:rsidRPr="0084772B" w:rsidRDefault="00D0297F" w:rsidP="008477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C0891" w14:textId="77777777" w:rsidR="00FA7937" w:rsidRDefault="00FA7937">
      <w:r>
        <w:separator/>
      </w:r>
    </w:p>
  </w:footnote>
  <w:footnote w:type="continuationSeparator" w:id="0">
    <w:p w14:paraId="2237ED51" w14:textId="77777777" w:rsidR="00FA7937" w:rsidRDefault="00FA7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95EB3"/>
    <w:multiLevelType w:val="hybridMultilevel"/>
    <w:tmpl w:val="A1B2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774F3"/>
    <w:multiLevelType w:val="hybridMultilevel"/>
    <w:tmpl w:val="9C642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02FAF"/>
    <w:multiLevelType w:val="hybridMultilevel"/>
    <w:tmpl w:val="B68CC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C06B8"/>
    <w:multiLevelType w:val="hybridMultilevel"/>
    <w:tmpl w:val="D9646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32B71"/>
    <w:multiLevelType w:val="hybridMultilevel"/>
    <w:tmpl w:val="797E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361D6"/>
    <w:multiLevelType w:val="hybridMultilevel"/>
    <w:tmpl w:val="D9EC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63955"/>
    <w:multiLevelType w:val="hybridMultilevel"/>
    <w:tmpl w:val="5816B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741E6"/>
    <w:multiLevelType w:val="hybridMultilevel"/>
    <w:tmpl w:val="CCCE9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1F"/>
    <w:rsid w:val="00016159"/>
    <w:rsid w:val="00016F85"/>
    <w:rsid w:val="000B21A2"/>
    <w:rsid w:val="000E708B"/>
    <w:rsid w:val="001033E4"/>
    <w:rsid w:val="00104FDD"/>
    <w:rsid w:val="0012513C"/>
    <w:rsid w:val="00150BF1"/>
    <w:rsid w:val="001A40C5"/>
    <w:rsid w:val="001B61B5"/>
    <w:rsid w:val="001C74CB"/>
    <w:rsid w:val="00211D8D"/>
    <w:rsid w:val="0021672F"/>
    <w:rsid w:val="00252770"/>
    <w:rsid w:val="00255935"/>
    <w:rsid w:val="00267A6B"/>
    <w:rsid w:val="00281051"/>
    <w:rsid w:val="002C7AC0"/>
    <w:rsid w:val="002E34FD"/>
    <w:rsid w:val="003241BE"/>
    <w:rsid w:val="00332CF9"/>
    <w:rsid w:val="00344577"/>
    <w:rsid w:val="003B7E50"/>
    <w:rsid w:val="004006D4"/>
    <w:rsid w:val="0040656B"/>
    <w:rsid w:val="00423C8A"/>
    <w:rsid w:val="00457D97"/>
    <w:rsid w:val="0049011F"/>
    <w:rsid w:val="00493715"/>
    <w:rsid w:val="004B4CE8"/>
    <w:rsid w:val="00506296"/>
    <w:rsid w:val="0053245C"/>
    <w:rsid w:val="0054786F"/>
    <w:rsid w:val="00554B8C"/>
    <w:rsid w:val="005639CA"/>
    <w:rsid w:val="00566064"/>
    <w:rsid w:val="005664C3"/>
    <w:rsid w:val="005A476F"/>
    <w:rsid w:val="005C478C"/>
    <w:rsid w:val="005D1988"/>
    <w:rsid w:val="005D4B5D"/>
    <w:rsid w:val="00607097"/>
    <w:rsid w:val="006D31DF"/>
    <w:rsid w:val="006E6851"/>
    <w:rsid w:val="00756022"/>
    <w:rsid w:val="007F4AAB"/>
    <w:rsid w:val="00810860"/>
    <w:rsid w:val="00826099"/>
    <w:rsid w:val="008349C3"/>
    <w:rsid w:val="0084772B"/>
    <w:rsid w:val="008744D2"/>
    <w:rsid w:val="008B7F28"/>
    <w:rsid w:val="008F2E16"/>
    <w:rsid w:val="008F6E38"/>
    <w:rsid w:val="009424BB"/>
    <w:rsid w:val="0094675F"/>
    <w:rsid w:val="00946926"/>
    <w:rsid w:val="009A3F59"/>
    <w:rsid w:val="009C3FFA"/>
    <w:rsid w:val="009C7E76"/>
    <w:rsid w:val="009D5983"/>
    <w:rsid w:val="00A04820"/>
    <w:rsid w:val="00A31046"/>
    <w:rsid w:val="00A35D0F"/>
    <w:rsid w:val="00AB01A1"/>
    <w:rsid w:val="00AF6EE4"/>
    <w:rsid w:val="00B736AE"/>
    <w:rsid w:val="00B73C06"/>
    <w:rsid w:val="00B74D0E"/>
    <w:rsid w:val="00BB0007"/>
    <w:rsid w:val="00BC7713"/>
    <w:rsid w:val="00BD0657"/>
    <w:rsid w:val="00BF091A"/>
    <w:rsid w:val="00BF11D1"/>
    <w:rsid w:val="00C002FC"/>
    <w:rsid w:val="00C372B9"/>
    <w:rsid w:val="00C54D87"/>
    <w:rsid w:val="00C66619"/>
    <w:rsid w:val="00CA41B5"/>
    <w:rsid w:val="00CF28D6"/>
    <w:rsid w:val="00D0297F"/>
    <w:rsid w:val="00D34747"/>
    <w:rsid w:val="00D453E0"/>
    <w:rsid w:val="00D47211"/>
    <w:rsid w:val="00D616DF"/>
    <w:rsid w:val="00D879C9"/>
    <w:rsid w:val="00DF27DD"/>
    <w:rsid w:val="00E0188B"/>
    <w:rsid w:val="00E616C0"/>
    <w:rsid w:val="00EA0B1E"/>
    <w:rsid w:val="00EC5A7A"/>
    <w:rsid w:val="00EC6EFF"/>
    <w:rsid w:val="00EE7FE1"/>
    <w:rsid w:val="00EF5DC8"/>
    <w:rsid w:val="00F41B2A"/>
    <w:rsid w:val="00F92D58"/>
    <w:rsid w:val="00FA7937"/>
    <w:rsid w:val="00FB6121"/>
    <w:rsid w:val="00FF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069ED5"/>
  <w15:docId w15:val="{D8535B4A-B26C-437B-9AB0-F59FA045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97F"/>
  </w:style>
  <w:style w:type="paragraph" w:styleId="Heading1">
    <w:name w:val="heading 1"/>
    <w:basedOn w:val="Normal"/>
    <w:next w:val="Normal"/>
    <w:qFormat/>
    <w:rsid w:val="00D0297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D0297F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rsid w:val="00D0297F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0297F"/>
    <w:pPr>
      <w:spacing w:after="120"/>
    </w:pPr>
  </w:style>
  <w:style w:type="paragraph" w:customStyle="1" w:styleId="BodyText-Contemporary">
    <w:name w:val="Body Text - Contemporary"/>
    <w:basedOn w:val="Normal"/>
    <w:rsid w:val="00D0297F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rsid w:val="00D0297F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rsid w:val="00D0297F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rsid w:val="00D0297F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rsid w:val="00D0297F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rsid w:val="00D0297F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rsid w:val="00D0297F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rsid w:val="00D0297F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rsid w:val="00D0297F"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rsid w:val="00D0297F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rsid w:val="00D0297F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rsid w:val="00D0297F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rsid w:val="00D0297F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rsid w:val="00D0297F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rsid w:val="00D0297F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rsid w:val="00D0297F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rsid w:val="00D0297F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rsid w:val="00D0297F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sid w:val="00D0297F"/>
    <w:rPr>
      <w:sz w:val="48"/>
      <w:effect w:val="none"/>
    </w:rPr>
  </w:style>
  <w:style w:type="paragraph" w:customStyle="1" w:styleId="Postage-Contemporary">
    <w:name w:val="Postage - Contemporary"/>
    <w:basedOn w:val="Normal"/>
    <w:rsid w:val="00D0297F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rsid w:val="00D0297F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rsid w:val="00D0297F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rsid w:val="00D0297F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rsid w:val="00D0297F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rsid w:val="00D0297F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rsid w:val="00D0297F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rsid w:val="00D0297F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rsid w:val="00D0297F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  <w:rsid w:val="00D0297F"/>
  </w:style>
  <w:style w:type="paragraph" w:customStyle="1" w:styleId="BodyText-Professional">
    <w:name w:val="Body Text - Professional"/>
    <w:basedOn w:val="Normal"/>
    <w:rsid w:val="00D0297F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rsid w:val="00D0297F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rsid w:val="00D0297F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rsid w:val="00D0297F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rsid w:val="00D0297F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D0297F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rsid w:val="00D0297F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rsid w:val="00D0297F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D0297F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rsid w:val="00D0297F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rsid w:val="00D0297F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rsid w:val="00D0297F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  <w:rsid w:val="00D0297F"/>
  </w:style>
  <w:style w:type="paragraph" w:customStyle="1" w:styleId="Picture-Professional">
    <w:name w:val="Picture - Professional"/>
    <w:basedOn w:val="BodyText-Professional"/>
    <w:rsid w:val="00D0297F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sid w:val="00D0297F"/>
    <w:rPr>
      <w:i/>
      <w:sz w:val="18"/>
    </w:rPr>
  </w:style>
  <w:style w:type="paragraph" w:customStyle="1" w:styleId="Postage-Professional">
    <w:name w:val="Postage - Professional"/>
    <w:basedOn w:val="Normal"/>
    <w:rsid w:val="00D0297F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D0297F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rsid w:val="00D0297F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rsid w:val="00D0297F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rsid w:val="00D0297F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D0297F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72"/>
    </w:rPr>
  </w:style>
  <w:style w:type="paragraph" w:customStyle="1" w:styleId="TOCHeading-Professional">
    <w:name w:val="TOC Heading - Professional"/>
    <w:basedOn w:val="Normal"/>
    <w:rsid w:val="00D0297F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rsid w:val="00D0297F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rsid w:val="00D0297F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rsid w:val="00D0297F"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rsid w:val="00D0297F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rsid w:val="00D0297F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rsid w:val="00D0297F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rsid w:val="00D0297F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rsid w:val="00D0297F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rsid w:val="00D0297F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rsid w:val="00D0297F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rsid w:val="00D0297F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rsid w:val="00D0297F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rsid w:val="00D0297F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  <w:rsid w:val="00D0297F"/>
  </w:style>
  <w:style w:type="paragraph" w:customStyle="1" w:styleId="Picture-Elegant">
    <w:name w:val="Picture - Elegant"/>
    <w:basedOn w:val="BodyText-Elegant"/>
    <w:rsid w:val="00D0297F"/>
    <w:pPr>
      <w:spacing w:before="120" w:line="240" w:lineRule="auto"/>
    </w:pPr>
  </w:style>
  <w:style w:type="paragraph" w:customStyle="1" w:styleId="Postage-Elegant">
    <w:name w:val="Postage - Elegant"/>
    <w:basedOn w:val="Normal"/>
    <w:rsid w:val="00D0297F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rsid w:val="00D0297F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rsid w:val="00D0297F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rsid w:val="00D0297F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rsid w:val="00D0297F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rsid w:val="00D0297F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rsid w:val="00D0297F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rsid w:val="00D0297F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rsid w:val="00D0297F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sid w:val="00D0297F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rsid w:val="00D0297F"/>
    <w:pPr>
      <w:spacing w:before="60" w:after="180" w:line="320" w:lineRule="exact"/>
    </w:pPr>
    <w:rPr>
      <w:rFonts w:ascii="Garamond" w:hAnsi="Garamond"/>
    </w:rPr>
  </w:style>
  <w:style w:type="character" w:styleId="Hyperlink">
    <w:name w:val="Hyperlink"/>
    <w:basedOn w:val="DefaultParagraphFont"/>
    <w:uiPriority w:val="99"/>
    <w:unhideWhenUsed/>
    <w:rsid w:val="0049011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3FFA"/>
    <w:pPr>
      <w:ind w:left="720"/>
    </w:pPr>
    <w:rPr>
      <w:sz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211D8D"/>
    <w:rPr>
      <w:rFonts w:ascii="Arial" w:hAnsi="Arial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F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6E3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6E38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27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68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enzel2014@comcast.net" TargetMode="External"/><Relationship Id="rId18" Type="http://schemas.openxmlformats.org/officeDocument/2006/relationships/hyperlink" Target="mailto:wenzel2014@comcast.net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Bev@kpsnet.com" TargetMode="External"/><Relationship Id="rId17" Type="http://schemas.openxmlformats.org/officeDocument/2006/relationships/hyperlink" Target="mailto:Bev@kpsnet.com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fo@wyomissinghillspool.com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yomissinghillspool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yomissinghillspool.com" TargetMode="External"/><Relationship Id="rId24" Type="http://schemas.openxmlformats.org/officeDocument/2006/relationships/hyperlink" Target="mailto:info@wyomissinghillspool.com" TargetMode="External"/><Relationship Id="rId32" Type="http://schemas.openxmlformats.org/officeDocument/2006/relationships/hyperlink" Target="mailto:bev@kpsne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image" Target="media/image50.jpeg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30.png"/><Relationship Id="rId31" Type="http://schemas.openxmlformats.org/officeDocument/2006/relationships/hyperlink" Target="https://wyomissinghillspoo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png"/><Relationship Id="rId22" Type="http://schemas.openxmlformats.org/officeDocument/2006/relationships/image" Target="media/image40.png"/><Relationship Id="rId27" Type="http://schemas.openxmlformats.org/officeDocument/2006/relationships/image" Target="media/image8.jpeg"/><Relationship Id="rId30" Type="http://schemas.openxmlformats.org/officeDocument/2006/relationships/image" Target="media/image90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\AppData\Roaming\Microsoft\Template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D0A89-EB20-4AB2-9050-AEECB631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 Cummings</dc:creator>
  <cp:lastModifiedBy>wenzel</cp:lastModifiedBy>
  <cp:revision>2</cp:revision>
  <cp:lastPrinted>2020-03-09T23:53:00Z</cp:lastPrinted>
  <dcterms:created xsi:type="dcterms:W3CDTF">2021-04-04T22:41:00Z</dcterms:created>
  <dcterms:modified xsi:type="dcterms:W3CDTF">2021-04-04T22:41:00Z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