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1544E" w14:textId="77777777" w:rsidR="00186B85" w:rsidRPr="00815AA4" w:rsidRDefault="00532D53">
      <w:pPr>
        <w:pStyle w:val="Title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 w14:anchorId="4F7DE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-36.3pt;margin-top:-35.95pt;width:598.6pt;height:412.5pt;z-index:-251658752;mso-wrap-edited:f;mso-width-percent:0;mso-height-percent:0;mso-width-percent:0;mso-height-percent:0">
            <v:imagedata r:id="rId7" o:title="HOLLY &amp; BENNY 2" cropbottom="5364f" gain="38011f" blacklevel="11796f"/>
          </v:shape>
        </w:pict>
      </w:r>
      <w:r w:rsidR="00444BE8" w:rsidRPr="00815AA4">
        <w:rPr>
          <w:b/>
          <w:sz w:val="48"/>
          <w:szCs w:val="48"/>
        </w:rPr>
        <w:t>the go</w:t>
      </w:r>
      <w:r w:rsidR="00444BE8" w:rsidRPr="00815AA4">
        <w:rPr>
          <w:b/>
          <w:sz w:val="48"/>
          <w:szCs w:val="48"/>
        </w:rPr>
        <w:softHyphen/>
      </w:r>
      <w:r w:rsidR="00444BE8" w:rsidRPr="00815AA4">
        <w:rPr>
          <w:b/>
          <w:sz w:val="48"/>
          <w:szCs w:val="48"/>
        </w:rPr>
        <w:softHyphen/>
        <w:t>lden retriever experience</w:t>
      </w:r>
    </w:p>
    <w:p w14:paraId="3F0BEBB5" w14:textId="77777777" w:rsidR="00186B85" w:rsidRPr="00815AA4" w:rsidRDefault="00444BE8">
      <w:pPr>
        <w:pStyle w:val="Certificationtext"/>
        <w:rPr>
          <w:b/>
          <w:color w:val="665A00" w:themeColor="accent2" w:themeShade="80"/>
          <w:sz w:val="30"/>
          <w:szCs w:val="30"/>
        </w:rPr>
      </w:pPr>
      <w:r w:rsidRPr="00815AA4">
        <w:rPr>
          <w:b/>
          <w:color w:val="665A00" w:themeColor="accent2" w:themeShade="80"/>
          <w:sz w:val="30"/>
          <w:szCs w:val="30"/>
        </w:rPr>
        <w:t>invites</w:t>
      </w:r>
    </w:p>
    <w:p w14:paraId="475E6182" w14:textId="77777777" w:rsidR="00444BE8" w:rsidRPr="00F33B48" w:rsidRDefault="00444BE8">
      <w:pPr>
        <w:pStyle w:val="Certificationtext"/>
        <w:rPr>
          <w:sz w:val="6"/>
          <w:szCs w:val="6"/>
        </w:rPr>
      </w:pPr>
    </w:p>
    <w:p w14:paraId="0ACFA181" w14:textId="35A031E5" w:rsidR="00186B85" w:rsidRPr="00490E56" w:rsidRDefault="006A1EA8">
      <w:pPr>
        <w:pStyle w:val="Heading1"/>
        <w:rPr>
          <w:b/>
          <w:sz w:val="44"/>
          <w:szCs w:val="40"/>
        </w:rPr>
      </w:pPr>
      <w:r>
        <w:rPr>
          <w:b/>
          <w:sz w:val="44"/>
          <w:szCs w:val="40"/>
        </w:rPr>
        <w:t>Pawl Pawson</w:t>
      </w:r>
    </w:p>
    <w:p w14:paraId="5A738D35" w14:textId="77777777" w:rsidR="00444BE8" w:rsidRPr="00BE5182" w:rsidRDefault="00444BE8" w:rsidP="00444BE8">
      <w:pPr>
        <w:rPr>
          <w:sz w:val="24"/>
          <w:szCs w:val="24"/>
        </w:rPr>
      </w:pPr>
    </w:p>
    <w:p w14:paraId="1DFCFEB3" w14:textId="77777777" w:rsidR="00186B85" w:rsidRPr="002C4F0B" w:rsidRDefault="009B78BD" w:rsidP="00444BE8">
      <w:pPr>
        <w:rPr>
          <w:b/>
          <w:color w:val="435D40" w:themeColor="accent5" w:themeShade="80"/>
          <w:sz w:val="32"/>
          <w:szCs w:val="32"/>
        </w:rPr>
      </w:pPr>
      <w:r w:rsidRPr="002C4F0B">
        <w:rPr>
          <w:b/>
          <w:color w:val="435D40" w:themeColor="accent5" w:themeShade="80"/>
          <w:sz w:val="32"/>
          <w:szCs w:val="32"/>
        </w:rPr>
        <w:t>for</w:t>
      </w:r>
      <w:r w:rsidR="00444BE8" w:rsidRPr="002C4F0B">
        <w:rPr>
          <w:b/>
          <w:color w:val="435D40" w:themeColor="accent5" w:themeShade="80"/>
          <w:sz w:val="32"/>
          <w:szCs w:val="32"/>
        </w:rPr>
        <w:t xml:space="preserve"> a </w:t>
      </w:r>
      <w:proofErr w:type="gramStart"/>
      <w:r w:rsidR="002561F1">
        <w:rPr>
          <w:b/>
          <w:color w:val="435D40" w:themeColor="accent5" w:themeShade="80"/>
          <w:sz w:val="32"/>
          <w:szCs w:val="32"/>
        </w:rPr>
        <w:t>2</w:t>
      </w:r>
      <w:r w:rsidR="00444BE8" w:rsidRPr="002C4F0B">
        <w:rPr>
          <w:b/>
          <w:color w:val="435D40" w:themeColor="accent5" w:themeShade="80"/>
          <w:sz w:val="32"/>
          <w:szCs w:val="32"/>
        </w:rPr>
        <w:t xml:space="preserve"> hour</w:t>
      </w:r>
      <w:proofErr w:type="gramEnd"/>
      <w:r w:rsidR="00444BE8" w:rsidRPr="002C4F0B">
        <w:rPr>
          <w:b/>
          <w:color w:val="435D40" w:themeColor="accent5" w:themeShade="80"/>
          <w:sz w:val="32"/>
          <w:szCs w:val="32"/>
        </w:rPr>
        <w:t xml:space="preserve"> session of fun-filled dog cuddles</w:t>
      </w:r>
      <w:r w:rsidR="009831D2">
        <w:rPr>
          <w:b/>
          <w:color w:val="435D40" w:themeColor="accent5" w:themeShade="80"/>
          <w:sz w:val="32"/>
          <w:szCs w:val="32"/>
        </w:rPr>
        <w:t xml:space="preserve"> </w:t>
      </w:r>
      <w:r w:rsidR="003B18A3">
        <w:rPr>
          <w:b/>
          <w:color w:val="435D40" w:themeColor="accent5" w:themeShade="80"/>
          <w:sz w:val="32"/>
          <w:szCs w:val="32"/>
        </w:rPr>
        <w:t xml:space="preserve">for </w:t>
      </w:r>
      <w:r w:rsidR="00490E56">
        <w:rPr>
          <w:b/>
          <w:color w:val="435D40" w:themeColor="accent5" w:themeShade="80"/>
          <w:sz w:val="32"/>
          <w:szCs w:val="32"/>
        </w:rPr>
        <w:t>four</w:t>
      </w:r>
      <w:r w:rsidR="009831D2">
        <w:rPr>
          <w:b/>
          <w:color w:val="435D40" w:themeColor="accent5" w:themeShade="80"/>
          <w:sz w:val="32"/>
          <w:szCs w:val="32"/>
        </w:rPr>
        <w:t xml:space="preserve"> </w:t>
      </w:r>
      <w:r w:rsidR="00444BE8" w:rsidRPr="002C4F0B">
        <w:rPr>
          <w:b/>
          <w:color w:val="435D40" w:themeColor="accent5" w:themeShade="80"/>
          <w:sz w:val="32"/>
          <w:szCs w:val="32"/>
        </w:rPr>
        <w:t>on</w:t>
      </w:r>
    </w:p>
    <w:p w14:paraId="0DC3E7B5" w14:textId="77777777" w:rsidR="00444BE8" w:rsidRPr="002C4F0B" w:rsidRDefault="006456B8" w:rsidP="009F1AA8">
      <w:pPr>
        <w:tabs>
          <w:tab w:val="left" w:pos="450"/>
          <w:tab w:val="center" w:pos="5328"/>
        </w:tabs>
        <w:rPr>
          <w:b/>
          <w:color w:val="435D40" w:themeColor="accent5" w:themeShade="80"/>
          <w:sz w:val="32"/>
          <w:szCs w:val="32"/>
        </w:rPr>
      </w:pPr>
      <w:r>
        <w:rPr>
          <w:b/>
          <w:color w:val="435D40" w:themeColor="accent5" w:themeShade="80"/>
          <w:sz w:val="32"/>
          <w:szCs w:val="32"/>
        </w:rPr>
        <w:t>a date of your choice from 1</w:t>
      </w:r>
      <w:r w:rsidRPr="006456B8">
        <w:rPr>
          <w:b/>
          <w:color w:val="435D40" w:themeColor="accent5" w:themeShade="80"/>
          <w:sz w:val="32"/>
          <w:szCs w:val="32"/>
          <w:vertAlign w:val="superscript"/>
        </w:rPr>
        <w:t>st</w:t>
      </w:r>
      <w:r>
        <w:rPr>
          <w:b/>
          <w:color w:val="435D40" w:themeColor="accent5" w:themeShade="80"/>
          <w:sz w:val="32"/>
          <w:szCs w:val="32"/>
        </w:rPr>
        <w:t xml:space="preserve"> April to 31</w:t>
      </w:r>
      <w:r w:rsidRPr="006456B8">
        <w:rPr>
          <w:b/>
          <w:color w:val="435D40" w:themeColor="accent5" w:themeShade="80"/>
          <w:sz w:val="32"/>
          <w:szCs w:val="32"/>
          <w:vertAlign w:val="superscript"/>
        </w:rPr>
        <w:t>st</w:t>
      </w:r>
      <w:r>
        <w:rPr>
          <w:b/>
          <w:color w:val="435D40" w:themeColor="accent5" w:themeShade="80"/>
          <w:sz w:val="32"/>
          <w:szCs w:val="32"/>
        </w:rPr>
        <w:t xml:space="preserve"> October 2022</w:t>
      </w:r>
    </w:p>
    <w:p w14:paraId="2F9CB397" w14:textId="77777777" w:rsidR="00034B79" w:rsidRPr="00A75C4C" w:rsidRDefault="00034B79" w:rsidP="00A95C97">
      <w:pPr>
        <w:rPr>
          <w:b/>
          <w:sz w:val="14"/>
          <w:szCs w:val="14"/>
        </w:rPr>
      </w:pPr>
    </w:p>
    <w:p w14:paraId="29A28179" w14:textId="0AB29DE5" w:rsidR="006456B8" w:rsidRDefault="00490E56" w:rsidP="002561F1">
      <w:pPr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Happy Birthday </w:t>
      </w:r>
      <w:r w:rsidR="006A1EA8">
        <w:rPr>
          <w:b/>
          <w:sz w:val="40"/>
          <w:szCs w:val="36"/>
        </w:rPr>
        <w:t>Pawl!</w:t>
      </w:r>
      <w:r>
        <w:rPr>
          <w:b/>
          <w:sz w:val="40"/>
          <w:szCs w:val="36"/>
        </w:rPr>
        <w:t xml:space="preserve"> Yes, you are going to the Golden Retriever Experience!! Love Mum &amp; Dad xx</w:t>
      </w:r>
    </w:p>
    <w:p w14:paraId="5A4DBBB9" w14:textId="77777777" w:rsidR="00906BEB" w:rsidRPr="002561F1" w:rsidRDefault="00EC3EE1" w:rsidP="002561F1">
      <w:pPr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    </w:t>
      </w:r>
    </w:p>
    <w:p w14:paraId="73278DF5" w14:textId="77777777" w:rsidR="0077560C" w:rsidRPr="00B318F9" w:rsidRDefault="006456B8" w:rsidP="00A75C4C">
      <w:r>
        <w:rPr>
          <w:bCs/>
          <w:color w:val="auto"/>
        </w:rPr>
        <w:t>Book your pre-paid session</w:t>
      </w:r>
      <w:r w:rsidR="00476A96" w:rsidRPr="00B318F9">
        <w:rPr>
          <w:bCs/>
          <w:color w:val="auto"/>
        </w:rPr>
        <w:t xml:space="preserve"> at thegoldenretrieverexperience.com</w:t>
      </w:r>
    </w:p>
    <w:sectPr w:rsidR="0077560C" w:rsidRPr="00B318F9" w:rsidSect="00F64C0A">
      <w:headerReference w:type="default" r:id="rId8"/>
      <w:pgSz w:w="15840" w:h="12240" w:orient="landscape"/>
      <w:pgMar w:top="2592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B88F" w14:textId="77777777" w:rsidR="00532D53" w:rsidRDefault="00532D53">
      <w:pPr>
        <w:spacing w:after="0" w:line="240" w:lineRule="auto"/>
      </w:pPr>
      <w:r>
        <w:separator/>
      </w:r>
    </w:p>
  </w:endnote>
  <w:endnote w:type="continuationSeparator" w:id="0">
    <w:p w14:paraId="390CE4DD" w14:textId="77777777" w:rsidR="00532D53" w:rsidRDefault="0053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A99DB" w14:textId="77777777" w:rsidR="00532D53" w:rsidRDefault="00532D53">
      <w:pPr>
        <w:spacing w:after="0" w:line="240" w:lineRule="auto"/>
      </w:pPr>
      <w:r>
        <w:separator/>
      </w:r>
    </w:p>
  </w:footnote>
  <w:footnote w:type="continuationSeparator" w:id="0">
    <w:p w14:paraId="1F0A410B" w14:textId="77777777" w:rsidR="00532D53" w:rsidRDefault="00532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56D2" w14:textId="77777777" w:rsidR="00186B85" w:rsidRDefault="00532D53">
    <w:pPr>
      <w:pStyle w:val="Header"/>
    </w:pPr>
    <w:r>
      <w:rPr>
        <w:noProof/>
        <w:lang w:eastAsia="en-US"/>
      </w:rPr>
      <w:pict w14:anchorId="50F5C25F">
        <v:rect id="Rectangle 11" o:spid="_x0000_s1025" alt="Decorative certificate frame" style="position:absolute;left:0;text-align:left;margin-left:34.5pt;margin-top:32pt;width:717.75pt;height:528.25pt;z-index:-251658752;visibility:visible;mso-wrap-edited:f;mso-width-percent:0;mso-height-percent:0;mso-position-horizontal-relative:page;mso-position-vertical-relative:page;mso-width-percent:0;mso-height-percent:0;v-text-anchor:middle" stroked="f" strokeweight=".31747mm">
          <v:fill r:id="rId1" o:title="Decorative certificate frame" recolor="t" rotate="t" type="frame"/>
          <v:stroke dashstyle="3 1"/>
          <o:lock v:ext="edit" aspectratio="t"/>
          <w10:wrap anchorx="page" anchory="pag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4BE8"/>
    <w:rsid w:val="0002112F"/>
    <w:rsid w:val="00024FC1"/>
    <w:rsid w:val="00034B79"/>
    <w:rsid w:val="000350DA"/>
    <w:rsid w:val="000367A1"/>
    <w:rsid w:val="00054AE2"/>
    <w:rsid w:val="000649B2"/>
    <w:rsid w:val="00067278"/>
    <w:rsid w:val="000849E9"/>
    <w:rsid w:val="00113FBF"/>
    <w:rsid w:val="00114659"/>
    <w:rsid w:val="0013314B"/>
    <w:rsid w:val="00140CB2"/>
    <w:rsid w:val="001553DB"/>
    <w:rsid w:val="00186B85"/>
    <w:rsid w:val="00192F83"/>
    <w:rsid w:val="001C2BA6"/>
    <w:rsid w:val="001E52F3"/>
    <w:rsid w:val="001F29AF"/>
    <w:rsid w:val="001F68D9"/>
    <w:rsid w:val="00200C85"/>
    <w:rsid w:val="00212AF4"/>
    <w:rsid w:val="0024083D"/>
    <w:rsid w:val="00242F37"/>
    <w:rsid w:val="00250614"/>
    <w:rsid w:val="002561F1"/>
    <w:rsid w:val="00257BDE"/>
    <w:rsid w:val="00257EC7"/>
    <w:rsid w:val="0028202B"/>
    <w:rsid w:val="0029724D"/>
    <w:rsid w:val="002C4F0B"/>
    <w:rsid w:val="002E3885"/>
    <w:rsid w:val="002E767D"/>
    <w:rsid w:val="00302279"/>
    <w:rsid w:val="00325663"/>
    <w:rsid w:val="0035633F"/>
    <w:rsid w:val="00371817"/>
    <w:rsid w:val="003A27C3"/>
    <w:rsid w:val="003B18A3"/>
    <w:rsid w:val="003B7801"/>
    <w:rsid w:val="00427A3B"/>
    <w:rsid w:val="004308F5"/>
    <w:rsid w:val="00432F49"/>
    <w:rsid w:val="00444BE8"/>
    <w:rsid w:val="00452EF7"/>
    <w:rsid w:val="004665E5"/>
    <w:rsid w:val="00476A96"/>
    <w:rsid w:val="00484A46"/>
    <w:rsid w:val="00490E56"/>
    <w:rsid w:val="00490F94"/>
    <w:rsid w:val="004A4F7E"/>
    <w:rsid w:val="004B0B8D"/>
    <w:rsid w:val="004C0C3E"/>
    <w:rsid w:val="005328FD"/>
    <w:rsid w:val="00532D53"/>
    <w:rsid w:val="00532FE7"/>
    <w:rsid w:val="00551A9C"/>
    <w:rsid w:val="00551EF5"/>
    <w:rsid w:val="00552A33"/>
    <w:rsid w:val="005536E3"/>
    <w:rsid w:val="005567B6"/>
    <w:rsid w:val="005615C4"/>
    <w:rsid w:val="00580A45"/>
    <w:rsid w:val="00580CE2"/>
    <w:rsid w:val="005915B7"/>
    <w:rsid w:val="0059539B"/>
    <w:rsid w:val="005A17DB"/>
    <w:rsid w:val="005A1D43"/>
    <w:rsid w:val="005C53F2"/>
    <w:rsid w:val="005D359C"/>
    <w:rsid w:val="005D3899"/>
    <w:rsid w:val="005F1C08"/>
    <w:rsid w:val="005F226A"/>
    <w:rsid w:val="006041A5"/>
    <w:rsid w:val="00604C3A"/>
    <w:rsid w:val="00604CE2"/>
    <w:rsid w:val="00625864"/>
    <w:rsid w:val="00627A68"/>
    <w:rsid w:val="00635267"/>
    <w:rsid w:val="006456B8"/>
    <w:rsid w:val="006615AC"/>
    <w:rsid w:val="006A1EA8"/>
    <w:rsid w:val="006A5786"/>
    <w:rsid w:val="006B46EE"/>
    <w:rsid w:val="007206BB"/>
    <w:rsid w:val="00722252"/>
    <w:rsid w:val="00722756"/>
    <w:rsid w:val="00723DDF"/>
    <w:rsid w:val="007317EB"/>
    <w:rsid w:val="0074025B"/>
    <w:rsid w:val="00757698"/>
    <w:rsid w:val="00762AEF"/>
    <w:rsid w:val="00763C05"/>
    <w:rsid w:val="0077560C"/>
    <w:rsid w:val="007A2504"/>
    <w:rsid w:val="007B4457"/>
    <w:rsid w:val="00810603"/>
    <w:rsid w:val="0081095B"/>
    <w:rsid w:val="00815AA4"/>
    <w:rsid w:val="0082009E"/>
    <w:rsid w:val="008278F4"/>
    <w:rsid w:val="00836D27"/>
    <w:rsid w:val="00837380"/>
    <w:rsid w:val="008471E9"/>
    <w:rsid w:val="0087738C"/>
    <w:rsid w:val="00887520"/>
    <w:rsid w:val="008C4F09"/>
    <w:rsid w:val="008D31B3"/>
    <w:rsid w:val="008E3E9C"/>
    <w:rsid w:val="008E4215"/>
    <w:rsid w:val="00906BEB"/>
    <w:rsid w:val="00971421"/>
    <w:rsid w:val="00973B3C"/>
    <w:rsid w:val="009831D2"/>
    <w:rsid w:val="009B2D60"/>
    <w:rsid w:val="009B3762"/>
    <w:rsid w:val="009B5D8F"/>
    <w:rsid w:val="009B78BD"/>
    <w:rsid w:val="009D150C"/>
    <w:rsid w:val="009E7233"/>
    <w:rsid w:val="009F1AA8"/>
    <w:rsid w:val="00A017B0"/>
    <w:rsid w:val="00A1258F"/>
    <w:rsid w:val="00A22A78"/>
    <w:rsid w:val="00A258F2"/>
    <w:rsid w:val="00A26CD3"/>
    <w:rsid w:val="00A46760"/>
    <w:rsid w:val="00A52289"/>
    <w:rsid w:val="00A55CBA"/>
    <w:rsid w:val="00A573CC"/>
    <w:rsid w:val="00A75C4C"/>
    <w:rsid w:val="00A91DD7"/>
    <w:rsid w:val="00A95C97"/>
    <w:rsid w:val="00AB5174"/>
    <w:rsid w:val="00AF2707"/>
    <w:rsid w:val="00B318F9"/>
    <w:rsid w:val="00B31CA8"/>
    <w:rsid w:val="00B43C7E"/>
    <w:rsid w:val="00B45EC3"/>
    <w:rsid w:val="00B5559A"/>
    <w:rsid w:val="00B765DB"/>
    <w:rsid w:val="00BA58D4"/>
    <w:rsid w:val="00BC7EBA"/>
    <w:rsid w:val="00BE5182"/>
    <w:rsid w:val="00C355FE"/>
    <w:rsid w:val="00C52CEE"/>
    <w:rsid w:val="00C60B50"/>
    <w:rsid w:val="00C95849"/>
    <w:rsid w:val="00CA333C"/>
    <w:rsid w:val="00CA4695"/>
    <w:rsid w:val="00CA60A9"/>
    <w:rsid w:val="00CD04A5"/>
    <w:rsid w:val="00CE40B9"/>
    <w:rsid w:val="00CE7434"/>
    <w:rsid w:val="00CF026D"/>
    <w:rsid w:val="00CF1C42"/>
    <w:rsid w:val="00D135B0"/>
    <w:rsid w:val="00D3406E"/>
    <w:rsid w:val="00D6184B"/>
    <w:rsid w:val="00D84EFD"/>
    <w:rsid w:val="00D95CA6"/>
    <w:rsid w:val="00D96BA6"/>
    <w:rsid w:val="00DB746E"/>
    <w:rsid w:val="00DF7298"/>
    <w:rsid w:val="00E11C05"/>
    <w:rsid w:val="00E1359F"/>
    <w:rsid w:val="00E21EF0"/>
    <w:rsid w:val="00E8314E"/>
    <w:rsid w:val="00E913AA"/>
    <w:rsid w:val="00EC1AFF"/>
    <w:rsid w:val="00EC2414"/>
    <w:rsid w:val="00EC3EE1"/>
    <w:rsid w:val="00ED1290"/>
    <w:rsid w:val="00F02528"/>
    <w:rsid w:val="00F07689"/>
    <w:rsid w:val="00F07FA4"/>
    <w:rsid w:val="00F12FD7"/>
    <w:rsid w:val="00F31B99"/>
    <w:rsid w:val="00F31D5E"/>
    <w:rsid w:val="00F32C89"/>
    <w:rsid w:val="00F33B48"/>
    <w:rsid w:val="00F5314C"/>
    <w:rsid w:val="00F64C0A"/>
    <w:rsid w:val="00F72AAB"/>
    <w:rsid w:val="00FB16A4"/>
    <w:rsid w:val="00FD743A"/>
    <w:rsid w:val="00FE0373"/>
    <w:rsid w:val="00FF3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6563189"/>
  <w15:docId w15:val="{BF911E30-F4F4-1D45-AF1A-DB211C7E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rsid w:val="00F64C0A"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F64C0A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rsid w:val="00F64C0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0A"/>
  </w:style>
  <w:style w:type="paragraph" w:styleId="Footer">
    <w:name w:val="footer"/>
    <w:basedOn w:val="Normal"/>
    <w:link w:val="FooterChar"/>
    <w:uiPriority w:val="99"/>
    <w:unhideWhenUsed/>
    <w:rsid w:val="00F64C0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0A"/>
  </w:style>
  <w:style w:type="paragraph" w:styleId="Title">
    <w:name w:val="Title"/>
    <w:basedOn w:val="Normal"/>
    <w:link w:val="TitleChar"/>
    <w:uiPriority w:val="1"/>
    <w:qFormat/>
    <w:rsid w:val="00F64C0A"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64C0A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rsid w:val="00F64C0A"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sid w:val="00F64C0A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rsid w:val="00F64C0A"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sid w:val="00F64C0A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rsid w:val="00F64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u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customStyle="1" w:styleId="PlainTable11">
    <w:name w:val="Plain Table 1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customStyle="1" w:styleId="SmartHyperlink1">
    <w:name w:val="Smart Hyperlink1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th\Desktop\DOWNLOADS\TF16392556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C:\Users\Keith\Desktop\DOWNLOADS\TF16392556.dotx</Template>
  <TotalTime>270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Keith</dc:creator>
  <cp:lastModifiedBy>365</cp:lastModifiedBy>
  <cp:revision>63</cp:revision>
  <cp:lastPrinted>2022-01-05T12:54:00Z</cp:lastPrinted>
  <dcterms:created xsi:type="dcterms:W3CDTF">2021-01-17T12:55:00Z</dcterms:created>
  <dcterms:modified xsi:type="dcterms:W3CDTF">2022-01-12T03:16:00Z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