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F6CDA" w14:textId="77777777" w:rsidR="004A1C01" w:rsidRPr="00B0126E" w:rsidRDefault="00792539" w:rsidP="004A1C01">
      <w:pPr>
        <w:pStyle w:val="Title"/>
        <w:rPr>
          <w:b/>
          <w:color w:val="006600"/>
          <w:sz w:val="48"/>
          <w:szCs w:val="48"/>
        </w:rPr>
      </w:pPr>
      <w:r w:rsidRPr="00B0126E">
        <w:rPr>
          <w:b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2B7B5E0" wp14:editId="4CC91450">
            <wp:simplePos x="0" y="0"/>
            <wp:positionH relativeFrom="column">
              <wp:posOffset>6829948</wp:posOffset>
            </wp:positionH>
            <wp:positionV relativeFrom="paragraph">
              <wp:posOffset>-1427558</wp:posOffset>
            </wp:positionV>
            <wp:extent cx="1381267" cy="1378424"/>
            <wp:effectExtent l="38100" t="0" r="0" b="0"/>
            <wp:wrapNone/>
            <wp:docPr id="10" name="Picture 10" descr="C:\Users\Keith\AppData\Local\Microsoft\Windows\Temporary Internet Files\Content.Word\ef168ea45eea45e3ba511d6b05546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ith\AppData\Local\Microsoft\Windows\Temporary Internet Files\Content.Word\ef168ea45eea45e3ba511d6b05546a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314208">
                      <a:off x="0" y="0"/>
                      <a:ext cx="1381267" cy="13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018">
        <w:rPr>
          <w:b/>
          <w:noProof/>
          <w:sz w:val="48"/>
          <w:szCs w:val="48"/>
        </w:rPr>
        <w:pict w14:anchorId="591D14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alt="" style="position:absolute;left:0;text-align:left;margin-left:-113.5pt;margin-top:-117.95pt;width:108.55pt;height:108.55pt;z-index:251662336;mso-wrap-edited:f;mso-width-percent:0;mso-height-percent:0;mso-position-horizontal-relative:text;mso-position-vertical-relative:text;mso-width-percent:0;mso-height-percent:0">
            <v:imagedata r:id="rId8" o:title="ef168ea45eea45e3ba511d6b05546a91"/>
          </v:shape>
        </w:pict>
      </w:r>
      <w:r w:rsidR="00866018">
        <w:rPr>
          <w:b/>
          <w:noProof/>
          <w:color w:val="006600"/>
          <w:sz w:val="48"/>
          <w:szCs w:val="48"/>
        </w:rPr>
        <w:pict w14:anchorId="69E31FFD">
          <v:shape id="_x0000_s2051" type="#_x0000_t75" alt="" style="position:absolute;left:0;text-align:left;margin-left:-36.3pt;margin-top:-34.85pt;width:598.6pt;height:411.2pt;z-index:-251656192;mso-wrap-edited:f;mso-width-percent:0;mso-height-percent:0;mso-position-horizontal-relative:text;mso-position-vertical-relative:text;mso-width-percent:0;mso-height-percent:0">
            <v:imagedata r:id="rId9" o:title="thumbnail_image" cropbottom="1563f" gain="31457f" blacklevel="12452f"/>
          </v:shape>
        </w:pict>
      </w:r>
      <w:r w:rsidR="00444BE8" w:rsidRPr="00B0126E">
        <w:rPr>
          <w:b/>
          <w:color w:val="006600"/>
          <w:sz w:val="48"/>
          <w:szCs w:val="48"/>
        </w:rPr>
        <w:t>the go</w:t>
      </w:r>
      <w:r w:rsidR="00444BE8" w:rsidRPr="00B0126E">
        <w:rPr>
          <w:b/>
          <w:color w:val="006600"/>
          <w:sz w:val="48"/>
          <w:szCs w:val="48"/>
        </w:rPr>
        <w:softHyphen/>
      </w:r>
      <w:r w:rsidR="00444BE8" w:rsidRPr="00B0126E">
        <w:rPr>
          <w:b/>
          <w:color w:val="006600"/>
          <w:sz w:val="48"/>
          <w:szCs w:val="48"/>
        </w:rPr>
        <w:softHyphen/>
        <w:t>lden retriever experience</w:t>
      </w:r>
    </w:p>
    <w:p w14:paraId="7BEFA874" w14:textId="77777777" w:rsidR="004A1C01" w:rsidRDefault="004A1C01" w:rsidP="004A1C01">
      <w:pPr>
        <w:pStyle w:val="Title"/>
        <w:rPr>
          <w:color w:val="006600"/>
        </w:rPr>
      </w:pPr>
    </w:p>
    <w:p w14:paraId="341E725C" w14:textId="77777777" w:rsidR="00444BE8" w:rsidRDefault="00444BE8" w:rsidP="004A1C01">
      <w:pPr>
        <w:pStyle w:val="Title"/>
      </w:pPr>
      <w:r w:rsidRPr="00556954">
        <w:rPr>
          <w:b/>
          <w:color w:val="C00000"/>
          <w:sz w:val="32"/>
          <w:szCs w:val="32"/>
        </w:rPr>
        <w:t>invites</w:t>
      </w:r>
    </w:p>
    <w:p w14:paraId="0F1615F5" w14:textId="3BB14210" w:rsidR="00186B85" w:rsidRPr="0039751E" w:rsidRDefault="001D4649">
      <w:pPr>
        <w:pStyle w:val="Heading1"/>
        <w:rPr>
          <w:b/>
          <w:color w:val="111618" w:themeColor="background2" w:themeShade="1A"/>
          <w:sz w:val="48"/>
          <w:szCs w:val="48"/>
        </w:rPr>
      </w:pPr>
      <w:r>
        <w:rPr>
          <w:b/>
          <w:color w:val="111618" w:themeColor="background2" w:themeShade="1A"/>
          <w:sz w:val="48"/>
          <w:szCs w:val="48"/>
        </w:rPr>
        <w:t>Pawl Pawson</w:t>
      </w:r>
    </w:p>
    <w:p w14:paraId="5D550602" w14:textId="77777777" w:rsidR="00444BE8" w:rsidRPr="004C0D21" w:rsidRDefault="00444BE8" w:rsidP="00444BE8">
      <w:pPr>
        <w:rPr>
          <w:color w:val="003300"/>
        </w:rPr>
      </w:pPr>
    </w:p>
    <w:p w14:paraId="21D468CC" w14:textId="2D3B49FB" w:rsidR="0024178F" w:rsidRDefault="009B78BD" w:rsidP="00444BE8">
      <w:pPr>
        <w:rPr>
          <w:b/>
          <w:color w:val="003300"/>
          <w:sz w:val="32"/>
          <w:szCs w:val="32"/>
        </w:rPr>
      </w:pPr>
      <w:r w:rsidRPr="00320A62">
        <w:rPr>
          <w:b/>
          <w:color w:val="003300"/>
          <w:sz w:val="32"/>
          <w:szCs w:val="32"/>
        </w:rPr>
        <w:t>for</w:t>
      </w:r>
      <w:r w:rsidR="00444BE8" w:rsidRPr="00320A62">
        <w:rPr>
          <w:b/>
          <w:color w:val="003300"/>
          <w:sz w:val="32"/>
          <w:szCs w:val="32"/>
        </w:rPr>
        <w:t xml:space="preserve"> a </w:t>
      </w:r>
      <w:proofErr w:type="gramStart"/>
      <w:r w:rsidR="001D4649">
        <w:rPr>
          <w:b/>
          <w:color w:val="003300"/>
          <w:sz w:val="32"/>
          <w:szCs w:val="32"/>
        </w:rPr>
        <w:t>2</w:t>
      </w:r>
      <w:r w:rsidR="00444BE8" w:rsidRPr="00320A62">
        <w:rPr>
          <w:b/>
          <w:color w:val="003300"/>
          <w:sz w:val="32"/>
          <w:szCs w:val="32"/>
        </w:rPr>
        <w:t xml:space="preserve"> hour</w:t>
      </w:r>
      <w:proofErr w:type="gramEnd"/>
      <w:r w:rsidR="00444BE8" w:rsidRPr="00320A62">
        <w:rPr>
          <w:b/>
          <w:color w:val="003300"/>
          <w:sz w:val="32"/>
          <w:szCs w:val="32"/>
        </w:rPr>
        <w:t xml:space="preserve"> session of fun-filled dog cuddles </w:t>
      </w:r>
      <w:r w:rsidR="00DA7857">
        <w:rPr>
          <w:b/>
          <w:color w:val="003300"/>
          <w:sz w:val="32"/>
          <w:szCs w:val="32"/>
        </w:rPr>
        <w:t>for two</w:t>
      </w:r>
      <w:r w:rsidR="009A0E56">
        <w:rPr>
          <w:b/>
          <w:color w:val="003300"/>
          <w:sz w:val="32"/>
          <w:szCs w:val="32"/>
        </w:rPr>
        <w:t xml:space="preserve"> on</w:t>
      </w:r>
    </w:p>
    <w:p w14:paraId="6CC52D6D" w14:textId="42AB70A2" w:rsidR="00444BE8" w:rsidRDefault="00C139D2" w:rsidP="00444BE8">
      <w:pPr>
        <w:rPr>
          <w:b/>
          <w:color w:val="003300"/>
          <w:sz w:val="32"/>
          <w:szCs w:val="32"/>
        </w:rPr>
      </w:pPr>
      <w:r>
        <w:rPr>
          <w:b/>
          <w:color w:val="003300"/>
          <w:sz w:val="32"/>
          <w:szCs w:val="32"/>
        </w:rPr>
        <w:t>a date of your choice from 1</w:t>
      </w:r>
      <w:r w:rsidRPr="00C139D2">
        <w:rPr>
          <w:b/>
          <w:color w:val="003300"/>
          <w:sz w:val="32"/>
          <w:szCs w:val="32"/>
          <w:vertAlign w:val="superscript"/>
        </w:rPr>
        <w:t>st</w:t>
      </w:r>
      <w:r>
        <w:rPr>
          <w:b/>
          <w:color w:val="003300"/>
          <w:sz w:val="32"/>
          <w:szCs w:val="32"/>
        </w:rPr>
        <w:t xml:space="preserve"> April to 31</w:t>
      </w:r>
      <w:r w:rsidRPr="00C139D2">
        <w:rPr>
          <w:b/>
          <w:color w:val="003300"/>
          <w:sz w:val="32"/>
          <w:szCs w:val="32"/>
          <w:vertAlign w:val="superscript"/>
        </w:rPr>
        <w:t>st</w:t>
      </w:r>
      <w:r>
        <w:rPr>
          <w:b/>
          <w:color w:val="003300"/>
          <w:sz w:val="32"/>
          <w:szCs w:val="32"/>
        </w:rPr>
        <w:t xml:space="preserve"> October 2022</w:t>
      </w:r>
    </w:p>
    <w:p w14:paraId="636CAE33" w14:textId="77777777" w:rsidR="000713D0" w:rsidRPr="00066EFD" w:rsidRDefault="000713D0" w:rsidP="000713D0">
      <w:pPr>
        <w:rPr>
          <w:b/>
          <w:color w:val="C00000"/>
          <w:sz w:val="6"/>
          <w:szCs w:val="16"/>
        </w:rPr>
      </w:pPr>
    </w:p>
    <w:p w14:paraId="5B63C141" w14:textId="35B53055" w:rsidR="00694756" w:rsidRPr="00066EFD" w:rsidRDefault="00DA7857" w:rsidP="00786D24">
      <w:pPr>
        <w:rPr>
          <w:b/>
          <w:color w:val="C00000"/>
          <w:szCs w:val="26"/>
        </w:rPr>
      </w:pPr>
      <w:r w:rsidRPr="00066EFD">
        <w:rPr>
          <w:b/>
          <w:color w:val="C00000"/>
          <w:szCs w:val="26"/>
        </w:rPr>
        <w:t xml:space="preserve">Merry Christmas </w:t>
      </w:r>
      <w:r w:rsidR="001D4649">
        <w:rPr>
          <w:b/>
          <w:color w:val="C00000"/>
          <w:szCs w:val="26"/>
        </w:rPr>
        <w:t>Pawl</w:t>
      </w:r>
      <w:r w:rsidR="00694756" w:rsidRPr="00066EFD">
        <w:rPr>
          <w:b/>
          <w:color w:val="C00000"/>
          <w:szCs w:val="26"/>
        </w:rPr>
        <w:t xml:space="preserve">! </w:t>
      </w:r>
      <w:r w:rsidR="000336A1" w:rsidRPr="00066EFD">
        <w:rPr>
          <w:b/>
          <w:color w:val="C00000"/>
          <w:szCs w:val="26"/>
        </w:rPr>
        <w:t xml:space="preserve">Lots of </w:t>
      </w:r>
      <w:r w:rsidR="001D4649">
        <w:rPr>
          <w:b/>
          <w:color w:val="C00000"/>
          <w:szCs w:val="26"/>
        </w:rPr>
        <w:t>Love</w:t>
      </w:r>
      <w:r w:rsidR="000336A1" w:rsidRPr="00066EFD">
        <w:rPr>
          <w:b/>
          <w:color w:val="C00000"/>
          <w:szCs w:val="26"/>
        </w:rPr>
        <w:t xml:space="preserve"> xxx</w:t>
      </w:r>
    </w:p>
    <w:p w14:paraId="1CF9B594" w14:textId="77777777" w:rsidR="0077560C" w:rsidRPr="001018C5" w:rsidRDefault="00694E00" w:rsidP="001F6FDE">
      <w:pPr>
        <w:rPr>
          <w:color w:val="003300"/>
          <w:sz w:val="24"/>
          <w:szCs w:val="24"/>
        </w:rPr>
      </w:pPr>
      <w:r>
        <w:rPr>
          <w:b/>
          <w:color w:val="C00000"/>
          <w:sz w:val="38"/>
          <w:szCs w:val="38"/>
        </w:rPr>
        <w:t xml:space="preserve"> </w:t>
      </w:r>
      <w:r w:rsidR="00866018">
        <w:rPr>
          <w:noProof/>
          <w:color w:val="0D0D0D" w:themeColor="text1" w:themeTint="F2"/>
          <w:sz w:val="24"/>
          <w:szCs w:val="24"/>
        </w:rPr>
        <w:pict w14:anchorId="7D06E8C4">
          <v:shape id="_x0000_s2050" type="#_x0000_t75" alt="" style="position:absolute;left:0;text-align:left;margin-left:529.3pt;margin-top:11pt;width:110.7pt;height:110.7pt;rotation:10631429fd;z-index:251664384;mso-wrap-edited:f;mso-width-percent:0;mso-height-percent:0;mso-position-horizontal-relative:text;mso-position-vertical-relative:text;mso-width-percent:0;mso-height-percent:0">
            <v:imagedata r:id="rId8" o:title="ef168ea45eea45e3ba511d6b05546a91"/>
          </v:shape>
        </w:pict>
      </w:r>
      <w:r w:rsidR="00792539" w:rsidRPr="001018C5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D0D4C9A" wp14:editId="22406140">
            <wp:simplePos x="0" y="0"/>
            <wp:positionH relativeFrom="column">
              <wp:posOffset>-1536737</wp:posOffset>
            </wp:positionH>
            <wp:positionV relativeFrom="paragraph">
              <wp:posOffset>112195</wp:posOffset>
            </wp:positionV>
            <wp:extent cx="1371116" cy="1378424"/>
            <wp:effectExtent l="0" t="0" r="19534" b="0"/>
            <wp:wrapNone/>
            <wp:docPr id="11" name="Picture 11" descr="C:\Users\Keith\AppData\Local\Microsoft\Windows\Temporary Internet Files\Content.Word\ef168ea45eea45e3ba511d6b05546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ith\AppData\Local\Microsoft\Windows\Temporary Internet Files\Content.Word\ef168ea45eea45e3ba511d6b05546a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5208664">
                      <a:off x="0" y="0"/>
                      <a:ext cx="1371116" cy="13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D21" w:rsidRPr="001018C5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1ADF9BA9" wp14:editId="0F6359D8">
            <wp:simplePos x="0" y="0"/>
            <wp:positionH relativeFrom="column">
              <wp:posOffset>8738870</wp:posOffset>
            </wp:positionH>
            <wp:positionV relativeFrom="paragraph">
              <wp:posOffset>6252845</wp:posOffset>
            </wp:positionV>
            <wp:extent cx="1405890" cy="1405890"/>
            <wp:effectExtent l="0" t="0" r="0" b="0"/>
            <wp:wrapNone/>
            <wp:docPr id="9" name="Picture 9" descr="C:\Users\Keith\AppData\Local\Microsoft\Windows\Temporary Internet Files\Content.Word\ef168ea45eea45e3ba511d6b05546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th\AppData\Local\Microsoft\Windows\Temporary Internet Files\Content.Word\ef168ea45eea45e3ba511d6b05546a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D21" w:rsidRPr="001018C5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17A76D4" wp14:editId="022D882C">
            <wp:simplePos x="0" y="0"/>
            <wp:positionH relativeFrom="column">
              <wp:posOffset>8738870</wp:posOffset>
            </wp:positionH>
            <wp:positionV relativeFrom="paragraph">
              <wp:posOffset>6252845</wp:posOffset>
            </wp:positionV>
            <wp:extent cx="1405890" cy="1405890"/>
            <wp:effectExtent l="0" t="0" r="0" b="0"/>
            <wp:wrapNone/>
            <wp:docPr id="8" name="Picture 8" descr="C:\Users\Keith\AppData\Local\Microsoft\Windows\Temporary Internet Files\Content.Word\ef168ea45eea45e3ba511d6b05546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th\AppData\Local\Microsoft\Windows\Temporary Internet Files\Content.Word\ef168ea45eea45e3ba511d6b05546a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D21" w:rsidRPr="001018C5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7CDBBDB" wp14:editId="1AAC790F">
            <wp:simplePos x="0" y="0"/>
            <wp:positionH relativeFrom="column">
              <wp:posOffset>8738870</wp:posOffset>
            </wp:positionH>
            <wp:positionV relativeFrom="paragraph">
              <wp:posOffset>6252845</wp:posOffset>
            </wp:positionV>
            <wp:extent cx="1405890" cy="1405890"/>
            <wp:effectExtent l="0" t="0" r="0" b="0"/>
            <wp:wrapNone/>
            <wp:docPr id="7" name="Picture 7" descr="C:\Users\Keith\AppData\Local\Microsoft\Windows\Temporary Internet Files\Content.Word\ef168ea45eea45e3ba511d6b05546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ith\AppData\Local\Microsoft\Windows\Temporary Internet Files\Content.Word\ef168ea45eea45e3ba511d6b05546a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9D2">
        <w:rPr>
          <w:noProof/>
          <w:color w:val="0D0D0D" w:themeColor="text1" w:themeTint="F2"/>
          <w:sz w:val="24"/>
          <w:szCs w:val="24"/>
        </w:rPr>
        <w:t>Book your pre-paid session</w:t>
      </w:r>
      <w:r w:rsidR="0068057A">
        <w:rPr>
          <w:color w:val="003300"/>
          <w:sz w:val="24"/>
          <w:szCs w:val="24"/>
        </w:rPr>
        <w:t xml:space="preserve"> a</w:t>
      </w:r>
      <w:r w:rsidR="002C2DFF">
        <w:rPr>
          <w:color w:val="003300"/>
          <w:sz w:val="24"/>
          <w:szCs w:val="24"/>
        </w:rPr>
        <w:t>t</w:t>
      </w:r>
      <w:r w:rsidR="00F024E5">
        <w:rPr>
          <w:color w:val="003300"/>
          <w:sz w:val="24"/>
          <w:szCs w:val="24"/>
        </w:rPr>
        <w:t xml:space="preserve"> </w:t>
      </w:r>
      <w:r w:rsidR="00444BE8" w:rsidRPr="001018C5">
        <w:rPr>
          <w:color w:val="003300"/>
          <w:sz w:val="24"/>
          <w:szCs w:val="24"/>
        </w:rPr>
        <w:t>t</w:t>
      </w:r>
      <w:r>
        <w:rPr>
          <w:color w:val="003300"/>
          <w:sz w:val="24"/>
          <w:szCs w:val="24"/>
        </w:rPr>
        <w:t>hegoldenretrieverexperience.com</w:t>
      </w:r>
    </w:p>
    <w:sectPr w:rsidR="0077560C" w:rsidRPr="001018C5" w:rsidSect="00F64C0A">
      <w:headerReference w:type="default" r:id="rId12"/>
      <w:pgSz w:w="15840" w:h="12240" w:orient="landscape"/>
      <w:pgMar w:top="2592" w:right="2592" w:bottom="2016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2E899" w14:textId="77777777" w:rsidR="00866018" w:rsidRDefault="00866018">
      <w:pPr>
        <w:spacing w:after="0" w:line="240" w:lineRule="auto"/>
      </w:pPr>
      <w:r>
        <w:separator/>
      </w:r>
    </w:p>
  </w:endnote>
  <w:endnote w:type="continuationSeparator" w:id="0">
    <w:p w14:paraId="66BAD537" w14:textId="77777777" w:rsidR="00866018" w:rsidRDefault="0086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0AE95" w14:textId="77777777" w:rsidR="00866018" w:rsidRDefault="00866018">
      <w:pPr>
        <w:spacing w:after="0" w:line="240" w:lineRule="auto"/>
      </w:pPr>
      <w:r>
        <w:separator/>
      </w:r>
    </w:p>
  </w:footnote>
  <w:footnote w:type="continuationSeparator" w:id="0">
    <w:p w14:paraId="33567ECA" w14:textId="77777777" w:rsidR="00866018" w:rsidRDefault="0086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6CEF" w14:textId="77777777" w:rsidR="00186B85" w:rsidRDefault="00866018">
    <w:pPr>
      <w:pStyle w:val="Header"/>
    </w:pPr>
    <w:r>
      <w:rPr>
        <w:noProof/>
        <w:lang w:eastAsia="en-US"/>
      </w:rPr>
      <w:pict w14:anchorId="4EF1373A">
        <v:rect id="Rectangle 11" o:spid="_x0000_s1025" alt="Decorative certificate frame" style="position:absolute;left:0;text-align:left;margin-left:34.5pt;margin-top:37pt;width:717.75pt;height:528.25pt;z-index:-251658752;visibility:visible;mso-wrap-edited:f;mso-width-percent:0;mso-height-percent:0;mso-position-horizontal-relative:page;mso-position-vertical-relative:page;mso-width-percent:0;mso-height-percent:0;v-text-anchor:middle" stroked="f" strokeweight=".31747mm">
          <v:fill r:id="rId1" o:title="Decorative certificate frame" recolor="t" rotate="t" type="frame"/>
          <v:stroke dashstyle="3 1"/>
          <o:lock v:ext="edit" aspectratio="t"/>
          <w10:wrap anchorx="page" anchory="pag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BE67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18C4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D60A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16F4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14A5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C00DA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B4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8021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5C2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CFE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4BE8"/>
    <w:rsid w:val="00024FC1"/>
    <w:rsid w:val="00026E48"/>
    <w:rsid w:val="000336A1"/>
    <w:rsid w:val="00044A26"/>
    <w:rsid w:val="00046FB0"/>
    <w:rsid w:val="00055AF9"/>
    <w:rsid w:val="00066EFD"/>
    <w:rsid w:val="00070EB1"/>
    <w:rsid w:val="000713D0"/>
    <w:rsid w:val="000721E7"/>
    <w:rsid w:val="00081D22"/>
    <w:rsid w:val="000860F4"/>
    <w:rsid w:val="00091C77"/>
    <w:rsid w:val="000A7830"/>
    <w:rsid w:val="000A7CDF"/>
    <w:rsid w:val="000C25FF"/>
    <w:rsid w:val="001018C5"/>
    <w:rsid w:val="00111E50"/>
    <w:rsid w:val="00120EFA"/>
    <w:rsid w:val="001325AC"/>
    <w:rsid w:val="0013314B"/>
    <w:rsid w:val="00140CB2"/>
    <w:rsid w:val="00186717"/>
    <w:rsid w:val="00186B85"/>
    <w:rsid w:val="00192E43"/>
    <w:rsid w:val="001A49B2"/>
    <w:rsid w:val="001B241F"/>
    <w:rsid w:val="001C6415"/>
    <w:rsid w:val="001D4649"/>
    <w:rsid w:val="001E32D8"/>
    <w:rsid w:val="001E52F3"/>
    <w:rsid w:val="001F04CC"/>
    <w:rsid w:val="001F6FDE"/>
    <w:rsid w:val="00200C85"/>
    <w:rsid w:val="00206BED"/>
    <w:rsid w:val="00207372"/>
    <w:rsid w:val="00211F01"/>
    <w:rsid w:val="00214469"/>
    <w:rsid w:val="00231BC1"/>
    <w:rsid w:val="0023597A"/>
    <w:rsid w:val="0024083D"/>
    <w:rsid w:val="0024178F"/>
    <w:rsid w:val="00251C3E"/>
    <w:rsid w:val="00257BDE"/>
    <w:rsid w:val="00275F99"/>
    <w:rsid w:val="002A4D11"/>
    <w:rsid w:val="002C2DFF"/>
    <w:rsid w:val="002D024C"/>
    <w:rsid w:val="002D527A"/>
    <w:rsid w:val="00302279"/>
    <w:rsid w:val="00320A62"/>
    <w:rsid w:val="00320E1F"/>
    <w:rsid w:val="0032668A"/>
    <w:rsid w:val="0037306F"/>
    <w:rsid w:val="00386932"/>
    <w:rsid w:val="00395699"/>
    <w:rsid w:val="0039751E"/>
    <w:rsid w:val="003A27C3"/>
    <w:rsid w:val="003B1633"/>
    <w:rsid w:val="003B4FA2"/>
    <w:rsid w:val="003D4FCA"/>
    <w:rsid w:val="003D56AF"/>
    <w:rsid w:val="003D573F"/>
    <w:rsid w:val="003F331A"/>
    <w:rsid w:val="00404040"/>
    <w:rsid w:val="00405FC9"/>
    <w:rsid w:val="004139FF"/>
    <w:rsid w:val="00432CA2"/>
    <w:rsid w:val="00434081"/>
    <w:rsid w:val="004362AB"/>
    <w:rsid w:val="00437997"/>
    <w:rsid w:val="00442C1F"/>
    <w:rsid w:val="00444BE8"/>
    <w:rsid w:val="00461432"/>
    <w:rsid w:val="004638EA"/>
    <w:rsid w:val="00477133"/>
    <w:rsid w:val="00490DC9"/>
    <w:rsid w:val="00490F94"/>
    <w:rsid w:val="004A1C01"/>
    <w:rsid w:val="004B046F"/>
    <w:rsid w:val="004B2E4F"/>
    <w:rsid w:val="004C0D21"/>
    <w:rsid w:val="004C1F40"/>
    <w:rsid w:val="004E0921"/>
    <w:rsid w:val="004E3082"/>
    <w:rsid w:val="004E60C9"/>
    <w:rsid w:val="004F4B8B"/>
    <w:rsid w:val="00501A97"/>
    <w:rsid w:val="00511B2E"/>
    <w:rsid w:val="00515DCF"/>
    <w:rsid w:val="00526629"/>
    <w:rsid w:val="00546BFB"/>
    <w:rsid w:val="00551E56"/>
    <w:rsid w:val="00552A33"/>
    <w:rsid w:val="00552FAB"/>
    <w:rsid w:val="005536E3"/>
    <w:rsid w:val="00556954"/>
    <w:rsid w:val="00560139"/>
    <w:rsid w:val="00581AC2"/>
    <w:rsid w:val="005823B9"/>
    <w:rsid w:val="00590B93"/>
    <w:rsid w:val="005A17DB"/>
    <w:rsid w:val="005D54B5"/>
    <w:rsid w:val="005E6CC5"/>
    <w:rsid w:val="0060113D"/>
    <w:rsid w:val="00610EB0"/>
    <w:rsid w:val="00614EB2"/>
    <w:rsid w:val="006155D8"/>
    <w:rsid w:val="00617143"/>
    <w:rsid w:val="00625864"/>
    <w:rsid w:val="00633BD0"/>
    <w:rsid w:val="00635896"/>
    <w:rsid w:val="006367B1"/>
    <w:rsid w:val="006568D0"/>
    <w:rsid w:val="00670EE6"/>
    <w:rsid w:val="0067665D"/>
    <w:rsid w:val="0068057A"/>
    <w:rsid w:val="00683B59"/>
    <w:rsid w:val="00694756"/>
    <w:rsid w:val="00694E00"/>
    <w:rsid w:val="00696085"/>
    <w:rsid w:val="006B3324"/>
    <w:rsid w:val="006B4BBA"/>
    <w:rsid w:val="006B4EB6"/>
    <w:rsid w:val="006B5E43"/>
    <w:rsid w:val="006C521A"/>
    <w:rsid w:val="006D5FA4"/>
    <w:rsid w:val="006E4B83"/>
    <w:rsid w:val="006E79E8"/>
    <w:rsid w:val="007226AB"/>
    <w:rsid w:val="00722756"/>
    <w:rsid w:val="00723DDF"/>
    <w:rsid w:val="0072567A"/>
    <w:rsid w:val="007317EB"/>
    <w:rsid w:val="00731973"/>
    <w:rsid w:val="00736DEF"/>
    <w:rsid w:val="00746E58"/>
    <w:rsid w:val="0077560C"/>
    <w:rsid w:val="00786D24"/>
    <w:rsid w:val="00792539"/>
    <w:rsid w:val="00793DA4"/>
    <w:rsid w:val="007948B6"/>
    <w:rsid w:val="007D1784"/>
    <w:rsid w:val="007F0A0B"/>
    <w:rsid w:val="008019D7"/>
    <w:rsid w:val="00804AE6"/>
    <w:rsid w:val="008203EC"/>
    <w:rsid w:val="00831FA8"/>
    <w:rsid w:val="00832A64"/>
    <w:rsid w:val="00847622"/>
    <w:rsid w:val="0085440B"/>
    <w:rsid w:val="00857BBE"/>
    <w:rsid w:val="0086468D"/>
    <w:rsid w:val="00866018"/>
    <w:rsid w:val="008752A5"/>
    <w:rsid w:val="00883DA8"/>
    <w:rsid w:val="008B1AFB"/>
    <w:rsid w:val="008B2A7D"/>
    <w:rsid w:val="008C2D9D"/>
    <w:rsid w:val="008C6E2E"/>
    <w:rsid w:val="009002A0"/>
    <w:rsid w:val="0091053D"/>
    <w:rsid w:val="0091214F"/>
    <w:rsid w:val="00926B75"/>
    <w:rsid w:val="009565E4"/>
    <w:rsid w:val="00963775"/>
    <w:rsid w:val="0096647B"/>
    <w:rsid w:val="0097344F"/>
    <w:rsid w:val="00973B3C"/>
    <w:rsid w:val="009A0E56"/>
    <w:rsid w:val="009A5B22"/>
    <w:rsid w:val="009A7F58"/>
    <w:rsid w:val="009B2F65"/>
    <w:rsid w:val="009B5D8F"/>
    <w:rsid w:val="009B78BD"/>
    <w:rsid w:val="009F6B98"/>
    <w:rsid w:val="00A02D5E"/>
    <w:rsid w:val="00A125F1"/>
    <w:rsid w:val="00A128D4"/>
    <w:rsid w:val="00A17923"/>
    <w:rsid w:val="00A258F2"/>
    <w:rsid w:val="00A26255"/>
    <w:rsid w:val="00A3086F"/>
    <w:rsid w:val="00A46760"/>
    <w:rsid w:val="00A50D5E"/>
    <w:rsid w:val="00A5151D"/>
    <w:rsid w:val="00A55CBA"/>
    <w:rsid w:val="00A5620F"/>
    <w:rsid w:val="00A573CC"/>
    <w:rsid w:val="00A72A88"/>
    <w:rsid w:val="00A856E6"/>
    <w:rsid w:val="00A91DD7"/>
    <w:rsid w:val="00AF06B3"/>
    <w:rsid w:val="00AF2707"/>
    <w:rsid w:val="00AF6B78"/>
    <w:rsid w:val="00AF6FF2"/>
    <w:rsid w:val="00B0126E"/>
    <w:rsid w:val="00B02F33"/>
    <w:rsid w:val="00B030DE"/>
    <w:rsid w:val="00B07079"/>
    <w:rsid w:val="00B144C0"/>
    <w:rsid w:val="00B16E2E"/>
    <w:rsid w:val="00B27736"/>
    <w:rsid w:val="00B31CA8"/>
    <w:rsid w:val="00B55169"/>
    <w:rsid w:val="00B625AB"/>
    <w:rsid w:val="00B75F6F"/>
    <w:rsid w:val="00B867E6"/>
    <w:rsid w:val="00BA7D67"/>
    <w:rsid w:val="00BB0001"/>
    <w:rsid w:val="00BB5D0C"/>
    <w:rsid w:val="00BB67B7"/>
    <w:rsid w:val="00BC3B6A"/>
    <w:rsid w:val="00BD59DE"/>
    <w:rsid w:val="00BD6ECD"/>
    <w:rsid w:val="00BE3A08"/>
    <w:rsid w:val="00C139D2"/>
    <w:rsid w:val="00C24483"/>
    <w:rsid w:val="00C32BED"/>
    <w:rsid w:val="00C32CE0"/>
    <w:rsid w:val="00C426A5"/>
    <w:rsid w:val="00C44E17"/>
    <w:rsid w:val="00C57E09"/>
    <w:rsid w:val="00C608D0"/>
    <w:rsid w:val="00C61065"/>
    <w:rsid w:val="00C6623E"/>
    <w:rsid w:val="00C91BC4"/>
    <w:rsid w:val="00C92AD1"/>
    <w:rsid w:val="00C95849"/>
    <w:rsid w:val="00CA16E2"/>
    <w:rsid w:val="00CA333C"/>
    <w:rsid w:val="00CA4695"/>
    <w:rsid w:val="00CA4A43"/>
    <w:rsid w:val="00CA4B1F"/>
    <w:rsid w:val="00CA628E"/>
    <w:rsid w:val="00CD04A5"/>
    <w:rsid w:val="00CD17B6"/>
    <w:rsid w:val="00D062AB"/>
    <w:rsid w:val="00D20CE0"/>
    <w:rsid w:val="00D27374"/>
    <w:rsid w:val="00D3406E"/>
    <w:rsid w:val="00D37C66"/>
    <w:rsid w:val="00D42E39"/>
    <w:rsid w:val="00D6561D"/>
    <w:rsid w:val="00D77837"/>
    <w:rsid w:val="00DA7857"/>
    <w:rsid w:val="00DB746E"/>
    <w:rsid w:val="00DC3775"/>
    <w:rsid w:val="00DD0C72"/>
    <w:rsid w:val="00E03705"/>
    <w:rsid w:val="00E1359F"/>
    <w:rsid w:val="00E13FE6"/>
    <w:rsid w:val="00E164FA"/>
    <w:rsid w:val="00E315D3"/>
    <w:rsid w:val="00E46DDB"/>
    <w:rsid w:val="00E56F23"/>
    <w:rsid w:val="00E67D47"/>
    <w:rsid w:val="00E871AF"/>
    <w:rsid w:val="00E92FE8"/>
    <w:rsid w:val="00E9604F"/>
    <w:rsid w:val="00EC1AFF"/>
    <w:rsid w:val="00F024E5"/>
    <w:rsid w:val="00F02528"/>
    <w:rsid w:val="00F1560E"/>
    <w:rsid w:val="00F21C19"/>
    <w:rsid w:val="00F21D2F"/>
    <w:rsid w:val="00F43718"/>
    <w:rsid w:val="00F4765D"/>
    <w:rsid w:val="00F6400B"/>
    <w:rsid w:val="00F64C0A"/>
    <w:rsid w:val="00F74F24"/>
    <w:rsid w:val="00FD33B8"/>
    <w:rsid w:val="00FE0373"/>
    <w:rsid w:val="00FE6367"/>
    <w:rsid w:val="00FE6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62C8F93B"/>
  <w15:docId w15:val="{BF911E30-F4F4-1D45-AF1A-DB211C7E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528"/>
  </w:style>
  <w:style w:type="paragraph" w:styleId="Heading1">
    <w:name w:val="heading 1"/>
    <w:basedOn w:val="Normal"/>
    <w:link w:val="Heading1Char"/>
    <w:uiPriority w:val="3"/>
    <w:qFormat/>
    <w:rsid w:val="00F64C0A"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rsid w:val="005A1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5A1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5A17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5A17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8422A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5A17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F2C1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5A17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5A17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5A17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F64C0A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02528"/>
    <w:rPr>
      <w:b/>
      <w:bCs/>
      <w:caps w:val="0"/>
      <w:smallCaps/>
      <w:color w:val="A8422A" w:themeColor="accent1" w:themeShade="BF"/>
      <w:spacing w:val="0"/>
    </w:rPr>
  </w:style>
  <w:style w:type="paragraph" w:styleId="Header">
    <w:name w:val="header"/>
    <w:basedOn w:val="Normal"/>
    <w:link w:val="HeaderChar"/>
    <w:uiPriority w:val="99"/>
    <w:unhideWhenUsed/>
    <w:rsid w:val="00F64C0A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0A"/>
  </w:style>
  <w:style w:type="paragraph" w:styleId="Footer">
    <w:name w:val="footer"/>
    <w:basedOn w:val="Normal"/>
    <w:link w:val="FooterChar"/>
    <w:uiPriority w:val="99"/>
    <w:unhideWhenUsed/>
    <w:rsid w:val="00F64C0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0A"/>
  </w:style>
  <w:style w:type="paragraph" w:styleId="Title">
    <w:name w:val="Title"/>
    <w:basedOn w:val="Normal"/>
    <w:link w:val="TitleChar"/>
    <w:uiPriority w:val="1"/>
    <w:qFormat/>
    <w:rsid w:val="00F64C0A"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64C0A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rsid w:val="00F64C0A"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sid w:val="00F64C0A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rsid w:val="00CA4695"/>
    <w:pPr>
      <w:spacing w:before="480" w:after="174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sid w:val="00CA4695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rsid w:val="00F64C0A"/>
    <w:pPr>
      <w:spacing w:after="0" w:line="240" w:lineRule="auto"/>
    </w:pPr>
    <w:rPr>
      <w:color w:val="0D0D0D" w:themeColor="text1" w:themeTint="F2"/>
      <w:sz w:val="22"/>
    </w:rPr>
  </w:style>
  <w:style w:type="character" w:customStyle="1" w:styleId="SignatureChar">
    <w:name w:val="Signature Char"/>
    <w:basedOn w:val="DefaultParagraphFont"/>
    <w:link w:val="Signature"/>
    <w:uiPriority w:val="5"/>
    <w:rsid w:val="00F64C0A"/>
    <w:rPr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F02528"/>
    <w:rPr>
      <w:color w:val="685C54" w:themeColor="accent4" w:themeShade="BF"/>
    </w:rPr>
  </w:style>
  <w:style w:type="table" w:styleId="TableGrid">
    <w:name w:val="Table Grid"/>
    <w:basedOn w:val="TableNormal"/>
    <w:uiPriority w:val="39"/>
    <w:rsid w:val="00F64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7D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17DB"/>
  </w:style>
  <w:style w:type="paragraph" w:styleId="BlockText">
    <w:name w:val="Block Text"/>
    <w:basedOn w:val="Normal"/>
    <w:uiPriority w:val="99"/>
    <w:semiHidden/>
    <w:unhideWhenUsed/>
    <w:rsid w:val="00F02528"/>
    <w:pPr>
      <w:pBdr>
        <w:top w:val="single" w:sz="2" w:space="10" w:color="A8422A" w:themeColor="accent1" w:themeShade="BF" w:shadow="1"/>
        <w:left w:val="single" w:sz="2" w:space="10" w:color="A8422A" w:themeColor="accent1" w:themeShade="BF" w:shadow="1"/>
        <w:bottom w:val="single" w:sz="2" w:space="10" w:color="A8422A" w:themeColor="accent1" w:themeShade="BF" w:shadow="1"/>
        <w:right w:val="single" w:sz="2" w:space="10" w:color="A8422A" w:themeColor="accent1" w:themeShade="BF" w:shadow="1"/>
      </w:pBdr>
      <w:ind w:left="1152" w:right="1152"/>
    </w:pPr>
    <w:rPr>
      <w:i/>
      <w:iCs/>
      <w:color w:val="A842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A17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17DB"/>
  </w:style>
  <w:style w:type="paragraph" w:styleId="BodyText2">
    <w:name w:val="Body Text 2"/>
    <w:basedOn w:val="Normal"/>
    <w:link w:val="BodyText2Char"/>
    <w:uiPriority w:val="99"/>
    <w:semiHidden/>
    <w:unhideWhenUsed/>
    <w:rsid w:val="005A17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17DB"/>
  </w:style>
  <w:style w:type="paragraph" w:styleId="BodyText3">
    <w:name w:val="Body Text 3"/>
    <w:basedOn w:val="Normal"/>
    <w:link w:val="BodyText3Char"/>
    <w:uiPriority w:val="99"/>
    <w:semiHidden/>
    <w:unhideWhenUsed/>
    <w:rsid w:val="005A17D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17D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17D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17D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17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17D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17D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17D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17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17D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17D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17D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7DB"/>
    <w:pPr>
      <w:spacing w:line="240" w:lineRule="auto"/>
    </w:pPr>
    <w:rPr>
      <w:i/>
      <w:iCs/>
      <w:color w:val="646B86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17D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17DB"/>
  </w:style>
  <w:style w:type="table" w:styleId="ColourfulGrid">
    <w:name w:val="Colorful Grid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</w:rPr>
      <w:tblPr/>
      <w:tcPr>
        <w:shd w:val="clear" w:color="auto" w:fill="ECC0B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0B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</w:rPr>
      <w:tblPr/>
      <w:tcPr>
        <w:shd w:val="clear" w:color="auto" w:fill="FFF08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08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</w:rPr>
      <w:tblPr/>
      <w:tcPr>
        <w:shd w:val="clear" w:color="auto" w:fill="D0DE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</w:rPr>
      <w:tblPr/>
      <w:tcPr>
        <w:shd w:val="clear" w:color="auto" w:fill="D1CAC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A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</w:rPr>
      <w:tblPr/>
      <w:tcPr>
        <w:shd w:val="clear" w:color="auto" w:fill="D2DF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F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</w:rPr>
      <w:tblPr/>
      <w:tcPr>
        <w:shd w:val="clear" w:color="auto" w:fill="ECD2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2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6259" w:themeFill="accent4" w:themeFillShade="CC"/>
      </w:tcPr>
    </w:tblStylePr>
    <w:tblStylePr w:type="lastRow">
      <w:rPr>
        <w:b/>
        <w:bCs/>
        <w:color w:val="6F62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9193" w:themeFill="accent3" w:themeFillShade="CC"/>
      </w:tcPr>
    </w:tblStylePr>
    <w:tblStylePr w:type="lastRow">
      <w:rPr>
        <w:b/>
        <w:bCs/>
        <w:color w:val="67919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732D" w:themeFill="accent6" w:themeFillShade="CC"/>
      </w:tcPr>
    </w:tblStylePr>
    <w:tblStylePr w:type="lastRow">
      <w:rPr>
        <w:b/>
        <w:bCs/>
        <w:color w:val="B3732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567" w:themeFill="accent5" w:themeFillShade="CC"/>
      </w:tcPr>
    </w:tblStylePr>
    <w:tblStylePr w:type="lastRow">
      <w:rPr>
        <w:b/>
        <w:bCs/>
        <w:color w:val="6A956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35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3522" w:themeColor="accent1" w:themeShade="99"/>
          <w:insideV w:val="nil"/>
        </w:tcBorders>
        <w:shd w:val="clear" w:color="auto" w:fill="8635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3522" w:themeFill="accent1" w:themeFillShade="99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8B0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6B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6B00" w:themeColor="accent2" w:themeShade="99"/>
          <w:insideV w:val="nil"/>
        </w:tcBorders>
        <w:shd w:val="clear" w:color="auto" w:fill="7A6B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B00" w:themeFill="accent2" w:themeFillShade="99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ED6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ADAE" w:themeColor="accent3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49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4943" w:themeColor="accent4" w:themeShade="99"/>
          <w:insideV w:val="nil"/>
        </w:tcBorders>
        <w:shd w:val="clear" w:color="auto" w:fill="5349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4943" w:themeFill="accent4" w:themeFillShade="99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C5BD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9049" w:themeColor="accent6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70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704D" w:themeColor="accent5" w:themeShade="99"/>
          <w:insideV w:val="nil"/>
        </w:tcBorders>
        <w:shd w:val="clear" w:color="auto" w:fill="5070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704D" w:themeFill="accent5" w:themeFillShade="99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C7D7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08C" w:themeColor="accent5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562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5622" w:themeColor="accent6" w:themeShade="99"/>
          <w:insideV w:val="nil"/>
        </w:tcBorders>
        <w:shd w:val="clear" w:color="auto" w:fill="86562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22" w:themeFill="accent6" w:themeFillShade="99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8C7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17D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7D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7D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7D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2C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42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59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6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A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8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D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C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5D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8C6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47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6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17DB"/>
    <w:rPr>
      <w:rFonts w:ascii="Segoe UI" w:hAnsi="Segoe UI" w:cs="Segoe UI"/>
      <w:sz w:val="22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5A17DB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5A17DB"/>
  </w:style>
  <w:style w:type="character" w:styleId="Emphasis">
    <w:name w:val="Emphasis"/>
    <w:basedOn w:val="DefaultParagraphFont"/>
    <w:uiPriority w:val="20"/>
    <w:semiHidden/>
    <w:unhideWhenUsed/>
    <w:qFormat/>
    <w:rsid w:val="005A17D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7D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A17D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17DB"/>
    <w:rPr>
      <w:color w:val="694F0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17DB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C0B6" w:themeColor="accent1" w:themeTint="66"/>
        <w:left w:val="single" w:sz="4" w:space="0" w:color="ECC0B6" w:themeColor="accent1" w:themeTint="66"/>
        <w:bottom w:val="single" w:sz="4" w:space="0" w:color="ECC0B6" w:themeColor="accent1" w:themeTint="66"/>
        <w:right w:val="single" w:sz="4" w:space="0" w:color="ECC0B6" w:themeColor="accent1" w:themeTint="66"/>
        <w:insideH w:val="single" w:sz="4" w:space="0" w:color="ECC0B6" w:themeColor="accent1" w:themeTint="66"/>
        <w:insideV w:val="single" w:sz="4" w:space="0" w:color="ECC0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084" w:themeColor="accent2" w:themeTint="66"/>
        <w:left w:val="single" w:sz="4" w:space="0" w:color="FFF084" w:themeColor="accent2" w:themeTint="66"/>
        <w:bottom w:val="single" w:sz="4" w:space="0" w:color="FFF084" w:themeColor="accent2" w:themeTint="66"/>
        <w:right w:val="single" w:sz="4" w:space="0" w:color="FFF084" w:themeColor="accent2" w:themeTint="66"/>
        <w:insideH w:val="single" w:sz="4" w:space="0" w:color="FFF084" w:themeColor="accent2" w:themeTint="66"/>
        <w:insideV w:val="single" w:sz="4" w:space="0" w:color="FFF08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0DEDE" w:themeColor="accent3" w:themeTint="66"/>
        <w:left w:val="single" w:sz="4" w:space="0" w:color="D0DEDE" w:themeColor="accent3" w:themeTint="66"/>
        <w:bottom w:val="single" w:sz="4" w:space="0" w:color="D0DEDE" w:themeColor="accent3" w:themeTint="66"/>
        <w:right w:val="single" w:sz="4" w:space="0" w:color="D0DEDE" w:themeColor="accent3" w:themeTint="66"/>
        <w:insideH w:val="single" w:sz="4" w:space="0" w:color="D0DEDE" w:themeColor="accent3" w:themeTint="66"/>
        <w:insideV w:val="single" w:sz="4" w:space="0" w:color="D0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CAC5" w:themeColor="accent4" w:themeTint="66"/>
        <w:left w:val="single" w:sz="4" w:space="0" w:color="D1CAC5" w:themeColor="accent4" w:themeTint="66"/>
        <w:bottom w:val="single" w:sz="4" w:space="0" w:color="D1CAC5" w:themeColor="accent4" w:themeTint="66"/>
        <w:right w:val="single" w:sz="4" w:space="0" w:color="D1CAC5" w:themeColor="accent4" w:themeTint="66"/>
        <w:insideH w:val="single" w:sz="4" w:space="0" w:color="D1CAC5" w:themeColor="accent4" w:themeTint="66"/>
        <w:insideV w:val="single" w:sz="4" w:space="0" w:color="D1CA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2DFD0" w:themeColor="accent5" w:themeTint="66"/>
        <w:left w:val="single" w:sz="4" w:space="0" w:color="D2DFD0" w:themeColor="accent5" w:themeTint="66"/>
        <w:bottom w:val="single" w:sz="4" w:space="0" w:color="D2DFD0" w:themeColor="accent5" w:themeTint="66"/>
        <w:right w:val="single" w:sz="4" w:space="0" w:color="D2DFD0" w:themeColor="accent5" w:themeTint="66"/>
        <w:insideH w:val="single" w:sz="4" w:space="0" w:color="D2DFD0" w:themeColor="accent5" w:themeTint="66"/>
        <w:insideV w:val="single" w:sz="4" w:space="0" w:color="D2DF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D2B6" w:themeColor="accent6" w:themeTint="66"/>
        <w:left w:val="single" w:sz="4" w:space="0" w:color="ECD2B6" w:themeColor="accent6" w:themeTint="66"/>
        <w:bottom w:val="single" w:sz="4" w:space="0" w:color="ECD2B6" w:themeColor="accent6" w:themeTint="66"/>
        <w:right w:val="single" w:sz="4" w:space="0" w:color="ECD2B6" w:themeColor="accent6" w:themeTint="66"/>
        <w:insideH w:val="single" w:sz="4" w:space="0" w:color="ECD2B6" w:themeColor="accent6" w:themeTint="66"/>
        <w:insideV w:val="single" w:sz="4" w:space="0" w:color="ECD2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A191" w:themeColor="accent1" w:themeTint="99"/>
        <w:bottom w:val="single" w:sz="2" w:space="0" w:color="E3A191" w:themeColor="accent1" w:themeTint="99"/>
        <w:insideH w:val="single" w:sz="2" w:space="0" w:color="E3A191" w:themeColor="accent1" w:themeTint="99"/>
        <w:insideV w:val="single" w:sz="2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A1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FFE947" w:themeColor="accent2" w:themeTint="99"/>
        <w:bottom w:val="single" w:sz="2" w:space="0" w:color="FFE947" w:themeColor="accent2" w:themeTint="99"/>
        <w:insideH w:val="single" w:sz="2" w:space="0" w:color="FFE947" w:themeColor="accent2" w:themeTint="99"/>
        <w:insideV w:val="single" w:sz="2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94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9CDCE" w:themeColor="accent3" w:themeTint="99"/>
        <w:bottom w:val="single" w:sz="2" w:space="0" w:color="B9CDCE" w:themeColor="accent3" w:themeTint="99"/>
        <w:insideH w:val="single" w:sz="2" w:space="0" w:color="B9CDCE" w:themeColor="accent3" w:themeTint="99"/>
        <w:insideV w:val="single" w:sz="2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AAFA8" w:themeColor="accent4" w:themeTint="99"/>
        <w:bottom w:val="single" w:sz="2" w:space="0" w:color="BAAFA8" w:themeColor="accent4" w:themeTint="99"/>
        <w:insideH w:val="single" w:sz="2" w:space="0" w:color="BAAFA8" w:themeColor="accent4" w:themeTint="99"/>
        <w:insideV w:val="single" w:sz="2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AF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BCFB9" w:themeColor="accent5" w:themeTint="99"/>
        <w:bottom w:val="single" w:sz="2" w:space="0" w:color="BBCFB9" w:themeColor="accent5" w:themeTint="99"/>
        <w:insideH w:val="single" w:sz="2" w:space="0" w:color="BBCFB9" w:themeColor="accent5" w:themeTint="99"/>
        <w:insideV w:val="single" w:sz="2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CF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BC91" w:themeColor="accent6" w:themeTint="99"/>
        <w:bottom w:val="single" w:sz="2" w:space="0" w:color="E3BC91" w:themeColor="accent6" w:themeTint="99"/>
        <w:insideH w:val="single" w:sz="2" w:space="0" w:color="E3BC91" w:themeColor="accent6" w:themeTint="99"/>
        <w:insideV w:val="single" w:sz="2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C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CC0B6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F084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D0DEDE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D1CAC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D2DFD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CD2B6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A17DB"/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5A17DB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5A17D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5A17D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A17DB"/>
  </w:style>
  <w:style w:type="paragraph" w:styleId="HTMLAddress">
    <w:name w:val="HTML Address"/>
    <w:basedOn w:val="Normal"/>
    <w:link w:val="HTMLAddressChar"/>
    <w:uiPriority w:val="99"/>
    <w:semiHidden/>
    <w:unhideWhenUsed/>
    <w:rsid w:val="005A17D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17D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A17D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A17D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17D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A17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17DB"/>
    <w:rPr>
      <w:i/>
      <w:iCs/>
    </w:rPr>
  </w:style>
  <w:style w:type="character" w:styleId="Hyperlink">
    <w:name w:val="Hyperlink"/>
    <w:basedOn w:val="DefaultParagraphFont"/>
    <w:uiPriority w:val="99"/>
    <w:unhideWhenUsed/>
    <w:rsid w:val="00F02528"/>
    <w:rPr>
      <w:color w:val="415B5C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17D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02528"/>
    <w:rPr>
      <w:i/>
      <w:iCs/>
      <w:color w:val="A842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02528"/>
    <w:pPr>
      <w:pBdr>
        <w:top w:val="single" w:sz="4" w:space="10" w:color="A8422A" w:themeColor="accent1" w:themeShade="BF"/>
        <w:bottom w:val="single" w:sz="4" w:space="10" w:color="A8422A" w:themeColor="accent1" w:themeShade="BF"/>
      </w:pBdr>
      <w:spacing w:before="360" w:after="360"/>
      <w:ind w:left="864" w:right="864"/>
    </w:pPr>
    <w:rPr>
      <w:i/>
      <w:iCs/>
      <w:color w:val="A842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02528"/>
    <w:rPr>
      <w:i/>
      <w:iCs/>
      <w:color w:val="A8422A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1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  <w:shd w:val="clear" w:color="auto" w:fill="F3D8D2" w:themeFill="accent1" w:themeFillTint="3F"/>
      </w:tcPr>
    </w:tblStylePr>
    <w:tblStylePr w:type="band2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1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  <w:shd w:val="clear" w:color="auto" w:fill="FFF6B3" w:themeFill="accent2" w:themeFillTint="3F"/>
      </w:tcPr>
    </w:tblStylePr>
    <w:tblStylePr w:type="band2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1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  <w:shd w:val="clear" w:color="auto" w:fill="E2EAEB" w:themeFill="accent3" w:themeFillTint="3F"/>
      </w:tcPr>
    </w:tblStylePr>
    <w:tblStylePr w:type="band2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1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  <w:shd w:val="clear" w:color="auto" w:fill="E2DEDB" w:themeFill="accent4" w:themeFillTint="3F"/>
      </w:tcPr>
    </w:tblStylePr>
    <w:tblStylePr w:type="band2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1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  <w:shd w:val="clear" w:color="auto" w:fill="E3EBE2" w:themeFill="accent5" w:themeFillTint="3F"/>
      </w:tcPr>
    </w:tblStylePr>
    <w:tblStylePr w:type="band2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17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17DB"/>
  </w:style>
  <w:style w:type="paragraph" w:styleId="List">
    <w:name w:val="List"/>
    <w:basedOn w:val="Normal"/>
    <w:uiPriority w:val="99"/>
    <w:semiHidden/>
    <w:unhideWhenUsed/>
    <w:rsid w:val="005A17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17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17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17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17D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17D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17D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17D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17D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17D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17D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17D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17D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17D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17D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17D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17D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17D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17D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17D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A17DB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bottom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bottom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bottom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bottom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bottom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bottom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6349" w:themeColor="accent1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6349" w:themeColor="accent1"/>
          <w:right w:val="single" w:sz="4" w:space="0" w:color="D16349" w:themeColor="accent1"/>
        </w:tcBorders>
      </w:tcPr>
    </w:tblStylePr>
    <w:tblStylePr w:type="band1Horz">
      <w:tblPr/>
      <w:tcPr>
        <w:tcBorders>
          <w:top w:val="single" w:sz="4" w:space="0" w:color="D16349" w:themeColor="accent1"/>
          <w:bottom w:val="single" w:sz="4" w:space="0" w:color="D163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6349" w:themeColor="accent1"/>
          <w:left w:val="nil"/>
        </w:tcBorders>
      </w:tcPr>
    </w:tblStylePr>
    <w:tblStylePr w:type="swCell">
      <w:tblPr/>
      <w:tcPr>
        <w:tcBorders>
          <w:top w:val="double" w:sz="4" w:space="0" w:color="D1634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B400" w:themeColor="accent2"/>
          <w:right w:val="single" w:sz="4" w:space="0" w:color="CCB400" w:themeColor="accent2"/>
        </w:tcBorders>
      </w:tcPr>
    </w:tblStylePr>
    <w:tblStylePr w:type="band1Horz">
      <w:tblPr/>
      <w:tcPr>
        <w:tcBorders>
          <w:top w:val="single" w:sz="4" w:space="0" w:color="CCB400" w:themeColor="accent2"/>
          <w:bottom w:val="single" w:sz="4" w:space="0" w:color="CCB4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B400" w:themeColor="accent2"/>
          <w:left w:val="nil"/>
        </w:tcBorders>
      </w:tcPr>
    </w:tblStylePr>
    <w:tblStylePr w:type="swCell">
      <w:tblPr/>
      <w:tcPr>
        <w:tcBorders>
          <w:top w:val="double" w:sz="4" w:space="0" w:color="CCB400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ADAE" w:themeColor="accent3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ADAE" w:themeColor="accent3"/>
          <w:right w:val="single" w:sz="4" w:space="0" w:color="8CADAE" w:themeColor="accent3"/>
        </w:tcBorders>
      </w:tcPr>
    </w:tblStylePr>
    <w:tblStylePr w:type="band1Horz">
      <w:tblPr/>
      <w:tcPr>
        <w:tcBorders>
          <w:top w:val="single" w:sz="4" w:space="0" w:color="8CADAE" w:themeColor="accent3"/>
          <w:bottom w:val="single" w:sz="4" w:space="0" w:color="8CAD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ADAE" w:themeColor="accent3"/>
          <w:left w:val="nil"/>
        </w:tcBorders>
      </w:tcPr>
    </w:tblStylePr>
    <w:tblStylePr w:type="swCell">
      <w:tblPr/>
      <w:tcPr>
        <w:tcBorders>
          <w:top w:val="double" w:sz="4" w:space="0" w:color="8CADAE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7B70" w:themeColor="accent4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7B70" w:themeColor="accent4"/>
          <w:right w:val="single" w:sz="4" w:space="0" w:color="8C7B70" w:themeColor="accent4"/>
        </w:tcBorders>
      </w:tcPr>
    </w:tblStylePr>
    <w:tblStylePr w:type="band1Horz">
      <w:tblPr/>
      <w:tcPr>
        <w:tcBorders>
          <w:top w:val="single" w:sz="4" w:space="0" w:color="8C7B70" w:themeColor="accent4"/>
          <w:bottom w:val="single" w:sz="4" w:space="0" w:color="8C7B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7B70" w:themeColor="accent4"/>
          <w:left w:val="nil"/>
        </w:tcBorders>
      </w:tcPr>
    </w:tblStylePr>
    <w:tblStylePr w:type="swCell">
      <w:tblPr/>
      <w:tcPr>
        <w:tcBorders>
          <w:top w:val="double" w:sz="4" w:space="0" w:color="8C7B7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FB08C" w:themeColor="accent5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08C" w:themeColor="accent5"/>
          <w:right w:val="single" w:sz="4" w:space="0" w:color="8FB08C" w:themeColor="accent5"/>
        </w:tcBorders>
      </w:tcPr>
    </w:tblStylePr>
    <w:tblStylePr w:type="band1Horz">
      <w:tblPr/>
      <w:tcPr>
        <w:tcBorders>
          <w:top w:val="single" w:sz="4" w:space="0" w:color="8FB08C" w:themeColor="accent5"/>
          <w:bottom w:val="single" w:sz="4" w:space="0" w:color="8FB08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08C" w:themeColor="accent5"/>
          <w:left w:val="nil"/>
        </w:tcBorders>
      </w:tcPr>
    </w:tblStylePr>
    <w:tblStylePr w:type="swCell">
      <w:tblPr/>
      <w:tcPr>
        <w:tcBorders>
          <w:top w:val="double" w:sz="4" w:space="0" w:color="8FB08C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9049" w:themeColor="accent6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9049" w:themeColor="accent6"/>
          <w:right w:val="single" w:sz="4" w:space="0" w:color="D19049" w:themeColor="accent6"/>
        </w:tcBorders>
      </w:tcPr>
    </w:tblStylePr>
    <w:tblStylePr w:type="band1Horz">
      <w:tblPr/>
      <w:tcPr>
        <w:tcBorders>
          <w:top w:val="single" w:sz="4" w:space="0" w:color="D19049" w:themeColor="accent6"/>
          <w:bottom w:val="single" w:sz="4" w:space="0" w:color="D190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9049" w:themeColor="accent6"/>
          <w:left w:val="nil"/>
        </w:tcBorders>
      </w:tcPr>
    </w:tblStylePr>
    <w:tblStylePr w:type="swCell">
      <w:tblPr/>
      <w:tcPr>
        <w:tcBorders>
          <w:top w:val="double" w:sz="4" w:space="0" w:color="D1904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tblBorders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B400" w:themeColor="accent2"/>
        <w:left w:val="single" w:sz="24" w:space="0" w:color="CCB400" w:themeColor="accent2"/>
        <w:bottom w:val="single" w:sz="24" w:space="0" w:color="CCB400" w:themeColor="accent2"/>
        <w:right w:val="single" w:sz="24" w:space="0" w:color="CCB400" w:themeColor="accent2"/>
      </w:tblBorders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ADAE" w:themeColor="accent3"/>
        <w:left w:val="single" w:sz="24" w:space="0" w:color="8CADAE" w:themeColor="accent3"/>
        <w:bottom w:val="single" w:sz="24" w:space="0" w:color="8CADAE" w:themeColor="accent3"/>
        <w:right w:val="single" w:sz="24" w:space="0" w:color="8CADAE" w:themeColor="accent3"/>
      </w:tblBorders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7B70" w:themeColor="accent4"/>
        <w:left w:val="single" w:sz="24" w:space="0" w:color="8C7B70" w:themeColor="accent4"/>
        <w:bottom w:val="single" w:sz="24" w:space="0" w:color="8C7B70" w:themeColor="accent4"/>
        <w:right w:val="single" w:sz="24" w:space="0" w:color="8C7B70" w:themeColor="accent4"/>
      </w:tblBorders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08C" w:themeColor="accent5"/>
        <w:left w:val="single" w:sz="24" w:space="0" w:color="8FB08C" w:themeColor="accent5"/>
        <w:bottom w:val="single" w:sz="24" w:space="0" w:color="8FB08C" w:themeColor="accent5"/>
        <w:right w:val="single" w:sz="24" w:space="0" w:color="8FB08C" w:themeColor="accent5"/>
      </w:tblBorders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9049" w:themeColor="accent6"/>
        <w:left w:val="single" w:sz="24" w:space="0" w:color="D19049" w:themeColor="accent6"/>
        <w:bottom w:val="single" w:sz="24" w:space="0" w:color="D19049" w:themeColor="accent6"/>
        <w:right w:val="single" w:sz="24" w:space="0" w:color="D19049" w:themeColor="accent6"/>
      </w:tblBorders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D16349" w:themeColor="accent1"/>
        <w:bottom w:val="single" w:sz="4" w:space="0" w:color="D163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63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CCB400" w:themeColor="accent2"/>
        <w:bottom w:val="single" w:sz="4" w:space="0" w:color="CCB4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B4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8CADAE" w:themeColor="accent3"/>
        <w:bottom w:val="single" w:sz="4" w:space="0" w:color="8CAD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CAD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8C7B70" w:themeColor="accent4"/>
        <w:bottom w:val="single" w:sz="4" w:space="0" w:color="8C7B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C7B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8FB08C" w:themeColor="accent5"/>
        <w:bottom w:val="single" w:sz="4" w:space="0" w:color="8FB08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FB08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D19049" w:themeColor="accent6"/>
        <w:bottom w:val="single" w:sz="4" w:space="0" w:color="D190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190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63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63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63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63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B4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B4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B4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B4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AD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AD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AD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AD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7B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7B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7B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7B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08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08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08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08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90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90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90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90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17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17D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  <w:insideV w:val="single" w:sz="8" w:space="0" w:color="DC8976" w:themeColor="accent1" w:themeTint="BF"/>
      </w:tblBorders>
    </w:tblPr>
    <w:tcPr>
      <w:shd w:val="clear" w:color="auto" w:fill="F3D8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89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  <w:insideV w:val="single" w:sz="8" w:space="0" w:color="FFE419" w:themeColor="accent2" w:themeTint="BF"/>
      </w:tblBorders>
    </w:tblPr>
    <w:tcPr>
      <w:shd w:val="clear" w:color="auto" w:fill="FFF6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1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  <w:insideV w:val="single" w:sz="8" w:space="0" w:color="A8C1C2" w:themeColor="accent3" w:themeTint="BF"/>
      </w:tblBorders>
    </w:tblPr>
    <w:tcPr>
      <w:shd w:val="clear" w:color="auto" w:fill="E2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  <w:insideV w:val="single" w:sz="8" w:space="0" w:color="A99B93" w:themeColor="accent4" w:themeTint="BF"/>
      </w:tblBorders>
    </w:tblPr>
    <w:tcPr>
      <w:shd w:val="clear" w:color="auto" w:fill="E2DE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B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  <w:insideV w:val="single" w:sz="8" w:space="0" w:color="DCAB76" w:themeColor="accent6" w:themeTint="BF"/>
      </w:tblBorders>
    </w:tblPr>
    <w:tcPr>
      <w:shd w:val="clear" w:color="auto" w:fill="F3E3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AB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cPr>
      <w:shd w:val="clear" w:color="auto" w:fill="F3D8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DA" w:themeFill="accent1" w:themeFillTint="33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tcBorders>
          <w:insideH w:val="single" w:sz="6" w:space="0" w:color="D16349" w:themeColor="accent1"/>
          <w:insideV w:val="single" w:sz="6" w:space="0" w:color="D16349" w:themeColor="accent1"/>
        </w:tcBorders>
        <w:shd w:val="clear" w:color="auto" w:fill="E8B0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cPr>
      <w:shd w:val="clear" w:color="auto" w:fill="FFF6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1" w:themeFill="accent2" w:themeFillTint="33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tcBorders>
          <w:insideH w:val="single" w:sz="6" w:space="0" w:color="CCB400" w:themeColor="accent2"/>
          <w:insideV w:val="single" w:sz="6" w:space="0" w:color="CCB400" w:themeColor="accent2"/>
        </w:tcBorders>
        <w:shd w:val="clear" w:color="auto" w:fill="FFED6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cPr>
      <w:shd w:val="clear" w:color="auto" w:fill="E2EA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EE" w:themeFill="accent3" w:themeFillTint="33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tcBorders>
          <w:insideH w:val="single" w:sz="6" w:space="0" w:color="8CADAE" w:themeColor="accent3"/>
          <w:insideV w:val="single" w:sz="6" w:space="0" w:color="8CADAE" w:themeColor="accent3"/>
        </w:tcBorders>
        <w:shd w:val="clear" w:color="auto" w:fill="C5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cPr>
      <w:shd w:val="clear" w:color="auto" w:fill="E2DE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2" w:themeFill="accent4" w:themeFillTint="33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tcBorders>
          <w:insideH w:val="single" w:sz="6" w:space="0" w:color="8C7B70" w:themeColor="accent4"/>
          <w:insideV w:val="single" w:sz="6" w:space="0" w:color="8C7B70" w:themeColor="accent4"/>
        </w:tcBorders>
        <w:shd w:val="clear" w:color="auto" w:fill="C5BD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cPr>
      <w:shd w:val="clear" w:color="auto" w:fill="E3EB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E7" w:themeFill="accent5" w:themeFillTint="33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tcBorders>
          <w:insideH w:val="single" w:sz="6" w:space="0" w:color="8FB08C" w:themeColor="accent5"/>
          <w:insideV w:val="single" w:sz="6" w:space="0" w:color="8FB08C" w:themeColor="accent5"/>
        </w:tcBorders>
        <w:shd w:val="clear" w:color="auto" w:fill="C7D7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cPr>
      <w:shd w:val="clear" w:color="auto" w:fill="F3E3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8DA" w:themeFill="accent6" w:themeFillTint="33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tcBorders>
          <w:insideH w:val="single" w:sz="6" w:space="0" w:color="D19049" w:themeColor="accent6"/>
          <w:insideV w:val="single" w:sz="6" w:space="0" w:color="D19049" w:themeColor="accent6"/>
        </w:tcBorders>
        <w:shd w:val="clear" w:color="auto" w:fill="E8C7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B0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B0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6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6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6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E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D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DB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C7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C7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6349" w:themeColor="accen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shd w:val="clear" w:color="auto" w:fill="F3D8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B400" w:themeColor="accent2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shd w:val="clear" w:color="auto" w:fill="FFF6B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ADAE" w:themeColor="accent3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shd w:val="clear" w:color="auto" w:fill="E2EA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7B70" w:themeColor="accent4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shd w:val="clear" w:color="auto" w:fill="E2DE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08C" w:themeColor="accent5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shd w:val="clear" w:color="auto" w:fill="E3EB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B4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B4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AD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AD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7B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7B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E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08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08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B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90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90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E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B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025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435D40" w:themeColor="accent5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02528"/>
    <w:rPr>
      <w:rFonts w:asciiTheme="majorHAnsi" w:eastAsiaTheme="majorEastAsia" w:hAnsiTheme="majorHAnsi" w:cstheme="majorBidi"/>
      <w:color w:val="435D40" w:themeColor="accent5" w:themeShade="80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A17D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17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A17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17D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17DB"/>
  </w:style>
  <w:style w:type="character" w:styleId="PageNumber">
    <w:name w:val="page number"/>
    <w:basedOn w:val="DefaultParagraphFont"/>
    <w:uiPriority w:val="99"/>
    <w:semiHidden/>
    <w:unhideWhenUsed/>
    <w:rsid w:val="005A17DB"/>
  </w:style>
  <w:style w:type="table" w:customStyle="1" w:styleId="PlainTable11">
    <w:name w:val="Plain Table 11"/>
    <w:basedOn w:val="TableNormal"/>
    <w:uiPriority w:val="41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17DB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A17D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A17D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17D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17DB"/>
  </w:style>
  <w:style w:type="character" w:customStyle="1" w:styleId="SmartHyperlink1">
    <w:name w:val="Smart Hyperlink1"/>
    <w:basedOn w:val="DefaultParagraphFont"/>
    <w:uiPriority w:val="99"/>
    <w:semiHidden/>
    <w:unhideWhenUsed/>
    <w:rsid w:val="005A17DB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5A17D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A17D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17DB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13314B"/>
    <w:rPr>
      <w:b w:val="0"/>
      <w:i w:val="0"/>
      <w:iCs/>
      <w:color w:val="595959" w:themeColor="text1" w:themeTint="A6"/>
      <w:u w:val="single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A17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17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17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17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17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5A17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5A17D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5A17D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17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17D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17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17D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17D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17D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17D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5A17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17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17D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17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17D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17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17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17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A17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A17D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17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17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A17D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17D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17D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17D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17D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17D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17D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17DB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7DB"/>
    <w:pPr>
      <w:spacing w:before="240" w:after="0"/>
      <w:outlineLvl w:val="9"/>
    </w:pPr>
    <w:rPr>
      <w:color w:val="A8422A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252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ith\Desktop\DOWNLOADS\TF16392556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C:\Users\Keith\Desktop\DOWNLOADS\TF16392556.dotx</Template>
  <TotalTime>9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</dc:creator>
  <cp:lastModifiedBy>365</cp:lastModifiedBy>
  <cp:revision>6</cp:revision>
  <cp:lastPrinted>2021-12-07T13:22:00Z</cp:lastPrinted>
  <dcterms:created xsi:type="dcterms:W3CDTF">2021-12-07T13:23:00Z</dcterms:created>
  <dcterms:modified xsi:type="dcterms:W3CDTF">2022-01-12T03:25:00Z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