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28BF93B8" w14:textId="77777777" w:rsidTr="0012710E">
        <w:trPr>
          <w:trHeight w:val="5040"/>
          <w:jc w:val="center"/>
        </w:trPr>
        <w:tc>
          <w:tcPr>
            <w:tcW w:w="8100" w:type="dxa"/>
            <w:gridSpan w:val="3"/>
            <w:vAlign w:val="center"/>
          </w:tcPr>
          <w:p w14:paraId="53FE9B42" w14:textId="70AFFB0E" w:rsidR="002252EA" w:rsidRDefault="002252EA" w:rsidP="002252EA">
            <w:pPr>
              <w:pStyle w:val="Title"/>
              <w:ind w:left="0"/>
              <w:jc w:val="left"/>
            </w:pPr>
            <w:r>
              <w:t xml:space="preserve">     Pieceful </w:t>
            </w:r>
          </w:p>
          <w:p w14:paraId="4390E575" w14:textId="72D9C177" w:rsidR="00AF300E" w:rsidRPr="005E12C7" w:rsidRDefault="002252EA" w:rsidP="005E12C7">
            <w:pPr>
              <w:pStyle w:val="Title"/>
            </w:pPr>
            <w:r>
              <w:t>Row by Row</w:t>
            </w:r>
          </w:p>
        </w:tc>
      </w:tr>
      <w:tr w:rsidR="00EE51F6" w:rsidRPr="000F3631" w14:paraId="120F466D" w14:textId="77777777" w:rsidTr="0012710E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5892C7FE" w14:textId="787DF4DB" w:rsidR="00EE51F6" w:rsidRPr="000F3631" w:rsidRDefault="002252EA" w:rsidP="00093A6E">
            <w:pPr>
              <w:pStyle w:val="Subtitle"/>
              <w:ind w:left="0"/>
            </w:pPr>
            <w:r>
              <w:t>You’re Invited to Sew Along!</w:t>
            </w:r>
          </w:p>
        </w:tc>
      </w:tr>
      <w:tr w:rsidR="004B3C21" w:rsidRPr="004B3C21" w14:paraId="625FACAF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6F0D6D55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71283662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2EBB4C02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7884D539" w14:textId="77777777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p w14:paraId="286E252C" w14:textId="19A1ED0B" w:rsidR="002252EA" w:rsidRDefault="002252EA" w:rsidP="000F3631">
            <w:pPr>
              <w:pStyle w:val="Date"/>
            </w:pPr>
            <w:r>
              <w:t xml:space="preserve">August 6, </w:t>
            </w:r>
            <w:proofErr w:type="gramStart"/>
            <w:r>
              <w:t>2021</w:t>
            </w:r>
            <w:proofErr w:type="gramEnd"/>
            <w:r>
              <w:t xml:space="preserve"> to </w:t>
            </w:r>
          </w:p>
          <w:p w14:paraId="32B70BDF" w14:textId="77777777" w:rsidR="002252EA" w:rsidRDefault="002252EA" w:rsidP="000F3631">
            <w:pPr>
              <w:pStyle w:val="Date"/>
            </w:pPr>
            <w:r>
              <w:t>October 15, 2021</w:t>
            </w:r>
          </w:p>
          <w:p w14:paraId="0B70AC1D" w14:textId="172EE67D" w:rsidR="000F3631" w:rsidRDefault="002252EA" w:rsidP="000F3631">
            <w:pPr>
              <w:pStyle w:val="Date"/>
            </w:pPr>
            <w:r>
              <w:t xml:space="preserve">First &amp; Third Fridays </w:t>
            </w:r>
          </w:p>
          <w:p w14:paraId="269F9684" w14:textId="77777777" w:rsidR="002252EA" w:rsidRDefault="002252EA" w:rsidP="000F3631">
            <w:pPr>
              <w:pStyle w:val="Address"/>
            </w:pPr>
            <w:r>
              <w:t>Here on my blog</w:t>
            </w:r>
          </w:p>
          <w:p w14:paraId="7C8795A5" w14:textId="2A90DA4E" w:rsidR="00EE51F6" w:rsidRPr="000F3631" w:rsidRDefault="002252EA" w:rsidP="000F3631">
            <w:pPr>
              <w:pStyle w:val="Address"/>
            </w:pPr>
            <w:r>
              <w:t>Orange Blossom Quilting.com</w:t>
            </w:r>
            <w:r w:rsidR="000F3631">
              <w:br/>
            </w:r>
            <w:r>
              <w:rPr>
                <w:color w:val="98259B"/>
              </w:rPr>
              <w:t>Supplies:</w:t>
            </w:r>
          </w:p>
        </w:tc>
      </w:tr>
      <w:tr w:rsidR="004B3C21" w:rsidRPr="004B3C21" w14:paraId="4ABB0EA5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1AF4D655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3DCF40A3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52EF8B2D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5A86786C" w14:textId="77777777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14:paraId="444D0A07" w14:textId="2773245F" w:rsidR="00EE51F6" w:rsidRPr="000F3631" w:rsidRDefault="002252EA" w:rsidP="000F3631">
            <w:pPr>
              <w:pStyle w:val="RSVP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471141" wp14:editId="46D9AD72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-320675</wp:posOffset>
                      </wp:positionV>
                      <wp:extent cx="3644900" cy="1171575"/>
                      <wp:effectExtent l="0" t="0" r="12700" b="2857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44900" cy="1171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F3E438F" w14:textId="431D2517" w:rsidR="002252EA" w:rsidRDefault="002252EA">
                                  <w:pPr>
                                    <w:ind w:left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1)Fat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Quarter Bundle—20-24 fat quarters</w:t>
                                  </w:r>
                                </w:p>
                                <w:p w14:paraId="28B49F7D" w14:textId="60118852" w:rsidR="002252EA" w:rsidRDefault="002252EA">
                                  <w:pPr>
                                    <w:ind w:left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 ½ Yards of Background</w:t>
                                  </w:r>
                                </w:p>
                                <w:p w14:paraId="1BA78C15" w14:textId="7B476D48" w:rsidR="002252EA" w:rsidRDefault="00093A6E">
                                  <w:pPr>
                                    <w:ind w:left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="002252EA">
                                    <w:rPr>
                                      <w:sz w:val="28"/>
                                      <w:szCs w:val="28"/>
                                    </w:rPr>
                                    <w:t xml:space="preserve"> yards Outer Border</w:t>
                                  </w:r>
                                </w:p>
                                <w:p w14:paraId="4DA7004D" w14:textId="5C4C2388" w:rsidR="002252EA" w:rsidRPr="002252EA" w:rsidRDefault="002252EA">
                                  <w:pPr>
                                    <w:ind w:left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2/3 yard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Binding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47114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1.25pt;margin-top:-25.25pt;width:287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" fillcolor="white [3201]" strokeweight=".5pt">
                      <v:textbox>
                        <w:txbxContent>
                          <w:p w14:paraId="6F3E438F" w14:textId="431D2517" w:rsidR="002252EA" w:rsidRDefault="002252EA">
                            <w:pPr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1)Fat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Quarter Bundle—20-24 fat quarters</w:t>
                            </w:r>
                          </w:p>
                          <w:p w14:paraId="28B49F7D" w14:textId="60118852" w:rsidR="002252EA" w:rsidRDefault="002252EA">
                            <w:pPr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 ½ Yards of Background</w:t>
                            </w:r>
                          </w:p>
                          <w:p w14:paraId="1BA78C15" w14:textId="7B476D48" w:rsidR="002252EA" w:rsidRDefault="00093A6E">
                            <w:pPr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2252EA">
                              <w:rPr>
                                <w:sz w:val="28"/>
                                <w:szCs w:val="28"/>
                              </w:rPr>
                              <w:t xml:space="preserve"> yards Outer Border</w:t>
                            </w:r>
                          </w:p>
                          <w:p w14:paraId="4DA7004D" w14:textId="5C4C2388" w:rsidR="002252EA" w:rsidRPr="002252EA" w:rsidRDefault="002252EA">
                            <w:pPr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2/3 yard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Binding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3C6A4D1" w14:textId="77777777" w:rsidR="00024B92" w:rsidRPr="004008C9" w:rsidRDefault="00024B92" w:rsidP="005325F0">
      <w:pPr>
        <w:spacing w:before="0"/>
        <w:ind w:left="0"/>
      </w:pPr>
    </w:p>
    <w:sectPr w:rsidR="00024B92" w:rsidRPr="004008C9" w:rsidSect="005E12C7">
      <w:headerReference w:type="default" r:id="rId9"/>
      <w:headerReference w:type="first" r:id="rId10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1D8A8" w14:textId="77777777" w:rsidR="002252EA" w:rsidRDefault="002252EA">
      <w:pPr>
        <w:spacing w:before="0"/>
      </w:pPr>
      <w:r>
        <w:separator/>
      </w:r>
    </w:p>
  </w:endnote>
  <w:endnote w:type="continuationSeparator" w:id="0">
    <w:p w14:paraId="6918A786" w14:textId="77777777" w:rsidR="002252EA" w:rsidRDefault="002252E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DE11C" w14:textId="77777777" w:rsidR="002252EA" w:rsidRDefault="002252EA">
      <w:pPr>
        <w:spacing w:before="0"/>
      </w:pPr>
      <w:r>
        <w:separator/>
      </w:r>
    </w:p>
  </w:footnote>
  <w:footnote w:type="continuationSeparator" w:id="0">
    <w:p w14:paraId="1275E31D" w14:textId="77777777" w:rsidR="002252EA" w:rsidRDefault="002252E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9B88A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4CF8C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894E6F5" wp14:editId="536CF136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60FD5D" id="Group 8" o:spid="_x0000_s1026" alt="&quot;&quot;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2EA"/>
    <w:rsid w:val="00004378"/>
    <w:rsid w:val="00007C05"/>
    <w:rsid w:val="000221BB"/>
    <w:rsid w:val="00024B92"/>
    <w:rsid w:val="0003383B"/>
    <w:rsid w:val="00041E06"/>
    <w:rsid w:val="00093A6E"/>
    <w:rsid w:val="000C7A19"/>
    <w:rsid w:val="000F3631"/>
    <w:rsid w:val="001241FF"/>
    <w:rsid w:val="0012710E"/>
    <w:rsid w:val="00144CDA"/>
    <w:rsid w:val="002252EA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84B03"/>
    <w:rsid w:val="007B3217"/>
    <w:rsid w:val="0080649E"/>
    <w:rsid w:val="008C0558"/>
    <w:rsid w:val="008E534A"/>
    <w:rsid w:val="009175FA"/>
    <w:rsid w:val="009F4850"/>
    <w:rsid w:val="00A51113"/>
    <w:rsid w:val="00A603AD"/>
    <w:rsid w:val="00A8057E"/>
    <w:rsid w:val="00A9005F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BED550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ope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2021-07-08T14:18:00Z</dcterms:created>
  <dcterms:modified xsi:type="dcterms:W3CDTF">2021-07-18T19:53:00Z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