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423AB" w14:textId="0DBC12AB" w:rsidR="002540EA" w:rsidRPr="00493258" w:rsidRDefault="00D70063" w:rsidP="0061001A">
      <w:pPr>
        <w:pStyle w:val="Photo"/>
        <w:rPr>
          <w:b/>
        </w:rPr>
      </w:pPr>
      <w:r w:rsidRPr="00493258"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3194A249" wp14:editId="0F99B183">
                <wp:simplePos x="0" y="0"/>
                <wp:positionH relativeFrom="leftMargin">
                  <wp:posOffset>752475</wp:posOffset>
                </wp:positionH>
                <wp:positionV relativeFrom="margin">
                  <wp:align>top</wp:align>
                </wp:positionV>
                <wp:extent cx="2400300" cy="8810625"/>
                <wp:effectExtent l="0" t="0" r="0" b="9525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81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4B3F1" w14:textId="77777777" w:rsidR="00D70063" w:rsidRDefault="00D8000B" w:rsidP="00D70063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84ADA" wp14:editId="5FBC452A">
                                  <wp:extent cx="1859448" cy="1409273"/>
                                  <wp:effectExtent l="0" t="3493" r="4128" b="4127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53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73538" cy="1419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b/>
                                <w:szCs w:val="32"/>
                              </w:rPr>
                              <w:alias w:val="Your Name"/>
                              <w:tag w:val="Your Name"/>
                              <w:id w:val="-1489158292"/>
                              <w:placeholder>
                                <w:docPart w:val="E1A263613C6A4D5595E1EF057182203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2347F434" w14:textId="77777777" w:rsidR="00187B92" w:rsidRPr="00493258" w:rsidRDefault="00D8000B" w:rsidP="00486E5D">
                                <w:pPr>
                                  <w:pStyle w:val="Title"/>
                                  <w:rPr>
                                    <w:szCs w:val="32"/>
                                  </w:rPr>
                                </w:pPr>
                                <w:r w:rsidRPr="00493258">
                                  <w:rPr>
                                    <w:b/>
                                    <w:szCs w:val="32"/>
                                  </w:rPr>
                                  <w:t>Cheyenne PRatola</w:t>
                                </w:r>
                              </w:p>
                            </w:sdtContent>
                          </w:sdt>
                          <w:p w14:paraId="1A702597" w14:textId="723B9F56" w:rsidR="00D8000B" w:rsidRPr="00421F91" w:rsidRDefault="00D92B4A" w:rsidP="006E4A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alias w:val="Position Title"/>
                                <w:tag w:val=""/>
                                <w:id w:val="-214128171"/>
                                <w:placeholder>
                                  <w:docPart w:val="64C562D1F0404E8D8746217FBF7AB446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 xml:space="preserve">urrent </w:t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G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 xml:space="preserve">rade: </w:t>
                                </w:r>
                                <w:r w:rsidR="00A15E4A" w:rsidRPr="00421F91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93258" w:rsidRPr="00421F91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A15E4A" w:rsidRPr="00421F91">
                                  <w:rPr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G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 xml:space="preserve">raduation </w:t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>ate: 2021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 xml:space="preserve">ate of </w:t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>irth: 08/07/2003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 xml:space="preserve">urrent </w:t>
                                </w:r>
                                <w:r w:rsidR="006E4AA7" w:rsidRPr="00421F91">
                                  <w:rPr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="00D8000B" w:rsidRPr="00421F91">
                                  <w:rPr>
                                    <w:sz w:val="20"/>
                                    <w:szCs w:val="20"/>
                                  </w:rPr>
                                  <w:t>evel: 10</w:t>
                                </w:r>
                              </w:sdtContent>
                            </w:sdt>
                            <w:r w:rsidR="006E4AA7" w:rsidRPr="00421F91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F10307" w:rsidRPr="00421F91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15E4A" w:rsidRPr="00421F91">
                              <w:rPr>
                                <w:sz w:val="20"/>
                                <w:szCs w:val="20"/>
                              </w:rPr>
                              <w:t>https://www.youtube.com/user/bjbase1</w:t>
                            </w:r>
                          </w:p>
                          <w:p w14:paraId="5B5EDC42" w14:textId="77777777" w:rsidR="00D70063" w:rsidRPr="00493258" w:rsidRDefault="009F5EAD" w:rsidP="006E4AA7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93258">
                              <w:rPr>
                                <w:b/>
                                <w:sz w:val="24"/>
                                <w:szCs w:val="24"/>
                              </w:rPr>
                              <w:t>academic information</w:t>
                            </w:r>
                          </w:p>
                          <w:p w14:paraId="6134B7FA" w14:textId="31BEBB8A" w:rsidR="004114FE" w:rsidRPr="00641C33" w:rsidRDefault="009F5EAD" w:rsidP="006E4A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Prairie Ridge High School         </w:t>
                            </w:r>
                            <w:r w:rsidR="002540EA" w:rsidRPr="00641C3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6000 Dvorak Drive                             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Crystal Lake, IL 60014               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Phone: 815-479-0404                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Current GPA: </w:t>
                            </w:r>
                            <w:r w:rsidR="00A15E4A"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>80</w:t>
                            </w:r>
                            <w:r w:rsidR="004114FE" w:rsidRPr="00641C33">
                              <w:rPr>
                                <w:sz w:val="20"/>
                                <w:szCs w:val="20"/>
                              </w:rPr>
                              <w:t xml:space="preserve">                                     Intended Areas of Study:      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421F91">
                              <w:rPr>
                                <w:sz w:val="20"/>
                                <w:szCs w:val="20"/>
                              </w:rPr>
                              <w:t xml:space="preserve">      Major: </w:t>
                            </w:r>
                            <w:r w:rsidR="004114FE" w:rsidRPr="00641C33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421F91">
                              <w:rPr>
                                <w:sz w:val="20"/>
                                <w:szCs w:val="20"/>
                              </w:rPr>
                              <w:t>rt/A</w:t>
                            </w:r>
                            <w:r w:rsidR="004114FE" w:rsidRPr="00641C33">
                              <w:rPr>
                                <w:sz w:val="20"/>
                                <w:szCs w:val="20"/>
                              </w:rPr>
                              <w:t>nimation</w:t>
                            </w:r>
                            <w:r w:rsidR="00421F9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14FE" w:rsidRPr="00641C33">
                              <w:rPr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A15E4A">
                              <w:rPr>
                                <w:sz w:val="20"/>
                                <w:szCs w:val="20"/>
                              </w:rPr>
                              <w:t>Zoology – undecided</w:t>
                            </w:r>
                            <w:r w:rsidR="00421F91">
                              <w:rPr>
                                <w:sz w:val="20"/>
                                <w:szCs w:val="20"/>
                              </w:rPr>
                              <w:t xml:space="preserve">      Minor: Dance or Performing Arts</w:t>
                            </w:r>
                            <w:r w:rsidR="004114FE" w:rsidRPr="00641C3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E82D028" w14:textId="77777777" w:rsidR="00D70063" w:rsidRPr="00493258" w:rsidRDefault="002540EA" w:rsidP="006E4AA7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93258">
                              <w:rPr>
                                <w:b/>
                                <w:sz w:val="24"/>
                                <w:szCs w:val="24"/>
                              </w:rPr>
                              <w:t>Coach Contact Information</w:t>
                            </w:r>
                          </w:p>
                          <w:p w14:paraId="3B785C4F" w14:textId="615931FB" w:rsidR="00D70063" w:rsidRPr="00493258" w:rsidRDefault="002540EA" w:rsidP="00D70063">
                            <w:pPr>
                              <w:rPr>
                                <w:color w:val="6B9F25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Legacy Elite Gymnastics                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6D491B"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881 Shoreline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Drive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>Aurora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, IL 60188                     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>Phone: 630-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>851-5437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>Coach</w:t>
                            </w:r>
                            <w:r w:rsidR="0063376C"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Jiani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Email:  </w:t>
                            </w:r>
                            <w:hyperlink r:id="rId8" w:history="1">
                              <w:r w:rsidRPr="00641C3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jianiwu@aol.com</w:t>
                              </w:r>
                            </w:hyperlink>
                            <w:r w:rsidR="0049325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641C33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376C" w:rsidRPr="00641C33">
                              <w:rPr>
                                <w:sz w:val="20"/>
                                <w:szCs w:val="20"/>
                              </w:rPr>
                              <w:t xml:space="preserve">Coach 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Anna Email: </w:t>
                            </w:r>
                            <w:hyperlink r:id="rId9" w:history="1">
                              <w:r w:rsidR="00493258" w:rsidRPr="00A54356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gymbe4@gmail.com</w:t>
                              </w:r>
                            </w:hyperlink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       Coach Jiani </w:t>
                            </w:r>
                            <w:r w:rsidR="0063376C" w:rsidRPr="00641C33">
                              <w:rPr>
                                <w:sz w:val="20"/>
                                <w:szCs w:val="20"/>
                              </w:rPr>
                              <w:t>Cell Phone: 630-404-6086</w:t>
                            </w:r>
                            <w:r w:rsidR="00493258">
                              <w:rPr>
                                <w:sz w:val="20"/>
                                <w:szCs w:val="20"/>
                              </w:rPr>
                              <w:t xml:space="preserve">           Coach Anna Cell Phone: 630-404-8374</w:t>
                            </w:r>
                            <w:r w:rsidRPr="00641C33">
                              <w:rPr>
                                <w:sz w:val="20"/>
                                <w:szCs w:val="20"/>
                              </w:rPr>
                              <w:t xml:space="preserve">   Coaches:  Jiani Wu, Yuejiu Li, Anna Li  </w:t>
                            </w:r>
                          </w:p>
                          <w:p w14:paraId="137A0B02" w14:textId="77777777" w:rsidR="002540EA" w:rsidRDefault="00F10307" w:rsidP="00D700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65065" wp14:editId="2D21DEE2">
                                  <wp:extent cx="2617434" cy="18478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ey tre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91" cy="1905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4A2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left:0;text-align:left;margin-left:59.25pt;margin-top:0;width:189pt;height:6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" filled="f" stroked="f">
                <v:textbox inset="0,0,0,0">
                  <w:txbxContent>
                    <w:p w14:paraId="4614B3F1" w14:textId="77777777" w:rsidR="00D70063" w:rsidRDefault="00D8000B" w:rsidP="00D70063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84ADA" wp14:editId="5FBC452A">
                            <wp:extent cx="1859448" cy="1409273"/>
                            <wp:effectExtent l="0" t="3493" r="4128" b="4127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53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73538" cy="1419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b/>
                          <w:szCs w:val="32"/>
                        </w:rPr>
                        <w:alias w:val="Your Name"/>
                        <w:tag w:val="Your Name"/>
                        <w:id w:val="-1489158292"/>
                        <w:placeholder>
                          <w:docPart w:val="E1A263613C6A4D5595E1EF057182203E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15:appearance w15:val="hidden"/>
                        <w:text w:multiLine="1"/>
                      </w:sdtPr>
                      <w:sdtEndPr/>
                      <w:sdtContent>
                        <w:p w14:paraId="2347F434" w14:textId="77777777" w:rsidR="00187B92" w:rsidRPr="00493258" w:rsidRDefault="00D8000B" w:rsidP="00486E5D">
                          <w:pPr>
                            <w:pStyle w:val="Title"/>
                            <w:rPr>
                              <w:szCs w:val="32"/>
                            </w:rPr>
                          </w:pPr>
                          <w:r w:rsidRPr="00493258">
                            <w:rPr>
                              <w:b/>
                              <w:szCs w:val="32"/>
                            </w:rPr>
                            <w:t>Cheyenne PRatola</w:t>
                          </w:r>
                        </w:p>
                      </w:sdtContent>
                    </w:sdt>
                    <w:p w14:paraId="1A702597" w14:textId="723B9F56" w:rsidR="00D8000B" w:rsidRPr="00421F91" w:rsidRDefault="00D92B4A" w:rsidP="006E4AA7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alias w:val="Position Title"/>
                          <w:tag w:val=""/>
                          <w:id w:val="-214128171"/>
                          <w:placeholder>
                            <w:docPart w:val="64C562D1F0404E8D8746217FBF7AB446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C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 xml:space="preserve">urrent </w:t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G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 xml:space="preserve">rade: </w:t>
                          </w:r>
                          <w:r w:rsidR="00A15E4A" w:rsidRPr="00421F91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93258" w:rsidRPr="00421F91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A15E4A" w:rsidRPr="00421F91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G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 xml:space="preserve">raduation </w:t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D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>ate: 2021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D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 xml:space="preserve">ate of </w:t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>irth: 08/07/2003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C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 xml:space="preserve">urrent </w:t>
                          </w:r>
                          <w:r w:rsidR="006E4AA7" w:rsidRPr="00421F91">
                            <w:rPr>
                              <w:sz w:val="20"/>
                              <w:szCs w:val="20"/>
                            </w:rPr>
                            <w:t>L</w:t>
                          </w:r>
                          <w:r w:rsidR="00D8000B" w:rsidRPr="00421F91">
                            <w:rPr>
                              <w:sz w:val="20"/>
                              <w:szCs w:val="20"/>
                            </w:rPr>
                            <w:t>evel: 10</w:t>
                          </w:r>
                        </w:sdtContent>
                      </w:sdt>
                      <w:r w:rsidR="006E4AA7" w:rsidRPr="00421F91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="00F10307" w:rsidRPr="00421F91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A15E4A" w:rsidRPr="00421F91">
                        <w:rPr>
                          <w:sz w:val="20"/>
                          <w:szCs w:val="20"/>
                        </w:rPr>
                        <w:t>https://www.youtube.com/user/bjbase1</w:t>
                      </w:r>
                    </w:p>
                    <w:p w14:paraId="5B5EDC42" w14:textId="77777777" w:rsidR="00D70063" w:rsidRPr="00493258" w:rsidRDefault="009F5EAD" w:rsidP="006E4AA7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493258">
                        <w:rPr>
                          <w:b/>
                          <w:sz w:val="24"/>
                          <w:szCs w:val="24"/>
                        </w:rPr>
                        <w:t>academic information</w:t>
                      </w:r>
                    </w:p>
                    <w:p w14:paraId="6134B7FA" w14:textId="31BEBB8A" w:rsidR="004114FE" w:rsidRPr="00641C33" w:rsidRDefault="009F5EAD" w:rsidP="006E4AA7">
                      <w:pPr>
                        <w:rPr>
                          <w:sz w:val="20"/>
                          <w:szCs w:val="20"/>
                        </w:rPr>
                      </w:pPr>
                      <w:r w:rsidRPr="00641C33">
                        <w:rPr>
                          <w:sz w:val="20"/>
                          <w:szCs w:val="20"/>
                        </w:rPr>
                        <w:t xml:space="preserve">Prairie Ridge High School         </w:t>
                      </w:r>
                      <w:r w:rsidR="002540EA" w:rsidRPr="00641C33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6000 Dvorak Drive                             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Crystal Lake, IL 60014               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Phone: 815-479-0404                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Current GPA: </w:t>
                      </w:r>
                      <w:r w:rsidR="00A15E4A">
                        <w:rPr>
                          <w:sz w:val="20"/>
                          <w:szCs w:val="20"/>
                        </w:rPr>
                        <w:t>3.</w:t>
                      </w:r>
                      <w:r w:rsidR="00493258">
                        <w:rPr>
                          <w:sz w:val="20"/>
                          <w:szCs w:val="20"/>
                        </w:rPr>
                        <w:t>80</w:t>
                      </w:r>
                      <w:r w:rsidR="004114FE" w:rsidRPr="00641C33">
                        <w:rPr>
                          <w:sz w:val="20"/>
                          <w:szCs w:val="20"/>
                        </w:rPr>
                        <w:t xml:space="preserve">                                     Intended Areas of Study:      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421F91">
                        <w:rPr>
                          <w:sz w:val="20"/>
                          <w:szCs w:val="20"/>
                        </w:rPr>
                        <w:t xml:space="preserve">      Major: </w:t>
                      </w:r>
                      <w:r w:rsidR="004114FE" w:rsidRPr="00641C33">
                        <w:rPr>
                          <w:sz w:val="20"/>
                          <w:szCs w:val="20"/>
                        </w:rPr>
                        <w:t>A</w:t>
                      </w:r>
                      <w:r w:rsidR="00421F91">
                        <w:rPr>
                          <w:sz w:val="20"/>
                          <w:szCs w:val="20"/>
                        </w:rPr>
                        <w:t>rt/A</w:t>
                      </w:r>
                      <w:r w:rsidR="004114FE" w:rsidRPr="00641C33">
                        <w:rPr>
                          <w:sz w:val="20"/>
                          <w:szCs w:val="20"/>
                        </w:rPr>
                        <w:t>nimation</w:t>
                      </w:r>
                      <w:r w:rsidR="00421F9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114FE" w:rsidRPr="00641C33">
                        <w:rPr>
                          <w:sz w:val="20"/>
                          <w:szCs w:val="20"/>
                        </w:rPr>
                        <w:t xml:space="preserve">or </w:t>
                      </w:r>
                      <w:r w:rsidR="00A15E4A">
                        <w:rPr>
                          <w:sz w:val="20"/>
                          <w:szCs w:val="20"/>
                        </w:rPr>
                        <w:t>Zoology – undecided</w:t>
                      </w:r>
                      <w:r w:rsidR="00421F91">
                        <w:rPr>
                          <w:sz w:val="20"/>
                          <w:szCs w:val="20"/>
                        </w:rPr>
                        <w:t xml:space="preserve">      Minor: Dance or Performing Arts</w:t>
                      </w:r>
                      <w:r w:rsidR="004114FE" w:rsidRPr="00641C33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E82D028" w14:textId="77777777" w:rsidR="00D70063" w:rsidRPr="00493258" w:rsidRDefault="002540EA" w:rsidP="006E4AA7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493258">
                        <w:rPr>
                          <w:b/>
                          <w:sz w:val="24"/>
                          <w:szCs w:val="24"/>
                        </w:rPr>
                        <w:t>Coach Contact Information</w:t>
                      </w:r>
                    </w:p>
                    <w:p w14:paraId="3B785C4F" w14:textId="615931FB" w:rsidR="00D70063" w:rsidRPr="00493258" w:rsidRDefault="002540EA" w:rsidP="00D70063">
                      <w:pPr>
                        <w:rPr>
                          <w:color w:val="6B9F25" w:themeColor="hyperlink"/>
                          <w:sz w:val="20"/>
                          <w:szCs w:val="20"/>
                          <w:u w:val="single"/>
                        </w:rPr>
                      </w:pPr>
                      <w:r w:rsidRPr="00641C33">
                        <w:rPr>
                          <w:sz w:val="20"/>
                          <w:szCs w:val="20"/>
                        </w:rPr>
                        <w:t xml:space="preserve">Legacy Elite Gymnastics                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="006D491B"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3258">
                        <w:rPr>
                          <w:sz w:val="20"/>
                          <w:szCs w:val="20"/>
                        </w:rPr>
                        <w:t xml:space="preserve">881 Shoreline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Drive</w:t>
                      </w:r>
                      <w:r w:rsidR="00493258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                          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3258">
                        <w:rPr>
                          <w:sz w:val="20"/>
                          <w:szCs w:val="20"/>
                        </w:rPr>
                        <w:t>Aurora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, IL 60188                     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493258"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Pr="00641C33">
                        <w:rPr>
                          <w:sz w:val="20"/>
                          <w:szCs w:val="20"/>
                        </w:rPr>
                        <w:t>Phone: 630-</w:t>
                      </w:r>
                      <w:r w:rsidR="00493258">
                        <w:rPr>
                          <w:sz w:val="20"/>
                          <w:szCs w:val="20"/>
                        </w:rPr>
                        <w:t>851-5437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641C33">
                        <w:rPr>
                          <w:sz w:val="20"/>
                          <w:szCs w:val="20"/>
                        </w:rPr>
                        <w:t>Coach</w:t>
                      </w:r>
                      <w:r w:rsidR="0063376C"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3258">
                        <w:rPr>
                          <w:sz w:val="20"/>
                          <w:szCs w:val="20"/>
                        </w:rPr>
                        <w:t xml:space="preserve">Jiani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Email:  </w:t>
                      </w:r>
                      <w:hyperlink r:id="rId11" w:history="1">
                        <w:r w:rsidRPr="00641C33">
                          <w:rPr>
                            <w:rStyle w:val="Hyperlink"/>
                            <w:sz w:val="20"/>
                            <w:szCs w:val="20"/>
                          </w:rPr>
                          <w:t>jianiwu@aol.com</w:t>
                        </w:r>
                      </w:hyperlink>
                      <w:r w:rsidR="00493258">
                        <w:rPr>
                          <w:rStyle w:val="Hyperlink"/>
                          <w:sz w:val="20"/>
                          <w:szCs w:val="20"/>
                        </w:rPr>
                        <w:t xml:space="preserve">                 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="00641C33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3376C" w:rsidRPr="00641C33">
                        <w:rPr>
                          <w:sz w:val="20"/>
                          <w:szCs w:val="20"/>
                        </w:rPr>
                        <w:t xml:space="preserve">Coach </w:t>
                      </w:r>
                      <w:r w:rsidR="00493258">
                        <w:rPr>
                          <w:sz w:val="20"/>
                          <w:szCs w:val="20"/>
                        </w:rPr>
                        <w:t xml:space="preserve">Anna Email: </w:t>
                      </w:r>
                      <w:hyperlink r:id="rId12" w:history="1">
                        <w:r w:rsidR="00493258" w:rsidRPr="00A54356">
                          <w:rPr>
                            <w:rStyle w:val="Hyperlink"/>
                            <w:sz w:val="20"/>
                            <w:szCs w:val="20"/>
                          </w:rPr>
                          <w:t>gymbe4@gmail.com</w:t>
                        </w:r>
                      </w:hyperlink>
                      <w:r w:rsidR="00493258">
                        <w:rPr>
                          <w:sz w:val="20"/>
                          <w:szCs w:val="20"/>
                        </w:rPr>
                        <w:t xml:space="preserve">       Coach Jiani </w:t>
                      </w:r>
                      <w:r w:rsidR="0063376C" w:rsidRPr="00641C33">
                        <w:rPr>
                          <w:sz w:val="20"/>
                          <w:szCs w:val="20"/>
                        </w:rPr>
                        <w:t>Cell Phone: 630-404-6086</w:t>
                      </w:r>
                      <w:r w:rsidR="00493258">
                        <w:rPr>
                          <w:sz w:val="20"/>
                          <w:szCs w:val="20"/>
                        </w:rPr>
                        <w:t xml:space="preserve">           Coach Anna Cell Phone: 630-404-8374</w:t>
                      </w:r>
                      <w:r w:rsidRPr="00641C33">
                        <w:rPr>
                          <w:sz w:val="20"/>
                          <w:szCs w:val="20"/>
                        </w:rPr>
                        <w:t xml:space="preserve">   Coaches:  Jiani Wu, Yuejiu Li, Anna Li  </w:t>
                      </w:r>
                    </w:p>
                    <w:p w14:paraId="137A0B02" w14:textId="77777777" w:rsidR="002540EA" w:rsidRDefault="00F10307" w:rsidP="00D70063">
                      <w:r>
                        <w:rPr>
                          <w:noProof/>
                        </w:rPr>
                        <w:drawing>
                          <wp:inline distT="0" distB="0" distL="0" distR="0" wp14:anchorId="54B65065" wp14:editId="2D21DEE2">
                            <wp:extent cx="2617434" cy="18478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ey tre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91" cy="19052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61001A" w:rsidRPr="00493258">
        <w:rPr>
          <w:b/>
        </w:rPr>
        <w:t>CONTACT INFORMATION</w:t>
      </w:r>
    </w:p>
    <w:p w14:paraId="0A191564" w14:textId="10B59739" w:rsidR="00D70063" w:rsidRPr="005E3E27" w:rsidRDefault="0061001A" w:rsidP="006E4AA7">
      <w:pPr>
        <w:rPr>
          <w:rFonts w:eastAsiaTheme="minorEastAsia"/>
          <w:sz w:val="20"/>
          <w:szCs w:val="20"/>
          <w:lang w:eastAsia="ja-JP"/>
        </w:rPr>
      </w:pPr>
      <w:r w:rsidRPr="006D491B">
        <w:rPr>
          <w:sz w:val="20"/>
          <w:szCs w:val="20"/>
          <w:lang w:eastAsia="ja-JP"/>
        </w:rPr>
        <w:t>Parents Names:  Ben and Wendy Pratola</w:t>
      </w:r>
      <w:r w:rsidR="006E4AA7" w:rsidRPr="006D491B">
        <w:rPr>
          <w:sz w:val="20"/>
          <w:szCs w:val="20"/>
          <w:lang w:eastAsia="ja-JP"/>
        </w:rPr>
        <w:t xml:space="preserve">        </w:t>
      </w:r>
      <w:r w:rsidR="00035E36" w:rsidRPr="006D491B">
        <w:rPr>
          <w:rFonts w:eastAsiaTheme="minorEastAsia"/>
          <w:sz w:val="20"/>
          <w:szCs w:val="20"/>
          <w:lang w:eastAsia="ja-JP"/>
        </w:rPr>
        <w:t>Parents Phones: M/847-757-9802</w:t>
      </w:r>
      <w:r w:rsidR="006E4AA7" w:rsidRPr="006D491B">
        <w:rPr>
          <w:sz w:val="20"/>
          <w:szCs w:val="20"/>
          <w:lang w:eastAsia="ja-JP"/>
        </w:rPr>
        <w:t xml:space="preserve">                      </w:t>
      </w:r>
      <w:r w:rsidR="006D491B">
        <w:rPr>
          <w:sz w:val="20"/>
          <w:szCs w:val="20"/>
          <w:lang w:eastAsia="ja-JP"/>
        </w:rPr>
        <w:t xml:space="preserve">                      </w:t>
      </w:r>
      <w:r w:rsidR="00641C33">
        <w:rPr>
          <w:sz w:val="20"/>
          <w:szCs w:val="20"/>
          <w:lang w:eastAsia="ja-JP"/>
        </w:rPr>
        <w:t xml:space="preserve">  </w:t>
      </w:r>
      <w:r w:rsidR="006E4AA7" w:rsidRPr="006D491B">
        <w:rPr>
          <w:sz w:val="20"/>
          <w:szCs w:val="20"/>
          <w:lang w:eastAsia="ja-JP"/>
        </w:rPr>
        <w:t xml:space="preserve"> </w:t>
      </w:r>
      <w:r w:rsidRPr="006D491B">
        <w:rPr>
          <w:rFonts w:eastAsiaTheme="minorEastAsia"/>
          <w:sz w:val="20"/>
          <w:szCs w:val="20"/>
          <w:lang w:eastAsia="ja-JP"/>
        </w:rPr>
        <w:t xml:space="preserve">Parents Address: </w:t>
      </w:r>
      <w:r w:rsidR="00A15E4A">
        <w:rPr>
          <w:rFonts w:eastAsiaTheme="minorEastAsia"/>
          <w:sz w:val="20"/>
          <w:szCs w:val="20"/>
          <w:lang w:eastAsia="ja-JP"/>
        </w:rPr>
        <w:t xml:space="preserve">6119 Coachlight Rd </w:t>
      </w:r>
      <w:r w:rsidR="006E4AA7" w:rsidRPr="006D491B">
        <w:rPr>
          <w:sz w:val="20"/>
          <w:szCs w:val="20"/>
          <w:lang w:eastAsia="ja-JP"/>
        </w:rPr>
        <w:t xml:space="preserve">              </w:t>
      </w:r>
      <w:r w:rsidR="00A4730C" w:rsidRPr="006D491B">
        <w:rPr>
          <w:rFonts w:eastAsiaTheme="minorEastAsia"/>
          <w:sz w:val="20"/>
          <w:szCs w:val="20"/>
          <w:lang w:eastAsia="ja-JP"/>
        </w:rPr>
        <w:t xml:space="preserve">Parents Phones: </w:t>
      </w:r>
      <w:r w:rsidR="00A4730C">
        <w:rPr>
          <w:rFonts w:eastAsiaTheme="minorEastAsia"/>
          <w:sz w:val="20"/>
          <w:szCs w:val="20"/>
          <w:lang w:eastAsia="ja-JP"/>
        </w:rPr>
        <w:t>D</w:t>
      </w:r>
      <w:r w:rsidR="00A4730C" w:rsidRPr="006D491B">
        <w:rPr>
          <w:rFonts w:eastAsiaTheme="minorEastAsia"/>
          <w:sz w:val="20"/>
          <w:szCs w:val="20"/>
          <w:lang w:eastAsia="ja-JP"/>
        </w:rPr>
        <w:t>/847-</w:t>
      </w:r>
      <w:r w:rsidR="00A4730C">
        <w:rPr>
          <w:rFonts w:eastAsiaTheme="minorEastAsia"/>
          <w:sz w:val="20"/>
          <w:szCs w:val="20"/>
          <w:lang w:eastAsia="ja-JP"/>
        </w:rPr>
        <w:t>372</w:t>
      </w:r>
      <w:r w:rsidR="00A4730C" w:rsidRPr="006D491B">
        <w:rPr>
          <w:rFonts w:eastAsiaTheme="minorEastAsia"/>
          <w:sz w:val="20"/>
          <w:szCs w:val="20"/>
          <w:lang w:eastAsia="ja-JP"/>
        </w:rPr>
        <w:t>-</w:t>
      </w:r>
      <w:r w:rsidR="00A4730C">
        <w:rPr>
          <w:rFonts w:eastAsiaTheme="minorEastAsia"/>
          <w:sz w:val="20"/>
          <w:szCs w:val="20"/>
          <w:lang w:eastAsia="ja-JP"/>
        </w:rPr>
        <w:t>5050</w:t>
      </w:r>
      <w:r w:rsidR="00A4730C" w:rsidRPr="006D491B">
        <w:rPr>
          <w:sz w:val="20"/>
          <w:szCs w:val="20"/>
          <w:lang w:eastAsia="ja-JP"/>
        </w:rPr>
        <w:t xml:space="preserve"> </w:t>
      </w:r>
      <w:r w:rsidR="006E4AA7" w:rsidRPr="006D491B">
        <w:rPr>
          <w:sz w:val="20"/>
          <w:szCs w:val="20"/>
          <w:lang w:eastAsia="ja-JP"/>
        </w:rPr>
        <w:t xml:space="preserve">            </w:t>
      </w:r>
      <w:r w:rsidR="006D491B">
        <w:rPr>
          <w:sz w:val="20"/>
          <w:szCs w:val="20"/>
          <w:lang w:eastAsia="ja-JP"/>
        </w:rPr>
        <w:t xml:space="preserve">                   </w:t>
      </w:r>
      <w:r w:rsidRPr="006D491B">
        <w:rPr>
          <w:rFonts w:eastAsiaTheme="minorEastAsia"/>
          <w:sz w:val="20"/>
          <w:szCs w:val="20"/>
          <w:lang w:eastAsia="ja-JP"/>
        </w:rPr>
        <w:t xml:space="preserve">City/State/Zip: </w:t>
      </w:r>
      <w:r w:rsidR="00A15E4A">
        <w:rPr>
          <w:rFonts w:eastAsiaTheme="minorEastAsia"/>
          <w:sz w:val="20"/>
          <w:szCs w:val="20"/>
          <w:lang w:eastAsia="ja-JP"/>
        </w:rPr>
        <w:t>Crystal Lake</w:t>
      </w:r>
      <w:r w:rsidRPr="006D491B">
        <w:rPr>
          <w:rFonts w:eastAsiaTheme="minorEastAsia"/>
          <w:sz w:val="20"/>
          <w:szCs w:val="20"/>
          <w:lang w:eastAsia="ja-JP"/>
        </w:rPr>
        <w:t>, IL 600</w:t>
      </w:r>
      <w:r w:rsidR="00A15E4A">
        <w:rPr>
          <w:rFonts w:eastAsiaTheme="minorEastAsia"/>
          <w:sz w:val="20"/>
          <w:szCs w:val="20"/>
          <w:lang w:eastAsia="ja-JP"/>
        </w:rPr>
        <w:t>12</w:t>
      </w:r>
      <w:r w:rsidR="006E4AA7" w:rsidRPr="006D491B">
        <w:rPr>
          <w:sz w:val="20"/>
          <w:szCs w:val="20"/>
          <w:lang w:eastAsia="ja-JP"/>
        </w:rPr>
        <w:t xml:space="preserve">               </w:t>
      </w:r>
      <w:r w:rsidR="00A4730C" w:rsidRPr="006D491B">
        <w:rPr>
          <w:rFonts w:eastAsiaTheme="minorEastAsia"/>
          <w:sz w:val="20"/>
          <w:szCs w:val="20"/>
          <w:lang w:eastAsia="ja-JP"/>
        </w:rPr>
        <w:t xml:space="preserve">Parents </w:t>
      </w:r>
      <w:sdt>
        <w:sdtPr>
          <w:rPr>
            <w:rFonts w:eastAsiaTheme="minorEastAsia"/>
            <w:sz w:val="20"/>
            <w:szCs w:val="20"/>
            <w:lang w:eastAsia="ja-JP"/>
          </w:rPr>
          <w:id w:val="-1220512016"/>
          <w:placeholder>
            <w:docPart w:val="E2FB133F52CB4A3E817732BF26D1DA82"/>
          </w:placeholder>
          <w:temporary/>
          <w:showingPlcHdr/>
          <w15:appearance w15:val="hidden"/>
        </w:sdtPr>
        <w:sdtEndPr/>
        <w:sdtContent>
          <w:r w:rsidR="00A4730C" w:rsidRPr="002540EA">
            <w:rPr>
              <w:rFonts w:eastAsiaTheme="minorEastAsia"/>
              <w:sz w:val="20"/>
              <w:szCs w:val="20"/>
              <w:lang w:eastAsia="ja-JP"/>
            </w:rPr>
            <w:t>Email</w:t>
          </w:r>
        </w:sdtContent>
      </w:sdt>
      <w:r w:rsidR="00A4730C" w:rsidRPr="006D491B">
        <w:rPr>
          <w:rFonts w:eastAsiaTheme="minorEastAsia"/>
          <w:sz w:val="20"/>
          <w:szCs w:val="20"/>
          <w:lang w:eastAsia="ja-JP"/>
        </w:rPr>
        <w:t xml:space="preserve">: </w:t>
      </w:r>
      <w:hyperlink r:id="rId13" w:history="1">
        <w:r w:rsidR="005E3E27" w:rsidRPr="00A54356">
          <w:rPr>
            <w:rStyle w:val="Hyperlink"/>
            <w:rFonts w:eastAsiaTheme="minorEastAsia"/>
            <w:sz w:val="20"/>
            <w:szCs w:val="20"/>
            <w:lang w:eastAsia="ja-JP"/>
          </w:rPr>
          <w:t>wpratola@att.net</w:t>
        </w:r>
      </w:hyperlink>
      <w:r w:rsidR="005E3E27">
        <w:rPr>
          <w:rFonts w:eastAsiaTheme="minorEastAsia"/>
          <w:sz w:val="20"/>
          <w:szCs w:val="20"/>
          <w:lang w:eastAsia="ja-JP"/>
        </w:rPr>
        <w:t xml:space="preserve"> </w:t>
      </w:r>
      <w:r w:rsidR="006E4AA7" w:rsidRPr="006D491B">
        <w:rPr>
          <w:sz w:val="20"/>
          <w:szCs w:val="20"/>
          <w:lang w:eastAsia="ja-JP"/>
        </w:rPr>
        <w:t xml:space="preserve">                  </w:t>
      </w:r>
      <w:r w:rsidR="006D491B">
        <w:rPr>
          <w:sz w:val="20"/>
          <w:szCs w:val="20"/>
          <w:lang w:eastAsia="ja-JP"/>
        </w:rPr>
        <w:t xml:space="preserve">                     </w:t>
      </w:r>
      <w:r w:rsidR="00641C33">
        <w:rPr>
          <w:sz w:val="20"/>
          <w:szCs w:val="20"/>
          <w:lang w:eastAsia="ja-JP"/>
        </w:rPr>
        <w:t xml:space="preserve">       </w:t>
      </w:r>
      <w:r w:rsidR="006D491B">
        <w:rPr>
          <w:sz w:val="20"/>
          <w:szCs w:val="20"/>
          <w:lang w:eastAsia="ja-JP"/>
        </w:rPr>
        <w:t xml:space="preserve"> </w:t>
      </w:r>
      <w:r w:rsidRPr="006D491B">
        <w:rPr>
          <w:rFonts w:eastAsiaTheme="minorEastAsia"/>
          <w:sz w:val="20"/>
          <w:szCs w:val="20"/>
          <w:lang w:eastAsia="ja-JP"/>
        </w:rPr>
        <w:t>Gymnast Phone: 815-284-2673</w:t>
      </w:r>
      <w:r w:rsidR="006E4AA7" w:rsidRPr="006D491B">
        <w:rPr>
          <w:sz w:val="20"/>
          <w:szCs w:val="20"/>
          <w:lang w:eastAsia="ja-JP"/>
        </w:rPr>
        <w:t xml:space="preserve">              </w:t>
      </w:r>
      <w:r w:rsidR="006D491B">
        <w:rPr>
          <w:sz w:val="20"/>
          <w:szCs w:val="20"/>
          <w:lang w:eastAsia="ja-JP"/>
        </w:rPr>
        <w:t xml:space="preserve">      </w:t>
      </w:r>
      <w:r w:rsidR="00A4730C">
        <w:rPr>
          <w:sz w:val="20"/>
          <w:szCs w:val="20"/>
          <w:lang w:eastAsia="ja-JP"/>
        </w:rPr>
        <w:t xml:space="preserve">    </w:t>
      </w:r>
      <w:r w:rsidRPr="006D491B">
        <w:rPr>
          <w:rFonts w:eastAsiaTheme="minorEastAsia"/>
          <w:sz w:val="20"/>
          <w:szCs w:val="20"/>
          <w:lang w:eastAsia="ja-JP"/>
        </w:rPr>
        <w:t xml:space="preserve">Gymnast Email: </w:t>
      </w:r>
      <w:hyperlink r:id="rId14" w:history="1">
        <w:r w:rsidRPr="006D491B">
          <w:rPr>
            <w:rStyle w:val="Hyperlink"/>
            <w:rFonts w:eastAsiaTheme="minorEastAsia"/>
            <w:sz w:val="20"/>
            <w:szCs w:val="20"/>
            <w:lang w:eastAsia="ja-JP"/>
          </w:rPr>
          <w:t>cpratola@att.net</w:t>
        </w:r>
      </w:hyperlink>
      <w:r w:rsidR="006E4AA7" w:rsidRPr="006D491B">
        <w:rPr>
          <w:sz w:val="20"/>
          <w:szCs w:val="20"/>
          <w:lang w:eastAsia="ja-JP"/>
        </w:rPr>
        <w:t xml:space="preserve">            </w:t>
      </w:r>
      <w:r w:rsidRPr="006D491B">
        <w:rPr>
          <w:rFonts w:eastAsiaTheme="minorEastAsia"/>
          <w:sz w:val="20"/>
          <w:szCs w:val="20"/>
          <w:lang w:eastAsia="ja-JP"/>
        </w:rPr>
        <w:t xml:space="preserve">  </w:t>
      </w:r>
      <w:r w:rsidR="006D491B">
        <w:rPr>
          <w:rFonts w:eastAsiaTheme="minorEastAsia"/>
          <w:sz w:val="20"/>
          <w:szCs w:val="20"/>
          <w:lang w:eastAsia="ja-JP"/>
        </w:rPr>
        <w:t xml:space="preserve">              </w:t>
      </w:r>
    </w:p>
    <w:p w14:paraId="7F564EA1" w14:textId="77777777" w:rsidR="00D70063" w:rsidRPr="00493258" w:rsidRDefault="006E4AA7" w:rsidP="006E4AA7">
      <w:pPr>
        <w:pStyle w:val="Photo"/>
        <w:rPr>
          <w:b/>
        </w:rPr>
      </w:pPr>
      <w:r w:rsidRPr="00493258">
        <w:rPr>
          <w:b/>
        </w:rPr>
        <w:t>SKILLS</w:t>
      </w:r>
    </w:p>
    <w:p w14:paraId="2D136442" w14:textId="77777777" w:rsidR="0061001A" w:rsidRPr="00493258" w:rsidRDefault="0061001A" w:rsidP="0061001A">
      <w:pPr>
        <w:pStyle w:val="Heading4"/>
        <w:rPr>
          <w:sz w:val="20"/>
          <w:szCs w:val="20"/>
        </w:rPr>
      </w:pPr>
      <w:r w:rsidRPr="00493258">
        <w:rPr>
          <w:sz w:val="20"/>
          <w:szCs w:val="20"/>
        </w:rPr>
        <w:t>vault</w:t>
      </w:r>
    </w:p>
    <w:p w14:paraId="5BFA15DC" w14:textId="77777777" w:rsidR="0061001A" w:rsidRPr="00493258" w:rsidRDefault="00A4730C" w:rsidP="0061001A">
      <w:pPr>
        <w:rPr>
          <w:sz w:val="18"/>
          <w:szCs w:val="18"/>
        </w:rPr>
      </w:pPr>
      <w:r w:rsidRPr="00493258">
        <w:rPr>
          <w:sz w:val="18"/>
          <w:szCs w:val="18"/>
        </w:rPr>
        <w:t>Yurchenko Layout, Yurchenko Full (working)</w:t>
      </w:r>
    </w:p>
    <w:p w14:paraId="2425899E" w14:textId="77777777" w:rsidR="00D70063" w:rsidRPr="00493258" w:rsidRDefault="0061001A" w:rsidP="00D70063">
      <w:pPr>
        <w:pStyle w:val="Heading4"/>
        <w:rPr>
          <w:sz w:val="20"/>
          <w:szCs w:val="20"/>
        </w:rPr>
      </w:pPr>
      <w:r w:rsidRPr="00493258">
        <w:rPr>
          <w:sz w:val="20"/>
          <w:szCs w:val="20"/>
        </w:rPr>
        <w:t>Bars</w:t>
      </w:r>
    </w:p>
    <w:p w14:paraId="4F1D2D11" w14:textId="77E1AC5A" w:rsidR="00D70063" w:rsidRPr="00493258" w:rsidRDefault="00A4730C" w:rsidP="00D70063">
      <w:pPr>
        <w:rPr>
          <w:sz w:val="18"/>
          <w:szCs w:val="18"/>
        </w:rPr>
      </w:pPr>
      <w:r w:rsidRPr="00493258">
        <w:rPr>
          <w:sz w:val="18"/>
          <w:szCs w:val="18"/>
        </w:rPr>
        <w:t xml:space="preserve">Clear Hip to HS, </w:t>
      </w:r>
      <w:r w:rsidR="008D7DF5" w:rsidRPr="00493258">
        <w:rPr>
          <w:sz w:val="18"/>
          <w:szCs w:val="18"/>
        </w:rPr>
        <w:t>b</w:t>
      </w:r>
      <w:r w:rsidRPr="00493258">
        <w:rPr>
          <w:sz w:val="18"/>
          <w:szCs w:val="18"/>
        </w:rPr>
        <w:t xml:space="preserve">ail to HS, </w:t>
      </w:r>
      <w:r w:rsidR="008D7DF5" w:rsidRPr="00493258">
        <w:rPr>
          <w:sz w:val="18"/>
          <w:szCs w:val="18"/>
        </w:rPr>
        <w:t>f</w:t>
      </w:r>
      <w:r w:rsidRPr="00493258">
        <w:rPr>
          <w:sz w:val="18"/>
          <w:szCs w:val="18"/>
        </w:rPr>
        <w:t xml:space="preserve">ront </w:t>
      </w:r>
      <w:r w:rsidR="008D7DF5" w:rsidRPr="00493258">
        <w:rPr>
          <w:sz w:val="18"/>
          <w:szCs w:val="18"/>
        </w:rPr>
        <w:t>g</w:t>
      </w:r>
      <w:r w:rsidRPr="00493258">
        <w:rPr>
          <w:sz w:val="18"/>
          <w:szCs w:val="18"/>
        </w:rPr>
        <w:t xml:space="preserve">iant, </w:t>
      </w:r>
      <w:r w:rsidR="008D7DF5" w:rsidRPr="00493258">
        <w:rPr>
          <w:sz w:val="18"/>
          <w:szCs w:val="18"/>
        </w:rPr>
        <w:t>t</w:t>
      </w:r>
      <w:r w:rsidRPr="00493258">
        <w:rPr>
          <w:sz w:val="18"/>
          <w:szCs w:val="18"/>
        </w:rPr>
        <w:t>oe</w:t>
      </w:r>
      <w:r w:rsidR="00642059" w:rsidRPr="00493258">
        <w:rPr>
          <w:sz w:val="18"/>
          <w:szCs w:val="18"/>
        </w:rPr>
        <w:t xml:space="preserve"> hand</w:t>
      </w:r>
      <w:r w:rsidRPr="00493258">
        <w:rPr>
          <w:sz w:val="18"/>
          <w:szCs w:val="18"/>
        </w:rPr>
        <w:t xml:space="preserve">, </w:t>
      </w:r>
      <w:r w:rsidR="00642059" w:rsidRPr="00493258">
        <w:rPr>
          <w:sz w:val="18"/>
          <w:szCs w:val="18"/>
        </w:rPr>
        <w:t xml:space="preserve">toe up, </w:t>
      </w:r>
      <w:r w:rsidR="008D7DF5" w:rsidRPr="00493258">
        <w:rPr>
          <w:sz w:val="18"/>
          <w:szCs w:val="18"/>
        </w:rPr>
        <w:t>s</w:t>
      </w:r>
      <w:r w:rsidRPr="00493258">
        <w:rPr>
          <w:sz w:val="18"/>
          <w:szCs w:val="18"/>
        </w:rPr>
        <w:t>traddle</w:t>
      </w:r>
      <w:r w:rsidR="008D7DF5" w:rsidRPr="00493258">
        <w:rPr>
          <w:sz w:val="18"/>
          <w:szCs w:val="18"/>
        </w:rPr>
        <w:t>d</w:t>
      </w:r>
      <w:r w:rsidRPr="00493258">
        <w:rPr>
          <w:sz w:val="18"/>
          <w:szCs w:val="18"/>
        </w:rPr>
        <w:t xml:space="preserve"> Jaeger, </w:t>
      </w:r>
      <w:r w:rsidR="008D7DF5" w:rsidRPr="00493258">
        <w:rPr>
          <w:sz w:val="18"/>
          <w:szCs w:val="18"/>
        </w:rPr>
        <w:t>blind full</w:t>
      </w:r>
      <w:r w:rsidR="00642059" w:rsidRPr="00493258">
        <w:rPr>
          <w:sz w:val="18"/>
          <w:szCs w:val="18"/>
        </w:rPr>
        <w:t>,</w:t>
      </w:r>
      <w:r w:rsidR="008D7DF5" w:rsidRPr="00493258">
        <w:rPr>
          <w:sz w:val="18"/>
          <w:szCs w:val="18"/>
        </w:rPr>
        <w:t xml:space="preserve"> d</w:t>
      </w:r>
      <w:r w:rsidRPr="00493258">
        <w:rPr>
          <w:sz w:val="18"/>
          <w:szCs w:val="18"/>
        </w:rPr>
        <w:t xml:space="preserve">ouble </w:t>
      </w:r>
      <w:r w:rsidR="008D7DF5" w:rsidRPr="00493258">
        <w:rPr>
          <w:sz w:val="18"/>
          <w:szCs w:val="18"/>
        </w:rPr>
        <w:t>b</w:t>
      </w:r>
      <w:r w:rsidRPr="00493258">
        <w:rPr>
          <w:sz w:val="18"/>
          <w:szCs w:val="18"/>
        </w:rPr>
        <w:t>ack tuck dismount, double layout dismount</w:t>
      </w:r>
      <w:r w:rsidR="00363191" w:rsidRPr="00493258">
        <w:rPr>
          <w:sz w:val="18"/>
          <w:szCs w:val="18"/>
        </w:rPr>
        <w:t xml:space="preserve"> </w:t>
      </w:r>
    </w:p>
    <w:p w14:paraId="2D56C7A2" w14:textId="77777777" w:rsidR="0061001A" w:rsidRPr="00493258" w:rsidRDefault="0061001A" w:rsidP="0061001A">
      <w:pPr>
        <w:pStyle w:val="Heading4"/>
        <w:rPr>
          <w:sz w:val="20"/>
          <w:szCs w:val="20"/>
        </w:rPr>
      </w:pPr>
      <w:r w:rsidRPr="00493258">
        <w:rPr>
          <w:sz w:val="20"/>
          <w:szCs w:val="20"/>
        </w:rPr>
        <w:t>Beam</w:t>
      </w:r>
    </w:p>
    <w:p w14:paraId="75355F40" w14:textId="5CEAC8B9" w:rsidR="0061001A" w:rsidRPr="00493258" w:rsidRDefault="008D7DF5" w:rsidP="0061001A">
      <w:pPr>
        <w:rPr>
          <w:sz w:val="18"/>
          <w:szCs w:val="18"/>
        </w:rPr>
      </w:pPr>
      <w:r w:rsidRPr="00493258">
        <w:rPr>
          <w:sz w:val="18"/>
          <w:szCs w:val="18"/>
        </w:rPr>
        <w:t xml:space="preserve">Split ½, straddle jump, switch leap, switch side leap, </w:t>
      </w:r>
      <w:r w:rsidR="00E16EA9" w:rsidRPr="00493258">
        <w:rPr>
          <w:sz w:val="18"/>
          <w:szCs w:val="18"/>
        </w:rPr>
        <w:t xml:space="preserve">switch 1/2, </w:t>
      </w:r>
      <w:r w:rsidR="00D425F8" w:rsidRPr="00493258">
        <w:rPr>
          <w:sz w:val="18"/>
          <w:szCs w:val="18"/>
        </w:rPr>
        <w:t xml:space="preserve">wolf jump, </w:t>
      </w:r>
      <w:r w:rsidRPr="00493258">
        <w:rPr>
          <w:sz w:val="18"/>
          <w:szCs w:val="18"/>
        </w:rPr>
        <w:t xml:space="preserve">full turn leg </w:t>
      </w:r>
      <w:r w:rsidR="00A15E4A" w:rsidRPr="00493258">
        <w:rPr>
          <w:sz w:val="18"/>
          <w:szCs w:val="18"/>
        </w:rPr>
        <w:t>90 degrees</w:t>
      </w:r>
      <w:r w:rsidR="00D425F8" w:rsidRPr="00493258">
        <w:rPr>
          <w:sz w:val="18"/>
          <w:szCs w:val="18"/>
        </w:rPr>
        <w:t>,</w:t>
      </w:r>
      <w:r w:rsidRPr="00493258">
        <w:rPr>
          <w:sz w:val="18"/>
          <w:szCs w:val="18"/>
        </w:rPr>
        <w:t xml:space="preserve"> front aerial, side aerial, </w:t>
      </w:r>
      <w:r w:rsidR="00A15E4A" w:rsidRPr="00493258">
        <w:rPr>
          <w:sz w:val="18"/>
          <w:szCs w:val="18"/>
        </w:rPr>
        <w:t xml:space="preserve">back tuck, </w:t>
      </w:r>
      <w:r w:rsidRPr="00493258">
        <w:rPr>
          <w:sz w:val="18"/>
          <w:szCs w:val="18"/>
        </w:rPr>
        <w:t>onodi, back handspring back tuck, back handspring back layout step out,</w:t>
      </w:r>
      <w:r w:rsidR="00493258">
        <w:rPr>
          <w:sz w:val="18"/>
          <w:szCs w:val="18"/>
        </w:rPr>
        <w:t xml:space="preserve"> side aerial back handspring,</w:t>
      </w:r>
      <w:r w:rsidRPr="00493258">
        <w:rPr>
          <w:sz w:val="18"/>
          <w:szCs w:val="18"/>
        </w:rPr>
        <w:t xml:space="preserve"> back 11/2 or 2 twist dismount, side gainer dismount. </w:t>
      </w:r>
    </w:p>
    <w:p w14:paraId="1B940C71" w14:textId="77777777" w:rsidR="0061001A" w:rsidRPr="00493258" w:rsidRDefault="0061001A" w:rsidP="0061001A">
      <w:pPr>
        <w:pStyle w:val="Heading4"/>
        <w:rPr>
          <w:sz w:val="20"/>
          <w:szCs w:val="20"/>
        </w:rPr>
      </w:pPr>
      <w:r w:rsidRPr="00493258">
        <w:rPr>
          <w:sz w:val="20"/>
          <w:szCs w:val="20"/>
        </w:rPr>
        <w:t>floor</w:t>
      </w:r>
    </w:p>
    <w:p w14:paraId="19AE1E00" w14:textId="3516A991" w:rsidR="0061001A" w:rsidRPr="00421F91" w:rsidRDefault="00363191" w:rsidP="0061001A">
      <w:pPr>
        <w:rPr>
          <w:sz w:val="18"/>
          <w:szCs w:val="18"/>
        </w:rPr>
      </w:pPr>
      <w:r w:rsidRPr="00421F91">
        <w:rPr>
          <w:sz w:val="18"/>
          <w:szCs w:val="18"/>
        </w:rPr>
        <w:t xml:space="preserve">Full turn with leg </w:t>
      </w:r>
      <w:r w:rsidR="00E16EA9" w:rsidRPr="00421F91">
        <w:rPr>
          <w:sz w:val="18"/>
          <w:szCs w:val="18"/>
        </w:rPr>
        <w:t>at 180 degrees</w:t>
      </w:r>
      <w:r w:rsidRPr="00421F91">
        <w:rPr>
          <w:sz w:val="18"/>
          <w:szCs w:val="18"/>
        </w:rPr>
        <w:t xml:space="preserve">.  </w:t>
      </w:r>
      <w:r w:rsidR="00E16EA9" w:rsidRPr="00421F91">
        <w:rPr>
          <w:sz w:val="18"/>
          <w:szCs w:val="18"/>
        </w:rPr>
        <w:t xml:space="preserve">Full turn in squat. </w:t>
      </w:r>
      <w:r w:rsidRPr="00421F91">
        <w:rPr>
          <w:sz w:val="18"/>
          <w:szCs w:val="18"/>
        </w:rPr>
        <w:t>Double turn leg</w:t>
      </w:r>
      <w:r w:rsidR="00E16EA9" w:rsidRPr="00421F91">
        <w:rPr>
          <w:sz w:val="18"/>
          <w:szCs w:val="18"/>
        </w:rPr>
        <w:t xml:space="preserve"> at 90 degrees</w:t>
      </w:r>
      <w:r w:rsidRPr="00421F91">
        <w:rPr>
          <w:sz w:val="18"/>
          <w:szCs w:val="18"/>
        </w:rPr>
        <w:t xml:space="preserve">, </w:t>
      </w:r>
      <w:r w:rsidR="00D425F8" w:rsidRPr="00421F91">
        <w:rPr>
          <w:sz w:val="18"/>
          <w:szCs w:val="18"/>
        </w:rPr>
        <w:t xml:space="preserve">double or triple turn on toe, </w:t>
      </w:r>
      <w:r w:rsidRPr="00421F91">
        <w:rPr>
          <w:sz w:val="18"/>
          <w:szCs w:val="18"/>
        </w:rPr>
        <w:t>fouettes,</w:t>
      </w:r>
      <w:r w:rsidR="00D425F8" w:rsidRPr="00421F91">
        <w:rPr>
          <w:sz w:val="18"/>
          <w:szCs w:val="18"/>
        </w:rPr>
        <w:t xml:space="preserve"> Split, Straddle, Ring, and Switch leaps, </w:t>
      </w:r>
      <w:r w:rsidR="00BC326E" w:rsidRPr="00421F91">
        <w:rPr>
          <w:sz w:val="18"/>
          <w:szCs w:val="18"/>
        </w:rPr>
        <w:t xml:space="preserve">front and back tucks, pikes, and layouts, </w:t>
      </w:r>
      <w:r w:rsidR="00D425F8" w:rsidRPr="00421F91">
        <w:rPr>
          <w:sz w:val="18"/>
          <w:szCs w:val="18"/>
        </w:rPr>
        <w:t>front twist front pike, back 1½ twist front pike, double back tuck</w:t>
      </w:r>
      <w:r w:rsidR="00421F91" w:rsidRPr="00421F91">
        <w:rPr>
          <w:sz w:val="18"/>
          <w:szCs w:val="18"/>
        </w:rPr>
        <w:t>.</w:t>
      </w:r>
      <w:r w:rsidR="00D425F8" w:rsidRPr="00421F91">
        <w:rPr>
          <w:sz w:val="18"/>
          <w:szCs w:val="18"/>
        </w:rPr>
        <w:t xml:space="preserve">   </w:t>
      </w:r>
      <w:r w:rsidRPr="00421F91">
        <w:rPr>
          <w:sz w:val="18"/>
          <w:szCs w:val="18"/>
        </w:rPr>
        <w:t xml:space="preserve"> </w:t>
      </w:r>
    </w:p>
    <w:p w14:paraId="47C19C66" w14:textId="322710CE" w:rsidR="00D70063" w:rsidRPr="00493258" w:rsidRDefault="006E4AA7" w:rsidP="006E4AA7">
      <w:pPr>
        <w:pStyle w:val="Photo"/>
        <w:rPr>
          <w:b/>
        </w:rPr>
      </w:pPr>
      <w:r w:rsidRPr="00493258">
        <w:rPr>
          <w:b/>
        </w:rPr>
        <w:t>SCORES</w:t>
      </w:r>
      <w:r w:rsidR="00421F91">
        <w:rPr>
          <w:b/>
        </w:rPr>
        <w:t>/</w:t>
      </w:r>
      <w:r w:rsidR="00D14030">
        <w:rPr>
          <w:b/>
        </w:rPr>
        <w:t>AWARDS</w:t>
      </w:r>
    </w:p>
    <w:p w14:paraId="6999C9F2" w14:textId="06198EBA" w:rsidR="00D70063" w:rsidRPr="00493258" w:rsidRDefault="0061001A" w:rsidP="0061001A">
      <w:pPr>
        <w:pStyle w:val="Heading4"/>
        <w:rPr>
          <w:sz w:val="20"/>
          <w:szCs w:val="20"/>
        </w:rPr>
      </w:pPr>
      <w:r w:rsidRPr="00493258">
        <w:rPr>
          <w:sz w:val="20"/>
          <w:szCs w:val="20"/>
        </w:rPr>
        <w:t>Level 9</w:t>
      </w:r>
      <w:r w:rsidR="00FD19F1" w:rsidRPr="00493258">
        <w:rPr>
          <w:sz w:val="20"/>
          <w:szCs w:val="20"/>
        </w:rPr>
        <w:t xml:space="preserve"> 2015-2016 age 1</w:t>
      </w:r>
      <w:r w:rsidR="00A15E4A" w:rsidRPr="00493258">
        <w:rPr>
          <w:sz w:val="20"/>
          <w:szCs w:val="20"/>
        </w:rPr>
        <w:t>2</w:t>
      </w:r>
      <w:r w:rsidRPr="00493258">
        <w:rPr>
          <w:sz w:val="20"/>
          <w:szCs w:val="20"/>
        </w:rPr>
        <w:t>:</w:t>
      </w:r>
    </w:p>
    <w:p w14:paraId="484348F2" w14:textId="5FA1D421" w:rsidR="00493258" w:rsidRPr="00421F91" w:rsidRDefault="006E4AA7" w:rsidP="00493258">
      <w:pPr>
        <w:rPr>
          <w:sz w:val="18"/>
          <w:szCs w:val="18"/>
        </w:rPr>
      </w:pPr>
      <w:r w:rsidRPr="00421F91">
        <w:rPr>
          <w:sz w:val="18"/>
          <w:szCs w:val="18"/>
        </w:rPr>
        <w:t>Highest Scores:  Vault</w:t>
      </w:r>
      <w:r w:rsidR="00E16EA9" w:rsidRPr="00421F91">
        <w:rPr>
          <w:sz w:val="18"/>
          <w:szCs w:val="18"/>
        </w:rPr>
        <w:t xml:space="preserve"> </w:t>
      </w:r>
      <w:r w:rsidR="00253BEF" w:rsidRPr="00421F91">
        <w:rPr>
          <w:sz w:val="18"/>
          <w:szCs w:val="18"/>
        </w:rPr>
        <w:t>9.300</w:t>
      </w:r>
      <w:r w:rsidRPr="00421F91">
        <w:rPr>
          <w:sz w:val="18"/>
          <w:szCs w:val="18"/>
        </w:rPr>
        <w:t>, Bars</w:t>
      </w:r>
      <w:r w:rsidR="00FD19F1" w:rsidRPr="00421F91">
        <w:rPr>
          <w:sz w:val="18"/>
          <w:szCs w:val="18"/>
        </w:rPr>
        <w:t xml:space="preserve"> 9.450</w:t>
      </w:r>
      <w:r w:rsidRPr="00421F91">
        <w:rPr>
          <w:sz w:val="18"/>
          <w:szCs w:val="18"/>
        </w:rPr>
        <w:t>, Beam</w:t>
      </w:r>
      <w:r w:rsidR="00FD19F1" w:rsidRPr="00421F91">
        <w:rPr>
          <w:sz w:val="18"/>
          <w:szCs w:val="18"/>
        </w:rPr>
        <w:t xml:space="preserve"> 9.450,</w:t>
      </w:r>
      <w:r w:rsidRPr="00421F91">
        <w:rPr>
          <w:sz w:val="18"/>
          <w:szCs w:val="18"/>
        </w:rPr>
        <w:t xml:space="preserve"> Floor</w:t>
      </w:r>
      <w:r w:rsidR="00FD19F1" w:rsidRPr="00421F91">
        <w:rPr>
          <w:sz w:val="18"/>
          <w:szCs w:val="18"/>
        </w:rPr>
        <w:t xml:space="preserve"> 9.475</w:t>
      </w:r>
      <w:r w:rsidRPr="00421F91">
        <w:rPr>
          <w:sz w:val="18"/>
          <w:szCs w:val="18"/>
        </w:rPr>
        <w:t xml:space="preserve"> </w:t>
      </w:r>
      <w:r w:rsidR="00FD19F1" w:rsidRPr="00421F91">
        <w:rPr>
          <w:sz w:val="18"/>
          <w:szCs w:val="18"/>
        </w:rPr>
        <w:t>AA 36.850</w:t>
      </w:r>
      <w:r w:rsidRPr="00421F91">
        <w:rPr>
          <w:sz w:val="18"/>
          <w:szCs w:val="18"/>
        </w:rPr>
        <w:t xml:space="preserve">                              </w:t>
      </w:r>
      <w:r w:rsidR="004114FE" w:rsidRPr="00421F91">
        <w:rPr>
          <w:sz w:val="18"/>
          <w:szCs w:val="18"/>
        </w:rPr>
        <w:t xml:space="preserve">                      </w:t>
      </w:r>
      <w:r w:rsidRPr="00421F91">
        <w:rPr>
          <w:sz w:val="18"/>
          <w:szCs w:val="18"/>
        </w:rPr>
        <w:t xml:space="preserve"> </w:t>
      </w:r>
      <w:r w:rsidR="00F10307" w:rsidRPr="00421F91">
        <w:rPr>
          <w:sz w:val="18"/>
          <w:szCs w:val="18"/>
        </w:rPr>
        <w:t xml:space="preserve">       </w:t>
      </w:r>
      <w:r w:rsidR="00FD19F1" w:rsidRPr="00421F91">
        <w:rPr>
          <w:sz w:val="18"/>
          <w:szCs w:val="18"/>
        </w:rPr>
        <w:t xml:space="preserve">IL </w:t>
      </w:r>
      <w:r w:rsidR="0061001A" w:rsidRPr="00421F91">
        <w:rPr>
          <w:sz w:val="18"/>
          <w:szCs w:val="18"/>
        </w:rPr>
        <w:t>State</w:t>
      </w:r>
      <w:r w:rsidRPr="00421F91">
        <w:rPr>
          <w:sz w:val="18"/>
          <w:szCs w:val="18"/>
        </w:rPr>
        <w:t>:</w:t>
      </w:r>
      <w:r w:rsidR="00FD19F1" w:rsidRPr="00421F91">
        <w:rPr>
          <w:sz w:val="18"/>
          <w:szCs w:val="18"/>
        </w:rPr>
        <w:t xml:space="preserve"> </w:t>
      </w:r>
      <w:r w:rsidRPr="00421F91">
        <w:rPr>
          <w:sz w:val="18"/>
          <w:szCs w:val="18"/>
        </w:rPr>
        <w:t>Vault</w:t>
      </w:r>
      <w:r w:rsidR="00FD19F1" w:rsidRPr="00421F91">
        <w:rPr>
          <w:sz w:val="18"/>
          <w:szCs w:val="18"/>
        </w:rPr>
        <w:t xml:space="preserve"> 9.00 </w:t>
      </w:r>
      <w:r w:rsidRPr="00421F91">
        <w:rPr>
          <w:sz w:val="18"/>
          <w:szCs w:val="18"/>
        </w:rPr>
        <w:t>, Bars</w:t>
      </w:r>
      <w:r w:rsidR="00FD19F1" w:rsidRPr="00421F91">
        <w:rPr>
          <w:sz w:val="18"/>
          <w:szCs w:val="18"/>
        </w:rPr>
        <w:t xml:space="preserve"> 9.350</w:t>
      </w:r>
      <w:r w:rsidRPr="00421F91">
        <w:rPr>
          <w:sz w:val="18"/>
          <w:szCs w:val="18"/>
        </w:rPr>
        <w:t>, Beam</w:t>
      </w:r>
      <w:r w:rsidR="00FD19F1" w:rsidRPr="00421F91">
        <w:rPr>
          <w:sz w:val="18"/>
          <w:szCs w:val="18"/>
        </w:rPr>
        <w:t xml:space="preserve"> 9.225, </w:t>
      </w:r>
      <w:r w:rsidRPr="00421F91">
        <w:rPr>
          <w:sz w:val="18"/>
          <w:szCs w:val="18"/>
        </w:rPr>
        <w:t xml:space="preserve"> </w:t>
      </w:r>
      <w:r w:rsidR="00FD19F1" w:rsidRPr="00421F91">
        <w:rPr>
          <w:sz w:val="18"/>
          <w:szCs w:val="18"/>
        </w:rPr>
        <w:t>Floor 9.250</w:t>
      </w:r>
      <w:r w:rsidRPr="00421F91">
        <w:rPr>
          <w:sz w:val="18"/>
          <w:szCs w:val="18"/>
        </w:rPr>
        <w:t>, AA</w:t>
      </w:r>
      <w:r w:rsidR="00FD19F1" w:rsidRPr="00421F91">
        <w:rPr>
          <w:sz w:val="18"/>
          <w:szCs w:val="18"/>
        </w:rPr>
        <w:t xml:space="preserve"> 36.825</w:t>
      </w:r>
      <w:r w:rsidRPr="00421F91">
        <w:rPr>
          <w:sz w:val="18"/>
          <w:szCs w:val="18"/>
        </w:rPr>
        <w:t xml:space="preserve"> </w:t>
      </w:r>
      <w:r w:rsidR="00525E51">
        <w:rPr>
          <w:sz w:val="18"/>
          <w:szCs w:val="18"/>
        </w:rPr>
        <w:t>- 3rdAA</w:t>
      </w:r>
      <w:r w:rsidRPr="00421F91">
        <w:rPr>
          <w:sz w:val="18"/>
          <w:szCs w:val="18"/>
        </w:rPr>
        <w:t xml:space="preserve">                                        </w:t>
      </w:r>
      <w:r w:rsidR="004114FE" w:rsidRPr="00421F91">
        <w:rPr>
          <w:sz w:val="18"/>
          <w:szCs w:val="18"/>
        </w:rPr>
        <w:t xml:space="preserve">                   </w:t>
      </w:r>
      <w:r w:rsidR="00F10307" w:rsidRPr="00421F91">
        <w:rPr>
          <w:sz w:val="18"/>
          <w:szCs w:val="18"/>
        </w:rPr>
        <w:t xml:space="preserve">       </w:t>
      </w:r>
      <w:r w:rsidR="004114FE" w:rsidRPr="00421F91">
        <w:rPr>
          <w:sz w:val="18"/>
          <w:szCs w:val="18"/>
        </w:rPr>
        <w:t xml:space="preserve"> </w:t>
      </w:r>
      <w:r w:rsidR="00FD19F1" w:rsidRPr="00421F91">
        <w:rPr>
          <w:sz w:val="18"/>
          <w:szCs w:val="18"/>
        </w:rPr>
        <w:t>Regionals</w:t>
      </w:r>
      <w:r w:rsidRPr="00421F91">
        <w:rPr>
          <w:sz w:val="18"/>
          <w:szCs w:val="18"/>
        </w:rPr>
        <w:t>:</w:t>
      </w:r>
      <w:r w:rsidR="00FD19F1" w:rsidRPr="00421F91">
        <w:rPr>
          <w:sz w:val="18"/>
          <w:szCs w:val="18"/>
        </w:rPr>
        <w:t xml:space="preserve"> </w:t>
      </w:r>
      <w:r w:rsidRPr="00421F91">
        <w:rPr>
          <w:sz w:val="18"/>
          <w:szCs w:val="18"/>
        </w:rPr>
        <w:t>Vault</w:t>
      </w:r>
      <w:r w:rsidR="00FD19F1" w:rsidRPr="00421F91">
        <w:rPr>
          <w:sz w:val="18"/>
          <w:szCs w:val="18"/>
        </w:rPr>
        <w:t xml:space="preserve"> 9.300, </w:t>
      </w:r>
      <w:r w:rsidRPr="00421F91">
        <w:rPr>
          <w:sz w:val="18"/>
          <w:szCs w:val="18"/>
        </w:rPr>
        <w:t>Bars</w:t>
      </w:r>
      <w:r w:rsidR="00FD19F1" w:rsidRPr="00421F91">
        <w:rPr>
          <w:sz w:val="18"/>
          <w:szCs w:val="18"/>
        </w:rPr>
        <w:t xml:space="preserve"> 9.300,</w:t>
      </w:r>
      <w:r w:rsidRPr="00421F91">
        <w:rPr>
          <w:sz w:val="18"/>
          <w:szCs w:val="18"/>
        </w:rPr>
        <w:t xml:space="preserve"> Beam</w:t>
      </w:r>
      <w:r w:rsidR="00FD19F1" w:rsidRPr="00421F91">
        <w:rPr>
          <w:sz w:val="18"/>
          <w:szCs w:val="18"/>
        </w:rPr>
        <w:t xml:space="preserve"> 8.600 (fall),</w:t>
      </w:r>
      <w:r w:rsidRPr="00421F91">
        <w:rPr>
          <w:sz w:val="18"/>
          <w:szCs w:val="18"/>
        </w:rPr>
        <w:t xml:space="preserve"> </w:t>
      </w:r>
      <w:r w:rsidR="00FD19F1" w:rsidRPr="00421F91">
        <w:rPr>
          <w:sz w:val="18"/>
          <w:szCs w:val="18"/>
        </w:rPr>
        <w:t>Floor 9.475</w:t>
      </w:r>
      <w:r w:rsidRPr="00421F91">
        <w:rPr>
          <w:sz w:val="18"/>
          <w:szCs w:val="18"/>
        </w:rPr>
        <w:t>, AA</w:t>
      </w:r>
      <w:r w:rsidR="00FD19F1" w:rsidRPr="00421F91">
        <w:rPr>
          <w:sz w:val="18"/>
          <w:szCs w:val="18"/>
        </w:rPr>
        <w:t xml:space="preserve"> 36.675</w:t>
      </w:r>
      <w:r w:rsidR="00525E51">
        <w:rPr>
          <w:sz w:val="18"/>
          <w:szCs w:val="18"/>
        </w:rPr>
        <w:t xml:space="preserve"> - 8thAA  </w:t>
      </w:r>
      <w:r w:rsidRPr="00421F91">
        <w:rPr>
          <w:sz w:val="18"/>
          <w:szCs w:val="18"/>
        </w:rPr>
        <w:t>Level 9 Eastern</w:t>
      </w:r>
      <w:r w:rsidR="00A2327D">
        <w:rPr>
          <w:sz w:val="18"/>
          <w:szCs w:val="18"/>
        </w:rPr>
        <w:t xml:space="preserve"> Championships</w:t>
      </w:r>
      <w:r w:rsidRPr="00421F91">
        <w:rPr>
          <w:sz w:val="18"/>
          <w:szCs w:val="18"/>
        </w:rPr>
        <w:t>:  First Alternate</w:t>
      </w:r>
    </w:p>
    <w:p w14:paraId="7714728E" w14:textId="1453F30C" w:rsidR="00FD19F1" w:rsidRPr="00493258" w:rsidRDefault="00FD19F1" w:rsidP="00493258">
      <w:pPr>
        <w:rPr>
          <w:b/>
          <w:bCs/>
          <w:sz w:val="20"/>
          <w:szCs w:val="20"/>
        </w:rPr>
      </w:pPr>
      <w:r w:rsidRPr="00493258">
        <w:rPr>
          <w:b/>
          <w:bCs/>
          <w:sz w:val="20"/>
          <w:szCs w:val="20"/>
        </w:rPr>
        <w:t xml:space="preserve">2016-2017 </w:t>
      </w:r>
      <w:r w:rsidR="00493258" w:rsidRPr="00493258">
        <w:rPr>
          <w:b/>
          <w:bCs/>
          <w:sz w:val="20"/>
          <w:szCs w:val="20"/>
        </w:rPr>
        <w:t>AGE</w:t>
      </w:r>
      <w:r w:rsidR="00A15E4A" w:rsidRPr="00493258">
        <w:rPr>
          <w:b/>
          <w:bCs/>
          <w:sz w:val="20"/>
          <w:szCs w:val="20"/>
        </w:rPr>
        <w:t xml:space="preserve"> 13 </w:t>
      </w:r>
      <w:r w:rsidRPr="00493258">
        <w:rPr>
          <w:b/>
          <w:bCs/>
          <w:sz w:val="20"/>
          <w:szCs w:val="20"/>
        </w:rPr>
        <w:t>– injury no compete year</w:t>
      </w:r>
    </w:p>
    <w:p w14:paraId="350AC2E4" w14:textId="6705FC37" w:rsidR="006E4AA7" w:rsidRPr="00493258" w:rsidRDefault="006E4AA7" w:rsidP="006E4AA7">
      <w:pPr>
        <w:pStyle w:val="Heading4"/>
        <w:rPr>
          <w:sz w:val="20"/>
          <w:szCs w:val="20"/>
        </w:rPr>
      </w:pPr>
      <w:bookmarkStart w:id="0" w:name="_Hlk17117206"/>
      <w:r w:rsidRPr="00493258">
        <w:rPr>
          <w:sz w:val="20"/>
          <w:szCs w:val="20"/>
        </w:rPr>
        <w:t xml:space="preserve">Level </w:t>
      </w:r>
      <w:r w:rsidR="004114FE" w:rsidRPr="00493258">
        <w:rPr>
          <w:sz w:val="20"/>
          <w:szCs w:val="20"/>
        </w:rPr>
        <w:t>10</w:t>
      </w:r>
      <w:r w:rsidR="00FD19F1" w:rsidRPr="00493258">
        <w:rPr>
          <w:sz w:val="20"/>
          <w:szCs w:val="20"/>
        </w:rPr>
        <w:t xml:space="preserve"> 2017-2018</w:t>
      </w:r>
      <w:r w:rsidR="00A15E4A" w:rsidRPr="00493258">
        <w:rPr>
          <w:sz w:val="20"/>
          <w:szCs w:val="20"/>
        </w:rPr>
        <w:t xml:space="preserve"> age 14</w:t>
      </w:r>
      <w:r w:rsidRPr="00493258">
        <w:rPr>
          <w:sz w:val="20"/>
          <w:szCs w:val="20"/>
        </w:rPr>
        <w:t>:</w:t>
      </w:r>
    </w:p>
    <w:p w14:paraId="10FA2127" w14:textId="27411557" w:rsidR="00493258" w:rsidRPr="00421F91" w:rsidRDefault="006E4AA7" w:rsidP="006E4AA7">
      <w:pPr>
        <w:rPr>
          <w:sz w:val="18"/>
          <w:szCs w:val="18"/>
        </w:rPr>
      </w:pPr>
      <w:r w:rsidRPr="00421F91">
        <w:rPr>
          <w:sz w:val="18"/>
          <w:szCs w:val="18"/>
        </w:rPr>
        <w:t>Highest Scores:</w:t>
      </w:r>
      <w:r w:rsidR="00BC326E" w:rsidRPr="00421F91">
        <w:rPr>
          <w:sz w:val="18"/>
          <w:szCs w:val="18"/>
        </w:rPr>
        <w:t xml:space="preserve"> Vault 9.275, Bars 9.</w:t>
      </w:r>
      <w:r w:rsidR="00AC3D99" w:rsidRPr="00421F91">
        <w:rPr>
          <w:sz w:val="18"/>
          <w:szCs w:val="18"/>
        </w:rPr>
        <w:t>1</w:t>
      </w:r>
      <w:r w:rsidR="00BC326E" w:rsidRPr="00421F91">
        <w:rPr>
          <w:sz w:val="18"/>
          <w:szCs w:val="18"/>
        </w:rPr>
        <w:t>, Beam 9.375 Floor 9.2, AA 36.65</w:t>
      </w:r>
      <w:r w:rsidRPr="00421F91">
        <w:rPr>
          <w:sz w:val="18"/>
          <w:szCs w:val="18"/>
        </w:rPr>
        <w:t xml:space="preserve">                                                                       </w:t>
      </w:r>
      <w:r w:rsidR="004114FE" w:rsidRPr="00421F91">
        <w:rPr>
          <w:sz w:val="18"/>
          <w:szCs w:val="18"/>
        </w:rPr>
        <w:t xml:space="preserve">                      </w:t>
      </w:r>
      <w:r w:rsidRPr="00421F91">
        <w:rPr>
          <w:sz w:val="18"/>
          <w:szCs w:val="18"/>
        </w:rPr>
        <w:t xml:space="preserve"> </w:t>
      </w:r>
      <w:r w:rsidR="00F10307" w:rsidRPr="00421F91">
        <w:rPr>
          <w:sz w:val="18"/>
          <w:szCs w:val="18"/>
        </w:rPr>
        <w:t xml:space="preserve">     </w:t>
      </w:r>
      <w:r w:rsidRPr="00421F91">
        <w:rPr>
          <w:sz w:val="18"/>
          <w:szCs w:val="18"/>
        </w:rPr>
        <w:t xml:space="preserve">State:  </w:t>
      </w:r>
      <w:r w:rsidR="00BC326E" w:rsidRPr="00421F91">
        <w:rPr>
          <w:sz w:val="18"/>
          <w:szCs w:val="18"/>
        </w:rPr>
        <w:t>Vault 9.275, Bars 8.8, Beam 9.0, Floor 8.5 (Fall)</w:t>
      </w:r>
      <w:r w:rsidR="00FD19F1" w:rsidRPr="00421F91">
        <w:rPr>
          <w:sz w:val="18"/>
          <w:szCs w:val="18"/>
        </w:rPr>
        <w:t>, AA</w:t>
      </w:r>
      <w:r w:rsidR="00BC326E" w:rsidRPr="00421F91">
        <w:rPr>
          <w:sz w:val="18"/>
          <w:szCs w:val="18"/>
        </w:rPr>
        <w:t xml:space="preserve"> </w:t>
      </w:r>
      <w:r w:rsidR="00FD19F1" w:rsidRPr="00421F91">
        <w:rPr>
          <w:sz w:val="18"/>
          <w:szCs w:val="18"/>
        </w:rPr>
        <w:t>35.57</w:t>
      </w:r>
      <w:r w:rsidR="002D5B79">
        <w:rPr>
          <w:sz w:val="18"/>
          <w:szCs w:val="18"/>
        </w:rPr>
        <w:t>5 -</w:t>
      </w:r>
      <w:r w:rsidR="00421F91">
        <w:rPr>
          <w:sz w:val="18"/>
          <w:szCs w:val="18"/>
        </w:rPr>
        <w:t xml:space="preserve"> 6</w:t>
      </w:r>
      <w:r w:rsidR="00421F91" w:rsidRPr="00421F91">
        <w:rPr>
          <w:sz w:val="18"/>
          <w:szCs w:val="18"/>
          <w:vertAlign w:val="superscript"/>
        </w:rPr>
        <w:t>th</w:t>
      </w:r>
      <w:r w:rsidR="00421F91">
        <w:rPr>
          <w:sz w:val="18"/>
          <w:szCs w:val="18"/>
        </w:rPr>
        <w:t xml:space="preserve"> beam</w:t>
      </w:r>
      <w:r w:rsidR="002D5B79">
        <w:rPr>
          <w:sz w:val="18"/>
          <w:szCs w:val="18"/>
        </w:rPr>
        <w:t xml:space="preserve">, </w:t>
      </w:r>
      <w:bookmarkStart w:id="1" w:name="_GoBack"/>
      <w:bookmarkEnd w:id="1"/>
      <w:r w:rsidR="00421F91">
        <w:rPr>
          <w:sz w:val="18"/>
          <w:szCs w:val="18"/>
        </w:rPr>
        <w:t>7</w:t>
      </w:r>
      <w:r w:rsidR="00421F91" w:rsidRPr="00421F91">
        <w:rPr>
          <w:sz w:val="18"/>
          <w:szCs w:val="18"/>
          <w:vertAlign w:val="superscript"/>
        </w:rPr>
        <w:t>th</w:t>
      </w:r>
      <w:r w:rsidR="00421F91">
        <w:rPr>
          <w:sz w:val="18"/>
          <w:szCs w:val="18"/>
        </w:rPr>
        <w:t xml:space="preserve"> Bars</w:t>
      </w:r>
      <w:r w:rsidRPr="00421F91">
        <w:rPr>
          <w:sz w:val="18"/>
          <w:szCs w:val="18"/>
        </w:rPr>
        <w:t xml:space="preserve">                                         </w:t>
      </w:r>
      <w:r w:rsidR="004114FE" w:rsidRPr="00421F91">
        <w:rPr>
          <w:sz w:val="18"/>
          <w:szCs w:val="18"/>
        </w:rPr>
        <w:t xml:space="preserve">            </w:t>
      </w:r>
      <w:r w:rsidR="00FD19F1" w:rsidRPr="00421F91">
        <w:rPr>
          <w:sz w:val="18"/>
          <w:szCs w:val="18"/>
        </w:rPr>
        <w:t>Regionals</w:t>
      </w:r>
      <w:r w:rsidRPr="00421F91">
        <w:rPr>
          <w:sz w:val="18"/>
          <w:szCs w:val="18"/>
        </w:rPr>
        <w:t xml:space="preserve">:  Vault </w:t>
      </w:r>
      <w:r w:rsidR="00FD19F1" w:rsidRPr="00421F91">
        <w:rPr>
          <w:sz w:val="18"/>
          <w:szCs w:val="18"/>
        </w:rPr>
        <w:t xml:space="preserve">9.00, </w:t>
      </w:r>
      <w:r w:rsidRPr="00421F91">
        <w:rPr>
          <w:sz w:val="18"/>
          <w:szCs w:val="18"/>
        </w:rPr>
        <w:t xml:space="preserve">Bars </w:t>
      </w:r>
      <w:r w:rsidR="00FD19F1" w:rsidRPr="00421F91">
        <w:rPr>
          <w:sz w:val="18"/>
          <w:szCs w:val="18"/>
        </w:rPr>
        <w:t xml:space="preserve">9.025, </w:t>
      </w:r>
      <w:r w:rsidRPr="00421F91">
        <w:rPr>
          <w:sz w:val="18"/>
          <w:szCs w:val="18"/>
        </w:rPr>
        <w:t xml:space="preserve">Beam </w:t>
      </w:r>
      <w:r w:rsidR="00FD19F1" w:rsidRPr="00421F91">
        <w:rPr>
          <w:sz w:val="18"/>
          <w:szCs w:val="18"/>
        </w:rPr>
        <w:t>8.700 (fall) Floor 9.00</w:t>
      </w:r>
      <w:r w:rsidRPr="00421F91">
        <w:rPr>
          <w:sz w:val="18"/>
          <w:szCs w:val="18"/>
        </w:rPr>
        <w:t>, AA</w:t>
      </w:r>
      <w:r w:rsidR="00FD19F1" w:rsidRPr="00421F91">
        <w:rPr>
          <w:sz w:val="18"/>
          <w:szCs w:val="18"/>
        </w:rPr>
        <w:t xml:space="preserve"> 35.725</w:t>
      </w:r>
      <w:bookmarkEnd w:id="0"/>
    </w:p>
    <w:p w14:paraId="48150FDF" w14:textId="61F3EDA6" w:rsidR="00493258" w:rsidRPr="00493258" w:rsidRDefault="00493258" w:rsidP="00493258">
      <w:pPr>
        <w:pStyle w:val="Heading4"/>
        <w:rPr>
          <w:sz w:val="20"/>
          <w:szCs w:val="20"/>
        </w:rPr>
      </w:pPr>
      <w:r w:rsidRPr="00493258">
        <w:rPr>
          <w:sz w:val="20"/>
          <w:szCs w:val="20"/>
        </w:rPr>
        <w:t>Level 10 201</w:t>
      </w:r>
      <w:r>
        <w:rPr>
          <w:sz w:val="20"/>
          <w:szCs w:val="20"/>
        </w:rPr>
        <w:t>8</w:t>
      </w:r>
      <w:r w:rsidRPr="00493258">
        <w:rPr>
          <w:sz w:val="20"/>
          <w:szCs w:val="20"/>
        </w:rPr>
        <w:t>-201</w:t>
      </w:r>
      <w:r>
        <w:rPr>
          <w:sz w:val="20"/>
          <w:szCs w:val="20"/>
        </w:rPr>
        <w:t>9</w:t>
      </w:r>
      <w:r w:rsidRPr="00493258">
        <w:rPr>
          <w:sz w:val="20"/>
          <w:szCs w:val="20"/>
        </w:rPr>
        <w:t xml:space="preserve"> age 1</w:t>
      </w:r>
      <w:r>
        <w:rPr>
          <w:sz w:val="20"/>
          <w:szCs w:val="20"/>
        </w:rPr>
        <w:t>5</w:t>
      </w:r>
      <w:r w:rsidRPr="00493258">
        <w:rPr>
          <w:sz w:val="20"/>
          <w:szCs w:val="20"/>
        </w:rPr>
        <w:t>:</w:t>
      </w:r>
    </w:p>
    <w:p w14:paraId="78E380B0" w14:textId="5FD12594" w:rsidR="006E4AA7" w:rsidRPr="00493258" w:rsidRDefault="00493258" w:rsidP="00493258">
      <w:pPr>
        <w:rPr>
          <w:sz w:val="20"/>
          <w:szCs w:val="20"/>
        </w:rPr>
      </w:pPr>
      <w:r w:rsidRPr="00493258">
        <w:rPr>
          <w:sz w:val="20"/>
          <w:szCs w:val="20"/>
        </w:rPr>
        <w:t>Highest Scores: Vault 9.</w:t>
      </w:r>
      <w:r w:rsidR="00421F91">
        <w:rPr>
          <w:sz w:val="20"/>
          <w:szCs w:val="20"/>
        </w:rPr>
        <w:t>025</w:t>
      </w:r>
      <w:r w:rsidRPr="00493258">
        <w:rPr>
          <w:sz w:val="20"/>
          <w:szCs w:val="20"/>
        </w:rPr>
        <w:t>, Bars 9.</w:t>
      </w:r>
      <w:r w:rsidR="00421F91">
        <w:rPr>
          <w:sz w:val="20"/>
          <w:szCs w:val="20"/>
        </w:rPr>
        <w:t>400</w:t>
      </w:r>
      <w:r w:rsidRPr="00493258">
        <w:rPr>
          <w:sz w:val="20"/>
          <w:szCs w:val="20"/>
        </w:rPr>
        <w:t>, Beam 9.</w:t>
      </w:r>
      <w:r w:rsidR="00421F91">
        <w:rPr>
          <w:sz w:val="20"/>
          <w:szCs w:val="20"/>
        </w:rPr>
        <w:t>200</w:t>
      </w:r>
      <w:r w:rsidRPr="00493258">
        <w:rPr>
          <w:sz w:val="20"/>
          <w:szCs w:val="20"/>
        </w:rPr>
        <w:t xml:space="preserve"> Floor 9.</w:t>
      </w:r>
      <w:r w:rsidR="00421F91">
        <w:rPr>
          <w:sz w:val="20"/>
          <w:szCs w:val="20"/>
        </w:rPr>
        <w:t>300</w:t>
      </w:r>
      <w:r w:rsidRPr="00493258">
        <w:rPr>
          <w:sz w:val="20"/>
          <w:szCs w:val="20"/>
        </w:rPr>
        <w:t>, AA 36.</w:t>
      </w:r>
      <w:r w:rsidR="00421F91">
        <w:rPr>
          <w:sz w:val="20"/>
          <w:szCs w:val="20"/>
        </w:rPr>
        <w:t>675</w:t>
      </w:r>
      <w:r w:rsidRPr="00493258">
        <w:rPr>
          <w:sz w:val="20"/>
          <w:szCs w:val="20"/>
        </w:rPr>
        <w:t xml:space="preserve">                                                                                                  State:  Vault </w:t>
      </w:r>
      <w:r w:rsidR="00421F91">
        <w:rPr>
          <w:sz w:val="20"/>
          <w:szCs w:val="20"/>
        </w:rPr>
        <w:t>8.975</w:t>
      </w:r>
      <w:r w:rsidRPr="00493258">
        <w:rPr>
          <w:sz w:val="20"/>
          <w:szCs w:val="20"/>
        </w:rPr>
        <w:t xml:space="preserve">, Bars </w:t>
      </w:r>
      <w:r w:rsidR="00421F91">
        <w:rPr>
          <w:sz w:val="20"/>
          <w:szCs w:val="20"/>
        </w:rPr>
        <w:t>9.3</w:t>
      </w:r>
      <w:r w:rsidRPr="00493258">
        <w:rPr>
          <w:sz w:val="20"/>
          <w:szCs w:val="20"/>
        </w:rPr>
        <w:t xml:space="preserve">, Beam </w:t>
      </w:r>
      <w:r w:rsidR="00421F91">
        <w:rPr>
          <w:sz w:val="20"/>
          <w:szCs w:val="20"/>
        </w:rPr>
        <w:t>7.75 (Fall)</w:t>
      </w:r>
      <w:r w:rsidRPr="00493258">
        <w:rPr>
          <w:sz w:val="20"/>
          <w:szCs w:val="20"/>
        </w:rPr>
        <w:t xml:space="preserve">, Floor </w:t>
      </w:r>
      <w:r w:rsidR="00421F91">
        <w:rPr>
          <w:sz w:val="20"/>
          <w:szCs w:val="20"/>
        </w:rPr>
        <w:t>9.075</w:t>
      </w:r>
      <w:r w:rsidRPr="00493258">
        <w:rPr>
          <w:sz w:val="20"/>
          <w:szCs w:val="20"/>
        </w:rPr>
        <w:t>, AA 35.</w:t>
      </w:r>
      <w:r w:rsidR="00421F91">
        <w:rPr>
          <w:sz w:val="20"/>
          <w:szCs w:val="20"/>
        </w:rPr>
        <w:t>1</w:t>
      </w:r>
      <w:r w:rsidR="00525E51">
        <w:rPr>
          <w:sz w:val="20"/>
          <w:szCs w:val="20"/>
        </w:rPr>
        <w:t xml:space="preserve"> - </w:t>
      </w:r>
      <w:r w:rsidR="00421F91">
        <w:rPr>
          <w:sz w:val="20"/>
          <w:szCs w:val="20"/>
        </w:rPr>
        <w:t>2</w:t>
      </w:r>
      <w:r w:rsidR="00421F91" w:rsidRPr="00421F91">
        <w:rPr>
          <w:sz w:val="20"/>
          <w:szCs w:val="20"/>
          <w:vertAlign w:val="superscript"/>
        </w:rPr>
        <w:t>nd</w:t>
      </w:r>
      <w:r w:rsidR="00421F91">
        <w:rPr>
          <w:sz w:val="20"/>
          <w:szCs w:val="20"/>
        </w:rPr>
        <w:t xml:space="preserve"> Bars</w:t>
      </w:r>
      <w:r w:rsidRPr="00493258">
        <w:rPr>
          <w:sz w:val="20"/>
          <w:szCs w:val="20"/>
        </w:rPr>
        <w:t xml:space="preserve">                                                      Regionals:  Vault </w:t>
      </w:r>
      <w:r w:rsidR="00421F91">
        <w:rPr>
          <w:sz w:val="20"/>
          <w:szCs w:val="20"/>
        </w:rPr>
        <w:t>8.925</w:t>
      </w:r>
      <w:r w:rsidRPr="00493258">
        <w:rPr>
          <w:sz w:val="20"/>
          <w:szCs w:val="20"/>
        </w:rPr>
        <w:t xml:space="preserve">, Bars </w:t>
      </w:r>
      <w:r w:rsidR="00421F91">
        <w:rPr>
          <w:sz w:val="20"/>
          <w:szCs w:val="20"/>
        </w:rPr>
        <w:t>9.4</w:t>
      </w:r>
      <w:r w:rsidRPr="00493258">
        <w:rPr>
          <w:sz w:val="20"/>
          <w:szCs w:val="20"/>
        </w:rPr>
        <w:t xml:space="preserve">, Beam </w:t>
      </w:r>
      <w:r w:rsidR="00421F91">
        <w:rPr>
          <w:sz w:val="20"/>
          <w:szCs w:val="20"/>
        </w:rPr>
        <w:t>9.05,</w:t>
      </w:r>
      <w:r w:rsidRPr="00493258">
        <w:rPr>
          <w:sz w:val="20"/>
          <w:szCs w:val="20"/>
        </w:rPr>
        <w:t xml:space="preserve"> Floor 9.</w:t>
      </w:r>
      <w:r w:rsidR="00421F91">
        <w:rPr>
          <w:sz w:val="20"/>
          <w:szCs w:val="20"/>
        </w:rPr>
        <w:t>3</w:t>
      </w:r>
      <w:r w:rsidRPr="00493258">
        <w:rPr>
          <w:sz w:val="20"/>
          <w:szCs w:val="20"/>
        </w:rPr>
        <w:t xml:space="preserve">, AA </w:t>
      </w:r>
      <w:r w:rsidR="00421F91">
        <w:rPr>
          <w:sz w:val="20"/>
          <w:szCs w:val="20"/>
        </w:rPr>
        <w:t>36.675</w:t>
      </w:r>
      <w:r w:rsidR="00525E51">
        <w:rPr>
          <w:sz w:val="20"/>
          <w:szCs w:val="20"/>
        </w:rPr>
        <w:t xml:space="preserve"> - </w:t>
      </w:r>
      <w:r w:rsidR="00421F91">
        <w:rPr>
          <w:sz w:val="20"/>
          <w:szCs w:val="20"/>
        </w:rPr>
        <w:t>7</w:t>
      </w:r>
      <w:r w:rsidR="00421F91" w:rsidRPr="00421F91">
        <w:rPr>
          <w:sz w:val="20"/>
          <w:szCs w:val="20"/>
          <w:vertAlign w:val="superscript"/>
        </w:rPr>
        <w:t>th</w:t>
      </w:r>
      <w:r w:rsidR="00421F91">
        <w:rPr>
          <w:sz w:val="20"/>
          <w:szCs w:val="20"/>
        </w:rPr>
        <w:t xml:space="preserve"> bars</w:t>
      </w:r>
      <w:r w:rsidR="006E4AA7" w:rsidRPr="00493258">
        <w:rPr>
          <w:sz w:val="20"/>
          <w:szCs w:val="20"/>
        </w:rPr>
        <w:t xml:space="preserve">                                   </w:t>
      </w:r>
      <w:r w:rsidR="004114FE" w:rsidRPr="00493258">
        <w:rPr>
          <w:sz w:val="20"/>
          <w:szCs w:val="20"/>
        </w:rPr>
        <w:t xml:space="preserve">                    </w:t>
      </w:r>
      <w:r w:rsidR="00F10307" w:rsidRPr="00493258">
        <w:rPr>
          <w:sz w:val="20"/>
          <w:szCs w:val="20"/>
        </w:rPr>
        <w:t xml:space="preserve">       </w:t>
      </w:r>
      <w:r w:rsidR="004114FE" w:rsidRPr="00493258">
        <w:rPr>
          <w:sz w:val="20"/>
          <w:szCs w:val="20"/>
        </w:rPr>
        <w:t xml:space="preserve"> </w:t>
      </w:r>
      <w:r w:rsidR="006E4AA7" w:rsidRPr="00493258">
        <w:rPr>
          <w:sz w:val="20"/>
          <w:szCs w:val="20"/>
        </w:rPr>
        <w:t xml:space="preserve"> </w:t>
      </w:r>
    </w:p>
    <w:p w14:paraId="4ACCD44D" w14:textId="77777777" w:rsidR="00D70063" w:rsidRPr="00493258" w:rsidRDefault="004114FE" w:rsidP="004114FE">
      <w:pPr>
        <w:pStyle w:val="Photo"/>
        <w:rPr>
          <w:b/>
        </w:rPr>
      </w:pPr>
      <w:r w:rsidRPr="00493258">
        <w:rPr>
          <w:b/>
        </w:rPr>
        <w:t>EXTRA CURRICULARS</w:t>
      </w:r>
    </w:p>
    <w:p w14:paraId="2EF96B42" w14:textId="76C304C6" w:rsidR="00D70063" w:rsidRPr="00493258" w:rsidRDefault="004114FE" w:rsidP="00A15E4A">
      <w:pPr>
        <w:ind w:left="4320"/>
        <w:rPr>
          <w:sz w:val="18"/>
          <w:szCs w:val="18"/>
        </w:rPr>
      </w:pPr>
      <w:r w:rsidRPr="00493258">
        <w:rPr>
          <w:sz w:val="18"/>
          <w:szCs w:val="18"/>
        </w:rPr>
        <w:t>1</w:t>
      </w:r>
      <w:r w:rsidR="0003126B" w:rsidRPr="00493258">
        <w:rPr>
          <w:sz w:val="18"/>
          <w:szCs w:val="18"/>
        </w:rPr>
        <w:t>2</w:t>
      </w:r>
      <w:r w:rsidRPr="00493258">
        <w:rPr>
          <w:sz w:val="18"/>
          <w:szCs w:val="18"/>
        </w:rPr>
        <w:t xml:space="preserve"> years combined dance training in Classical Ballet </w:t>
      </w:r>
      <w:r w:rsidR="006D491B" w:rsidRPr="00493258">
        <w:rPr>
          <w:sz w:val="18"/>
          <w:szCs w:val="18"/>
        </w:rPr>
        <w:t>(</w:t>
      </w:r>
      <w:r w:rsidRPr="00493258">
        <w:rPr>
          <w:sz w:val="18"/>
          <w:szCs w:val="18"/>
        </w:rPr>
        <w:t>Vagonova</w:t>
      </w:r>
      <w:r w:rsidR="006D491B" w:rsidRPr="00493258">
        <w:rPr>
          <w:sz w:val="18"/>
          <w:szCs w:val="18"/>
        </w:rPr>
        <w:t>)</w:t>
      </w:r>
      <w:r w:rsidRPr="00493258">
        <w:rPr>
          <w:sz w:val="18"/>
          <w:szCs w:val="18"/>
        </w:rPr>
        <w:t>, Jazz,</w:t>
      </w:r>
      <w:r w:rsidR="00F10307" w:rsidRPr="00493258">
        <w:rPr>
          <w:sz w:val="18"/>
          <w:szCs w:val="18"/>
        </w:rPr>
        <w:t xml:space="preserve"> </w:t>
      </w:r>
      <w:r w:rsidRPr="00493258">
        <w:rPr>
          <w:sz w:val="18"/>
          <w:szCs w:val="18"/>
        </w:rPr>
        <w:t>Contemporary, Lyrical, Hip Hop</w:t>
      </w:r>
      <w:r w:rsidR="0003126B" w:rsidRPr="00493258">
        <w:rPr>
          <w:sz w:val="18"/>
          <w:szCs w:val="18"/>
        </w:rPr>
        <w:t xml:space="preserve"> and Tap</w:t>
      </w:r>
      <w:r w:rsidR="006D491B" w:rsidRPr="00493258">
        <w:rPr>
          <w:sz w:val="18"/>
          <w:szCs w:val="18"/>
        </w:rPr>
        <w:t xml:space="preserve">. 1 year </w:t>
      </w:r>
      <w:r w:rsidR="0003126B" w:rsidRPr="00493258">
        <w:rPr>
          <w:sz w:val="18"/>
          <w:szCs w:val="18"/>
        </w:rPr>
        <w:t>Aer</w:t>
      </w:r>
      <w:r w:rsidR="006D491B" w:rsidRPr="00493258">
        <w:rPr>
          <w:sz w:val="18"/>
          <w:szCs w:val="18"/>
        </w:rPr>
        <w:t>ial Silks.</w:t>
      </w:r>
      <w:r w:rsidR="00A15E4A" w:rsidRPr="00493258">
        <w:rPr>
          <w:sz w:val="18"/>
          <w:szCs w:val="18"/>
        </w:rPr>
        <w:t xml:space="preserve">  </w:t>
      </w:r>
      <w:r w:rsidR="006D491B" w:rsidRPr="00493258">
        <w:rPr>
          <w:sz w:val="18"/>
          <w:szCs w:val="18"/>
        </w:rPr>
        <w:t>5</w:t>
      </w:r>
      <w:r w:rsidRPr="00493258">
        <w:rPr>
          <w:sz w:val="18"/>
          <w:szCs w:val="18"/>
        </w:rPr>
        <w:t xml:space="preserve"> Years competition on award winning competitive dance team.</w:t>
      </w:r>
      <w:r w:rsidR="00A15E4A" w:rsidRPr="00493258">
        <w:rPr>
          <w:sz w:val="18"/>
          <w:szCs w:val="18"/>
        </w:rPr>
        <w:t xml:space="preserve"> </w:t>
      </w:r>
      <w:r w:rsidR="006D491B" w:rsidRPr="00493258">
        <w:rPr>
          <w:sz w:val="18"/>
          <w:szCs w:val="18"/>
        </w:rPr>
        <w:t>2</w:t>
      </w:r>
      <w:r w:rsidRPr="00493258">
        <w:rPr>
          <w:sz w:val="18"/>
          <w:szCs w:val="18"/>
        </w:rPr>
        <w:t xml:space="preserve"> years Nutcracker </w:t>
      </w:r>
      <w:r w:rsidR="006D491B" w:rsidRPr="00493258">
        <w:rPr>
          <w:sz w:val="18"/>
          <w:szCs w:val="18"/>
        </w:rPr>
        <w:t>cast</w:t>
      </w:r>
      <w:r w:rsidRPr="00493258">
        <w:rPr>
          <w:sz w:val="18"/>
          <w:szCs w:val="18"/>
        </w:rPr>
        <w:t>– various roles</w:t>
      </w:r>
      <w:r w:rsidR="00A15E4A" w:rsidRPr="00493258">
        <w:rPr>
          <w:sz w:val="18"/>
          <w:szCs w:val="18"/>
        </w:rPr>
        <w:t xml:space="preserve">.  </w:t>
      </w:r>
      <w:r w:rsidRPr="00493258">
        <w:rPr>
          <w:sz w:val="18"/>
          <w:szCs w:val="18"/>
        </w:rPr>
        <w:t>9 years school talent show</w:t>
      </w:r>
      <w:r w:rsidR="0003126B" w:rsidRPr="00493258">
        <w:rPr>
          <w:sz w:val="18"/>
          <w:szCs w:val="18"/>
        </w:rPr>
        <w:t xml:space="preserve"> cast</w:t>
      </w:r>
      <w:r w:rsidR="006D491B" w:rsidRPr="00493258">
        <w:rPr>
          <w:sz w:val="18"/>
          <w:szCs w:val="18"/>
        </w:rPr>
        <w:t xml:space="preserve"> – Solo vocal and dance</w:t>
      </w:r>
      <w:r w:rsidR="00493258">
        <w:rPr>
          <w:sz w:val="18"/>
          <w:szCs w:val="18"/>
        </w:rPr>
        <w:t xml:space="preserve">.  </w:t>
      </w:r>
      <w:r w:rsidR="0003126B" w:rsidRPr="00493258">
        <w:rPr>
          <w:sz w:val="18"/>
          <w:szCs w:val="18"/>
        </w:rPr>
        <w:t>School Choir - 4 years</w:t>
      </w:r>
      <w:r w:rsidR="00A15E4A" w:rsidRPr="00493258">
        <w:rPr>
          <w:sz w:val="18"/>
          <w:szCs w:val="18"/>
        </w:rPr>
        <w:t xml:space="preserve">. </w:t>
      </w:r>
      <w:r w:rsidR="0003126B" w:rsidRPr="00493258">
        <w:rPr>
          <w:sz w:val="18"/>
          <w:szCs w:val="18"/>
        </w:rPr>
        <w:t>Community Service including:  Diaper Drive</w:t>
      </w:r>
      <w:r w:rsidR="00A15E4A" w:rsidRPr="00493258">
        <w:rPr>
          <w:sz w:val="18"/>
          <w:szCs w:val="18"/>
        </w:rPr>
        <w:t>s</w:t>
      </w:r>
      <w:r w:rsidR="0003126B" w:rsidRPr="00493258">
        <w:rPr>
          <w:sz w:val="18"/>
          <w:szCs w:val="18"/>
        </w:rPr>
        <w:t>, Toys for Tots, G</w:t>
      </w:r>
      <w:r w:rsidR="00A15E4A" w:rsidRPr="00493258">
        <w:rPr>
          <w:sz w:val="18"/>
          <w:szCs w:val="18"/>
        </w:rPr>
        <w:t>OTR</w:t>
      </w:r>
      <w:r w:rsidR="0003126B" w:rsidRPr="00493258">
        <w:rPr>
          <w:sz w:val="18"/>
          <w:szCs w:val="18"/>
        </w:rPr>
        <w:t>, Letters to Soldiers, Canned food drive,</w:t>
      </w:r>
      <w:r w:rsidR="00A15E4A" w:rsidRPr="00493258">
        <w:rPr>
          <w:sz w:val="18"/>
          <w:szCs w:val="18"/>
        </w:rPr>
        <w:t xml:space="preserve"> </w:t>
      </w:r>
      <w:r w:rsidR="0003126B" w:rsidRPr="00493258">
        <w:rPr>
          <w:sz w:val="18"/>
          <w:szCs w:val="18"/>
        </w:rPr>
        <w:t>and visiting senior memory care centers and performing in dance and tumbling shows for seniors.</w:t>
      </w:r>
      <w:r w:rsidR="006D491B" w:rsidRPr="00493258">
        <w:rPr>
          <w:sz w:val="18"/>
          <w:szCs w:val="18"/>
        </w:rPr>
        <w:t xml:space="preserve">                            </w:t>
      </w:r>
    </w:p>
    <w:sectPr w:rsidR="00D70063" w:rsidRPr="00493258" w:rsidSect="00F10307">
      <w:headerReference w:type="default" r:id="rId15"/>
      <w:pgSz w:w="12240" w:h="15840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D91C6" w14:textId="77777777" w:rsidR="00D92B4A" w:rsidRDefault="00D92B4A" w:rsidP="00187B92">
      <w:pPr>
        <w:spacing w:after="0" w:line="240" w:lineRule="auto"/>
      </w:pPr>
      <w:r>
        <w:separator/>
      </w:r>
    </w:p>
  </w:endnote>
  <w:endnote w:type="continuationSeparator" w:id="0">
    <w:p w14:paraId="53BB4618" w14:textId="77777777" w:rsidR="00D92B4A" w:rsidRDefault="00D92B4A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9947F" w14:textId="77777777" w:rsidR="00D92B4A" w:rsidRDefault="00D92B4A" w:rsidP="00187B92">
      <w:pPr>
        <w:spacing w:after="0" w:line="240" w:lineRule="auto"/>
      </w:pPr>
      <w:r>
        <w:separator/>
      </w:r>
    </w:p>
  </w:footnote>
  <w:footnote w:type="continuationSeparator" w:id="0">
    <w:p w14:paraId="72FB91BB" w14:textId="77777777" w:rsidR="00D92B4A" w:rsidRDefault="00D92B4A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0284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D09D49" w14:textId="77777777" w:rsidR="009F0771" w:rsidRDefault="00187B9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D95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eastAsia="en-US"/>
          </w:rPr>
          <mc:AlternateContent>
            <mc:Choice Requires="wps">
              <w:drawing>
                <wp:anchor distT="45720" distB="45720" distL="114300" distR="114300" simplePos="0" relativeHeight="251659264" behindDoc="0" locked="1" layoutInCell="1" allowOverlap="1" wp14:anchorId="3073A2D0" wp14:editId="5F39C3AD">
                  <wp:simplePos x="0" y="0"/>
                  <mc:AlternateContent>
                    <mc:Choice Requires="wp14">
                      <wp:positionH relativeFrom="page">
                        <wp14:pctPosHOffset>8800</wp14:pctPosHOffset>
                      </wp:positionH>
                    </mc:Choice>
                    <mc:Fallback>
                      <wp:positionH relativeFrom="page">
                        <wp:posOffset>683895</wp:posOffset>
                      </wp:positionH>
                    </mc:Fallback>
                  </mc:AlternateContent>
                  <wp:positionV relativeFrom="margin">
                    <wp:posOffset>0</wp:posOffset>
                  </wp:positionV>
                  <wp:extent cx="2148840" cy="8458200"/>
                  <wp:effectExtent l="0" t="0" r="3810" b="0"/>
                  <wp:wrapSquare wrapText="bothSides"/>
                  <wp:docPr id="3" name="Text Box 2" descr="Sidebar text bo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8840" cy="845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single" w:sz="18" w:space="0" w:color="781049" w:themeColor="accent1" w:themeShade="80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Layout table"/>
                              </w:tblPr>
                              <w:tblGrid>
                                <w:gridCol w:w="3385"/>
                              </w:tblGrid>
                              <w:tr w:rsidR="002C0739" w14:paraId="5701D2B3" w14:textId="77777777" w:rsidTr="002C0739">
                                <w:trPr>
                                  <w:tblHeader/>
                                </w:trPr>
                                <w:tc>
                                  <w:tcPr>
                                    <w:tcW w:w="1959" w:type="dxa"/>
                                  </w:tcPr>
                                  <w:sdt>
                                    <w:sdtPr>
                                      <w:alias w:val="Your Name"/>
                                      <w:tag w:val="Your Name"/>
                                      <w:id w:val="1777370408"/>
                                      <w:placeholder>
                                        <w:docPart w:val="85D1AAFFECE84EF5B97DFEB45529536A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p w14:paraId="6B07AB20" w14:textId="77777777" w:rsidR="002C0739" w:rsidRPr="00187B92" w:rsidRDefault="0061001A" w:rsidP="00187B92">
                                        <w:pPr>
                                          <w:pStyle w:val="Title"/>
                                        </w:pPr>
                                        <w:r>
                                          <w:t>Cheyenne PRatola</w:t>
                                        </w:r>
                                      </w:p>
                                    </w:sdtContent>
                                  </w:sdt>
                                  <w:p w14:paraId="203CC943" w14:textId="201CC42A" w:rsidR="002C0739" w:rsidRPr="00970D57" w:rsidRDefault="00D92B4A" w:rsidP="00970D57">
                                    <w:pPr>
                                      <w:pStyle w:val="Subtitle"/>
                                    </w:pPr>
                                    <w:sdt>
                                      <w:sdtPr>
                                        <w:alias w:val="Position Title"/>
                                        <w:tag w:val=""/>
                                        <w:id w:val="839120990"/>
                                        <w:placeholder>
                                          <w:docPart w:val="5381ADDCAEC84512A871389A422C2317"/>
                                        </w:placeholder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r w:rsidR="00493258">
                                          <w:t>Current Grade: 11</w:t>
                                        </w:r>
                                        <w:r w:rsidR="00493258">
                                          <w:br/>
                                          <w:t>Graduation Date: 2021</w:t>
                                        </w:r>
                                        <w:r w:rsidR="00493258">
                                          <w:br/>
                                          <w:t>Date of Birth: 08/07/2003</w:t>
                                        </w:r>
                                        <w:r w:rsidR="00493258">
                                          <w:br/>
                                          <w:t>Current Level: 10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14:paraId="7BFD022D" w14:textId="77777777" w:rsidR="009F0771" w:rsidRDefault="00D92B4A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073A2D0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Sidebar text box" style="position:absolute;left:0;text-align:left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absolute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" filled="f" stroked="f">
                  <v:textbox inset="0,0,0,0">
                    <w:txbxContent>
                      <w:tbl>
                        <w:tblPr>
                          <w:tblStyle w:val="TableGrid"/>
                          <w:tblW w:w="5000" w:type="pct"/>
                          <w:tblBorders>
                            <w:top w:val="single" w:sz="18" w:space="0" w:color="781049" w:themeColor="accent1" w:themeShade="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Layout table"/>
                        </w:tblPr>
                        <w:tblGrid>
                          <w:gridCol w:w="3385"/>
                        </w:tblGrid>
                        <w:tr w:rsidR="002C0739" w14:paraId="5701D2B3" w14:textId="77777777" w:rsidTr="002C0739">
                          <w:trPr>
                            <w:tblHeader/>
                          </w:trPr>
                          <w:tc>
                            <w:tcPr>
                              <w:tcW w:w="1959" w:type="dxa"/>
                            </w:tcPr>
                            <w:sdt>
                              <w:sdtPr>
                                <w:alias w:val="Your Name"/>
                                <w:tag w:val="Your Name"/>
                                <w:id w:val="1777370408"/>
                                <w:placeholder>
                                  <w:docPart w:val="85D1AAFFECE84EF5B97DFEB45529536A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6B07AB20" w14:textId="77777777" w:rsidR="002C0739" w:rsidRPr="00187B92" w:rsidRDefault="0061001A" w:rsidP="00187B92">
                                  <w:pPr>
                                    <w:pStyle w:val="Title"/>
                                  </w:pPr>
                                  <w:r>
                                    <w:t>Cheyenne PRatola</w:t>
                                  </w:r>
                                </w:p>
                              </w:sdtContent>
                            </w:sdt>
                            <w:p w14:paraId="203CC943" w14:textId="201CC42A" w:rsidR="002C0739" w:rsidRPr="00970D57" w:rsidRDefault="00D92B4A" w:rsidP="00970D57">
                              <w:pPr>
                                <w:pStyle w:val="Subtitle"/>
                              </w:pPr>
                              <w:sdt>
                                <w:sdtPr>
                                  <w:alias w:val="Position Title"/>
                                  <w:tag w:val=""/>
                                  <w:id w:val="839120990"/>
                                  <w:placeholder>
                                    <w:docPart w:val="5381ADDCAEC84512A871389A422C2317"/>
                                  </w:placeholder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r w:rsidR="00493258">
                                    <w:t>Current Grade: 11</w:t>
                                  </w:r>
                                  <w:r w:rsidR="00493258">
                                    <w:br/>
                                    <w:t>Graduation Date: 2021</w:t>
                                  </w:r>
                                  <w:r w:rsidR="00493258">
                                    <w:br/>
                                    <w:t>Date of Birth: 08/07/2003</w:t>
                                  </w:r>
                                  <w:r w:rsidR="00493258">
                                    <w:br/>
                                    <w:t>Current Level: 10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14:paraId="7BFD022D" w14:textId="77777777" w:rsidR="009F0771" w:rsidRDefault="00D92B4A"/>
                    </w:txbxContent>
                  </v:textbox>
                  <w10:wrap type="square" anchorx="page" anchory="margin"/>
                  <w10:anchorlock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00B"/>
    <w:rsid w:val="0003126B"/>
    <w:rsid w:val="00035E36"/>
    <w:rsid w:val="00157B6F"/>
    <w:rsid w:val="0017107D"/>
    <w:rsid w:val="00187B92"/>
    <w:rsid w:val="00193D29"/>
    <w:rsid w:val="001B5896"/>
    <w:rsid w:val="00253BEF"/>
    <w:rsid w:val="002540EA"/>
    <w:rsid w:val="00293B83"/>
    <w:rsid w:val="002C0739"/>
    <w:rsid w:val="002D5B79"/>
    <w:rsid w:val="00363191"/>
    <w:rsid w:val="0039505A"/>
    <w:rsid w:val="004114FE"/>
    <w:rsid w:val="00421F91"/>
    <w:rsid w:val="00486E5D"/>
    <w:rsid w:val="00493258"/>
    <w:rsid w:val="00525E51"/>
    <w:rsid w:val="00581FC8"/>
    <w:rsid w:val="005E3E27"/>
    <w:rsid w:val="0061001A"/>
    <w:rsid w:val="00631AE6"/>
    <w:rsid w:val="0063376C"/>
    <w:rsid w:val="00641C33"/>
    <w:rsid w:val="00642059"/>
    <w:rsid w:val="006A3CE7"/>
    <w:rsid w:val="006B6D95"/>
    <w:rsid w:val="006D491B"/>
    <w:rsid w:val="006E4AA7"/>
    <w:rsid w:val="008C33FB"/>
    <w:rsid w:val="008D7DF5"/>
    <w:rsid w:val="009F5EAD"/>
    <w:rsid w:val="00A15E4A"/>
    <w:rsid w:val="00A2327D"/>
    <w:rsid w:val="00A4730C"/>
    <w:rsid w:val="00AC3D99"/>
    <w:rsid w:val="00BC326E"/>
    <w:rsid w:val="00C32E33"/>
    <w:rsid w:val="00D14030"/>
    <w:rsid w:val="00D425F8"/>
    <w:rsid w:val="00D70063"/>
    <w:rsid w:val="00D76CAD"/>
    <w:rsid w:val="00D8000B"/>
    <w:rsid w:val="00D92B4A"/>
    <w:rsid w:val="00E16EA9"/>
    <w:rsid w:val="00F10307"/>
    <w:rsid w:val="00FD19F1"/>
    <w:rsid w:val="00FD7795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29E8E"/>
  <w15:chartTrackingRefBased/>
  <w15:docId w15:val="{A3FF1F1D-2953-40B5-92C7-33B55B72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B6F"/>
  </w:style>
  <w:style w:type="paragraph" w:styleId="Heading1">
    <w:name w:val="heading 1"/>
    <w:basedOn w:val="Normal"/>
    <w:next w:val="Normal"/>
    <w:link w:val="Heading1Char"/>
    <w:uiPriority w:val="9"/>
    <w:qFormat/>
    <w:rsid w:val="008C33FB"/>
    <w:pPr>
      <w:keepNext/>
      <w:keepLines/>
      <w:pBdr>
        <w:top w:val="single" w:sz="4" w:space="6" w:color="781049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81049" w:themeColor="accent1" w:themeShade="80"/>
      <w:sz w:val="28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781049" w:themeColor="accent1" w:themeShade="80"/>
      <w:sz w:val="28"/>
      <w:szCs w:val="26"/>
      <w:lang w:eastAsia="ja-JP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781049" w:themeColor="accent1" w:themeShade="80"/>
      <w:sz w:val="36"/>
      <w:lang w:eastAsia="ja-JP"/>
    </w:rPr>
  </w:style>
  <w:style w:type="paragraph" w:styleId="Heading4">
    <w:name w:val="heading 4"/>
    <w:basedOn w:val="Normal"/>
    <w:next w:val="Heading5"/>
    <w:link w:val="Heading4Ch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3FB"/>
    <w:rPr>
      <w:rFonts w:asciiTheme="majorHAnsi" w:eastAsiaTheme="majorEastAsia" w:hAnsiTheme="majorHAnsi" w:cstheme="majorBidi"/>
      <w:caps/>
      <w:color w:val="781049" w:themeColor="accent1" w:themeShade="8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33FB"/>
    <w:rPr>
      <w:rFonts w:asciiTheme="majorHAnsi" w:eastAsiaTheme="majorEastAsia" w:hAnsiTheme="majorHAnsi" w:cstheme="majorBidi"/>
      <w:caps/>
      <w:color w:val="781049" w:themeColor="accent1" w:themeShade="80"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7B92"/>
    <w:rPr>
      <w:rFonts w:asciiTheme="majorHAnsi" w:eastAsiaTheme="majorEastAsia" w:hAnsiTheme="majorHAnsi" w:cstheme="majorBidi"/>
      <w:caps/>
      <w:color w:val="781049" w:themeColor="accent1" w:themeShade="80"/>
      <w:sz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781049" w:themeColor="accent1" w:themeShade="80"/>
      <w:sz w:val="2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7B92"/>
    <w:rPr>
      <w:rFonts w:asciiTheme="majorHAnsi" w:eastAsiaTheme="minorEastAsia" w:hAnsiTheme="majorHAnsi"/>
      <w:color w:val="781049" w:themeColor="accent1" w:themeShade="80"/>
      <w:sz w:val="28"/>
      <w:lang w:eastAsia="ja-JP"/>
    </w:rPr>
  </w:style>
  <w:style w:type="table" w:styleId="TableGrid">
    <w:name w:val="Table Grid"/>
    <w:basedOn w:val="Table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D70063"/>
    <w:rPr>
      <w:b/>
      <w:bCs/>
    </w:rPr>
  </w:style>
  <w:style w:type="paragraph" w:styleId="Title">
    <w:name w:val="Title"/>
    <w:basedOn w:val="Normal"/>
    <w:link w:val="TitleCh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781049" w:themeColor="accent1" w:themeShade="8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70063"/>
    <w:rPr>
      <w:rFonts w:asciiTheme="majorHAnsi" w:eastAsiaTheme="majorEastAsia" w:hAnsiTheme="majorHAnsi" w:cstheme="majorBidi"/>
      <w:caps/>
      <w:color w:val="781049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781049" w:themeColor="accent1" w:themeShade="80"/>
        <w:bottom w:val="single" w:sz="18" w:space="2" w:color="781049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itle">
    <w:name w:val="Subtitle"/>
    <w:basedOn w:val="Normal"/>
    <w:link w:val="SubtitleCh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7B92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7B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8000B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0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0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0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aniwu@aol.com" TargetMode="External"/><Relationship Id="rId13" Type="http://schemas.openxmlformats.org/officeDocument/2006/relationships/hyperlink" Target="mailto:wpratola@att.ne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gymbe4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ianiwu@ao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gymbe4@gmail.com" TargetMode="External"/><Relationship Id="rId14" Type="http://schemas.openxmlformats.org/officeDocument/2006/relationships/hyperlink" Target="mailto:cpratola@att.ne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tola%20Family\AppData\Roaming\Microsoft\Templates\Resume%20(Profe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A263613C6A4D5595E1EF0571822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35F17-468A-4E34-B2D2-E6A463964395}"/>
      </w:docPartPr>
      <w:docPartBody>
        <w:p w:rsidR="00463F40" w:rsidRDefault="00C175E1">
          <w:pPr>
            <w:pStyle w:val="E1A263613C6A4D5595E1EF057182203E"/>
          </w:pPr>
          <w:r>
            <w:rPr>
              <w:rStyle w:val="PlaceholderText"/>
            </w:rPr>
            <w:t>Your Name</w:t>
          </w:r>
        </w:p>
      </w:docPartBody>
    </w:docPart>
    <w:docPart>
      <w:docPartPr>
        <w:name w:val="64C562D1F0404E8D8746217FBF7AB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BF6E7-0FC3-4F84-A8B5-64FDB3F5F9AF}"/>
      </w:docPartPr>
      <w:docPartBody>
        <w:p w:rsidR="00463F40" w:rsidRDefault="00C175E1">
          <w:pPr>
            <w:pStyle w:val="64C562D1F0404E8D8746217FBF7AB446"/>
          </w:pPr>
          <w:r>
            <w:t>Position Title</w:t>
          </w:r>
        </w:p>
      </w:docPartBody>
    </w:docPart>
    <w:docPart>
      <w:docPartPr>
        <w:name w:val="85D1AAFFECE84EF5B97DFEB455295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85D5B-8230-4BB8-AE0F-B8F6164AAD20}"/>
      </w:docPartPr>
      <w:docPartBody>
        <w:p w:rsidR="00463F40" w:rsidRDefault="00C175E1">
          <w:pPr>
            <w:pStyle w:val="85D1AAFFECE84EF5B97DFEB45529536A"/>
          </w:pPr>
          <w:r>
            <w:t>Your Name</w:t>
          </w:r>
        </w:p>
      </w:docPartBody>
    </w:docPart>
    <w:docPart>
      <w:docPartPr>
        <w:name w:val="5381ADDCAEC84512A871389A422C2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77DE7-04D9-40A7-8173-E095E318DB89}"/>
      </w:docPartPr>
      <w:docPartBody>
        <w:p w:rsidR="00463F40" w:rsidRDefault="00C175E1">
          <w:pPr>
            <w:pStyle w:val="5381ADDCAEC84512A871389A422C2317"/>
          </w:pPr>
          <w:r>
            <w:t>Position Title</w:t>
          </w:r>
        </w:p>
      </w:docPartBody>
    </w:docPart>
    <w:docPart>
      <w:docPartPr>
        <w:name w:val="E2FB133F52CB4A3E817732BF26D1D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5C534-97B1-4061-93BA-372A7A185C07}"/>
      </w:docPartPr>
      <w:docPartBody>
        <w:p w:rsidR="00463F40" w:rsidRDefault="00C506F7" w:rsidP="00C506F7">
          <w:pPr>
            <w:pStyle w:val="E2FB133F52CB4A3E817732BF26D1DA82"/>
          </w:pPr>
          <w: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F7"/>
    <w:rsid w:val="002864B3"/>
    <w:rsid w:val="00463F40"/>
    <w:rsid w:val="009E7676"/>
    <w:rsid w:val="009F4A52"/>
    <w:rsid w:val="00C175E1"/>
    <w:rsid w:val="00C506F7"/>
    <w:rsid w:val="00F3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256CC12DB8451D849B4D6996598DDD">
    <w:name w:val="08256CC12DB8451D849B4D6996598DDD"/>
  </w:style>
  <w:style w:type="paragraph" w:customStyle="1" w:styleId="1CBA5B1864374D32BBBA0E047360A8BE">
    <w:name w:val="1CBA5B1864374D32BBBA0E047360A8BE"/>
  </w:style>
  <w:style w:type="paragraph" w:customStyle="1" w:styleId="4CD322C92FC44625BCFD02F92FADA892">
    <w:name w:val="4CD322C92FC44625BCFD02F92FADA892"/>
  </w:style>
  <w:style w:type="paragraph" w:customStyle="1" w:styleId="561840B889104E789ACFA3187FCAD9CB">
    <w:name w:val="561840B889104E789ACFA3187FCAD9CB"/>
  </w:style>
  <w:style w:type="paragraph" w:customStyle="1" w:styleId="DDE96A95BB0B4945B22BBF906A67D62D">
    <w:name w:val="DDE96A95BB0B4945B22BBF906A67D62D"/>
  </w:style>
  <w:style w:type="paragraph" w:customStyle="1" w:styleId="656C4DA9C20244119D88101ED0B03FF1">
    <w:name w:val="656C4DA9C20244119D88101ED0B03FF1"/>
  </w:style>
  <w:style w:type="paragraph" w:customStyle="1" w:styleId="F8889E7AF91C4A41A098D4BBB2BD9E9D">
    <w:name w:val="F8889E7AF91C4A41A098D4BBB2BD9E9D"/>
  </w:style>
  <w:style w:type="paragraph" w:customStyle="1" w:styleId="4ACFFD8F97F6482AB6FD58224A708858">
    <w:name w:val="4ACFFD8F97F6482AB6FD58224A708858"/>
  </w:style>
  <w:style w:type="paragraph" w:customStyle="1" w:styleId="570A7DC294F04BC4A7503EBDC93AA756">
    <w:name w:val="570A7DC294F04BC4A7503EBDC93AA756"/>
  </w:style>
  <w:style w:type="paragraph" w:customStyle="1" w:styleId="04B55BCCD25F4A7EA1E42ABD95CD7B79">
    <w:name w:val="04B55BCCD25F4A7EA1E42ABD95CD7B79"/>
  </w:style>
  <w:style w:type="paragraph" w:customStyle="1" w:styleId="088B5315217A4F9B9F974600F12F3D1B">
    <w:name w:val="088B5315217A4F9B9F974600F12F3D1B"/>
  </w:style>
  <w:style w:type="paragraph" w:customStyle="1" w:styleId="701682A2015841FCAD626F8D2C5F2798">
    <w:name w:val="701682A2015841FCAD626F8D2C5F2798"/>
  </w:style>
  <w:style w:type="paragraph" w:customStyle="1" w:styleId="BF5B3667E6624495A2A8ED881621B855">
    <w:name w:val="BF5B3667E6624495A2A8ED881621B855"/>
  </w:style>
  <w:style w:type="paragraph" w:customStyle="1" w:styleId="4A381576640F4379994203828D7A0C2C">
    <w:name w:val="4A381576640F4379994203828D7A0C2C"/>
  </w:style>
  <w:style w:type="paragraph" w:customStyle="1" w:styleId="4B8263CDE0224919916C0ED9361CE090">
    <w:name w:val="4B8263CDE0224919916C0ED9361CE090"/>
  </w:style>
  <w:style w:type="paragraph" w:customStyle="1" w:styleId="D52CFD71CB7A49B8A049DE2130B76E2E">
    <w:name w:val="D52CFD71CB7A49B8A049DE2130B76E2E"/>
  </w:style>
  <w:style w:type="paragraph" w:customStyle="1" w:styleId="C2DE32E0791C40B384D21580A1522989">
    <w:name w:val="C2DE32E0791C40B384D21580A152298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1A263613C6A4D5595E1EF057182203E">
    <w:name w:val="E1A263613C6A4D5595E1EF057182203E"/>
  </w:style>
  <w:style w:type="paragraph" w:customStyle="1" w:styleId="64C562D1F0404E8D8746217FBF7AB446">
    <w:name w:val="64C562D1F0404E8D8746217FBF7AB446"/>
  </w:style>
  <w:style w:type="paragraph" w:customStyle="1" w:styleId="92CD260EE4D140928973B9BBE60FB76C">
    <w:name w:val="92CD260EE4D140928973B9BBE60FB76C"/>
  </w:style>
  <w:style w:type="paragraph" w:customStyle="1" w:styleId="5FE66B1A584946A7B6368F680C5E0993">
    <w:name w:val="5FE66B1A584946A7B6368F680C5E0993"/>
  </w:style>
  <w:style w:type="paragraph" w:customStyle="1" w:styleId="12943BDF9C9D41C8AA439FDFECC2F423">
    <w:name w:val="12943BDF9C9D41C8AA439FDFECC2F423"/>
  </w:style>
  <w:style w:type="paragraph" w:customStyle="1" w:styleId="BFDF2A16894A4042A38AA56425F0C447">
    <w:name w:val="BFDF2A16894A4042A38AA56425F0C447"/>
  </w:style>
  <w:style w:type="paragraph" w:customStyle="1" w:styleId="8D77554257D648049884DC0FD55C0F83">
    <w:name w:val="8D77554257D648049884DC0FD55C0F83"/>
  </w:style>
  <w:style w:type="paragraph" w:customStyle="1" w:styleId="D0A64B94799140C5A585AC329B8618B2">
    <w:name w:val="D0A64B94799140C5A585AC329B8618B2"/>
  </w:style>
  <w:style w:type="paragraph" w:customStyle="1" w:styleId="7B9C259991EB47A98883329A6E8318AF">
    <w:name w:val="7B9C259991EB47A98883329A6E8318AF"/>
  </w:style>
  <w:style w:type="paragraph" w:customStyle="1" w:styleId="6D0CA1A30B17408DBC3996BB8581C0A6">
    <w:name w:val="6D0CA1A30B17408DBC3996BB8581C0A6"/>
  </w:style>
  <w:style w:type="paragraph" w:customStyle="1" w:styleId="85D1AAFFECE84EF5B97DFEB45529536A">
    <w:name w:val="85D1AAFFECE84EF5B97DFEB45529536A"/>
  </w:style>
  <w:style w:type="paragraph" w:customStyle="1" w:styleId="5381ADDCAEC84512A871389A422C2317">
    <w:name w:val="5381ADDCAEC84512A871389A422C2317"/>
  </w:style>
  <w:style w:type="paragraph" w:customStyle="1" w:styleId="A8073E4E0683400F8EF3ECED9C331E41">
    <w:name w:val="A8073E4E0683400F8EF3ECED9C331E41"/>
    <w:rsid w:val="00C506F7"/>
  </w:style>
  <w:style w:type="paragraph" w:customStyle="1" w:styleId="F41F419E8CA64E3E877BD399CF8C2B13">
    <w:name w:val="F41F419E8CA64E3E877BD399CF8C2B13"/>
    <w:rsid w:val="00C506F7"/>
  </w:style>
  <w:style w:type="paragraph" w:customStyle="1" w:styleId="B3D840D1B605471DB23350E398D9B42B">
    <w:name w:val="B3D840D1B605471DB23350E398D9B42B"/>
    <w:rsid w:val="00C506F7"/>
  </w:style>
  <w:style w:type="paragraph" w:customStyle="1" w:styleId="B67B5463BB724E5FA5FB81ACD6D5AC0D">
    <w:name w:val="B67B5463BB724E5FA5FB81ACD6D5AC0D"/>
    <w:rsid w:val="00C506F7"/>
  </w:style>
  <w:style w:type="paragraph" w:customStyle="1" w:styleId="E2FB133F52CB4A3E817732BF26D1DA82">
    <w:name w:val="E2FB133F52CB4A3E817732BF26D1DA82"/>
    <w:rsid w:val="00C506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Current Grade: 11
Graduation Date: 2021
Date of Birth: 08/07/2003
Current Level: 10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(Professional).dotx</Template>
  <TotalTime>3158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PRatola</dc:creator>
  <cp:keywords/>
  <dc:description/>
  <cp:lastModifiedBy>Pratola Family</cp:lastModifiedBy>
  <cp:revision>20</cp:revision>
  <dcterms:created xsi:type="dcterms:W3CDTF">2018-04-03T00:12:00Z</dcterms:created>
  <dcterms:modified xsi:type="dcterms:W3CDTF">2019-08-19T19:45:00Z</dcterms:modified>
</cp:coreProperties>
</file>