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FA2" w:rsidRDefault="00C4250B">
      <w:bookmarkStart w:id="0" w:name="_GoBack"/>
      <w:bookmarkEnd w:id="0"/>
      <w:r>
        <w:rPr>
          <w:noProof/>
        </w:rPr>
        <w:drawing>
          <wp:inline distT="0" distB="0" distL="0" distR="0">
            <wp:extent cx="7772400" cy="12801600"/>
            <wp:effectExtent l="0" t="0" r="0" b="0"/>
            <wp:docPr id="1" name="Picture 38" descr="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2477750"/>
            <wp:effectExtent l="0" t="0" r="0" b="0"/>
            <wp:docPr id="2" name="Picture 39" descr="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24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3" name="Picture 40" descr="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553950"/>
            <wp:effectExtent l="0" t="0" r="9525" b="0"/>
            <wp:docPr id="4" name="Picture 41" descr="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5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553950"/>
            <wp:effectExtent l="0" t="0" r="9525" b="0"/>
            <wp:docPr id="5" name="Picture 42" descr="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ge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5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620625"/>
            <wp:effectExtent l="0" t="0" r="9525" b="9525"/>
            <wp:docPr id="6" name="Picture 43" descr="p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620625"/>
            <wp:effectExtent l="0" t="0" r="9525" b="9525"/>
            <wp:docPr id="7" name="Picture 44" descr="p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7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620625"/>
            <wp:effectExtent l="0" t="0" r="9525" b="9525"/>
            <wp:docPr id="8" name="Picture 45" descr="page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8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620625"/>
            <wp:effectExtent l="0" t="0" r="9525" b="9525"/>
            <wp:docPr id="9" name="Picture 46" descr="p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9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620625"/>
            <wp:effectExtent l="0" t="0" r="9525" b="9525"/>
            <wp:docPr id="10" name="Picture 47" descr="p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10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620625"/>
            <wp:effectExtent l="0" t="0" r="9525" b="9525"/>
            <wp:docPr id="11" name="Picture 48" descr="p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age1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2620625"/>
            <wp:effectExtent l="0" t="0" r="9525" b="9525"/>
            <wp:docPr id="12" name="Picture 49" descr="p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ge1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13" name="Picture 50" descr="page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age13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14" name="Picture 51" descr="p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ge14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15" name="Picture 52" descr="p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age15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16" name="Picture 53" descr="page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ge16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17" name="Picture 54" descr="page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age17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18" name="Picture 55" descr="page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ge18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19" name="Picture 56" descr="page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ge19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0" name="Picture 57" descr="page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ge20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1" name="Picture 58" descr="page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age21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2" name="Picture 59" descr="page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age22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3" name="Picture 60" descr="page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23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4" name="Picture 61" descr="page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age24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5" name="Picture 62" descr="page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age25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6" name="Picture 63" descr="page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ge26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7" name="Picture 64" descr="page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27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8" name="Picture 65" descr="page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age28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29" name="Picture 66" descr="page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age29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30" name="Picture 67" descr="page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ge30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31" name="Picture 68" descr="page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ge31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32" name="Picture 69" descr="page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ge32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33" name="Picture 70" descr="page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age33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34" name="Picture 71" descr="page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age34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35" name="Picture 72" descr="page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age35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36" name="Picture 73" descr="page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age36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2534900"/>
            <wp:effectExtent l="0" t="0" r="0" b="0"/>
            <wp:docPr id="37" name="Picture 74" descr="page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age37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25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84" w:rsidRDefault="00711B84"/>
    <w:p w:rsidR="00711B84" w:rsidRDefault="00711B84"/>
    <w:p w:rsidR="00711B84" w:rsidRDefault="00C4250B">
      <w:r>
        <w:rPr>
          <w:noProof/>
        </w:rPr>
        <w:drawing>
          <wp:inline distT="0" distB="0" distL="0" distR="0">
            <wp:extent cx="6858000" cy="11287125"/>
            <wp:effectExtent l="0" t="0" r="0" b="9525"/>
            <wp:docPr id="38" name="Picture 37" descr="page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e38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2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84" w:rsidRDefault="00711B84"/>
    <w:sectPr w:rsidR="00711B84" w:rsidSect="00711B84">
      <w:pgSz w:w="12240" w:h="20160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E8A"/>
    <w:rsid w:val="00107589"/>
    <w:rsid w:val="004156DB"/>
    <w:rsid w:val="0062435C"/>
    <w:rsid w:val="00697ECA"/>
    <w:rsid w:val="00711B84"/>
    <w:rsid w:val="00B30FA2"/>
    <w:rsid w:val="00C4250B"/>
    <w:rsid w:val="00F6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FA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1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FA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1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nort\Documents\HOA%20Jupiter%20FL\By_Laws-Word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By_Laws-Word Template</Template>
  <TotalTime>0</TotalTime>
  <Pages>38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Northamer</dc:creator>
  <cp:lastModifiedBy>Kenneth Northamer</cp:lastModifiedBy>
  <cp:revision>1</cp:revision>
  <dcterms:created xsi:type="dcterms:W3CDTF">2019-10-18T01:02:00Z</dcterms:created>
  <dcterms:modified xsi:type="dcterms:W3CDTF">2019-10-18T01:02:00Z</dcterms:modified>
</cp:coreProperties>
</file>