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"/>
        <w:tblW w:w="5127" w:type="pct"/>
        <w:jc w:val="center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2690"/>
        <w:gridCol w:w="2519"/>
      </w:tblGrid>
      <w:tr w:rsidR="00772279" w:rsidRPr="00772279" w14:paraId="450413DD" w14:textId="77777777" w:rsidTr="00480AE4">
        <w:trPr>
          <w:trHeight w:hRule="exact" w:val="1820"/>
          <w:jc w:val="center"/>
        </w:trPr>
        <w:tc>
          <w:tcPr>
            <w:tcW w:w="4172" w:type="pct"/>
            <w:tcBorders>
              <w:bottom w:val="single" w:sz="8" w:space="0" w:color="BFBFBF" w:themeColor="background1" w:themeShade="BF"/>
            </w:tcBorders>
            <w:vAlign w:val="center"/>
          </w:tcPr>
          <w:p w14:paraId="0D7DB943" w14:textId="0C2C8269" w:rsidR="00F8354F" w:rsidRDefault="00A2380F" w:rsidP="000A6FD7">
            <w:pPr>
              <w:pStyle w:val="Month"/>
              <w:spacing w:after="40"/>
              <w:jc w:val="left"/>
            </w:pPr>
            <w:r>
              <w:rPr>
                <w:noProof/>
              </w:rPr>
              <w:drawing>
                <wp:inline distT="0" distB="0" distL="0" distR="0" wp14:anchorId="302FE3C5" wp14:editId="3841DC67">
                  <wp:extent cx="1162050" cy="1000125"/>
                  <wp:effectExtent l="0" t="0" r="0" b="9525"/>
                  <wp:docPr id="7" name="Picture 7" descr="Pacesetter_Academy_Final_Logo_9-6-1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cesetter_Academy_Final_Logo_9-6-1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6FD7">
              <w:rPr>
                <w:noProof/>
              </w:rPr>
              <w:t xml:space="preserve">   </w:t>
            </w:r>
            <w:r w:rsidR="00B55D38">
              <w:rPr>
                <w:noProof/>
              </w:rPr>
              <w:drawing>
                <wp:inline distT="0" distB="0" distL="0" distR="0" wp14:anchorId="51B11B1B" wp14:editId="0AE3C208">
                  <wp:extent cx="1130654" cy="464222"/>
                  <wp:effectExtent l="57150" t="209550" r="50800" b="202565"/>
                  <wp:docPr id="16" name="Picture 16" descr="Image result for valentines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alentines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89572">
                            <a:off x="0" y="0"/>
                            <a:ext cx="1183873" cy="48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6FD7">
              <w:rPr>
                <w:noProof/>
              </w:rPr>
              <w:t xml:space="preserve">  </w:t>
            </w:r>
            <w:r w:rsidR="00FA105B">
              <w:rPr>
                <w:noProof/>
              </w:rPr>
              <w:drawing>
                <wp:inline distT="0" distB="0" distL="0" distR="0" wp14:anchorId="7E88BBD9" wp14:editId="5E9B7F1F">
                  <wp:extent cx="1066800" cy="733425"/>
                  <wp:effectExtent l="0" t="0" r="0" b="9525"/>
                  <wp:docPr id="1" name="Picture 1" descr="Image result for valentines da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result for valentines day clipart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6FD7">
              <w:rPr>
                <w:noProof/>
              </w:rPr>
              <w:t xml:space="preserve">    </w:t>
            </w:r>
            <w:r w:rsidR="00FA105B" w:rsidRPr="00FA105B">
              <w:rPr>
                <w:color w:val="FF0000"/>
                <w:sz w:val="90"/>
                <w:szCs w:val="90"/>
              </w:rPr>
              <w:t>February</w:t>
            </w:r>
          </w:p>
        </w:tc>
        <w:tc>
          <w:tcPr>
            <w:tcW w:w="82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  <w:vAlign w:val="center"/>
          </w:tcPr>
          <w:p w14:paraId="2B3901BA" w14:textId="57D8605B" w:rsidR="00F8354F" w:rsidRPr="00772279" w:rsidRDefault="00C55699" w:rsidP="003C74DE">
            <w:pPr>
              <w:pStyle w:val="Year"/>
              <w:spacing w:after="40"/>
              <w:jc w:val="center"/>
              <w:rPr>
                <w:rFonts w:ascii="Comic Sans MS" w:hAnsi="Comic Sans MS"/>
                <w:color w:val="FF0000"/>
                <w:sz w:val="80"/>
                <w:szCs w:val="80"/>
              </w:rPr>
            </w:pPr>
            <w:r w:rsidRPr="00C55699">
              <w:rPr>
                <w:rFonts w:ascii="Comic Sans MS" w:hAnsi="Comic Sans MS"/>
                <w:color w:val="FF0000"/>
                <w:sz w:val="52"/>
                <w:szCs w:val="52"/>
              </w:rPr>
              <w:br/>
            </w:r>
            <w:r w:rsidR="00804FC2" w:rsidRPr="00772279">
              <w:rPr>
                <w:rFonts w:ascii="Comic Sans MS" w:hAnsi="Comic Sans MS"/>
                <w:color w:val="FF0000"/>
                <w:sz w:val="80"/>
                <w:szCs w:val="80"/>
              </w:rPr>
              <w:fldChar w:fldCharType="begin"/>
            </w:r>
            <w:r w:rsidR="00804FC2" w:rsidRPr="00772279">
              <w:rPr>
                <w:rFonts w:ascii="Comic Sans MS" w:hAnsi="Comic Sans MS"/>
                <w:color w:val="FF0000"/>
                <w:sz w:val="80"/>
                <w:szCs w:val="80"/>
              </w:rPr>
              <w:instrText xml:space="preserve"> DOCVARIABLE  MonthStart \@  yyyy   \* MERGEFORMAT </w:instrText>
            </w:r>
            <w:r w:rsidR="00804FC2" w:rsidRPr="00772279">
              <w:rPr>
                <w:rFonts w:ascii="Comic Sans MS" w:hAnsi="Comic Sans MS"/>
                <w:color w:val="FF0000"/>
                <w:sz w:val="80"/>
                <w:szCs w:val="80"/>
              </w:rPr>
              <w:fldChar w:fldCharType="separate"/>
            </w:r>
            <w:r w:rsidR="006D795C">
              <w:rPr>
                <w:rFonts w:ascii="Comic Sans MS" w:hAnsi="Comic Sans MS"/>
                <w:color w:val="FF0000"/>
                <w:sz w:val="80"/>
                <w:szCs w:val="80"/>
              </w:rPr>
              <w:t>2020</w:t>
            </w:r>
            <w:r w:rsidR="00804FC2" w:rsidRPr="00772279">
              <w:rPr>
                <w:rFonts w:ascii="Comic Sans MS" w:hAnsi="Comic Sans MS"/>
                <w:color w:val="FF0000"/>
                <w:sz w:val="80"/>
                <w:szCs w:val="80"/>
              </w:rPr>
              <w:fldChar w:fldCharType="end"/>
            </w:r>
          </w:p>
        </w:tc>
      </w:tr>
      <w:tr w:rsidR="00F8354F" w14:paraId="552C0CC2" w14:textId="77777777" w:rsidTr="00480AE4">
        <w:trPr>
          <w:trHeight w:val="61"/>
          <w:jc w:val="center"/>
        </w:trPr>
        <w:tc>
          <w:tcPr>
            <w:tcW w:w="4172" w:type="pct"/>
            <w:tcBorders>
              <w:top w:val="single" w:sz="8" w:space="0" w:color="BFBFBF" w:themeColor="background1" w:themeShade="BF"/>
              <w:bottom w:val="nil"/>
            </w:tcBorders>
          </w:tcPr>
          <w:p w14:paraId="487AD037" w14:textId="77777777" w:rsidR="00F8354F" w:rsidRDefault="00F8354F">
            <w:pPr>
              <w:pStyle w:val="NoSpacing"/>
            </w:pPr>
          </w:p>
        </w:tc>
        <w:tc>
          <w:tcPr>
            <w:tcW w:w="828" w:type="pct"/>
            <w:tcBorders>
              <w:top w:val="single" w:sz="8" w:space="0" w:color="BFBFBF" w:themeColor="background1" w:themeShade="BF"/>
              <w:bottom w:val="nil"/>
            </w:tcBorders>
          </w:tcPr>
          <w:p w14:paraId="2A929A09" w14:textId="77777777" w:rsidR="00F8354F" w:rsidRDefault="00F8354F">
            <w:pPr>
              <w:pStyle w:val="NoSpacing"/>
            </w:pPr>
          </w:p>
        </w:tc>
      </w:tr>
    </w:tbl>
    <w:tbl>
      <w:tblPr>
        <w:tblStyle w:val="TableCalendar"/>
        <w:tblW w:w="5063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108"/>
        <w:gridCol w:w="2234"/>
        <w:gridCol w:w="2314"/>
        <w:gridCol w:w="2158"/>
        <w:gridCol w:w="2251"/>
        <w:gridCol w:w="2161"/>
        <w:gridCol w:w="1783"/>
      </w:tblGrid>
      <w:tr w:rsidR="00E4360E" w14:paraId="1AE9FEBE" w14:textId="77777777" w:rsidTr="000B6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8B890A0096DE450098F3FE54CD54D2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2" w:type="pct"/>
                <w:tcBorders>
                  <w:bottom w:val="single" w:sz="4" w:space="0" w:color="BFBFBF" w:themeColor="background1" w:themeShade="BF"/>
                </w:tcBorders>
                <w:shd w:val="clear" w:color="auto" w:fill="326BA6" w:themeFill="text2" w:themeFillShade="BF"/>
              </w:tcPr>
              <w:p w14:paraId="15F23EE1" w14:textId="77777777"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74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0962ED65" w14:textId="77777777" w:rsidR="00F8354F" w:rsidRDefault="00C94E1E">
            <w:pPr>
              <w:pStyle w:val="Days"/>
            </w:pPr>
            <w:sdt>
              <w:sdtPr>
                <w:id w:val="-1020851123"/>
                <w:placeholder>
                  <w:docPart w:val="998CBB4152964B25B0A7F107B774C64F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771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333A0340" w14:textId="77777777" w:rsidR="00F8354F" w:rsidRDefault="00C94E1E">
            <w:pPr>
              <w:pStyle w:val="Days"/>
            </w:pPr>
            <w:sdt>
              <w:sdtPr>
                <w:id w:val="1121034790"/>
                <w:placeholder>
                  <w:docPart w:val="41380E1FFBC44F1ABBCB22F3D179B65D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719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539B73A2" w14:textId="77777777" w:rsidR="00F8354F" w:rsidRDefault="00C94E1E">
            <w:pPr>
              <w:pStyle w:val="Days"/>
            </w:pPr>
            <w:sdt>
              <w:sdtPr>
                <w:id w:val="-328132386"/>
                <w:placeholder>
                  <w:docPart w:val="7ECEE6AA9F434C1F8D00CAC8CF32FEE9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750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0DAFEF56" w14:textId="77777777" w:rsidR="00F8354F" w:rsidRDefault="00C94E1E">
            <w:pPr>
              <w:pStyle w:val="Days"/>
            </w:pPr>
            <w:sdt>
              <w:sdtPr>
                <w:id w:val="1241452743"/>
                <w:placeholder>
                  <w:docPart w:val="48379496D55D4A2C83E0115C4B41F36D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720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317D75C8" w14:textId="77777777" w:rsidR="00F8354F" w:rsidRDefault="00C94E1E">
            <w:pPr>
              <w:pStyle w:val="Days"/>
            </w:pPr>
            <w:sdt>
              <w:sdtPr>
                <w:id w:val="-65336403"/>
                <w:placeholder>
                  <w:docPart w:val="FDB4AB1FC5B74846BE09F4A781D89F65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5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14:paraId="351C54B2" w14:textId="77777777" w:rsidR="00F8354F" w:rsidRDefault="00C94E1E">
            <w:pPr>
              <w:pStyle w:val="Days"/>
            </w:pPr>
            <w:sdt>
              <w:sdtPr>
                <w:id w:val="825547652"/>
                <w:placeholder>
                  <w:docPart w:val="D144F2711C0948E0BFE0CAB31A21136C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3C74DE">
                  <w:rPr>
                    <w:shd w:val="clear" w:color="auto" w:fill="326BA6" w:themeFill="text2" w:themeFillShade="BF"/>
                  </w:rPr>
                  <w:t>Saturday</w:t>
                </w:r>
              </w:sdtContent>
            </w:sdt>
          </w:p>
        </w:tc>
      </w:tr>
      <w:tr w:rsidR="008F3A26" w14:paraId="2086E9EF" w14:textId="77777777" w:rsidTr="000B66DD">
        <w:trPr>
          <w:trHeight w:val="305"/>
        </w:trPr>
        <w:tc>
          <w:tcPr>
            <w:tcW w:w="702" w:type="pct"/>
            <w:vMerge w:val="restart"/>
          </w:tcPr>
          <w:p w14:paraId="09C1C475" w14:textId="77777777" w:rsidR="007052AA" w:rsidRDefault="005E0202" w:rsidP="00D57B5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7B681852" w14:textId="520C9131" w:rsidR="00141DCA" w:rsidRPr="00020199" w:rsidRDefault="007052AA" w:rsidP="00D57B55">
            <w:pPr>
              <w:jc w:val="center"/>
              <w:rPr>
                <w:color w:val="0070C0"/>
              </w:rPr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69C60B0E" wp14:editId="058F0648">
                  <wp:extent cx="683545" cy="1011397"/>
                  <wp:effectExtent l="0" t="0" r="2540" b="0"/>
                  <wp:docPr id="201" name="Picture 20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98" cy="102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</w:p>
        </w:tc>
        <w:tc>
          <w:tcPr>
            <w:tcW w:w="2984" w:type="pct"/>
            <w:gridSpan w:val="4"/>
            <w:vMerge w:val="restart"/>
          </w:tcPr>
          <w:p w14:paraId="28C8707C" w14:textId="2C7E1E06" w:rsidR="00141DCA" w:rsidRPr="00020199" w:rsidRDefault="009E497F" w:rsidP="009E497F">
            <w:pPr>
              <w:pStyle w:val="Dates"/>
              <w:jc w:val="left"/>
              <w:rPr>
                <w:color w:val="0070C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C481437" wp14:editId="3A0D960C">
                      <wp:simplePos x="0" y="0"/>
                      <wp:positionH relativeFrom="column">
                        <wp:posOffset>4175125</wp:posOffset>
                      </wp:positionH>
                      <wp:positionV relativeFrom="paragraph">
                        <wp:posOffset>86360</wp:posOffset>
                      </wp:positionV>
                      <wp:extent cx="1495425" cy="962025"/>
                      <wp:effectExtent l="0" t="0" r="9525" b="9525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719616" w14:textId="3CF29F82" w:rsidR="009E497F" w:rsidRDefault="009E497F"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5593F" wp14:editId="57609D14">
                                        <wp:extent cx="544513" cy="666750"/>
                                        <wp:effectExtent l="0" t="0" r="8255" b="0"/>
                                        <wp:docPr id="226" name="Picture 226" descr="Image result for David Shannon book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Image result for David Shannon book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7444" cy="682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052AA"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 w:rsidR="007052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40865E" wp14:editId="43F52881">
                                        <wp:extent cx="510540" cy="638175"/>
                                        <wp:effectExtent l="0" t="0" r="3810" b="9525"/>
                                        <wp:docPr id="227" name="Picture 227" descr="Image result for A Bad Case of Stripes book pictur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Image result for A Bad Case of Stripes book pictur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3806" cy="642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4814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28.75pt;margin-top:6.8pt;width:117.75pt;height:7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" stroked="f">
                      <v:textbox>
                        <w:txbxContent>
                          <w:p w14:paraId="28719616" w14:textId="3CF29F82" w:rsidR="009E497F" w:rsidRDefault="009E497F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5593F" wp14:editId="57609D14">
                                  <wp:extent cx="544513" cy="666750"/>
                                  <wp:effectExtent l="0" t="0" r="8255" b="0"/>
                                  <wp:docPr id="226" name="Picture 226" descr="Image result for David Shannon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e result for David Shannon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444" cy="68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52AA">
                              <w:rPr>
                                <w:noProof/>
                              </w:rPr>
                              <w:t xml:space="preserve">   </w:t>
                            </w:r>
                            <w:r w:rsidR="007052AA">
                              <w:rPr>
                                <w:noProof/>
                              </w:rPr>
                              <w:drawing>
                                <wp:inline distT="0" distB="0" distL="0" distR="0" wp14:anchorId="4F40865E" wp14:editId="43F52881">
                                  <wp:extent cx="510540" cy="638175"/>
                                  <wp:effectExtent l="0" t="0" r="3810" b="9525"/>
                                  <wp:docPr id="227" name="Picture 227" descr="Image result for A Bad Case of Stripes book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Image result for A Bad Case of Stripes book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806" cy="64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6126">
              <w:rPr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8A54BCC" wp14:editId="5681697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324485</wp:posOffset>
                      </wp:positionV>
                      <wp:extent cx="4257675" cy="72390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76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3640E" w14:textId="3B4CE5F7" w:rsidR="00141DCA" w:rsidRPr="00C55699" w:rsidRDefault="00141DCA"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Shannon grew up 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in </w:t>
                                  </w:r>
                                  <w:hyperlink r:id="rId16" w:tooltip="Spokane, Washington" w:history="1">
                                    <w:r w:rsidRPr="00C55699">
                                      <w:rPr>
                                        <w:rStyle w:val="Hyperlink"/>
                                        <w:rFonts w:ascii="Arial" w:hAnsi="Arial" w:cs="Arial"/>
                                        <w:color w:val="000000" w:themeColor="text1"/>
                                        <w:u w:val="none"/>
                                        <w:shd w:val="clear" w:color="auto" w:fill="FFFFFF"/>
                                      </w:rPr>
                                      <w:t>Spokane, Washington</w:t>
                                    </w:r>
                                  </w:hyperlink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. He graduated from the </w:t>
                                  </w:r>
                                  <w:hyperlink r:id="rId17" w:tooltip="Art Center College of Design" w:history="1">
                                    <w:r w:rsidRPr="00C55699">
                                      <w:rPr>
                                        <w:rStyle w:val="Hyperlink"/>
                                        <w:rFonts w:ascii="Arial" w:hAnsi="Arial" w:cs="Arial"/>
                                        <w:color w:val="000000" w:themeColor="text1"/>
                                        <w:u w:val="none"/>
                                        <w:shd w:val="clear" w:color="auto" w:fill="FFFFFF"/>
                                      </w:rPr>
                                      <w:t>Art Center College of Design</w:t>
                                    </w:r>
                                  </w:hyperlink>
                                  <w:r w:rsidR="00C55699" w:rsidRPr="00C55699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and now lives 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in </w:t>
                                  </w:r>
                                  <w:hyperlink r:id="rId18" w:tooltip="Los Angeles" w:history="1">
                                    <w:r w:rsidRPr="00C55699">
                                      <w:rPr>
                                        <w:rStyle w:val="Hyperlink"/>
                                        <w:rFonts w:ascii="Arial" w:hAnsi="Arial" w:cs="Arial"/>
                                        <w:color w:val="000000" w:themeColor="text1"/>
                                        <w:u w:val="none"/>
                                        <w:shd w:val="clear" w:color="auto" w:fill="FFFFFF"/>
                                      </w:rPr>
                                      <w:t>Los Angeles</w:t>
                                    </w:r>
                                  </w:hyperlink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. In 1998 he won the </w:t>
                                  </w:r>
                                  <w:hyperlink r:id="rId19" w:tooltip="Caldecott Honor" w:history="1">
                                    <w:r w:rsidRPr="00C55699">
                                      <w:rPr>
                                        <w:rStyle w:val="Hyperlink"/>
                                        <w:rFonts w:ascii="Arial" w:hAnsi="Arial" w:cs="Arial"/>
                                        <w:color w:val="000000" w:themeColor="text1"/>
                                        <w:u w:val="none"/>
                                        <w:shd w:val="clear" w:color="auto" w:fill="FFFFFF"/>
                                      </w:rPr>
                                      <w:t>Caldecott Honor</w:t>
                                    </w:r>
                                  </w:hyperlink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 for </w:t>
                                  </w:r>
                                  <w:hyperlink r:id="rId20" w:tooltip="No, David!" w:history="1">
                                    <w:r w:rsidRPr="00C55699">
                                      <w:rPr>
                                        <w:rStyle w:val="Hyperlink"/>
                                        <w:rFonts w:ascii="Arial" w:hAnsi="Arial" w:cs="Arial"/>
                                        <w:i/>
                                        <w:iCs/>
                                        <w:color w:val="000000" w:themeColor="text1"/>
                                        <w:u w:val="none"/>
                                        <w:shd w:val="clear" w:color="auto" w:fill="FFFFFF"/>
                                      </w:rPr>
                                      <w:t>No, David!</w:t>
                                    </w:r>
                                  </w:hyperlink>
                                  <w:r w:rsidRPr="00C55699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He has also written </w:t>
                                  </w:r>
                                  <w:hyperlink r:id="rId21" w:tooltip="A Bad Case of Stripes" w:history="1">
                                    <w:r w:rsidRPr="00C55699">
                                      <w:rPr>
                                        <w:rStyle w:val="Hyperlink"/>
                                        <w:rFonts w:ascii="Arial" w:hAnsi="Arial" w:cs="Arial"/>
                                        <w:i/>
                                        <w:iCs/>
                                        <w:color w:val="000000" w:themeColor="text1"/>
                                        <w:u w:val="none"/>
                                        <w:shd w:val="clear" w:color="auto" w:fill="FFFFFF"/>
                                      </w:rPr>
                                      <w:t>A Bad Case of Stripes</w:t>
                                    </w:r>
                                  </w:hyperlink>
                                  <w:r w:rsidRPr="00C55699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,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222222"/>
                                      <w:shd w:val="clear" w:color="auto" w:fill="FFFFFF"/>
                                    </w:rPr>
                                    <w:t>How Georgie Radbourn Saved Baseball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, and 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222222"/>
                                      <w:shd w:val="clear" w:color="auto" w:fill="FFFFFF"/>
                                    </w:rPr>
                                    <w:t>The Amazing Christmas Extravaganza</w:t>
                                  </w:r>
                                  <w:r w:rsidRPr="00C5569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</w:p>
                                <w:p w14:paraId="3BDDB2D4" w14:textId="5C01B15A" w:rsidR="00141DCA" w:rsidRDefault="00141D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A54B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-5.05pt;margin-top:25.55pt;width:335.25pt;height: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" stroked="f">
                      <v:textbox>
                        <w:txbxContent>
                          <w:p w14:paraId="3233640E" w14:textId="3B4CE5F7" w:rsidR="00141DCA" w:rsidRPr="00C55699" w:rsidRDefault="00141DCA"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Shannon grew up </w:t>
                            </w:r>
                            <w:r w:rsidRPr="00C55699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in </w:t>
                            </w:r>
                            <w:hyperlink r:id="rId22" w:tooltip="Spokane, Washington" w:history="1">
                              <w:r w:rsidRPr="00C55699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Spokane, Washington</w:t>
                              </w:r>
                            </w:hyperlink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. He graduated from the </w:t>
                            </w:r>
                            <w:hyperlink r:id="rId23" w:tooltip="Art Center College of Design" w:history="1">
                              <w:r w:rsidRPr="00C55699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Art Center College of Design</w:t>
                              </w:r>
                            </w:hyperlink>
                            <w:r w:rsidR="00C55699" w:rsidRPr="00C55699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and now lives </w:t>
                            </w:r>
                            <w:r w:rsidRPr="00C55699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in </w:t>
                            </w:r>
                            <w:hyperlink r:id="rId24" w:tooltip="Los Angeles" w:history="1">
                              <w:r w:rsidRPr="00C55699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Los Angeles</w:t>
                              </w:r>
                            </w:hyperlink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. In 1998 he won the </w:t>
                            </w:r>
                            <w:hyperlink r:id="rId25" w:tooltip="Caldecott Honor" w:history="1">
                              <w:r w:rsidRPr="00C55699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Caldecott Honor</w:t>
                              </w:r>
                            </w:hyperlink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for </w:t>
                            </w:r>
                            <w:hyperlink r:id="rId26" w:tooltip="No, David!" w:history="1">
                              <w:r w:rsidRPr="00C55699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No, David!</w:t>
                              </w:r>
                            </w:hyperlink>
                            <w:r w:rsidRPr="00C55699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. </w:t>
                            </w:r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He has also written </w:t>
                            </w:r>
                            <w:hyperlink r:id="rId27" w:tooltip="A Bad Case of Stripes" w:history="1">
                              <w:r w:rsidRPr="00C55699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u w:val="none"/>
                                  <w:shd w:val="clear" w:color="auto" w:fill="FFFFFF"/>
                                </w:rPr>
                                <w:t>A Bad Case of Stripes</w:t>
                              </w:r>
                            </w:hyperlink>
                            <w:r w:rsidRPr="00C55699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,</w:t>
                            </w:r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</w:t>
                            </w:r>
                            <w:r w:rsidRPr="00C55699">
                              <w:rPr>
                                <w:rFonts w:ascii="Arial" w:hAnsi="Arial" w:cs="Arial"/>
                                <w:i/>
                                <w:iCs/>
                                <w:color w:val="222222"/>
                                <w:shd w:val="clear" w:color="auto" w:fill="FFFFFF"/>
                              </w:rPr>
                              <w:t>How Georgie Radbourn Saved Baseball</w:t>
                            </w:r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, and </w:t>
                            </w:r>
                            <w:r w:rsidRPr="00C55699">
                              <w:rPr>
                                <w:rFonts w:ascii="Arial" w:hAnsi="Arial" w:cs="Arial"/>
                                <w:i/>
                                <w:iCs/>
                                <w:color w:val="222222"/>
                                <w:shd w:val="clear" w:color="auto" w:fill="FFFFFF"/>
                              </w:rPr>
                              <w:t>The Amazing Christmas Extravaganza</w:t>
                            </w:r>
                            <w:r w:rsidRPr="00C5569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3BDDB2D4" w14:textId="5C01B15A" w:rsidR="00141DCA" w:rsidRDefault="00141DC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1DCA" w:rsidRPr="00426126">
              <w:rPr>
                <w:b/>
                <w:color w:val="0070C0"/>
                <w:sz w:val="22"/>
                <w:szCs w:val="22"/>
              </w:rPr>
              <w:t xml:space="preserve">Author of the Month: </w:t>
            </w:r>
            <w:r w:rsidR="00141DCA" w:rsidRPr="00426126">
              <w:rPr>
                <w:b/>
                <w:color w:val="0070C0"/>
                <w:sz w:val="24"/>
                <w:szCs w:val="24"/>
              </w:rPr>
              <w:t>David Shannon</w:t>
            </w:r>
            <w:r w:rsidR="00141DCA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                                                                            </w:t>
            </w:r>
          </w:p>
        </w:tc>
        <w:tc>
          <w:tcPr>
            <w:tcW w:w="720" w:type="pct"/>
            <w:tcBorders>
              <w:bottom w:val="nil"/>
            </w:tcBorders>
          </w:tcPr>
          <w:p w14:paraId="2C901C44" w14:textId="5B413347" w:rsidR="00141DCA" w:rsidRPr="00020199" w:rsidRDefault="006D795C">
            <w:pPr>
              <w:pStyle w:val="Dates"/>
              <w:rPr>
                <w:color w:val="0070C0"/>
              </w:rPr>
            </w:pPr>
            <w:r>
              <w:rPr>
                <w:color w:val="0070C0"/>
              </w:rPr>
              <w:t xml:space="preserve"> </w:t>
            </w:r>
          </w:p>
        </w:tc>
        <w:tc>
          <w:tcPr>
            <w:tcW w:w="594" w:type="pct"/>
            <w:tcBorders>
              <w:bottom w:val="nil"/>
            </w:tcBorders>
          </w:tcPr>
          <w:p w14:paraId="2F9920AA" w14:textId="49A857C2" w:rsidR="00141DCA" w:rsidRPr="00020199" w:rsidRDefault="006D795C">
            <w:pPr>
              <w:pStyle w:val="Dates"/>
              <w:rPr>
                <w:color w:val="0070C0"/>
              </w:rPr>
            </w:pPr>
            <w:r w:rsidRPr="00C55699">
              <w:rPr>
                <w:color w:val="auto"/>
              </w:rPr>
              <w:t>1</w:t>
            </w:r>
          </w:p>
        </w:tc>
      </w:tr>
      <w:tr w:rsidR="00E4360E" w14:paraId="5A39F4ED" w14:textId="77777777" w:rsidTr="000B66DD">
        <w:trPr>
          <w:trHeight w:hRule="exact" w:val="1288"/>
        </w:trPr>
        <w:tc>
          <w:tcPr>
            <w:tcW w:w="702" w:type="pct"/>
            <w:vMerge/>
            <w:tcBorders>
              <w:bottom w:val="single" w:sz="4" w:space="0" w:color="BFBFBF" w:themeColor="background1" w:themeShade="BF"/>
            </w:tcBorders>
            <w:vAlign w:val="center"/>
          </w:tcPr>
          <w:p w14:paraId="72C936EF" w14:textId="77777777" w:rsidR="00141DCA" w:rsidRDefault="00141DCA" w:rsidP="00D57B55">
            <w:pPr>
              <w:jc w:val="center"/>
            </w:pPr>
          </w:p>
        </w:tc>
        <w:tc>
          <w:tcPr>
            <w:tcW w:w="2984" w:type="pct"/>
            <w:gridSpan w:val="4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A61EB9" w14:textId="77777777" w:rsidR="00141DCA" w:rsidRDefault="00141DCA" w:rsidP="00D57B55">
            <w:pPr>
              <w:jc w:val="center"/>
            </w:pPr>
          </w:p>
        </w:tc>
        <w:tc>
          <w:tcPr>
            <w:tcW w:w="720" w:type="pct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E046768" w14:textId="77777777" w:rsidR="0064366A" w:rsidRPr="00C55699" w:rsidRDefault="0064366A" w:rsidP="00D57B55">
            <w:pPr>
              <w:jc w:val="center"/>
              <w:rPr>
                <w:rFonts w:ascii="Catchup" w:hAnsi="Catchup"/>
                <w:b/>
                <w:color w:val="auto"/>
                <w:sz w:val="22"/>
                <w:szCs w:val="22"/>
              </w:rPr>
            </w:pPr>
            <w:r w:rsidRPr="00C55699">
              <w:rPr>
                <w:rFonts w:ascii="Catchup" w:hAnsi="Catchup"/>
                <w:b/>
                <w:color w:val="auto"/>
                <w:sz w:val="22"/>
                <w:szCs w:val="22"/>
              </w:rPr>
              <w:t xml:space="preserve">Create a </w:t>
            </w:r>
          </w:p>
          <w:p w14:paraId="24C83CE1" w14:textId="6BD5A413" w:rsidR="00456FB8" w:rsidRPr="00456FB8" w:rsidRDefault="0064366A" w:rsidP="00D57B55">
            <w:pPr>
              <w:jc w:val="center"/>
              <w:rPr>
                <w:b/>
              </w:rPr>
            </w:pPr>
            <w:r w:rsidRPr="00C55699">
              <w:rPr>
                <w:rFonts w:ascii="Catchup" w:hAnsi="Catchup"/>
                <w:b/>
                <w:color w:val="auto"/>
                <w:sz w:val="22"/>
                <w:szCs w:val="22"/>
              </w:rPr>
              <w:t>Solar System Hat</w:t>
            </w:r>
          </w:p>
        </w:tc>
        <w:tc>
          <w:tcPr>
            <w:tcW w:w="5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CE8F4" w:themeFill="text2" w:themeFillTint="33"/>
          </w:tcPr>
          <w:p w14:paraId="30D443CE" w14:textId="37F15DB4" w:rsidR="00456FB8" w:rsidRDefault="00456FB8" w:rsidP="00D57B55"/>
        </w:tc>
      </w:tr>
      <w:tr w:rsidR="002E0388" w14:paraId="04A78C4B" w14:textId="77777777" w:rsidTr="000B66DD">
        <w:tc>
          <w:tcPr>
            <w:tcW w:w="702" w:type="pct"/>
            <w:tcBorders>
              <w:bottom w:val="nil"/>
            </w:tcBorders>
            <w:shd w:val="clear" w:color="auto" w:fill="auto"/>
          </w:tcPr>
          <w:p w14:paraId="7C75FFAF" w14:textId="287F551F" w:rsidR="00D57B55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b/>
                <w:color w:val="auto"/>
                <w:sz w:val="20"/>
                <w:szCs w:val="20"/>
              </w:rPr>
              <w:t>Groundhog Day</w:t>
            </w:r>
            <w:r w:rsidRPr="00C55699">
              <w:rPr>
                <w:color w:val="auto"/>
              </w:rPr>
              <w:t xml:space="preserve"> 2</w:t>
            </w:r>
          </w:p>
        </w:tc>
        <w:tc>
          <w:tcPr>
            <w:tcW w:w="744" w:type="pct"/>
            <w:tcBorders>
              <w:bottom w:val="nil"/>
            </w:tcBorders>
            <w:shd w:val="clear" w:color="auto" w:fill="auto"/>
          </w:tcPr>
          <w:p w14:paraId="55DEE9BD" w14:textId="03DB7938" w:rsidR="00D57B55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3</w:t>
            </w:r>
          </w:p>
        </w:tc>
        <w:tc>
          <w:tcPr>
            <w:tcW w:w="771" w:type="pct"/>
            <w:tcBorders>
              <w:bottom w:val="nil"/>
            </w:tcBorders>
            <w:shd w:val="clear" w:color="auto" w:fill="auto"/>
          </w:tcPr>
          <w:p w14:paraId="63B9D997" w14:textId="6973AB22" w:rsidR="00D57B55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4</w:t>
            </w: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14:paraId="6BDD5F34" w14:textId="62390397" w:rsidR="00D57B55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5</w:t>
            </w:r>
          </w:p>
        </w:tc>
        <w:tc>
          <w:tcPr>
            <w:tcW w:w="750" w:type="pct"/>
            <w:tcBorders>
              <w:bottom w:val="nil"/>
            </w:tcBorders>
            <w:shd w:val="clear" w:color="auto" w:fill="auto"/>
          </w:tcPr>
          <w:p w14:paraId="269A3691" w14:textId="2FE1972A" w:rsidR="00D57B55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6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052C2914" w14:textId="11B103B6" w:rsidR="00D57B55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7</w:t>
            </w:r>
          </w:p>
        </w:tc>
        <w:tc>
          <w:tcPr>
            <w:tcW w:w="594" w:type="pct"/>
            <w:tcBorders>
              <w:bottom w:val="nil"/>
            </w:tcBorders>
            <w:shd w:val="clear" w:color="auto" w:fill="FFFFFF" w:themeFill="background1"/>
          </w:tcPr>
          <w:p w14:paraId="0A3093EC" w14:textId="399D5433" w:rsidR="00D57B55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8</w:t>
            </w:r>
          </w:p>
        </w:tc>
      </w:tr>
      <w:tr w:rsidR="002E0388" w14:paraId="4CC8C6DC" w14:textId="77777777" w:rsidTr="000B66DD">
        <w:trPr>
          <w:trHeight w:hRule="exact" w:val="1395"/>
        </w:trPr>
        <w:tc>
          <w:tcPr>
            <w:tcW w:w="702" w:type="pct"/>
            <w:tcBorders>
              <w:top w:val="nil"/>
            </w:tcBorders>
            <w:shd w:val="clear" w:color="auto" w:fill="auto"/>
            <w:vAlign w:val="center"/>
          </w:tcPr>
          <w:p w14:paraId="14DA9B57" w14:textId="77777777" w:rsidR="00BC5624" w:rsidRPr="00C55699" w:rsidRDefault="00BC5624" w:rsidP="00BC5624">
            <w:pPr>
              <w:jc w:val="center"/>
              <w:rPr>
                <w:rFonts w:ascii="Catchup" w:hAnsi="Catchup"/>
                <w:bCs/>
                <w:color w:val="auto"/>
                <w:sz w:val="28"/>
                <w:szCs w:val="28"/>
              </w:rPr>
            </w:pPr>
            <w:r w:rsidRPr="00C55699">
              <w:rPr>
                <w:rFonts w:ascii="Catchup" w:hAnsi="Catchup"/>
                <w:bCs/>
                <w:color w:val="auto"/>
                <w:sz w:val="28"/>
                <w:szCs w:val="28"/>
              </w:rPr>
              <w:t xml:space="preserve">Dental </w:t>
            </w:r>
          </w:p>
          <w:p w14:paraId="2ABDDEA2" w14:textId="0348A47A" w:rsidR="00CF709A" w:rsidRPr="00C55699" w:rsidRDefault="00BC5624" w:rsidP="00BC5624">
            <w:pPr>
              <w:jc w:val="center"/>
              <w:rPr>
                <w:rFonts w:ascii="Catchup" w:hAnsi="Catchup"/>
                <w:bCs/>
                <w:color w:val="auto"/>
                <w:sz w:val="28"/>
                <w:szCs w:val="28"/>
              </w:rPr>
            </w:pPr>
            <w:r w:rsidRPr="00C55699">
              <w:rPr>
                <w:rFonts w:ascii="Catchup" w:hAnsi="Catchup"/>
                <w:bCs/>
                <w:color w:val="auto"/>
                <w:sz w:val="28"/>
                <w:szCs w:val="28"/>
              </w:rPr>
              <w:t>Week</w:t>
            </w:r>
          </w:p>
        </w:tc>
        <w:tc>
          <w:tcPr>
            <w:tcW w:w="74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EAFBDE6" w14:textId="77777777" w:rsidR="00C55699" w:rsidRPr="00C55699" w:rsidRDefault="006539D0" w:rsidP="00456FB8">
            <w:pPr>
              <w:jc w:val="center"/>
              <w:rPr>
                <w:b/>
                <w:bCs/>
                <w:noProof/>
                <w:color w:val="auto"/>
                <w:sz w:val="28"/>
                <w:szCs w:val="28"/>
              </w:rPr>
            </w:pPr>
            <w:r w:rsidRPr="00C55699">
              <w:rPr>
                <w:noProof/>
                <w:color w:val="auto"/>
              </w:rPr>
              <w:t xml:space="preserve">    </w:t>
            </w:r>
            <w:r w:rsidR="006D795C" w:rsidRPr="00C55699">
              <w:rPr>
                <w:b/>
                <w:bCs/>
                <w:noProof/>
                <w:color w:val="auto"/>
                <w:sz w:val="28"/>
                <w:szCs w:val="28"/>
              </w:rPr>
              <w:t>The 100</w:t>
            </w:r>
            <w:r w:rsidR="006D795C" w:rsidRPr="00C55699">
              <w:rPr>
                <w:b/>
                <w:bCs/>
                <w:noProof/>
                <w:color w:val="auto"/>
                <w:sz w:val="28"/>
                <w:szCs w:val="28"/>
                <w:vertAlign w:val="superscript"/>
              </w:rPr>
              <w:t>th</w:t>
            </w:r>
            <w:r w:rsidR="006D795C" w:rsidRPr="00C55699">
              <w:rPr>
                <w:b/>
                <w:bCs/>
                <w:noProof/>
                <w:color w:val="auto"/>
                <w:sz w:val="28"/>
                <w:szCs w:val="28"/>
              </w:rPr>
              <w:t xml:space="preserve"> Day of </w:t>
            </w:r>
            <w:r w:rsidR="00BC5624" w:rsidRPr="00C55699">
              <w:rPr>
                <w:b/>
                <w:bCs/>
                <w:noProof/>
                <w:color w:val="auto"/>
                <w:sz w:val="28"/>
                <w:szCs w:val="28"/>
              </w:rPr>
              <w:t>S</w:t>
            </w:r>
            <w:r w:rsidR="006D795C" w:rsidRPr="00C55699">
              <w:rPr>
                <w:b/>
                <w:bCs/>
                <w:noProof/>
                <w:color w:val="auto"/>
                <w:sz w:val="28"/>
                <w:szCs w:val="28"/>
              </w:rPr>
              <w:t>chool</w:t>
            </w:r>
            <w:r w:rsidR="00A8364D" w:rsidRPr="00C55699">
              <w:rPr>
                <w:b/>
                <w:bCs/>
                <w:noProof/>
                <w:color w:val="auto"/>
                <w:sz w:val="28"/>
                <w:szCs w:val="28"/>
              </w:rPr>
              <w:t xml:space="preserve"> </w:t>
            </w:r>
          </w:p>
          <w:p w14:paraId="1E1831BB" w14:textId="7714EE07" w:rsidR="00456FB8" w:rsidRPr="00C55699" w:rsidRDefault="00A8364D" w:rsidP="00456FB8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55699">
              <w:rPr>
                <w:noProof/>
                <w:color w:val="auto"/>
                <w:sz w:val="22"/>
                <w:szCs w:val="22"/>
              </w:rPr>
              <w:t xml:space="preserve">Dress like a </w:t>
            </w:r>
            <w:r w:rsidR="00C55699" w:rsidRPr="00C55699">
              <w:rPr>
                <w:noProof/>
                <w:color w:val="auto"/>
                <w:sz w:val="22"/>
                <w:szCs w:val="22"/>
              </w:rPr>
              <w:br/>
            </w:r>
            <w:r w:rsidRPr="00C55699">
              <w:rPr>
                <w:noProof/>
                <w:color w:val="auto"/>
                <w:sz w:val="22"/>
                <w:szCs w:val="22"/>
              </w:rPr>
              <w:t>100 year old</w:t>
            </w:r>
          </w:p>
          <w:p w14:paraId="24319B1B" w14:textId="2CB11E7D" w:rsidR="00456FB8" w:rsidRPr="00C55699" w:rsidRDefault="00456FB8" w:rsidP="00456FB8">
            <w:pPr>
              <w:jc w:val="center"/>
              <w:rPr>
                <w:noProof/>
                <w:color w:val="auto"/>
              </w:rPr>
            </w:pPr>
          </w:p>
          <w:p w14:paraId="5112A7F8" w14:textId="1ACC796F" w:rsidR="006539D0" w:rsidRPr="00C55699" w:rsidRDefault="006539D0" w:rsidP="006539D0">
            <w:pPr>
              <w:rPr>
                <w:color w:val="auto"/>
              </w:rPr>
            </w:pPr>
          </w:p>
        </w:tc>
        <w:tc>
          <w:tcPr>
            <w:tcW w:w="77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C2BAFF" w14:textId="4B0FD9AF" w:rsidR="006539D0" w:rsidRPr="00C55699" w:rsidRDefault="00E4360E" w:rsidP="00E4360E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55699">
              <w:rPr>
                <w:b/>
                <w:color w:val="auto"/>
                <w:sz w:val="20"/>
                <w:szCs w:val="20"/>
              </w:rPr>
              <w:t>Good for Teeth vs. Not Good for Teeth</w:t>
            </w:r>
          </w:p>
        </w:tc>
        <w:tc>
          <w:tcPr>
            <w:tcW w:w="71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F76DEF9" w14:textId="3890C80E" w:rsidR="00F560AF" w:rsidRPr="00C55699" w:rsidRDefault="00E4360E" w:rsidP="00E4360E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C55699">
              <w:rPr>
                <w:b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328F3CCC" wp14:editId="0D49F836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210820</wp:posOffset>
                  </wp:positionV>
                  <wp:extent cx="922655" cy="6572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tEAnPUa21.jpeg"/>
                          <pic:cNvPicPr/>
                        </pic:nvPicPr>
                        <pic:blipFill>
                          <a:blip r:embed="rId28">
                            <a:extLs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388" w:rsidRPr="00C55699">
              <w:rPr>
                <w:b/>
                <w:color w:val="auto"/>
                <w:sz w:val="22"/>
                <w:szCs w:val="22"/>
              </w:rPr>
              <w:t>The Dentist Visits</w:t>
            </w:r>
          </w:p>
          <w:p w14:paraId="708CA3AC" w14:textId="4A97B1E7" w:rsidR="002E0388" w:rsidRPr="00C55699" w:rsidRDefault="002E0388" w:rsidP="00F560AF">
            <w:pPr>
              <w:jc w:val="center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8EF853" w14:textId="77777777" w:rsidR="006539D0" w:rsidRPr="00C55699" w:rsidRDefault="00E4360E" w:rsidP="0017237C">
            <w:pPr>
              <w:jc w:val="center"/>
              <w:rPr>
                <w:b/>
                <w:color w:val="auto"/>
                <w:sz w:val="40"/>
                <w:szCs w:val="40"/>
              </w:rPr>
            </w:pPr>
            <w:r w:rsidRPr="00C55699">
              <w:rPr>
                <w:b/>
                <w:color w:val="auto"/>
                <w:sz w:val="40"/>
                <w:szCs w:val="40"/>
              </w:rPr>
              <w:t>Tooth Art</w:t>
            </w:r>
          </w:p>
          <w:p w14:paraId="5E6FF1EC" w14:textId="35C57E67" w:rsidR="0064366A" w:rsidRPr="00C55699" w:rsidRDefault="0064366A" w:rsidP="0017237C">
            <w:pPr>
              <w:jc w:val="center"/>
              <w:rPr>
                <w:b/>
                <w:color w:val="auto"/>
                <w:sz w:val="40"/>
                <w:szCs w:val="40"/>
              </w:rPr>
            </w:pPr>
          </w:p>
        </w:tc>
        <w:tc>
          <w:tcPr>
            <w:tcW w:w="72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D9843F6" w14:textId="77777777" w:rsidR="0050726B" w:rsidRPr="00C55699" w:rsidRDefault="0050726B" w:rsidP="006D795C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C55699">
              <w:rPr>
                <w:b/>
                <w:color w:val="auto"/>
                <w:sz w:val="24"/>
                <w:szCs w:val="24"/>
              </w:rPr>
              <w:t xml:space="preserve">February </w:t>
            </w:r>
          </w:p>
          <w:p w14:paraId="2133A4CF" w14:textId="77777777" w:rsidR="000F3758" w:rsidRPr="00C55699" w:rsidRDefault="0050726B" w:rsidP="0050726B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C55699">
              <w:rPr>
                <w:b/>
                <w:color w:val="auto"/>
                <w:sz w:val="24"/>
                <w:szCs w:val="24"/>
              </w:rPr>
              <w:t>Family Project</w:t>
            </w:r>
          </w:p>
          <w:p w14:paraId="3F347AF8" w14:textId="5E7BF007" w:rsidR="0050726B" w:rsidRPr="00C55699" w:rsidRDefault="0050726B" w:rsidP="0050726B">
            <w:pPr>
              <w:jc w:val="center"/>
              <w:rPr>
                <w:bCs/>
                <w:color w:val="auto"/>
                <w:sz w:val="24"/>
                <w:szCs w:val="24"/>
              </w:rPr>
            </w:pPr>
            <w:r w:rsidRPr="00C55699">
              <w:rPr>
                <w:bCs/>
                <w:color w:val="auto"/>
              </w:rPr>
              <w:t>Decorate a heart with the</w:t>
            </w:r>
            <w:r w:rsidRPr="00C55699">
              <w:rPr>
                <w:bCs/>
                <w:color w:val="auto"/>
                <w:sz w:val="24"/>
                <w:szCs w:val="24"/>
              </w:rPr>
              <w:t xml:space="preserve"> </w:t>
            </w:r>
            <w:r w:rsidRPr="00C55699">
              <w:rPr>
                <w:bCs/>
                <w:color w:val="auto"/>
              </w:rPr>
              <w:t>things you love</w:t>
            </w:r>
          </w:p>
        </w:tc>
        <w:tc>
          <w:tcPr>
            <w:tcW w:w="594" w:type="pct"/>
            <w:tcBorders>
              <w:top w:val="nil"/>
            </w:tcBorders>
            <w:shd w:val="clear" w:color="auto" w:fill="DCE8F4" w:themeFill="text2" w:themeFillTint="33"/>
          </w:tcPr>
          <w:p w14:paraId="5B5E53FC" w14:textId="2853AA7A" w:rsidR="00D32ECC" w:rsidRDefault="000C6AE5" w:rsidP="00D57B55">
            <w:pPr>
              <w:pStyle w:val="Dates"/>
            </w:pPr>
            <w:r>
              <w:rPr>
                <w:noProof/>
              </w:rPr>
              <w:t xml:space="preserve"> </w:t>
            </w:r>
          </w:p>
        </w:tc>
      </w:tr>
      <w:tr w:rsidR="002E0388" w14:paraId="73ACD7E7" w14:textId="77777777" w:rsidTr="000B66DD">
        <w:trPr>
          <w:trHeight w:val="260"/>
        </w:trPr>
        <w:tc>
          <w:tcPr>
            <w:tcW w:w="702" w:type="pct"/>
            <w:tcBorders>
              <w:bottom w:val="nil"/>
            </w:tcBorders>
            <w:shd w:val="clear" w:color="auto" w:fill="auto"/>
          </w:tcPr>
          <w:p w14:paraId="4D81B75E" w14:textId="0AA66F04" w:rsidR="00D32EC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9</w:t>
            </w:r>
          </w:p>
        </w:tc>
        <w:tc>
          <w:tcPr>
            <w:tcW w:w="744" w:type="pct"/>
            <w:tcBorders>
              <w:bottom w:val="nil"/>
            </w:tcBorders>
            <w:shd w:val="clear" w:color="auto" w:fill="auto"/>
          </w:tcPr>
          <w:p w14:paraId="04647C00" w14:textId="42E7F38B" w:rsidR="00D32EC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10</w:t>
            </w:r>
          </w:p>
        </w:tc>
        <w:tc>
          <w:tcPr>
            <w:tcW w:w="771" w:type="pct"/>
            <w:tcBorders>
              <w:bottom w:val="nil"/>
            </w:tcBorders>
            <w:shd w:val="clear" w:color="auto" w:fill="auto"/>
          </w:tcPr>
          <w:p w14:paraId="1DF5C03A" w14:textId="4A02AB73" w:rsidR="00D32EC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11</w:t>
            </w: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14:paraId="77DC3BB2" w14:textId="113ABE35" w:rsidR="00D32EC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12</w:t>
            </w:r>
          </w:p>
        </w:tc>
        <w:tc>
          <w:tcPr>
            <w:tcW w:w="750" w:type="pct"/>
            <w:tcBorders>
              <w:bottom w:val="nil"/>
            </w:tcBorders>
            <w:shd w:val="clear" w:color="auto" w:fill="auto"/>
          </w:tcPr>
          <w:p w14:paraId="56EB1892" w14:textId="13EC23FE" w:rsidR="00D32EC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13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141A6B17" w14:textId="13EF68FC" w:rsidR="00D32EC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14</w:t>
            </w:r>
          </w:p>
        </w:tc>
        <w:tc>
          <w:tcPr>
            <w:tcW w:w="594" w:type="pct"/>
            <w:tcBorders>
              <w:bottom w:val="nil"/>
            </w:tcBorders>
            <w:shd w:val="clear" w:color="auto" w:fill="DCE8F4" w:themeFill="text2" w:themeFillTint="33"/>
          </w:tcPr>
          <w:p w14:paraId="548B00DC" w14:textId="4188CA57" w:rsidR="00D32EC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15</w:t>
            </w:r>
          </w:p>
        </w:tc>
      </w:tr>
      <w:tr w:rsidR="002E0388" w14:paraId="422EA851" w14:textId="77777777" w:rsidTr="000B66DD">
        <w:trPr>
          <w:trHeight w:hRule="exact" w:val="1503"/>
        </w:trPr>
        <w:tc>
          <w:tcPr>
            <w:tcW w:w="70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44AB406" w14:textId="77777777" w:rsidR="00307E1E" w:rsidRDefault="00F74588" w:rsidP="00D57B55">
            <w:pPr>
              <w:jc w:val="center"/>
              <w:rPr>
                <w:b/>
                <w:noProof/>
                <w:color w:val="FF0000"/>
                <w:sz w:val="28"/>
                <w:szCs w:val="28"/>
              </w:rPr>
            </w:pPr>
            <w:r w:rsidRPr="00CB0F48">
              <w:rPr>
                <w:b/>
                <w:noProof/>
                <w:color w:val="FF0000"/>
                <w:sz w:val="28"/>
                <w:szCs w:val="28"/>
              </w:rPr>
              <w:t>Frien</w:t>
            </w:r>
            <w:r w:rsidR="00300B4A">
              <w:rPr>
                <w:b/>
                <w:noProof/>
                <w:color w:val="FF0000"/>
                <w:sz w:val="28"/>
                <w:szCs w:val="28"/>
              </w:rPr>
              <w:t>d</w:t>
            </w:r>
            <w:r w:rsidRPr="00CB0F48">
              <w:rPr>
                <w:b/>
                <w:noProof/>
                <w:color w:val="FF0000"/>
                <w:sz w:val="28"/>
                <w:szCs w:val="28"/>
              </w:rPr>
              <w:t>ship</w:t>
            </w:r>
          </w:p>
          <w:p w14:paraId="48E3ACE8" w14:textId="51F57B33" w:rsidR="00C55699" w:rsidRPr="00CB0F48" w:rsidRDefault="00C55699" w:rsidP="00D57B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t>Week</w:t>
            </w:r>
          </w:p>
        </w:tc>
        <w:tc>
          <w:tcPr>
            <w:tcW w:w="74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2985D09" w14:textId="63717714" w:rsidR="00870AEC" w:rsidRPr="00C55699" w:rsidRDefault="00300B4A" w:rsidP="000C22F9">
            <w:pPr>
              <w:jc w:val="center"/>
              <w:rPr>
                <w:b/>
                <w:color w:val="auto"/>
                <w:sz w:val="32"/>
                <w:szCs w:val="32"/>
              </w:rPr>
            </w:pPr>
            <w:r w:rsidRPr="00C55699">
              <w:rPr>
                <w:b/>
                <w:color w:val="auto"/>
                <w:sz w:val="32"/>
                <w:szCs w:val="32"/>
              </w:rPr>
              <w:t>What</w:t>
            </w:r>
            <w:r w:rsidR="0048765F" w:rsidRPr="00C55699">
              <w:rPr>
                <w:b/>
                <w:color w:val="auto"/>
                <w:sz w:val="32"/>
                <w:szCs w:val="32"/>
              </w:rPr>
              <w:t xml:space="preserve"> does</w:t>
            </w:r>
            <w:r w:rsidRPr="00C55699">
              <w:rPr>
                <w:b/>
                <w:color w:val="auto"/>
                <w:sz w:val="32"/>
                <w:szCs w:val="32"/>
              </w:rPr>
              <w:t xml:space="preserve"> i</w:t>
            </w:r>
            <w:r w:rsidR="0017237C" w:rsidRPr="00C55699">
              <w:rPr>
                <w:b/>
                <w:color w:val="auto"/>
                <w:sz w:val="32"/>
                <w:szCs w:val="32"/>
              </w:rPr>
              <w:t xml:space="preserve">t </w:t>
            </w:r>
            <w:r w:rsidRPr="00C55699">
              <w:rPr>
                <w:b/>
                <w:color w:val="auto"/>
                <w:sz w:val="32"/>
                <w:szCs w:val="32"/>
              </w:rPr>
              <w:t>mean to be a friend?</w:t>
            </w:r>
          </w:p>
        </w:tc>
        <w:tc>
          <w:tcPr>
            <w:tcW w:w="771" w:type="pct"/>
            <w:tcBorders>
              <w:top w:val="nil"/>
            </w:tcBorders>
            <w:shd w:val="clear" w:color="auto" w:fill="auto"/>
          </w:tcPr>
          <w:p w14:paraId="721DAE8C" w14:textId="77777777" w:rsidR="008211A7" w:rsidRPr="00C55699" w:rsidRDefault="008211A7" w:rsidP="008211A7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C55699">
              <w:rPr>
                <w:b/>
                <w:color w:val="auto"/>
                <w:sz w:val="22"/>
                <w:szCs w:val="22"/>
              </w:rPr>
              <w:t xml:space="preserve">Card Creation </w:t>
            </w:r>
          </w:p>
          <w:p w14:paraId="0F10E895" w14:textId="582A9D23" w:rsidR="000C22F9" w:rsidRPr="00C55699" w:rsidRDefault="008211A7" w:rsidP="008211A7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55699">
              <w:rPr>
                <w:noProof/>
                <w:color w:val="auto"/>
              </w:rPr>
              <w:drawing>
                <wp:inline distT="0" distB="0" distL="0" distR="0" wp14:anchorId="75DB3EA0" wp14:editId="76FE6414">
                  <wp:extent cx="742950" cy="742950"/>
                  <wp:effectExtent l="0" t="0" r="0" b="0"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E54AF" w14:textId="0496E605" w:rsidR="003B40E3" w:rsidRPr="00C55699" w:rsidRDefault="003B40E3" w:rsidP="006B5F20">
            <w:pPr>
              <w:jc w:val="center"/>
              <w:rPr>
                <w:b/>
                <w:color w:val="auto"/>
                <w:sz w:val="22"/>
                <w:szCs w:val="22"/>
              </w:rPr>
            </w:pPr>
          </w:p>
          <w:p w14:paraId="1A360028" w14:textId="5CC7A67C" w:rsidR="003B40E3" w:rsidRPr="00C55699" w:rsidRDefault="003B40E3" w:rsidP="006B5F20">
            <w:pPr>
              <w:jc w:val="center"/>
              <w:rPr>
                <w:color w:val="auto"/>
              </w:rPr>
            </w:pPr>
          </w:p>
        </w:tc>
        <w:tc>
          <w:tcPr>
            <w:tcW w:w="719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15601E" w14:textId="77777777" w:rsidR="006D795C" w:rsidRPr="00C55699" w:rsidRDefault="006D795C" w:rsidP="006D795C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55699">
              <w:rPr>
                <w:b/>
                <w:color w:val="auto"/>
                <w:sz w:val="20"/>
                <w:szCs w:val="20"/>
              </w:rPr>
              <w:t>Abraham Lincoln’s Birthday</w:t>
            </w:r>
          </w:p>
          <w:p w14:paraId="54133A28" w14:textId="1604E65B" w:rsidR="000C22F9" w:rsidRPr="00C55699" w:rsidRDefault="006D795C" w:rsidP="000C22F9">
            <w:pPr>
              <w:jc w:val="center"/>
              <w:rPr>
                <w:noProof/>
                <w:color w:val="auto"/>
              </w:rPr>
            </w:pPr>
            <w:r w:rsidRPr="00C55699">
              <w:rPr>
                <w:noProof/>
                <w:color w:val="auto"/>
              </w:rPr>
              <w:drawing>
                <wp:inline distT="0" distB="0" distL="0" distR="0" wp14:anchorId="5505FC36" wp14:editId="61A98493">
                  <wp:extent cx="628650" cy="628650"/>
                  <wp:effectExtent l="0" t="0" r="0" b="0"/>
                  <wp:docPr id="5" name="Picture 5" descr="Image result for abraham lincoln da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age result for abraham lincoln day clipart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B5BD3" w14:textId="2C3B9CEA" w:rsidR="000C22F9" w:rsidRPr="00C55699" w:rsidRDefault="000C22F9" w:rsidP="000C22F9">
            <w:pPr>
              <w:jc w:val="center"/>
              <w:rPr>
                <w:color w:val="auto"/>
              </w:rPr>
            </w:pPr>
          </w:p>
          <w:p w14:paraId="24B0C8DD" w14:textId="2179B4C4" w:rsidR="0070144B" w:rsidRPr="00C55699" w:rsidRDefault="0070144B" w:rsidP="000C22F9">
            <w:pPr>
              <w:jc w:val="center"/>
              <w:rPr>
                <w:color w:val="auto"/>
              </w:rPr>
            </w:pPr>
          </w:p>
        </w:tc>
        <w:tc>
          <w:tcPr>
            <w:tcW w:w="75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5D03109" w14:textId="655A88A7" w:rsidR="0064366A" w:rsidRPr="00C55699" w:rsidRDefault="0064366A" w:rsidP="006D795C">
            <w:pPr>
              <w:jc w:val="center"/>
              <w:rPr>
                <w:b/>
                <w:color w:val="auto"/>
                <w:sz w:val="36"/>
                <w:szCs w:val="36"/>
              </w:rPr>
            </w:pPr>
            <w:r w:rsidRPr="00C55699">
              <w:rPr>
                <w:b/>
                <w:color w:val="auto"/>
                <w:sz w:val="36"/>
                <w:szCs w:val="36"/>
              </w:rPr>
              <w:t>Color</w:t>
            </w:r>
          </w:p>
          <w:p w14:paraId="3104261A" w14:textId="77777777" w:rsidR="0064366A" w:rsidRPr="00C55699" w:rsidRDefault="0064366A" w:rsidP="006D795C">
            <w:pPr>
              <w:jc w:val="center"/>
              <w:rPr>
                <w:b/>
                <w:color w:val="auto"/>
                <w:sz w:val="36"/>
                <w:szCs w:val="36"/>
              </w:rPr>
            </w:pPr>
            <w:r w:rsidRPr="00C55699">
              <w:rPr>
                <w:b/>
                <w:color w:val="auto"/>
                <w:sz w:val="36"/>
                <w:szCs w:val="36"/>
              </w:rPr>
              <w:t xml:space="preserve"> Mixing </w:t>
            </w:r>
          </w:p>
          <w:p w14:paraId="4A474EBF" w14:textId="2EF61158" w:rsidR="006D795C" w:rsidRPr="00C55699" w:rsidRDefault="0064366A" w:rsidP="006D795C">
            <w:pPr>
              <w:jc w:val="center"/>
              <w:rPr>
                <w:b/>
                <w:color w:val="auto"/>
                <w:sz w:val="36"/>
                <w:szCs w:val="36"/>
              </w:rPr>
            </w:pPr>
            <w:r w:rsidRPr="00C55699">
              <w:rPr>
                <w:b/>
                <w:color w:val="auto"/>
                <w:sz w:val="36"/>
                <w:szCs w:val="36"/>
              </w:rPr>
              <w:t>Activities</w:t>
            </w:r>
          </w:p>
          <w:p w14:paraId="27969CC0" w14:textId="77777777" w:rsidR="0064366A" w:rsidRPr="00C55699" w:rsidRDefault="0064366A" w:rsidP="006D795C">
            <w:pPr>
              <w:jc w:val="center"/>
              <w:rPr>
                <w:b/>
                <w:color w:val="auto"/>
                <w:sz w:val="22"/>
                <w:szCs w:val="22"/>
              </w:rPr>
            </w:pPr>
          </w:p>
          <w:p w14:paraId="7ACFA00B" w14:textId="1D5E0465" w:rsidR="00456FB8" w:rsidRPr="00C55699" w:rsidRDefault="00456FB8" w:rsidP="00456FB8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33EFD01A" w14:textId="77777777" w:rsidR="00456FB8" w:rsidRPr="00C55699" w:rsidRDefault="00456FB8" w:rsidP="00456FB8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  <w:p w14:paraId="2D1680F5" w14:textId="5DDA8134" w:rsidR="003B40E3" w:rsidRPr="00C55699" w:rsidRDefault="003B40E3" w:rsidP="00456FB8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CECF3EB" w14:textId="77777777" w:rsidR="006D795C" w:rsidRPr="00C55699" w:rsidRDefault="006D795C" w:rsidP="006D795C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C55699">
              <w:rPr>
                <w:b/>
                <w:color w:val="auto"/>
                <w:sz w:val="22"/>
                <w:szCs w:val="22"/>
              </w:rPr>
              <w:t>Friendship Party</w:t>
            </w:r>
          </w:p>
          <w:p w14:paraId="2FB59D34" w14:textId="13563237" w:rsidR="000B66DD" w:rsidRPr="00C55699" w:rsidRDefault="006D795C" w:rsidP="00D57B55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C55699">
              <w:rPr>
                <w:noProof/>
                <w:color w:val="auto"/>
              </w:rPr>
              <w:drawing>
                <wp:inline distT="0" distB="0" distL="0" distR="0" wp14:anchorId="6CD12FD6" wp14:editId="30250600">
                  <wp:extent cx="923925" cy="619125"/>
                  <wp:effectExtent l="0" t="0" r="9525" b="9525"/>
                  <wp:docPr id="2" name="Picture 2" descr="Image result for valentines da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result for valentines day clipart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507E1" w14:textId="77777777" w:rsidR="00AE5E5A" w:rsidRPr="00C55699" w:rsidRDefault="00AE5E5A" w:rsidP="00D57B55">
            <w:pPr>
              <w:jc w:val="center"/>
              <w:rPr>
                <w:color w:val="auto"/>
              </w:rPr>
            </w:pPr>
          </w:p>
          <w:p w14:paraId="58DBEF52" w14:textId="224871BA" w:rsidR="00AE5E5A" w:rsidRPr="00C55699" w:rsidRDefault="00AE5E5A" w:rsidP="00D57B55">
            <w:pPr>
              <w:jc w:val="center"/>
              <w:rPr>
                <w:color w:val="auto"/>
              </w:rPr>
            </w:pPr>
          </w:p>
        </w:tc>
        <w:tc>
          <w:tcPr>
            <w:tcW w:w="5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CE8F4" w:themeFill="text2" w:themeFillTint="33"/>
          </w:tcPr>
          <w:p w14:paraId="0878F98E" w14:textId="77777777" w:rsidR="00A0634B" w:rsidRDefault="00A0634B" w:rsidP="00D57B55">
            <w:pPr>
              <w:rPr>
                <w:noProof/>
              </w:rPr>
            </w:pPr>
          </w:p>
          <w:p w14:paraId="240A821F" w14:textId="77777777" w:rsidR="00DF17AE" w:rsidRDefault="00A2380F" w:rsidP="00D57B55">
            <w:r>
              <w:rPr>
                <w:noProof/>
              </w:rPr>
              <w:drawing>
                <wp:inline distT="0" distB="0" distL="0" distR="0" wp14:anchorId="538E6966" wp14:editId="08CBBD88">
                  <wp:extent cx="694576" cy="665228"/>
                  <wp:effectExtent l="114300" t="95250" r="86995" b="78105"/>
                  <wp:docPr id="3" name="Picture 3" descr="Image result for valentines da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valentines day clipart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6645">
                            <a:off x="0" y="0"/>
                            <a:ext cx="711835" cy="68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E0388" w14:paraId="285C2211" w14:textId="77777777" w:rsidTr="000B66DD">
        <w:trPr>
          <w:trHeight w:val="278"/>
        </w:trPr>
        <w:tc>
          <w:tcPr>
            <w:tcW w:w="702" w:type="pct"/>
            <w:tcBorders>
              <w:bottom w:val="nil"/>
            </w:tcBorders>
            <w:shd w:val="clear" w:color="auto" w:fill="auto"/>
          </w:tcPr>
          <w:p w14:paraId="12FC0917" w14:textId="207564F9" w:rsidR="00DF17AE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16</w:t>
            </w:r>
          </w:p>
        </w:tc>
        <w:tc>
          <w:tcPr>
            <w:tcW w:w="744" w:type="pct"/>
            <w:tcBorders>
              <w:bottom w:val="nil"/>
            </w:tcBorders>
            <w:shd w:val="clear" w:color="auto" w:fill="auto"/>
          </w:tcPr>
          <w:p w14:paraId="69F56CC7" w14:textId="7141AD59" w:rsidR="00DF17AE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17</w:t>
            </w:r>
          </w:p>
        </w:tc>
        <w:tc>
          <w:tcPr>
            <w:tcW w:w="771" w:type="pct"/>
            <w:tcBorders>
              <w:bottom w:val="nil"/>
            </w:tcBorders>
            <w:shd w:val="clear" w:color="auto" w:fill="auto"/>
          </w:tcPr>
          <w:p w14:paraId="075AFBB1" w14:textId="4986BD88" w:rsidR="00DF17AE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18</w:t>
            </w: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14:paraId="48767045" w14:textId="42473D33" w:rsidR="00DF17AE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19</w:t>
            </w:r>
          </w:p>
        </w:tc>
        <w:tc>
          <w:tcPr>
            <w:tcW w:w="750" w:type="pct"/>
            <w:tcBorders>
              <w:bottom w:val="nil"/>
            </w:tcBorders>
            <w:shd w:val="clear" w:color="auto" w:fill="auto"/>
          </w:tcPr>
          <w:p w14:paraId="02BDDF09" w14:textId="306215EC" w:rsidR="00DF17AE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20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49221930" w14:textId="69AC357B" w:rsidR="00DF17AE" w:rsidRPr="00020199" w:rsidRDefault="006D795C" w:rsidP="00D57B55">
            <w:pPr>
              <w:pStyle w:val="Dates"/>
              <w:rPr>
                <w:color w:val="0070C0"/>
              </w:rPr>
            </w:pPr>
            <w:r w:rsidRPr="00C55699">
              <w:rPr>
                <w:color w:val="auto"/>
              </w:rPr>
              <w:t>21</w:t>
            </w:r>
          </w:p>
        </w:tc>
        <w:tc>
          <w:tcPr>
            <w:tcW w:w="594" w:type="pct"/>
            <w:tcBorders>
              <w:bottom w:val="nil"/>
            </w:tcBorders>
            <w:shd w:val="clear" w:color="auto" w:fill="FFFFFF" w:themeFill="background1"/>
          </w:tcPr>
          <w:p w14:paraId="3C2D13C4" w14:textId="4224E710" w:rsidR="00DF17AE" w:rsidRPr="00020199" w:rsidRDefault="006D795C" w:rsidP="00D57B55">
            <w:pPr>
              <w:pStyle w:val="Dates"/>
              <w:rPr>
                <w:color w:val="0070C0"/>
              </w:rPr>
            </w:pPr>
            <w:r w:rsidRPr="00C55699">
              <w:rPr>
                <w:color w:val="auto"/>
              </w:rPr>
              <w:t>22</w:t>
            </w:r>
          </w:p>
        </w:tc>
      </w:tr>
      <w:tr w:rsidR="002E0388" w14:paraId="62C94383" w14:textId="77777777" w:rsidTr="000B66DD">
        <w:trPr>
          <w:trHeight w:hRule="exact" w:val="1413"/>
        </w:trPr>
        <w:tc>
          <w:tcPr>
            <w:tcW w:w="70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93B42C" w14:textId="747F5D5B" w:rsidR="0062195C" w:rsidRPr="00C55699" w:rsidRDefault="00F560AF" w:rsidP="00D57B55">
            <w:pPr>
              <w:jc w:val="center"/>
              <w:rPr>
                <w:rFonts w:ascii="Comic Sans MS" w:hAnsi="Comic Sans MS"/>
                <w:b/>
                <w:color w:val="auto"/>
                <w:sz w:val="28"/>
                <w:szCs w:val="28"/>
              </w:rPr>
            </w:pPr>
            <w:r w:rsidRPr="00C55699">
              <w:rPr>
                <w:rFonts w:ascii="Comic Sans MS" w:hAnsi="Comic Sans MS"/>
                <w:b/>
                <w:color w:val="auto"/>
                <w:sz w:val="28"/>
                <w:szCs w:val="28"/>
              </w:rPr>
              <w:t>Farm Animals</w:t>
            </w:r>
          </w:p>
        </w:tc>
        <w:tc>
          <w:tcPr>
            <w:tcW w:w="744" w:type="pct"/>
            <w:tcBorders>
              <w:top w:val="nil"/>
            </w:tcBorders>
            <w:shd w:val="clear" w:color="auto" w:fill="auto"/>
          </w:tcPr>
          <w:p w14:paraId="4A73FF8F" w14:textId="4D7AF127" w:rsidR="0062195C" w:rsidRPr="00C55699" w:rsidRDefault="000F3758" w:rsidP="006B5F20">
            <w:pPr>
              <w:jc w:val="center"/>
              <w:rPr>
                <w:b/>
                <w:noProof/>
                <w:color w:val="auto"/>
                <w:sz w:val="22"/>
                <w:szCs w:val="22"/>
              </w:rPr>
            </w:pPr>
            <w:r w:rsidRPr="00C55699">
              <w:rPr>
                <w:noProof/>
                <w:color w:val="auto"/>
              </w:rPr>
              <w:drawing>
                <wp:anchor distT="0" distB="0" distL="114300" distR="114300" simplePos="0" relativeHeight="251666432" behindDoc="0" locked="0" layoutInCell="1" allowOverlap="1" wp14:anchorId="3960EFFD" wp14:editId="6C7A4118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226695</wp:posOffset>
                  </wp:positionV>
                  <wp:extent cx="742950" cy="609600"/>
                  <wp:effectExtent l="0" t="0" r="0" b="0"/>
                  <wp:wrapNone/>
                  <wp:docPr id="8" name="Picture 8" descr="Image result for presidents day da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 result for presidents day day clipart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95C" w:rsidRPr="00C55699">
              <w:rPr>
                <w:b/>
                <w:noProof/>
                <w:color w:val="auto"/>
                <w:sz w:val="22"/>
                <w:szCs w:val="22"/>
              </w:rPr>
              <w:t xml:space="preserve">PSA Closed </w:t>
            </w:r>
          </w:p>
          <w:p w14:paraId="5F1FE94A" w14:textId="45A45C6F" w:rsidR="0062195C" w:rsidRPr="00C55699" w:rsidRDefault="0062195C" w:rsidP="006B5F20">
            <w:pPr>
              <w:jc w:val="center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  <w:tc>
          <w:tcPr>
            <w:tcW w:w="77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DB7E7DB" w14:textId="77777777" w:rsidR="0062195C" w:rsidRPr="00C55699" w:rsidRDefault="00B32104" w:rsidP="0062195C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C55699">
              <w:rPr>
                <w:b/>
                <w:color w:val="auto"/>
                <w:sz w:val="28"/>
                <w:szCs w:val="28"/>
              </w:rPr>
              <w:t xml:space="preserve">Exploring </w:t>
            </w:r>
          </w:p>
          <w:p w14:paraId="6296D309" w14:textId="77777777" w:rsidR="00B32104" w:rsidRPr="00C55699" w:rsidRDefault="00B32104" w:rsidP="0062195C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C55699">
              <w:rPr>
                <w:b/>
                <w:color w:val="auto"/>
                <w:sz w:val="28"/>
                <w:szCs w:val="28"/>
              </w:rPr>
              <w:t>Money</w:t>
            </w:r>
          </w:p>
          <w:p w14:paraId="66459BA4" w14:textId="1E95CCFC" w:rsidR="00B32104" w:rsidRPr="00C55699" w:rsidRDefault="00B32104" w:rsidP="0062195C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C55699">
              <w:rPr>
                <w:b/>
                <w:color w:val="auto"/>
                <w:sz w:val="28"/>
                <w:szCs w:val="28"/>
              </w:rPr>
              <w:t>(</w:t>
            </w:r>
            <w:r w:rsidR="000F3758" w:rsidRPr="00C55699">
              <w:rPr>
                <w:b/>
                <w:color w:val="auto"/>
                <w:sz w:val="28"/>
                <w:szCs w:val="28"/>
              </w:rPr>
              <w:t>A</w:t>
            </w:r>
            <w:r w:rsidRPr="00C55699">
              <w:rPr>
                <w:b/>
                <w:color w:val="auto"/>
                <w:sz w:val="28"/>
                <w:szCs w:val="28"/>
              </w:rPr>
              <w:t xml:space="preserve">rts &amp; </w:t>
            </w:r>
            <w:r w:rsidR="000F3758" w:rsidRPr="00C55699">
              <w:rPr>
                <w:b/>
                <w:color w:val="auto"/>
                <w:sz w:val="28"/>
                <w:szCs w:val="28"/>
              </w:rPr>
              <w:t>C</w:t>
            </w:r>
            <w:r w:rsidRPr="00C55699">
              <w:rPr>
                <w:b/>
                <w:color w:val="auto"/>
                <w:sz w:val="28"/>
                <w:szCs w:val="28"/>
              </w:rPr>
              <w:t>rafts)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</w:tcPr>
          <w:p w14:paraId="5326E888" w14:textId="2BFCF750" w:rsidR="0062195C" w:rsidRPr="00C55699" w:rsidRDefault="00C55699" w:rsidP="00C55699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55699">
              <w:rPr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26CBE2F4" wp14:editId="161C543D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550545</wp:posOffset>
                  </wp:positionV>
                  <wp:extent cx="37084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19973" y="20160"/>
                      <wp:lineTo x="19973" y="0"/>
                      <wp:lineTo x="0" y="0"/>
                    </wp:wrapPolygon>
                  </wp:wrapTight>
                  <wp:docPr id="4" name="Picture 4" descr="C:\Users\Owner\AppData\Local\Microsoft\Windows\INetCache\Content.MSO\753DE5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AppData\Local\Microsoft\Windows\INetCache\Content.MSO\753DE5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5699">
              <w:rPr>
                <w:b/>
                <w:color w:val="auto"/>
                <w:sz w:val="20"/>
                <w:szCs w:val="20"/>
              </w:rPr>
              <w:t xml:space="preserve">Build Your Dream Home Activity with Maggie </w:t>
            </w:r>
            <w:proofErr w:type="spellStart"/>
            <w:r w:rsidRPr="00C55699">
              <w:rPr>
                <w:b/>
                <w:color w:val="auto"/>
                <w:sz w:val="20"/>
                <w:szCs w:val="20"/>
              </w:rPr>
              <w:t>Damgaard</w:t>
            </w:r>
            <w:proofErr w:type="spellEnd"/>
            <w:r w:rsidRPr="00C55699">
              <w:rPr>
                <w:b/>
                <w:color w:val="auto"/>
                <w:sz w:val="20"/>
                <w:szCs w:val="20"/>
              </w:rPr>
              <w:t xml:space="preserve"> of Coldwell Banker</w:t>
            </w:r>
          </w:p>
          <w:p w14:paraId="1770C1AA" w14:textId="5435B8BC" w:rsidR="00C55699" w:rsidRPr="00C55699" w:rsidRDefault="00C55699" w:rsidP="00C55699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</w:tcBorders>
            <w:shd w:val="clear" w:color="auto" w:fill="auto"/>
          </w:tcPr>
          <w:p w14:paraId="257A39D1" w14:textId="52F20580" w:rsidR="008F3A26" w:rsidRPr="00C55699" w:rsidRDefault="005D3902" w:rsidP="005D3902">
            <w:pPr>
              <w:rPr>
                <w:b/>
                <w:color w:val="auto"/>
                <w:sz w:val="22"/>
                <w:szCs w:val="22"/>
              </w:rPr>
            </w:pPr>
            <w:r w:rsidRPr="00C55699">
              <w:rPr>
                <w:b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187AB851" wp14:editId="275D4FE2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299720</wp:posOffset>
                  </wp:positionV>
                  <wp:extent cx="821165" cy="637864"/>
                  <wp:effectExtent l="0" t="0" r="0" b="0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leuke-boerderij-plaatjes1.gif"/>
                          <pic:cNvPicPr/>
                        </pic:nvPicPr>
                        <pic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65" cy="63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37C" w:rsidRPr="00C55699">
              <w:rPr>
                <w:b/>
                <w:color w:val="auto"/>
                <w:sz w:val="22"/>
                <w:szCs w:val="22"/>
              </w:rPr>
              <w:t>Create your</w:t>
            </w:r>
            <w:r w:rsidR="008F3A26" w:rsidRPr="00C55699">
              <w:rPr>
                <w:b/>
                <w:color w:val="auto"/>
                <w:sz w:val="22"/>
                <w:szCs w:val="22"/>
              </w:rPr>
              <w:t xml:space="preserve"> </w:t>
            </w:r>
            <w:r w:rsidR="00C55699">
              <w:rPr>
                <w:b/>
                <w:color w:val="auto"/>
                <w:sz w:val="22"/>
                <w:szCs w:val="22"/>
              </w:rPr>
              <w:t>F</w:t>
            </w:r>
            <w:r w:rsidR="0017237C" w:rsidRPr="00C55699">
              <w:rPr>
                <w:b/>
                <w:color w:val="auto"/>
                <w:sz w:val="22"/>
                <w:szCs w:val="22"/>
              </w:rPr>
              <w:t xml:space="preserve">avorite </w:t>
            </w:r>
            <w:r w:rsidR="00C55699">
              <w:rPr>
                <w:b/>
                <w:color w:val="auto"/>
                <w:sz w:val="22"/>
                <w:szCs w:val="22"/>
              </w:rPr>
              <w:t>F</w:t>
            </w:r>
            <w:r w:rsidR="0017237C" w:rsidRPr="00C55699">
              <w:rPr>
                <w:b/>
                <w:color w:val="auto"/>
                <w:sz w:val="22"/>
                <w:szCs w:val="22"/>
              </w:rPr>
              <w:t xml:space="preserve">arm </w:t>
            </w:r>
            <w:r w:rsidR="00C55699">
              <w:rPr>
                <w:b/>
                <w:color w:val="auto"/>
                <w:sz w:val="22"/>
                <w:szCs w:val="22"/>
              </w:rPr>
              <w:t>A</w:t>
            </w:r>
            <w:r w:rsidR="0017237C" w:rsidRPr="00C55699">
              <w:rPr>
                <w:b/>
                <w:color w:val="auto"/>
                <w:sz w:val="22"/>
                <w:szCs w:val="22"/>
              </w:rPr>
              <w:t xml:space="preserve">nimal </w:t>
            </w:r>
          </w:p>
          <w:p w14:paraId="40685A12" w14:textId="322ED56A" w:rsidR="008F3A26" w:rsidRPr="00C55699" w:rsidRDefault="0017237C" w:rsidP="000C22F9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C55699">
              <w:rPr>
                <w:b/>
                <w:color w:val="auto"/>
                <w:sz w:val="28"/>
                <w:szCs w:val="28"/>
              </w:rPr>
              <w:t xml:space="preserve">    </w:t>
            </w:r>
          </w:p>
          <w:p w14:paraId="4A89703B" w14:textId="12D99651" w:rsidR="0062195C" w:rsidRPr="00C55699" w:rsidRDefault="0017237C" w:rsidP="000C22F9">
            <w:pPr>
              <w:jc w:val="center"/>
              <w:rPr>
                <w:color w:val="auto"/>
                <w:sz w:val="24"/>
                <w:szCs w:val="24"/>
              </w:rPr>
            </w:pPr>
            <w:r w:rsidRPr="00C55699">
              <w:rPr>
                <w:b/>
                <w:color w:val="auto"/>
                <w:sz w:val="28"/>
                <w:szCs w:val="28"/>
              </w:rPr>
              <w:t xml:space="preserve">            </w:t>
            </w:r>
          </w:p>
        </w:tc>
        <w:tc>
          <w:tcPr>
            <w:tcW w:w="720" w:type="pct"/>
            <w:tcBorders>
              <w:top w:val="nil"/>
            </w:tcBorders>
            <w:shd w:val="clear" w:color="auto" w:fill="auto"/>
          </w:tcPr>
          <w:p w14:paraId="6EBFA56C" w14:textId="2C9E9190" w:rsidR="007B05C4" w:rsidRPr="00C55699" w:rsidRDefault="00B2670B" w:rsidP="00B2670B">
            <w:pPr>
              <w:rPr>
                <w:b/>
                <w:color w:val="auto"/>
                <w:sz w:val="22"/>
                <w:szCs w:val="22"/>
              </w:rPr>
            </w:pPr>
            <w:r w:rsidRPr="00C55699">
              <w:rPr>
                <w:rFonts w:ascii="Comic Sans MS" w:hAnsi="Comic Sans MS"/>
                <w:b/>
                <w:color w:val="auto"/>
                <w:sz w:val="22"/>
                <w:szCs w:val="22"/>
              </w:rPr>
              <w:t>Farm Bingo (VPK)</w:t>
            </w:r>
          </w:p>
          <w:p w14:paraId="5C3FF1F9" w14:textId="77777777" w:rsidR="00B2670B" w:rsidRPr="00C55699" w:rsidRDefault="00B2670B" w:rsidP="00E537D4">
            <w:pPr>
              <w:jc w:val="center"/>
              <w:rPr>
                <w:rFonts w:ascii="Comic Sans MS" w:hAnsi="Comic Sans MS"/>
                <w:b/>
                <w:color w:val="auto"/>
                <w:sz w:val="22"/>
                <w:szCs w:val="22"/>
              </w:rPr>
            </w:pPr>
          </w:p>
          <w:p w14:paraId="15A36FE3" w14:textId="7CB58F1B" w:rsidR="00B2670B" w:rsidRPr="00C55699" w:rsidRDefault="00B2670B" w:rsidP="00E537D4">
            <w:pPr>
              <w:jc w:val="center"/>
              <w:rPr>
                <w:rFonts w:ascii="Comic Sans MS" w:hAnsi="Comic Sans MS"/>
                <w:b/>
                <w:color w:val="auto"/>
                <w:sz w:val="22"/>
                <w:szCs w:val="22"/>
              </w:rPr>
            </w:pPr>
            <w:r w:rsidRPr="00C55699">
              <w:rPr>
                <w:rFonts w:ascii="Comic Sans MS" w:hAnsi="Comic Sans MS"/>
                <w:b/>
                <w:color w:val="auto"/>
                <w:sz w:val="22"/>
                <w:szCs w:val="22"/>
              </w:rPr>
              <w:t>Farm Animals vs. Jungle Animals</w:t>
            </w:r>
          </w:p>
        </w:tc>
        <w:tc>
          <w:tcPr>
            <w:tcW w:w="5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CE8F4" w:themeFill="text2" w:themeFillTint="33"/>
          </w:tcPr>
          <w:p w14:paraId="2FBB4EBA" w14:textId="3EA07EAA" w:rsidR="006D795C" w:rsidRPr="000C22F9" w:rsidRDefault="006D795C" w:rsidP="006D795C">
            <w:pPr>
              <w:jc w:val="center"/>
              <w:rPr>
                <w:rFonts w:ascii="Comic Sans MS" w:hAnsi="Comic Sans MS"/>
                <w:b/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7139298" wp14:editId="53D7DDAA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531495</wp:posOffset>
                  </wp:positionV>
                  <wp:extent cx="600075" cy="457200"/>
                  <wp:effectExtent l="0" t="0" r="9525" b="0"/>
                  <wp:wrapNone/>
                  <wp:docPr id="6" name="Picture 6" descr="Image result for george washington da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george washington day clipart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22F9">
              <w:rPr>
                <w:rFonts w:ascii="Comic Sans MS" w:hAnsi="Comic Sans MS"/>
                <w:b/>
                <w:color w:val="002060"/>
              </w:rPr>
              <w:t>George Washington’s Birthday</w:t>
            </w:r>
          </w:p>
          <w:p w14:paraId="07366598" w14:textId="65992154" w:rsidR="006D795C" w:rsidRDefault="006D795C" w:rsidP="006D795C">
            <w:pPr>
              <w:jc w:val="center"/>
            </w:pPr>
          </w:p>
          <w:p w14:paraId="6A3628C5" w14:textId="77777777" w:rsidR="006D795C" w:rsidRDefault="006D795C" w:rsidP="006D795C">
            <w:pPr>
              <w:jc w:val="center"/>
            </w:pPr>
          </w:p>
          <w:p w14:paraId="3A0812E2" w14:textId="5F16B7CD" w:rsidR="0062195C" w:rsidRDefault="0062195C" w:rsidP="006D795C">
            <w:pPr>
              <w:jc w:val="center"/>
            </w:pPr>
          </w:p>
        </w:tc>
      </w:tr>
      <w:tr w:rsidR="002E0388" w14:paraId="0049461E" w14:textId="77777777" w:rsidTr="000B66DD">
        <w:trPr>
          <w:trHeight w:val="260"/>
        </w:trPr>
        <w:tc>
          <w:tcPr>
            <w:tcW w:w="702" w:type="pct"/>
            <w:tcBorders>
              <w:bottom w:val="nil"/>
            </w:tcBorders>
            <w:shd w:val="clear" w:color="auto" w:fill="auto"/>
          </w:tcPr>
          <w:p w14:paraId="5E2FE981" w14:textId="589BE1CB" w:rsidR="0062195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23</w:t>
            </w:r>
          </w:p>
        </w:tc>
        <w:tc>
          <w:tcPr>
            <w:tcW w:w="744" w:type="pct"/>
            <w:tcBorders>
              <w:bottom w:val="nil"/>
            </w:tcBorders>
            <w:shd w:val="clear" w:color="auto" w:fill="auto"/>
          </w:tcPr>
          <w:p w14:paraId="6F1DEFCC" w14:textId="5869F5BB" w:rsidR="0062195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24</w:t>
            </w:r>
          </w:p>
        </w:tc>
        <w:tc>
          <w:tcPr>
            <w:tcW w:w="771" w:type="pct"/>
            <w:tcBorders>
              <w:bottom w:val="nil"/>
            </w:tcBorders>
            <w:shd w:val="clear" w:color="auto" w:fill="auto"/>
          </w:tcPr>
          <w:p w14:paraId="6A856190" w14:textId="0D6F69AD" w:rsidR="0062195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25</w:t>
            </w: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14:paraId="19FCC647" w14:textId="4DF7FE7D" w:rsidR="0062195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26</w:t>
            </w:r>
          </w:p>
        </w:tc>
        <w:tc>
          <w:tcPr>
            <w:tcW w:w="750" w:type="pct"/>
            <w:tcBorders>
              <w:bottom w:val="nil"/>
            </w:tcBorders>
            <w:shd w:val="clear" w:color="auto" w:fill="auto"/>
          </w:tcPr>
          <w:p w14:paraId="114F5A07" w14:textId="10207345" w:rsidR="0062195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27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C3D75EB" w14:textId="4C31F294" w:rsidR="0062195C" w:rsidRPr="00C55699" w:rsidRDefault="006D795C" w:rsidP="00D57B55">
            <w:pPr>
              <w:pStyle w:val="Dates"/>
              <w:rPr>
                <w:color w:val="auto"/>
              </w:rPr>
            </w:pPr>
            <w:r w:rsidRPr="00C55699">
              <w:rPr>
                <w:color w:val="auto"/>
              </w:rPr>
              <w:t>28</w:t>
            </w:r>
          </w:p>
        </w:tc>
        <w:tc>
          <w:tcPr>
            <w:tcW w:w="594" w:type="pct"/>
            <w:tcBorders>
              <w:bottom w:val="nil"/>
            </w:tcBorders>
            <w:shd w:val="clear" w:color="auto" w:fill="FFFFFF" w:themeFill="background1"/>
          </w:tcPr>
          <w:p w14:paraId="4CE174C3" w14:textId="6A4FDE69" w:rsidR="0062195C" w:rsidRPr="003C26EA" w:rsidRDefault="006D795C" w:rsidP="00D57B55">
            <w:pPr>
              <w:pStyle w:val="Dates"/>
              <w:rPr>
                <w:color w:val="0070C0"/>
              </w:rPr>
            </w:pPr>
            <w:r w:rsidRPr="00C55699">
              <w:rPr>
                <w:color w:val="auto"/>
              </w:rPr>
              <w:t>29</w:t>
            </w:r>
          </w:p>
        </w:tc>
      </w:tr>
      <w:tr w:rsidR="00C55699" w14:paraId="22EC09C7" w14:textId="77777777" w:rsidTr="00C55699">
        <w:trPr>
          <w:trHeight w:hRule="exact" w:val="1530"/>
        </w:trPr>
        <w:tc>
          <w:tcPr>
            <w:tcW w:w="702" w:type="pct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613A83F" w14:textId="34517434" w:rsidR="00C55699" w:rsidRPr="00C55699" w:rsidRDefault="00C55699" w:rsidP="000C22F9">
            <w:pPr>
              <w:jc w:val="center"/>
              <w:rPr>
                <w:rFonts w:ascii="Comic Sans MS" w:hAnsi="Comic Sans MS"/>
                <w:b/>
                <w:color w:val="auto"/>
                <w:sz w:val="28"/>
                <w:szCs w:val="28"/>
              </w:rPr>
            </w:pPr>
            <w:r w:rsidRPr="00C55699">
              <w:rPr>
                <w:noProof/>
                <w:color w:val="auto"/>
              </w:rPr>
              <w:drawing>
                <wp:inline distT="0" distB="0" distL="0" distR="0" wp14:anchorId="7AAA2D2A" wp14:editId="388F8D03">
                  <wp:extent cx="1200150" cy="800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lack-History.jpeg"/>
                          <pic:cNvPicPr/>
                        </pic:nvPicPr>
                        <pic:blipFill>
                          <a:blip r:embed="rId39">
                            <a:extLs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49" cy="80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pct"/>
            <w:tcBorders>
              <w:top w:val="nil"/>
              <w:bottom w:val="single" w:sz="4" w:space="0" w:color="BFBFBF" w:themeColor="background1" w:themeShade="BF"/>
            </w:tcBorders>
          </w:tcPr>
          <w:p w14:paraId="53961215" w14:textId="2D455EBD" w:rsidR="00C55699" w:rsidRPr="00C55699" w:rsidRDefault="00C55699" w:rsidP="00904CD4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President Barack Obama</w:t>
            </w:r>
          </w:p>
          <w:p w14:paraId="0C9074A9" w14:textId="77777777" w:rsidR="00C55699" w:rsidRPr="00C55699" w:rsidRDefault="00C55699" w:rsidP="00904CD4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First African American President</w:t>
            </w:r>
          </w:p>
          <w:p w14:paraId="0B2A26F9" w14:textId="08A016B7" w:rsidR="00C55699" w:rsidRPr="00C55699" w:rsidRDefault="00C55699" w:rsidP="00904CD4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C55699">
              <w:rPr>
                <w:b/>
                <w:color w:val="auto"/>
                <w:sz w:val="24"/>
                <w:szCs w:val="24"/>
              </w:rPr>
              <w:t>Dress like a President</w:t>
            </w:r>
          </w:p>
        </w:tc>
        <w:tc>
          <w:tcPr>
            <w:tcW w:w="771" w:type="pct"/>
            <w:tcBorders>
              <w:top w:val="nil"/>
              <w:bottom w:val="single" w:sz="4" w:space="0" w:color="BFBFBF" w:themeColor="background1" w:themeShade="BF"/>
            </w:tcBorders>
          </w:tcPr>
          <w:p w14:paraId="1BB07E8D" w14:textId="77777777" w:rsidR="00C55699" w:rsidRPr="00C55699" w:rsidRDefault="00C55699" w:rsidP="000C22F9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Garret Morgan</w:t>
            </w:r>
          </w:p>
          <w:p w14:paraId="3B7AFE64" w14:textId="77777777" w:rsidR="00C55699" w:rsidRPr="00C55699" w:rsidRDefault="00C55699" w:rsidP="000C22F9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Invented the traffic light</w:t>
            </w:r>
          </w:p>
          <w:p w14:paraId="0354B3B5" w14:textId="77777777" w:rsidR="00C55699" w:rsidRPr="00C55699" w:rsidRDefault="00C55699" w:rsidP="000F3758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C55699">
              <w:rPr>
                <w:b/>
                <w:color w:val="auto"/>
                <w:sz w:val="24"/>
                <w:szCs w:val="24"/>
              </w:rPr>
              <w:t>Traffic Light Art</w:t>
            </w:r>
          </w:p>
          <w:p w14:paraId="6B25D522" w14:textId="6E4B8CAB" w:rsidR="00C55699" w:rsidRPr="00C55699" w:rsidRDefault="00C55699" w:rsidP="000F3758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C55699">
              <w:rPr>
                <w:b/>
                <w:noProof/>
                <w:color w:val="auto"/>
                <w:sz w:val="24"/>
                <w:szCs w:val="24"/>
              </w:rPr>
              <w:drawing>
                <wp:inline distT="0" distB="0" distL="0" distR="0" wp14:anchorId="63607C53" wp14:editId="6DAEDA04">
                  <wp:extent cx="819150" cy="507725"/>
                  <wp:effectExtent l="0" t="0" r="0" b="698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Stop_Slow_Go_traffic_light.png"/>
                          <pic:cNvPicPr/>
                        </pic:nvPicPr>
                        <pic:blipFill>
                          <a:blip r:embed="rId41">
                            <a:extLs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25" cy="52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  <w:tcBorders>
              <w:top w:val="nil"/>
              <w:bottom w:val="single" w:sz="4" w:space="0" w:color="BFBFBF" w:themeColor="background1" w:themeShade="BF"/>
            </w:tcBorders>
          </w:tcPr>
          <w:p w14:paraId="2A15DE57" w14:textId="77777777" w:rsidR="00C55699" w:rsidRPr="00C55699" w:rsidRDefault="00C55699" w:rsidP="00904CD4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Mae Jemison</w:t>
            </w:r>
          </w:p>
          <w:p w14:paraId="6EF0C313" w14:textId="77777777" w:rsidR="00C55699" w:rsidRPr="00C55699" w:rsidRDefault="00C55699" w:rsidP="00904CD4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First African American Women in space</w:t>
            </w:r>
          </w:p>
          <w:p w14:paraId="256E71F8" w14:textId="7EA691C1" w:rsidR="00C55699" w:rsidRPr="00C55699" w:rsidRDefault="00C55699" w:rsidP="00904CD4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C55699">
              <w:rPr>
                <w:b/>
                <w:color w:val="auto"/>
                <w:sz w:val="22"/>
                <w:szCs w:val="22"/>
              </w:rPr>
              <w:t>Create an astronaut</w:t>
            </w:r>
          </w:p>
        </w:tc>
        <w:tc>
          <w:tcPr>
            <w:tcW w:w="750" w:type="pct"/>
            <w:tcBorders>
              <w:top w:val="nil"/>
              <w:bottom w:val="single" w:sz="4" w:space="0" w:color="BFBFBF" w:themeColor="background1" w:themeShade="BF"/>
            </w:tcBorders>
          </w:tcPr>
          <w:p w14:paraId="4FFA4D53" w14:textId="251C122A" w:rsidR="00C55699" w:rsidRPr="00C55699" w:rsidRDefault="00C55699" w:rsidP="00904CD4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George W. Carver</w:t>
            </w:r>
          </w:p>
          <w:p w14:paraId="40F1916D" w14:textId="0F9D4AD6" w:rsidR="00C55699" w:rsidRPr="00C55699" w:rsidRDefault="00C55699" w:rsidP="00904CD4">
            <w:pPr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color w:val="auto"/>
                <w:sz w:val="16"/>
                <w:szCs w:val="16"/>
              </w:rPr>
              <w:t>Invented Shaving Cream</w:t>
            </w:r>
          </w:p>
          <w:p w14:paraId="3C59A6C5" w14:textId="77777777" w:rsidR="00C55699" w:rsidRPr="00C55699" w:rsidRDefault="00C55699" w:rsidP="0017237C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C55699">
              <w:rPr>
                <w:b/>
                <w:color w:val="auto"/>
                <w:sz w:val="22"/>
                <w:szCs w:val="22"/>
              </w:rPr>
              <w:t>Shaving Cream Art</w:t>
            </w:r>
          </w:p>
          <w:p w14:paraId="62315530" w14:textId="41A9B149" w:rsidR="00C55699" w:rsidRPr="00C55699" w:rsidRDefault="00C55699" w:rsidP="0017237C">
            <w:pPr>
              <w:jc w:val="center"/>
              <w:rPr>
                <w:b/>
                <w:color w:val="auto"/>
                <w:sz w:val="16"/>
                <w:szCs w:val="16"/>
              </w:rPr>
            </w:pPr>
            <w:r w:rsidRPr="00C55699">
              <w:rPr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26031E8E" wp14:editId="6D68E57B">
                  <wp:extent cx="834389" cy="417195"/>
                  <wp:effectExtent l="0" t="0" r="4445" b="190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o-SHAVING-CREAM-ART-facebook.jpg"/>
                          <pic:cNvPicPr/>
                        </pic:nvPicPr>
                        <pic:blipFill>
                          <a:blip r:embed="rId43">
                            <a:extLs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00" cy="42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5B5EFD0A" w14:textId="7541F3A2" w:rsidR="00C55699" w:rsidRPr="00C55699" w:rsidRDefault="00C55699" w:rsidP="00C55699">
            <w:pPr>
              <w:jc w:val="righ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5569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“We have before us the glorious opportunity to inject a new dimension of LOVE into the veins of our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Pr="00C5569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civilization”</w:t>
            </w:r>
          </w:p>
          <w:p w14:paraId="35DCC01B" w14:textId="77777777" w:rsidR="00C55699" w:rsidRPr="00C55699" w:rsidRDefault="00C55699" w:rsidP="00C55699">
            <w:pPr>
              <w:jc w:val="right"/>
              <w:rPr>
                <w:b/>
                <w:color w:val="auto"/>
                <w:sz w:val="20"/>
                <w:szCs w:val="20"/>
              </w:rPr>
            </w:pPr>
            <w:r w:rsidRPr="00C5569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-Martin Luther King Jr.</w:t>
            </w:r>
          </w:p>
          <w:p w14:paraId="19170373" w14:textId="661E5CD8" w:rsidR="00C55699" w:rsidRPr="00904CD4" w:rsidRDefault="00C55699" w:rsidP="00904CD4">
            <w:pPr>
              <w:tabs>
                <w:tab w:val="left" w:pos="960"/>
              </w:tabs>
            </w:pPr>
            <w:r>
              <w:tab/>
            </w:r>
          </w:p>
        </w:tc>
      </w:tr>
    </w:tbl>
    <w:p w14:paraId="543FD735" w14:textId="6E44A749" w:rsidR="004F682F" w:rsidRDefault="004F682F" w:rsidP="00426126">
      <w:pPr>
        <w:pStyle w:val="NoSpacing"/>
      </w:pPr>
    </w:p>
    <w:sectPr w:rsidR="004F682F" w:rsidSect="004B4E26">
      <w:pgSz w:w="15840" w:h="12240" w:orient="landscape" w:code="1"/>
      <w:pgMar w:top="288" w:right="720" w:bottom="432" w:left="28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28A8E" w14:textId="77777777" w:rsidR="00C94E1E" w:rsidRDefault="00C94E1E">
      <w:pPr>
        <w:spacing w:before="0" w:after="0"/>
      </w:pPr>
      <w:r>
        <w:separator/>
      </w:r>
    </w:p>
  </w:endnote>
  <w:endnote w:type="continuationSeparator" w:id="0">
    <w:p w14:paraId="2D09AFEF" w14:textId="77777777" w:rsidR="00C94E1E" w:rsidRDefault="00C94E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chup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57434" w14:textId="77777777" w:rsidR="00C94E1E" w:rsidRDefault="00C94E1E">
      <w:pPr>
        <w:spacing w:before="0" w:after="0"/>
      </w:pPr>
      <w:r>
        <w:separator/>
      </w:r>
    </w:p>
  </w:footnote>
  <w:footnote w:type="continuationSeparator" w:id="0">
    <w:p w14:paraId="36E43704" w14:textId="77777777" w:rsidR="00C94E1E" w:rsidRDefault="00C94E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1B11B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Image result for florida winter clip art" style="width:450pt;height:276.75pt;visibility:visible;mso-wrap-style:square" o:bullet="t">
        <v:imagedata r:id="rId1" o:title="Image result for florida winter clip art"/>
      </v:shape>
    </w:pict>
  </w:numPicBullet>
  <w:numPicBullet w:numPicBulletId="1">
    <w:pict>
      <v:shape id="_x0000_i1043" type="#_x0000_t75" alt="Image result for florida winter clip art" style="width:57.75pt;height:63.75pt;visibility:visible;mso-wrap-style:square" o:bullet="t">
        <v:imagedata r:id="rId2" o:title="Image result for florida winter clip art"/>
      </v:shape>
    </w:pict>
  </w:numPicBullet>
  <w:numPicBullet w:numPicBulletId="2">
    <w:pict>
      <v:shape id="_x0000_i1044" type="#_x0000_t75" style="width:249.75pt;height:243pt;visibility:visible;mso-wrap-style:square" o:bullet="t">
        <v:imagedata r:id="rId3" o:title="Pacesetter_Academy_Final_Logo_9-6-12-01"/>
      </v:shape>
    </w:pict>
  </w:numPicBullet>
  <w:abstractNum w:abstractNumId="0" w15:restartNumberingAfterBreak="0">
    <w:nsid w:val="4C7F719A"/>
    <w:multiLevelType w:val="hybridMultilevel"/>
    <w:tmpl w:val="C772138E"/>
    <w:lvl w:ilvl="0" w:tplc="8F2049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9C40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9A95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B604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0E32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FED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30B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C830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F8CD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/31/2020"/>
    <w:docVar w:name="MonthStart" w:val="1/1/2020"/>
  </w:docVars>
  <w:rsids>
    <w:rsidRoot w:val="00161567"/>
    <w:rsid w:val="00020199"/>
    <w:rsid w:val="00034732"/>
    <w:rsid w:val="000544D4"/>
    <w:rsid w:val="000958A4"/>
    <w:rsid w:val="000A56A6"/>
    <w:rsid w:val="000A6FD7"/>
    <w:rsid w:val="000B2E5D"/>
    <w:rsid w:val="000B66DD"/>
    <w:rsid w:val="000C22F9"/>
    <w:rsid w:val="000C6AE5"/>
    <w:rsid w:val="000D29C4"/>
    <w:rsid w:val="000D4BC1"/>
    <w:rsid w:val="000E4F64"/>
    <w:rsid w:val="000F3758"/>
    <w:rsid w:val="001033E4"/>
    <w:rsid w:val="00106906"/>
    <w:rsid w:val="00113D48"/>
    <w:rsid w:val="00115A95"/>
    <w:rsid w:val="001201B2"/>
    <w:rsid w:val="00140D1A"/>
    <w:rsid w:val="00141DCA"/>
    <w:rsid w:val="00150771"/>
    <w:rsid w:val="00161567"/>
    <w:rsid w:val="00162C55"/>
    <w:rsid w:val="0017237C"/>
    <w:rsid w:val="001A1050"/>
    <w:rsid w:val="001B701E"/>
    <w:rsid w:val="001C30F8"/>
    <w:rsid w:val="001C3F69"/>
    <w:rsid w:val="001D017F"/>
    <w:rsid w:val="0020688B"/>
    <w:rsid w:val="00211342"/>
    <w:rsid w:val="00216A37"/>
    <w:rsid w:val="00262F02"/>
    <w:rsid w:val="00292A10"/>
    <w:rsid w:val="00295050"/>
    <w:rsid w:val="002C4AA5"/>
    <w:rsid w:val="002C5F01"/>
    <w:rsid w:val="002E0388"/>
    <w:rsid w:val="002E3413"/>
    <w:rsid w:val="002E4A32"/>
    <w:rsid w:val="002F7B1C"/>
    <w:rsid w:val="00300B4A"/>
    <w:rsid w:val="00307E1E"/>
    <w:rsid w:val="0031023C"/>
    <w:rsid w:val="0033222B"/>
    <w:rsid w:val="00356002"/>
    <w:rsid w:val="00356CB3"/>
    <w:rsid w:val="003649B0"/>
    <w:rsid w:val="003A5590"/>
    <w:rsid w:val="003B344E"/>
    <w:rsid w:val="003B40E3"/>
    <w:rsid w:val="003B40FD"/>
    <w:rsid w:val="003C26EA"/>
    <w:rsid w:val="003C74DE"/>
    <w:rsid w:val="003C7893"/>
    <w:rsid w:val="003E4B5B"/>
    <w:rsid w:val="0041304C"/>
    <w:rsid w:val="00420F87"/>
    <w:rsid w:val="00426126"/>
    <w:rsid w:val="00456FB8"/>
    <w:rsid w:val="004609F4"/>
    <w:rsid w:val="0048063E"/>
    <w:rsid w:val="00480AE4"/>
    <w:rsid w:val="0048765F"/>
    <w:rsid w:val="0049332D"/>
    <w:rsid w:val="00496C0C"/>
    <w:rsid w:val="004A08B2"/>
    <w:rsid w:val="004A56B6"/>
    <w:rsid w:val="004B4E26"/>
    <w:rsid w:val="004D0308"/>
    <w:rsid w:val="004D56EE"/>
    <w:rsid w:val="004D6B0E"/>
    <w:rsid w:val="004E0E14"/>
    <w:rsid w:val="004F1A5C"/>
    <w:rsid w:val="004F35FD"/>
    <w:rsid w:val="004F682F"/>
    <w:rsid w:val="0050726B"/>
    <w:rsid w:val="005145DB"/>
    <w:rsid w:val="00521557"/>
    <w:rsid w:val="005249DE"/>
    <w:rsid w:val="0052674A"/>
    <w:rsid w:val="00535B24"/>
    <w:rsid w:val="00553D1D"/>
    <w:rsid w:val="00572A98"/>
    <w:rsid w:val="0057303B"/>
    <w:rsid w:val="0058608B"/>
    <w:rsid w:val="00590E79"/>
    <w:rsid w:val="00592EAA"/>
    <w:rsid w:val="005A7A96"/>
    <w:rsid w:val="005B310D"/>
    <w:rsid w:val="005C08E1"/>
    <w:rsid w:val="005D3902"/>
    <w:rsid w:val="005D5C69"/>
    <w:rsid w:val="005E0202"/>
    <w:rsid w:val="00601CF4"/>
    <w:rsid w:val="00607E24"/>
    <w:rsid w:val="006174C0"/>
    <w:rsid w:val="0062195C"/>
    <w:rsid w:val="00633CE7"/>
    <w:rsid w:val="00637C9B"/>
    <w:rsid w:val="0064366A"/>
    <w:rsid w:val="006527BF"/>
    <w:rsid w:val="006539D0"/>
    <w:rsid w:val="00655766"/>
    <w:rsid w:val="0066691E"/>
    <w:rsid w:val="00675ECB"/>
    <w:rsid w:val="006916E2"/>
    <w:rsid w:val="006A331F"/>
    <w:rsid w:val="006B2E5C"/>
    <w:rsid w:val="006B5F20"/>
    <w:rsid w:val="006B6A4B"/>
    <w:rsid w:val="006D795C"/>
    <w:rsid w:val="0070144B"/>
    <w:rsid w:val="00703866"/>
    <w:rsid w:val="007052AA"/>
    <w:rsid w:val="00707947"/>
    <w:rsid w:val="007228FE"/>
    <w:rsid w:val="0072545E"/>
    <w:rsid w:val="007320F1"/>
    <w:rsid w:val="007440FF"/>
    <w:rsid w:val="0076224F"/>
    <w:rsid w:val="00762A6D"/>
    <w:rsid w:val="007664A9"/>
    <w:rsid w:val="00772279"/>
    <w:rsid w:val="00792A61"/>
    <w:rsid w:val="0079641B"/>
    <w:rsid w:val="007A0364"/>
    <w:rsid w:val="007A7CC3"/>
    <w:rsid w:val="007B05C4"/>
    <w:rsid w:val="00804FC2"/>
    <w:rsid w:val="008211A7"/>
    <w:rsid w:val="0083430A"/>
    <w:rsid w:val="00844A77"/>
    <w:rsid w:val="008530FF"/>
    <w:rsid w:val="00870AEC"/>
    <w:rsid w:val="00873683"/>
    <w:rsid w:val="00881352"/>
    <w:rsid w:val="008948C1"/>
    <w:rsid w:val="008A34D7"/>
    <w:rsid w:val="008A686D"/>
    <w:rsid w:val="008B270E"/>
    <w:rsid w:val="008C03BE"/>
    <w:rsid w:val="008C3E3C"/>
    <w:rsid w:val="008C42B2"/>
    <w:rsid w:val="008D14BB"/>
    <w:rsid w:val="008D53EF"/>
    <w:rsid w:val="008E0022"/>
    <w:rsid w:val="008F3A26"/>
    <w:rsid w:val="00903F58"/>
    <w:rsid w:val="00904CD4"/>
    <w:rsid w:val="009066B5"/>
    <w:rsid w:val="00907542"/>
    <w:rsid w:val="00914F5A"/>
    <w:rsid w:val="009221F9"/>
    <w:rsid w:val="009648EB"/>
    <w:rsid w:val="009A5C8F"/>
    <w:rsid w:val="009B31F1"/>
    <w:rsid w:val="009C075C"/>
    <w:rsid w:val="009C21E7"/>
    <w:rsid w:val="009D4E3E"/>
    <w:rsid w:val="009E1B5D"/>
    <w:rsid w:val="009E497F"/>
    <w:rsid w:val="00A0182D"/>
    <w:rsid w:val="00A043D1"/>
    <w:rsid w:val="00A0634B"/>
    <w:rsid w:val="00A2380F"/>
    <w:rsid w:val="00A2470C"/>
    <w:rsid w:val="00A3617F"/>
    <w:rsid w:val="00A52321"/>
    <w:rsid w:val="00A8364D"/>
    <w:rsid w:val="00A9642F"/>
    <w:rsid w:val="00AB53F6"/>
    <w:rsid w:val="00AD5D5E"/>
    <w:rsid w:val="00AE0602"/>
    <w:rsid w:val="00AE483D"/>
    <w:rsid w:val="00AE5572"/>
    <w:rsid w:val="00AE5E5A"/>
    <w:rsid w:val="00AF65AA"/>
    <w:rsid w:val="00B10DE0"/>
    <w:rsid w:val="00B2670B"/>
    <w:rsid w:val="00B32104"/>
    <w:rsid w:val="00B479A3"/>
    <w:rsid w:val="00B543C0"/>
    <w:rsid w:val="00B55D38"/>
    <w:rsid w:val="00B5674E"/>
    <w:rsid w:val="00B703C6"/>
    <w:rsid w:val="00B90EAB"/>
    <w:rsid w:val="00B91CC3"/>
    <w:rsid w:val="00B975B7"/>
    <w:rsid w:val="00BA4FEA"/>
    <w:rsid w:val="00BB021B"/>
    <w:rsid w:val="00BB5D6D"/>
    <w:rsid w:val="00BC5624"/>
    <w:rsid w:val="00BC7AD9"/>
    <w:rsid w:val="00C15CB3"/>
    <w:rsid w:val="00C16403"/>
    <w:rsid w:val="00C55699"/>
    <w:rsid w:val="00C722D5"/>
    <w:rsid w:val="00C76AB9"/>
    <w:rsid w:val="00C94E1E"/>
    <w:rsid w:val="00CB0F48"/>
    <w:rsid w:val="00CB764F"/>
    <w:rsid w:val="00CC0890"/>
    <w:rsid w:val="00CE12D4"/>
    <w:rsid w:val="00CF709A"/>
    <w:rsid w:val="00D32ECC"/>
    <w:rsid w:val="00D42F7D"/>
    <w:rsid w:val="00D437D9"/>
    <w:rsid w:val="00D44EB3"/>
    <w:rsid w:val="00D57B55"/>
    <w:rsid w:val="00D60C58"/>
    <w:rsid w:val="00D60F49"/>
    <w:rsid w:val="00D61287"/>
    <w:rsid w:val="00DB0005"/>
    <w:rsid w:val="00DC10F5"/>
    <w:rsid w:val="00DC1D8C"/>
    <w:rsid w:val="00DC291E"/>
    <w:rsid w:val="00DD6487"/>
    <w:rsid w:val="00DE218E"/>
    <w:rsid w:val="00DF09AC"/>
    <w:rsid w:val="00DF17AE"/>
    <w:rsid w:val="00E010CC"/>
    <w:rsid w:val="00E27C83"/>
    <w:rsid w:val="00E4360E"/>
    <w:rsid w:val="00E537D4"/>
    <w:rsid w:val="00E6043F"/>
    <w:rsid w:val="00E64708"/>
    <w:rsid w:val="00EB446D"/>
    <w:rsid w:val="00EC3FD0"/>
    <w:rsid w:val="00EE0FA4"/>
    <w:rsid w:val="00EF1338"/>
    <w:rsid w:val="00EF319F"/>
    <w:rsid w:val="00EF7F9E"/>
    <w:rsid w:val="00F02348"/>
    <w:rsid w:val="00F027B2"/>
    <w:rsid w:val="00F106E5"/>
    <w:rsid w:val="00F15DB8"/>
    <w:rsid w:val="00F34D90"/>
    <w:rsid w:val="00F40D0C"/>
    <w:rsid w:val="00F560AF"/>
    <w:rsid w:val="00F74588"/>
    <w:rsid w:val="00F76C12"/>
    <w:rsid w:val="00F8354F"/>
    <w:rsid w:val="00FA105B"/>
    <w:rsid w:val="00FD5A86"/>
    <w:rsid w:val="00FD623F"/>
    <w:rsid w:val="00FF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A49D23"/>
  <w15:docId w15:val="{470A87E2-B988-4B7A-8CA1-CA7AC92C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4261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en.wikipedia.org/wiki/Los_Angeles" TargetMode="External"/><Relationship Id="rId26" Type="http://schemas.openxmlformats.org/officeDocument/2006/relationships/hyperlink" Target="https://en.wikipedia.org/wiki/No,_David!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en.wikipedia.org/wiki/A_Bad_Case_of_Stripes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openclipart.org/detail/201511/meaning-of-the-traffic-lights-by-jhnri4-201511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en.wikipedia.org/wiki/Art_Center_College_of_Design" TargetMode="External"/><Relationship Id="rId25" Type="http://schemas.openxmlformats.org/officeDocument/2006/relationships/hyperlink" Target="https://en.wikipedia.org/wiki/Caldecott_Honor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Spokane,_Washington" TargetMode="External"/><Relationship Id="rId20" Type="http://schemas.openxmlformats.org/officeDocument/2006/relationships/hyperlink" Target="https://en.wikipedia.org/wiki/No,_David!" TargetMode="External"/><Relationship Id="rId29" Type="http://schemas.openxmlformats.org/officeDocument/2006/relationships/hyperlink" Target="http://www.citysearch.com/profile/684171830/miramar_fl/tooth_tales.html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s://en.wikipedia.org/wiki/Los_Angeles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www.plaatjespret.nl/leuke-boerderij-plaatjes.html" TargetMode="External"/><Relationship Id="rId40" Type="http://schemas.openxmlformats.org/officeDocument/2006/relationships/hyperlink" Target="http://howafrica.com/why-is-black-history-important-for-young-people-every-black-teenager-must-read-this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23" Type="http://schemas.openxmlformats.org/officeDocument/2006/relationships/hyperlink" Target="https://en.wikipedia.org/wiki/Art_Center_College_of_Design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7.gif"/><Relationship Id="rId10" Type="http://schemas.openxmlformats.org/officeDocument/2006/relationships/image" Target="media/image6.png"/><Relationship Id="rId19" Type="http://schemas.openxmlformats.org/officeDocument/2006/relationships/hyperlink" Target="https://en.wikipedia.org/wiki/Caldecott_Honor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www.huffingtonpost.ca/2016/02/22/shaving-cream-art_n_929292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0.jpeg"/><Relationship Id="rId22" Type="http://schemas.openxmlformats.org/officeDocument/2006/relationships/hyperlink" Target="https://en.wikipedia.org/wiki/Spokane,_Washington" TargetMode="External"/><Relationship Id="rId27" Type="http://schemas.openxmlformats.org/officeDocument/2006/relationships/hyperlink" Target="https://en.wikipedia.org/wiki/A_Bad_Case_of_Stripes" TargetMode="External"/><Relationship Id="rId30" Type="http://schemas.openxmlformats.org/officeDocument/2006/relationships/image" Target="media/image11.gif"/><Relationship Id="rId35" Type="http://schemas.openxmlformats.org/officeDocument/2006/relationships/image" Target="media/image16.jpeg"/><Relationship Id="rId43" Type="http://schemas.openxmlformats.org/officeDocument/2006/relationships/image" Target="media/image21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ttany\AppData\Roaming\Microsoft\Templates\Horizontal%20calendar%20(Sunday%20start)(2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890A0096DE450098F3FE54CD54D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C1FDC-5643-465F-A1F9-C0A6C8E122EA}"/>
      </w:docPartPr>
      <w:docPartBody>
        <w:p w:rsidR="00E972B7" w:rsidRDefault="008414D8">
          <w:pPr>
            <w:pStyle w:val="8B890A0096DE450098F3FE54CD54D2B6"/>
          </w:pPr>
          <w:r>
            <w:t>Sunday</w:t>
          </w:r>
        </w:p>
      </w:docPartBody>
    </w:docPart>
    <w:docPart>
      <w:docPartPr>
        <w:name w:val="998CBB4152964B25B0A7F107B774C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E7868-9156-4397-9B0A-4F1E58AE0BD8}"/>
      </w:docPartPr>
      <w:docPartBody>
        <w:p w:rsidR="00E972B7" w:rsidRDefault="008414D8">
          <w:pPr>
            <w:pStyle w:val="998CBB4152964B25B0A7F107B774C64F"/>
          </w:pPr>
          <w:r>
            <w:t>Monday</w:t>
          </w:r>
        </w:p>
      </w:docPartBody>
    </w:docPart>
    <w:docPart>
      <w:docPartPr>
        <w:name w:val="41380E1FFBC44F1ABBCB22F3D179B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28685-537E-414B-B847-BFBF8BDC6A62}"/>
      </w:docPartPr>
      <w:docPartBody>
        <w:p w:rsidR="00E972B7" w:rsidRDefault="008414D8">
          <w:pPr>
            <w:pStyle w:val="41380E1FFBC44F1ABBCB22F3D179B65D"/>
          </w:pPr>
          <w:r>
            <w:t>Tuesday</w:t>
          </w:r>
        </w:p>
      </w:docPartBody>
    </w:docPart>
    <w:docPart>
      <w:docPartPr>
        <w:name w:val="7ECEE6AA9F434C1F8D00CAC8CF32F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30EDB-00C4-4FEF-B229-BE6F07A786C0}"/>
      </w:docPartPr>
      <w:docPartBody>
        <w:p w:rsidR="00E972B7" w:rsidRDefault="008414D8">
          <w:pPr>
            <w:pStyle w:val="7ECEE6AA9F434C1F8D00CAC8CF32FEE9"/>
          </w:pPr>
          <w:r>
            <w:t>Wednesday</w:t>
          </w:r>
        </w:p>
      </w:docPartBody>
    </w:docPart>
    <w:docPart>
      <w:docPartPr>
        <w:name w:val="48379496D55D4A2C83E0115C4B41F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C184A-007D-49FE-AD0B-6F060C5DCD6E}"/>
      </w:docPartPr>
      <w:docPartBody>
        <w:p w:rsidR="00E972B7" w:rsidRDefault="008414D8">
          <w:pPr>
            <w:pStyle w:val="48379496D55D4A2C83E0115C4B41F36D"/>
          </w:pPr>
          <w:r>
            <w:t>Thursday</w:t>
          </w:r>
        </w:p>
      </w:docPartBody>
    </w:docPart>
    <w:docPart>
      <w:docPartPr>
        <w:name w:val="FDB4AB1FC5B74846BE09F4A781D89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CDB3E-F210-473E-AE7B-A0A465AC50C2}"/>
      </w:docPartPr>
      <w:docPartBody>
        <w:p w:rsidR="00E972B7" w:rsidRDefault="008414D8">
          <w:pPr>
            <w:pStyle w:val="FDB4AB1FC5B74846BE09F4A781D89F65"/>
          </w:pPr>
          <w:r>
            <w:t>Friday</w:t>
          </w:r>
        </w:p>
      </w:docPartBody>
    </w:docPart>
    <w:docPart>
      <w:docPartPr>
        <w:name w:val="D144F2711C0948E0BFE0CAB31A211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4FAE0-5E05-4C74-B89B-CCA80CF8AB2E}"/>
      </w:docPartPr>
      <w:docPartBody>
        <w:p w:rsidR="00E972B7" w:rsidRDefault="008414D8">
          <w:pPr>
            <w:pStyle w:val="D144F2711C0948E0BFE0CAB31A21136C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chu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4D8"/>
    <w:rsid w:val="00027FFB"/>
    <w:rsid w:val="001432F8"/>
    <w:rsid w:val="00161F48"/>
    <w:rsid w:val="002937B6"/>
    <w:rsid w:val="002D66D4"/>
    <w:rsid w:val="004341C4"/>
    <w:rsid w:val="00484ED5"/>
    <w:rsid w:val="004D300E"/>
    <w:rsid w:val="004E2D07"/>
    <w:rsid w:val="00541A23"/>
    <w:rsid w:val="00630F30"/>
    <w:rsid w:val="00714C82"/>
    <w:rsid w:val="00752037"/>
    <w:rsid w:val="007B7382"/>
    <w:rsid w:val="007D7BAB"/>
    <w:rsid w:val="008414D8"/>
    <w:rsid w:val="009A005B"/>
    <w:rsid w:val="00B56010"/>
    <w:rsid w:val="00C9240D"/>
    <w:rsid w:val="00CB74A5"/>
    <w:rsid w:val="00D13C32"/>
    <w:rsid w:val="00E2111F"/>
    <w:rsid w:val="00E972B7"/>
    <w:rsid w:val="00EC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890A0096DE450098F3FE54CD54D2B6">
    <w:name w:val="8B890A0096DE450098F3FE54CD54D2B6"/>
  </w:style>
  <w:style w:type="paragraph" w:customStyle="1" w:styleId="998CBB4152964B25B0A7F107B774C64F">
    <w:name w:val="998CBB4152964B25B0A7F107B774C64F"/>
  </w:style>
  <w:style w:type="paragraph" w:customStyle="1" w:styleId="41380E1FFBC44F1ABBCB22F3D179B65D">
    <w:name w:val="41380E1FFBC44F1ABBCB22F3D179B65D"/>
  </w:style>
  <w:style w:type="paragraph" w:customStyle="1" w:styleId="7ECEE6AA9F434C1F8D00CAC8CF32FEE9">
    <w:name w:val="7ECEE6AA9F434C1F8D00CAC8CF32FEE9"/>
  </w:style>
  <w:style w:type="paragraph" w:customStyle="1" w:styleId="48379496D55D4A2C83E0115C4B41F36D">
    <w:name w:val="48379496D55D4A2C83E0115C4B41F36D"/>
  </w:style>
  <w:style w:type="paragraph" w:customStyle="1" w:styleId="FDB4AB1FC5B74846BE09F4A781D89F65">
    <w:name w:val="FDB4AB1FC5B74846BE09F4A781D89F65"/>
  </w:style>
  <w:style w:type="paragraph" w:customStyle="1" w:styleId="D144F2711C0948E0BFE0CAB31A21136C">
    <w:name w:val="D144F2711C0948E0BFE0CAB31A21136C"/>
  </w:style>
  <w:style w:type="paragraph" w:customStyle="1" w:styleId="84F06DD27B7A4BD6A5ADC64DDFD47F74">
    <w:name w:val="84F06DD27B7A4BD6A5ADC64DDFD47F74"/>
  </w:style>
  <w:style w:type="paragraph" w:customStyle="1" w:styleId="0FAE925BC23E4284974C8D1203B02D0E">
    <w:name w:val="0FAE925BC23E4284974C8D1203B02D0E"/>
  </w:style>
  <w:style w:type="paragraph" w:customStyle="1" w:styleId="E81DDC3245144625A5D7E93168745A8A">
    <w:name w:val="E81DDC3245144625A5D7E93168745A8A"/>
  </w:style>
  <w:style w:type="paragraph" w:customStyle="1" w:styleId="028DABEED024455DBE108D708A58A1BA">
    <w:name w:val="028DABEED024455DBE108D708A58A1BA"/>
  </w:style>
  <w:style w:type="paragraph" w:customStyle="1" w:styleId="75EA8040A358462F87D541C4A0B266C7">
    <w:name w:val="75EA8040A358462F87D541C4A0B266C7"/>
  </w:style>
  <w:style w:type="paragraph" w:customStyle="1" w:styleId="A0C327D7046B4D1EAC4E607885830568">
    <w:name w:val="A0C327D7046B4D1EAC4E607885830568"/>
  </w:style>
  <w:style w:type="paragraph" w:customStyle="1" w:styleId="EEC0E7AD1A6D44FBADEA93D14192CAC6">
    <w:name w:val="EEC0E7AD1A6D44FBADEA93D14192CA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67BD3-A9F8-4E2A-BA39-24F88E76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start)(2)</Template>
  <TotalTime>1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</dc:creator>
  <cp:keywords/>
  <dc:description/>
  <cp:lastModifiedBy> </cp:lastModifiedBy>
  <cp:revision>2</cp:revision>
  <cp:lastPrinted>2020-01-23T16:53:00Z</cp:lastPrinted>
  <dcterms:created xsi:type="dcterms:W3CDTF">2020-01-23T16:54:00Z</dcterms:created>
  <dcterms:modified xsi:type="dcterms:W3CDTF">2020-01-23T16:54:00Z</dcterms:modified>
  <cp:category/>
</cp:coreProperties>
</file>