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B758717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E1D822C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8B1EE" wp14:editId="646EB892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D3EFB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2D17A8F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7FBA543C" w14:textId="77777777" w:rsidR="001B2ABD" w:rsidRDefault="00A107C0" w:rsidP="001B2ABD">
            <w:pPr>
              <w:pStyle w:val="Title"/>
            </w:pPr>
            <w:r>
              <w:t>David K</w:t>
            </w:r>
            <w:r w:rsidR="00C47D42">
              <w:t>r</w:t>
            </w:r>
            <w:r>
              <w:t>atochvil</w:t>
            </w:r>
          </w:p>
          <w:p w14:paraId="2A3E84B3" w14:textId="77777777" w:rsidR="001B2ABD" w:rsidRDefault="00A107C0" w:rsidP="001B2ABD">
            <w:pPr>
              <w:pStyle w:val="Subtitle"/>
            </w:pPr>
            <w:r>
              <w:rPr>
                <w:spacing w:val="0"/>
                <w:w w:val="100"/>
              </w:rPr>
              <w:t>UI Developer at Pharmerit International</w:t>
            </w:r>
          </w:p>
        </w:tc>
      </w:tr>
      <w:tr w:rsidR="001B2ABD" w14:paraId="69CE841F" w14:textId="77777777" w:rsidTr="001B2ABD">
        <w:tc>
          <w:tcPr>
            <w:tcW w:w="3600" w:type="dxa"/>
          </w:tcPr>
          <w:p w14:paraId="26CC62CF" w14:textId="77777777" w:rsidR="00036450" w:rsidRDefault="00036450" w:rsidP="00036450"/>
          <w:sdt>
            <w:sdtPr>
              <w:id w:val="-1954003311"/>
              <w:placeholder>
                <w:docPart w:val="A14D1F0668F7428E9067226C52BBA642"/>
              </w:placeholder>
              <w:temporary/>
              <w:showingPlcHdr/>
              <w15:appearance w15:val="hidden"/>
            </w:sdtPr>
            <w:sdtEndPr/>
            <w:sdtContent>
              <w:p w14:paraId="09F776CB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p w14:paraId="75950A2E" w14:textId="77777777" w:rsidR="004D3011" w:rsidRDefault="009B4E23" w:rsidP="004D3011">
            <w:r>
              <w:t>EMAIL:</w:t>
            </w:r>
          </w:p>
          <w:p w14:paraId="71B48F01" w14:textId="77777777" w:rsidR="004D3011" w:rsidRDefault="009B4E23" w:rsidP="004D3011">
            <w:hyperlink r:id="rId12" w:history="1">
              <w:r w:rsidRPr="006576C9">
                <w:rPr>
                  <w:rStyle w:val="Hyperlink"/>
                </w:rPr>
                <w:t>Dmkratochvi</w:t>
              </w:r>
              <w:r w:rsidRPr="006576C9">
                <w:rPr>
                  <w:rStyle w:val="Hyperlink"/>
                </w:rPr>
                <w:t>l</w:t>
              </w:r>
              <w:r w:rsidRPr="006576C9">
                <w:rPr>
                  <w:rStyle w:val="Hyperlink"/>
                </w:rPr>
                <w:t>1@gmail.com</w:t>
              </w:r>
            </w:hyperlink>
          </w:p>
          <w:p w14:paraId="36DF02CA" w14:textId="77777777" w:rsidR="009B4E23" w:rsidRPr="004D3011" w:rsidRDefault="009B4E23" w:rsidP="004D3011"/>
          <w:sdt>
            <w:sdtPr>
              <w:id w:val="67859272"/>
              <w:placeholder>
                <w:docPart w:val="0B19C6284F7643DB8B59E4C6B7C29E21"/>
              </w:placeholder>
              <w:temporary/>
              <w:showingPlcHdr/>
              <w15:appearance w15:val="hidden"/>
            </w:sdtPr>
            <w:sdtEndPr/>
            <w:sdtContent>
              <w:p w14:paraId="247AC8BD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1573CDD5" w14:textId="77777777" w:rsidR="004D3011" w:rsidRDefault="009B4E23" w:rsidP="004D3011">
            <w:hyperlink r:id="rId13" w:history="1">
              <w:r>
                <w:rPr>
                  <w:rStyle w:val="Hyperlink"/>
                </w:rPr>
                <w:t>https://davidkratochvil.com/</w:t>
              </w:r>
            </w:hyperlink>
          </w:p>
          <w:p w14:paraId="16AC2FAF" w14:textId="77777777" w:rsidR="004D3011" w:rsidRDefault="004D3011" w:rsidP="004D3011"/>
          <w:p w14:paraId="66AE151A" w14:textId="77777777" w:rsidR="004D3011" w:rsidRDefault="009B4E23" w:rsidP="004D3011">
            <w:r>
              <w:t>LINKEDIN:</w:t>
            </w:r>
          </w:p>
          <w:p w14:paraId="3F6C800E" w14:textId="77777777" w:rsidR="00036450" w:rsidRPr="00E4381A" w:rsidRDefault="009B4E23" w:rsidP="004D3011">
            <w:pPr>
              <w:rPr>
                <w:rStyle w:val="Hyperlink"/>
              </w:rPr>
            </w:pPr>
            <w:hyperlink r:id="rId14" w:history="1">
              <w:r w:rsidRPr="006576C9">
                <w:rPr>
                  <w:rStyle w:val="Hyperlink"/>
                </w:rPr>
                <w:t>h</w:t>
              </w:r>
              <w:r w:rsidRPr="006576C9">
                <w:rPr>
                  <w:rStyle w:val="Hyperlink"/>
                </w:rPr>
                <w:t>ttps://www.linkedin.com/in/david-kratochvil-1bb61a11b/</w:t>
              </w:r>
            </w:hyperlink>
          </w:p>
          <w:p w14:paraId="40796B5C" w14:textId="77777777" w:rsidR="004D3011" w:rsidRPr="004D3011" w:rsidRDefault="004D3011" w:rsidP="004D3011">
            <w:bookmarkStart w:id="0" w:name="_GoBack"/>
            <w:bookmarkEnd w:id="0"/>
          </w:p>
        </w:tc>
        <w:tc>
          <w:tcPr>
            <w:tcW w:w="720" w:type="dxa"/>
          </w:tcPr>
          <w:p w14:paraId="0D186CD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49229F9EB6B84DD6B5A5294DE9B2479B"/>
              </w:placeholder>
              <w:temporary/>
              <w:showingPlcHdr/>
              <w15:appearance w15:val="hidden"/>
            </w:sdtPr>
            <w:sdtEndPr/>
            <w:sdtContent>
              <w:p w14:paraId="7D13FAFF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0290FDC1" w14:textId="77777777" w:rsidR="00036450" w:rsidRPr="00036450" w:rsidRDefault="00A107C0" w:rsidP="00B359E4">
            <w:pPr>
              <w:pStyle w:val="Heading4"/>
            </w:pPr>
            <w:r>
              <w:t>Boston University</w:t>
            </w:r>
          </w:p>
          <w:p w14:paraId="0F6384FF" w14:textId="77777777" w:rsidR="00036450" w:rsidRPr="00B359E4" w:rsidRDefault="00A107C0" w:rsidP="00B359E4">
            <w:pPr>
              <w:pStyle w:val="Date"/>
            </w:pPr>
            <w:r>
              <w:t>2013</w:t>
            </w:r>
            <w:r w:rsidR="00036450" w:rsidRPr="00B359E4">
              <w:t xml:space="preserve"> - </w:t>
            </w:r>
            <w:r>
              <w:t>2017</w:t>
            </w:r>
          </w:p>
          <w:p w14:paraId="77F1E0BC" w14:textId="77777777" w:rsidR="004D3011" w:rsidRDefault="00A107C0" w:rsidP="00036450">
            <w:r>
              <w:t xml:space="preserve">Major in Physics with a minor in biology and a focus on chemistry and medical studies. </w:t>
            </w:r>
            <w:r w:rsidR="000E4065">
              <w:t>3.37 GPA</w:t>
            </w:r>
          </w:p>
          <w:p w14:paraId="154782B0" w14:textId="77777777" w:rsidR="00036450" w:rsidRDefault="00036450" w:rsidP="00036450"/>
          <w:p w14:paraId="736D4D1C" w14:textId="77777777" w:rsidR="00036450" w:rsidRPr="00B359E4" w:rsidRDefault="000E4065" w:rsidP="00B359E4">
            <w:pPr>
              <w:pStyle w:val="Heading4"/>
            </w:pPr>
            <w:r>
              <w:t>University of Geneva</w:t>
            </w:r>
          </w:p>
          <w:p w14:paraId="43342DB2" w14:textId="77777777" w:rsidR="00036450" w:rsidRPr="00B359E4" w:rsidRDefault="000E4065" w:rsidP="00B359E4">
            <w:pPr>
              <w:pStyle w:val="Date"/>
            </w:pPr>
            <w:r>
              <w:t>2015</w:t>
            </w:r>
          </w:p>
          <w:p w14:paraId="43C9EFB0" w14:textId="77777777" w:rsidR="00036450" w:rsidRDefault="000E4065" w:rsidP="00036450">
            <w:r>
              <w:t xml:space="preserve">Physics program taking Electromagnetic Fields and Waves II and Quantum Physics I. Also interned at the Large Hadron Collider at CERN working on project </w:t>
            </w:r>
            <w:proofErr w:type="spellStart"/>
            <w:r>
              <w:t>AEgIS</w:t>
            </w:r>
            <w:proofErr w:type="spellEnd"/>
            <w:r>
              <w:t>.</w:t>
            </w:r>
          </w:p>
          <w:sdt>
            <w:sdtPr>
              <w:id w:val="1001553383"/>
              <w:placeholder>
                <w:docPart w:val="8BE8F67789114C9288B9D667BBB26686"/>
              </w:placeholder>
              <w:temporary/>
              <w:showingPlcHdr/>
              <w15:appearance w15:val="hidden"/>
            </w:sdtPr>
            <w:sdtEndPr/>
            <w:sdtContent>
              <w:p w14:paraId="34FD0D9A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6AFF9E8A" w14:textId="77777777" w:rsidR="00036450" w:rsidRDefault="000E4065" w:rsidP="00B359E4">
            <w:pPr>
              <w:pStyle w:val="Heading4"/>
              <w:rPr>
                <w:bCs/>
              </w:rPr>
            </w:pPr>
            <w:r>
              <w:t xml:space="preserve">Pharmerit </w:t>
            </w:r>
            <w:proofErr w:type="gramStart"/>
            <w:r>
              <w:t>International</w:t>
            </w:r>
            <w:r w:rsidR="00036450">
              <w:t xml:space="preserve"> </w:t>
            </w:r>
            <w:r w:rsidR="00036450" w:rsidRPr="00036450">
              <w:t xml:space="preserve"> </w:t>
            </w:r>
            <w:r>
              <w:t>UI</w:t>
            </w:r>
            <w:proofErr w:type="gramEnd"/>
            <w:r>
              <w:t xml:space="preserve"> Developer</w:t>
            </w:r>
          </w:p>
          <w:p w14:paraId="6B720CEA" w14:textId="77777777" w:rsidR="00036450" w:rsidRPr="00036450" w:rsidRDefault="000E4065" w:rsidP="00B359E4">
            <w:pPr>
              <w:pStyle w:val="Date"/>
            </w:pPr>
            <w:r>
              <w:t>August 2019</w:t>
            </w:r>
            <w:r w:rsidR="00036450" w:rsidRPr="00036450">
              <w:t>–</w:t>
            </w:r>
            <w:r>
              <w:t>Present</w:t>
            </w:r>
          </w:p>
          <w:p w14:paraId="116665B8" w14:textId="77777777" w:rsidR="00036450" w:rsidRDefault="000E4065" w:rsidP="00036450">
            <w:r>
              <w:t>UI Developer in the Modeling and Meta-Analysis team primarily developing web applications using JavaScript, HTML, CSS, and R</w:t>
            </w:r>
            <w:r>
              <w:t>;</w:t>
            </w:r>
            <w:r>
              <w:t xml:space="preserve"> </w:t>
            </w:r>
            <w:r>
              <w:t>p</w:t>
            </w:r>
            <w:r>
              <w:t>rogramming cost effectiveness and budget impact models in Excel VBA, as well as conducting network meta-analyses and indirect treatment comparisons.</w:t>
            </w:r>
            <w:r w:rsidR="00036450" w:rsidRPr="00036450">
              <w:t xml:space="preserve"> </w:t>
            </w:r>
          </w:p>
          <w:p w14:paraId="20590F4C" w14:textId="77777777" w:rsidR="004D3011" w:rsidRDefault="004D3011" w:rsidP="00036450"/>
          <w:p w14:paraId="13ACAD14" w14:textId="77777777" w:rsidR="004D3011" w:rsidRPr="004D3011" w:rsidRDefault="000E4065" w:rsidP="00B359E4">
            <w:pPr>
              <w:pStyle w:val="Heading4"/>
              <w:rPr>
                <w:bCs/>
              </w:rPr>
            </w:pPr>
            <w:r>
              <w:t xml:space="preserve">Pharmerit </w:t>
            </w:r>
            <w:proofErr w:type="gramStart"/>
            <w:r>
              <w:t>International</w:t>
            </w:r>
            <w:r w:rsidR="004D3011" w:rsidRPr="004D3011">
              <w:t xml:space="preserve">  </w:t>
            </w:r>
            <w:r>
              <w:t>Research</w:t>
            </w:r>
            <w:proofErr w:type="gramEnd"/>
            <w:r>
              <w:t xml:space="preserve"> Analyst</w:t>
            </w:r>
          </w:p>
          <w:p w14:paraId="6278A344" w14:textId="77777777" w:rsidR="004D3011" w:rsidRDefault="000E4065" w:rsidP="00B359E4">
            <w:pPr>
              <w:pStyle w:val="Date"/>
            </w:pPr>
            <w:r>
              <w:t>January 2019</w:t>
            </w:r>
            <w:r w:rsidR="004D3011" w:rsidRPr="004D3011">
              <w:t>–</w:t>
            </w:r>
            <w:r>
              <w:t>August 2019</w:t>
            </w:r>
          </w:p>
          <w:p w14:paraId="491C6116" w14:textId="77777777" w:rsidR="004D3011" w:rsidRPr="004D3011" w:rsidRDefault="009B4E23" w:rsidP="004D3011">
            <w:r>
              <w:t>Conceptualizing and developing budget impact and cost effectiveness models in excel using Visual Basic Programming.</w:t>
            </w:r>
          </w:p>
          <w:p w14:paraId="60C56CB8" w14:textId="77777777" w:rsidR="004D3011" w:rsidRDefault="004D3011" w:rsidP="00036450"/>
          <w:p w14:paraId="10E8C5FC" w14:textId="77777777" w:rsidR="009B4E23" w:rsidRPr="004D3011" w:rsidRDefault="009B4E23" w:rsidP="009B4E23">
            <w:pPr>
              <w:pStyle w:val="Heading4"/>
              <w:rPr>
                <w:bCs/>
              </w:rPr>
            </w:pPr>
            <w:r>
              <w:t xml:space="preserve">Pharmerit </w:t>
            </w:r>
            <w:proofErr w:type="gramStart"/>
            <w:r>
              <w:t>International</w:t>
            </w:r>
            <w:r w:rsidRPr="004D3011">
              <w:t xml:space="preserve">  </w:t>
            </w:r>
            <w:r>
              <w:t>Research</w:t>
            </w:r>
            <w:proofErr w:type="gramEnd"/>
            <w:r>
              <w:t xml:space="preserve"> Assistant</w:t>
            </w:r>
          </w:p>
          <w:p w14:paraId="4D0000AE" w14:textId="77777777" w:rsidR="004D3011" w:rsidRPr="004D3011" w:rsidRDefault="009B4E23" w:rsidP="00B359E4">
            <w:pPr>
              <w:pStyle w:val="Date"/>
            </w:pPr>
            <w:r>
              <w:t>November 2017</w:t>
            </w:r>
            <w:r w:rsidRPr="004D3011">
              <w:t>–</w:t>
            </w:r>
            <w:r>
              <w:t>January 2019</w:t>
            </w:r>
          </w:p>
          <w:p w14:paraId="1426EC87" w14:textId="77777777" w:rsidR="004D3011" w:rsidRPr="004D3011" w:rsidRDefault="009B4E23" w:rsidP="004D3011">
            <w:r>
              <w:t>Supporting the Modeling and Meta-Analysis team in developing interactive web-based network meta</w:t>
            </w:r>
            <w:r>
              <w:t>-</w:t>
            </w:r>
            <w:r>
              <w:t>analyses and economic models</w:t>
            </w:r>
            <w:r>
              <w:t>.</w:t>
            </w:r>
            <w:r w:rsidR="00036450" w:rsidRPr="004D3011">
              <w:t xml:space="preserve"> </w:t>
            </w:r>
          </w:p>
          <w:p w14:paraId="344CBE4D" w14:textId="77777777" w:rsidR="004D3011" w:rsidRDefault="004D3011" w:rsidP="00036450"/>
          <w:p w14:paraId="7F2D5FD8" w14:textId="77777777" w:rsidR="00C47D42" w:rsidRDefault="00C47D42" w:rsidP="00036450"/>
          <w:p w14:paraId="0AC2D370" w14:textId="77777777" w:rsidR="00C47D42" w:rsidRDefault="00C47D42" w:rsidP="00036450"/>
          <w:p w14:paraId="6F362DCD" w14:textId="77777777" w:rsidR="00C47D42" w:rsidRDefault="00C47D42" w:rsidP="00036450"/>
          <w:p w14:paraId="0C880192" w14:textId="77777777" w:rsidR="00C47D42" w:rsidRDefault="00C47D42" w:rsidP="00036450"/>
          <w:p w14:paraId="58B0E753" w14:textId="77777777" w:rsidR="00C47D42" w:rsidRDefault="00C47D42" w:rsidP="00036450"/>
          <w:p w14:paraId="15A73837" w14:textId="77777777" w:rsidR="00C47D42" w:rsidRDefault="00C47D42" w:rsidP="00036450"/>
          <w:p w14:paraId="4B246062" w14:textId="77777777" w:rsidR="00C47D42" w:rsidRDefault="00C47D42" w:rsidP="00036450"/>
          <w:p w14:paraId="4D92779A" w14:textId="77777777" w:rsidR="00C47D42" w:rsidRDefault="00C47D42" w:rsidP="00036450"/>
          <w:p w14:paraId="07032D49" w14:textId="77777777" w:rsidR="00C47D42" w:rsidRDefault="00C47D42" w:rsidP="00036450"/>
          <w:sdt>
            <w:sdtPr>
              <w:id w:val="1669594239"/>
              <w:placeholder>
                <w:docPart w:val="DA08FFA625AA46AB985B5B265B07198D"/>
              </w:placeholder>
              <w:temporary/>
              <w:showingPlcHdr/>
              <w15:appearance w15:val="hidden"/>
            </w:sdtPr>
            <w:sdtEndPr/>
            <w:sdtContent>
              <w:p w14:paraId="1FECF0EF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5FE3C921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Data Analysis</w:t>
            </w:r>
          </w:p>
          <w:p w14:paraId="40A7DBB1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Data Visualization </w:t>
            </w:r>
          </w:p>
          <w:p w14:paraId="02A3F3F0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Indirect Treatment Comparison</w:t>
            </w:r>
          </w:p>
          <w:p w14:paraId="66D20179" w14:textId="77777777" w:rsidR="00C47D42" w:rsidRDefault="00C47D42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Interactive Web Content</w:t>
            </w:r>
          </w:p>
          <w:p w14:paraId="218F5D25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Literature Reviews </w:t>
            </w:r>
          </w:p>
          <w:p w14:paraId="13F52B49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Microsoft </w:t>
            </w:r>
          </w:p>
          <w:p w14:paraId="3F8A5700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Access</w:t>
            </w:r>
          </w:p>
          <w:p w14:paraId="39387FC7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Excel </w:t>
            </w:r>
          </w:p>
          <w:p w14:paraId="478ADAE5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Outlook</w:t>
            </w:r>
          </w:p>
          <w:p w14:paraId="34FC68B8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PowerPoint</w:t>
            </w:r>
          </w:p>
          <w:p w14:paraId="524A3967" w14:textId="77777777" w:rsidR="00B31757" w:rsidRP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Word</w:t>
            </w:r>
          </w:p>
          <w:p w14:paraId="0489071A" w14:textId="77777777" w:rsidR="00C47D42" w:rsidRDefault="00C47D42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Modelling</w:t>
            </w:r>
            <w:r>
              <w:rPr>
                <w:b w:val="0"/>
                <w:bCs/>
              </w:rPr>
              <w:t xml:space="preserve"> </w:t>
            </w:r>
          </w:p>
          <w:p w14:paraId="17E22C64" w14:textId="77777777" w:rsidR="00C47D42" w:rsidRDefault="00C47D42" w:rsidP="00C47D42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Economic Models </w:t>
            </w:r>
          </w:p>
          <w:p w14:paraId="5ACDB7CB" w14:textId="77777777" w:rsidR="00C47D42" w:rsidRDefault="00C47D42" w:rsidP="00C47D42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Excel-based</w:t>
            </w:r>
            <w:r>
              <w:rPr>
                <w:b w:val="0"/>
                <w:bCs/>
              </w:rPr>
              <w:t xml:space="preserve"> </w:t>
            </w:r>
          </w:p>
          <w:p w14:paraId="2110BAD1" w14:textId="77777777" w:rsidR="00C47D42" w:rsidRDefault="00C47D42" w:rsidP="00C47D42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Web-based</w:t>
            </w:r>
          </w:p>
          <w:p w14:paraId="19DBB620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Matching Adjusted Indirect Comparison</w:t>
            </w:r>
          </w:p>
          <w:p w14:paraId="1CE6A712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Network </w:t>
            </w:r>
            <w:proofErr w:type="spellStart"/>
            <w:r>
              <w:rPr>
                <w:b w:val="0"/>
                <w:bCs/>
              </w:rPr>
              <w:t>Meta Analysis</w:t>
            </w:r>
            <w:proofErr w:type="spellEnd"/>
          </w:p>
          <w:p w14:paraId="57A40EEA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Programming</w:t>
            </w:r>
          </w:p>
          <w:p w14:paraId="4BDD1BBF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CSS</w:t>
            </w:r>
          </w:p>
          <w:p w14:paraId="7C7E4813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HTML</w:t>
            </w:r>
          </w:p>
          <w:p w14:paraId="139FEB01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JAVA</w:t>
            </w:r>
          </w:p>
          <w:p w14:paraId="790740A1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JavaScript</w:t>
            </w:r>
          </w:p>
          <w:p w14:paraId="26475454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 w:rsidRPr="00B31757">
              <w:rPr>
                <w:b w:val="0"/>
                <w:bCs/>
              </w:rPr>
              <w:t>R</w:t>
            </w:r>
            <w:r>
              <w:rPr>
                <w:b w:val="0"/>
                <w:bCs/>
              </w:rPr>
              <w:t xml:space="preserve"> </w:t>
            </w:r>
          </w:p>
          <w:p w14:paraId="197AED77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SQL</w:t>
            </w:r>
          </w:p>
          <w:p w14:paraId="1BF4A4A2" w14:textId="77777777" w:rsid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proofErr w:type="spellStart"/>
            <w:r>
              <w:rPr>
                <w:b w:val="0"/>
                <w:bCs/>
              </w:rPr>
              <w:t>WinBUGS</w:t>
            </w:r>
            <w:proofErr w:type="spellEnd"/>
          </w:p>
          <w:p w14:paraId="135C8963" w14:textId="77777777" w:rsidR="00B31757" w:rsidRPr="00B31757" w:rsidRDefault="00B31757" w:rsidP="00B31757">
            <w:pPr>
              <w:pStyle w:val="Heading4"/>
              <w:numPr>
                <w:ilvl w:val="1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Visual Basic</w:t>
            </w:r>
          </w:p>
          <w:p w14:paraId="600F46B9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Research</w:t>
            </w:r>
          </w:p>
          <w:p w14:paraId="4519040B" w14:textId="77777777" w:rsid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Statistics </w:t>
            </w:r>
          </w:p>
          <w:p w14:paraId="6BBCF5DB" w14:textId="77777777" w:rsidR="00B31757" w:rsidRPr="00B31757" w:rsidRDefault="00B31757" w:rsidP="00B31757">
            <w:pPr>
              <w:pStyle w:val="Heading4"/>
              <w:numPr>
                <w:ilvl w:val="0"/>
                <w:numId w:val="1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Web Development Frameworks (Vue.js)</w:t>
            </w:r>
          </w:p>
          <w:p w14:paraId="4B30C6EC" w14:textId="77777777" w:rsidR="00B31757" w:rsidRPr="00B31757" w:rsidRDefault="00B31757" w:rsidP="00B31757"/>
          <w:p w14:paraId="294C2906" w14:textId="77777777" w:rsidR="00036450" w:rsidRPr="004D3011" w:rsidRDefault="00036450" w:rsidP="00B31757">
            <w:pPr>
              <w:pStyle w:val="Date"/>
              <w:numPr>
                <w:ilvl w:val="0"/>
                <w:numId w:val="1"/>
              </w:numPr>
              <w:rPr>
                <w:color w:val="FFFFFF" w:themeColor="background1"/>
              </w:rPr>
            </w:pPr>
          </w:p>
        </w:tc>
      </w:tr>
      <w:tr w:rsidR="00B31757" w14:paraId="63BCB7CA" w14:textId="77777777" w:rsidTr="001B2ABD">
        <w:tc>
          <w:tcPr>
            <w:tcW w:w="3600" w:type="dxa"/>
          </w:tcPr>
          <w:p w14:paraId="32AF9B43" w14:textId="77777777" w:rsidR="00B31757" w:rsidRDefault="00B31757" w:rsidP="00036450"/>
        </w:tc>
        <w:tc>
          <w:tcPr>
            <w:tcW w:w="720" w:type="dxa"/>
          </w:tcPr>
          <w:p w14:paraId="15E438CD" w14:textId="77777777" w:rsidR="00B31757" w:rsidRDefault="00B31757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6F63D3AE" w14:textId="77777777" w:rsidR="00B31757" w:rsidRDefault="00B31757" w:rsidP="00036450">
            <w:pPr>
              <w:pStyle w:val="Heading2"/>
            </w:pPr>
          </w:p>
        </w:tc>
      </w:tr>
    </w:tbl>
    <w:p w14:paraId="59E3AAB4" w14:textId="77777777" w:rsidR="0043117B" w:rsidRDefault="00C47D42" w:rsidP="000C45FF">
      <w:pPr>
        <w:tabs>
          <w:tab w:val="left" w:pos="990"/>
        </w:tabs>
      </w:pPr>
    </w:p>
    <w:sectPr w:rsidR="0043117B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4D40A" w14:textId="77777777" w:rsidR="00A107C0" w:rsidRDefault="00A107C0" w:rsidP="000C45FF">
      <w:r>
        <w:separator/>
      </w:r>
    </w:p>
  </w:endnote>
  <w:endnote w:type="continuationSeparator" w:id="0">
    <w:p w14:paraId="6B37D9C4" w14:textId="77777777" w:rsidR="00A107C0" w:rsidRDefault="00A107C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298F9" w14:textId="77777777" w:rsidR="00A107C0" w:rsidRDefault="00A107C0" w:rsidP="000C45FF">
      <w:r>
        <w:separator/>
      </w:r>
    </w:p>
  </w:footnote>
  <w:footnote w:type="continuationSeparator" w:id="0">
    <w:p w14:paraId="5793B138" w14:textId="77777777" w:rsidR="00A107C0" w:rsidRDefault="00A107C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18FF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6B2952" wp14:editId="0D1D175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7" name="Graphic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330945"/>
    <w:multiLevelType w:val="hybridMultilevel"/>
    <w:tmpl w:val="93300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C0"/>
    <w:rsid w:val="00036450"/>
    <w:rsid w:val="00094499"/>
    <w:rsid w:val="000C45FF"/>
    <w:rsid w:val="000E3FD1"/>
    <w:rsid w:val="000E4065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9260CD"/>
    <w:rsid w:val="00952C25"/>
    <w:rsid w:val="009B4E23"/>
    <w:rsid w:val="00A107C0"/>
    <w:rsid w:val="00A2118D"/>
    <w:rsid w:val="00AD76E2"/>
    <w:rsid w:val="00B20152"/>
    <w:rsid w:val="00B31757"/>
    <w:rsid w:val="00B359E4"/>
    <w:rsid w:val="00B57D98"/>
    <w:rsid w:val="00B70850"/>
    <w:rsid w:val="00C066B6"/>
    <w:rsid w:val="00C37BA1"/>
    <w:rsid w:val="00C4674C"/>
    <w:rsid w:val="00C47D42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9C967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B4E23"/>
    <w:rPr>
      <w:color w:val="704404" w:themeColor="followed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9B4E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avidkratochvil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mkratochvil1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in/david-kratochvil-1bb61a11b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k01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14D1F0668F7428E9067226C52BBA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8BD12-D2FD-4662-A3FD-99DD7004A13B}"/>
      </w:docPartPr>
      <w:docPartBody>
        <w:p w:rsidR="00000000" w:rsidRDefault="002C53EF">
          <w:pPr>
            <w:pStyle w:val="A14D1F0668F7428E9067226C52BBA642"/>
          </w:pPr>
          <w:r w:rsidRPr="00CB0055">
            <w:t>Contact</w:t>
          </w:r>
        </w:p>
      </w:docPartBody>
    </w:docPart>
    <w:docPart>
      <w:docPartPr>
        <w:name w:val="0B19C6284F7643DB8B59E4C6B7C2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BB5CE-BBBF-4DA4-A1CB-C07AA5673D4C}"/>
      </w:docPartPr>
      <w:docPartBody>
        <w:p w:rsidR="00000000" w:rsidRDefault="002C53EF">
          <w:pPr>
            <w:pStyle w:val="0B19C6284F7643DB8B59E4C6B7C29E21"/>
          </w:pPr>
          <w:r w:rsidRPr="004D3011">
            <w:t>WEBSITE:</w:t>
          </w:r>
        </w:p>
      </w:docPartBody>
    </w:docPart>
    <w:docPart>
      <w:docPartPr>
        <w:name w:val="49229F9EB6B84DD6B5A5294DE9B24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0144-1B1E-4CBD-AEFA-3B98FD004426}"/>
      </w:docPartPr>
      <w:docPartBody>
        <w:p w:rsidR="00000000" w:rsidRDefault="002C53EF">
          <w:pPr>
            <w:pStyle w:val="49229F9EB6B84DD6B5A5294DE9B2479B"/>
          </w:pPr>
          <w:r w:rsidRPr="00036450">
            <w:t>EDUCATION</w:t>
          </w:r>
        </w:p>
      </w:docPartBody>
    </w:docPart>
    <w:docPart>
      <w:docPartPr>
        <w:name w:val="8BE8F67789114C9288B9D667BBB26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C72BF-1F15-49BE-B458-39F821712B49}"/>
      </w:docPartPr>
      <w:docPartBody>
        <w:p w:rsidR="00000000" w:rsidRDefault="002C53EF">
          <w:pPr>
            <w:pStyle w:val="8BE8F67789114C9288B9D667BBB26686"/>
          </w:pPr>
          <w:r w:rsidRPr="00036450">
            <w:t>WORK EXPERIENCE</w:t>
          </w:r>
        </w:p>
      </w:docPartBody>
    </w:docPart>
    <w:docPart>
      <w:docPartPr>
        <w:name w:val="DA08FFA625AA46AB985B5B265B071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FB4E9-0085-419C-BE31-6BA938272AAE}"/>
      </w:docPartPr>
      <w:docPartBody>
        <w:p w:rsidR="00000000" w:rsidRDefault="002C53EF">
          <w:pPr>
            <w:pStyle w:val="DA08FFA625AA46AB985B5B265B07198D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3EF"/>
    <w:rsid w:val="002C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51E8F77B6F4ECFA863E2A0BBF6DBF6">
    <w:name w:val="6151E8F77B6F4ECFA863E2A0BBF6DBF6"/>
  </w:style>
  <w:style w:type="paragraph" w:customStyle="1" w:styleId="7BBD3D6914B94AB8981D3A3FC5010386">
    <w:name w:val="7BBD3D6914B94AB8981D3A3FC5010386"/>
  </w:style>
  <w:style w:type="paragraph" w:customStyle="1" w:styleId="D2522770BF6745F5AD121AA5F092AE0B">
    <w:name w:val="D2522770BF6745F5AD121AA5F092AE0B"/>
  </w:style>
  <w:style w:type="paragraph" w:customStyle="1" w:styleId="E564845902CF4300958351F78B3184AC">
    <w:name w:val="E564845902CF4300958351F78B3184AC"/>
  </w:style>
  <w:style w:type="paragraph" w:customStyle="1" w:styleId="A14D1F0668F7428E9067226C52BBA642">
    <w:name w:val="A14D1F0668F7428E9067226C52BBA642"/>
  </w:style>
  <w:style w:type="paragraph" w:customStyle="1" w:styleId="D3C10A84B1384080BEE6A43322BBBA0B">
    <w:name w:val="D3C10A84B1384080BEE6A43322BBBA0B"/>
  </w:style>
  <w:style w:type="paragraph" w:customStyle="1" w:styleId="DE25D7FF00EB46D48A098CC8B844B565">
    <w:name w:val="DE25D7FF00EB46D48A098CC8B844B565"/>
  </w:style>
  <w:style w:type="paragraph" w:customStyle="1" w:styleId="0B19C6284F7643DB8B59E4C6B7C29E21">
    <w:name w:val="0B19C6284F7643DB8B59E4C6B7C29E21"/>
  </w:style>
  <w:style w:type="paragraph" w:customStyle="1" w:styleId="2E541D122FDC4DB1ADCF01256F6A74EB">
    <w:name w:val="2E541D122FDC4DB1ADCF01256F6A74EB"/>
  </w:style>
  <w:style w:type="paragraph" w:customStyle="1" w:styleId="9DD4B01D2820494BAE87916DDC3109D8">
    <w:name w:val="9DD4B01D2820494BAE87916DDC3109D8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8C7D8D482F324A1187A6D8F7E8611340">
    <w:name w:val="8C7D8D482F324A1187A6D8F7E8611340"/>
  </w:style>
  <w:style w:type="paragraph" w:customStyle="1" w:styleId="2E11F08DC4774045B1011BB43A1590C9">
    <w:name w:val="2E11F08DC4774045B1011BB43A1590C9"/>
  </w:style>
  <w:style w:type="paragraph" w:customStyle="1" w:styleId="AC5A93A1C8F2453FAC24B340B4BD1176">
    <w:name w:val="AC5A93A1C8F2453FAC24B340B4BD1176"/>
  </w:style>
  <w:style w:type="paragraph" w:customStyle="1" w:styleId="DF2D47FFC7B54F35A0BBB35A5BEB7B11">
    <w:name w:val="DF2D47FFC7B54F35A0BBB35A5BEB7B11"/>
  </w:style>
  <w:style w:type="paragraph" w:customStyle="1" w:styleId="9867AE025A5B4DEDA7495D25ACE1EC2E">
    <w:name w:val="9867AE025A5B4DEDA7495D25ACE1EC2E"/>
  </w:style>
  <w:style w:type="paragraph" w:customStyle="1" w:styleId="D6BD550AE20B4EE3BC637C01B31E7EF2">
    <w:name w:val="D6BD550AE20B4EE3BC637C01B31E7EF2"/>
  </w:style>
  <w:style w:type="paragraph" w:customStyle="1" w:styleId="49229F9EB6B84DD6B5A5294DE9B2479B">
    <w:name w:val="49229F9EB6B84DD6B5A5294DE9B2479B"/>
  </w:style>
  <w:style w:type="paragraph" w:customStyle="1" w:styleId="5CF719A5DD86411EB7330257675D62A0">
    <w:name w:val="5CF719A5DD86411EB7330257675D62A0"/>
  </w:style>
  <w:style w:type="paragraph" w:customStyle="1" w:styleId="57116DAD052C482482468D066E43931B">
    <w:name w:val="57116DAD052C482482468D066E43931B"/>
  </w:style>
  <w:style w:type="paragraph" w:customStyle="1" w:styleId="E6FD43D5F31A49AEBC6FC7C72AB0FE06">
    <w:name w:val="E6FD43D5F31A49AEBC6FC7C72AB0FE06"/>
  </w:style>
  <w:style w:type="paragraph" w:customStyle="1" w:styleId="59EFE2338A1D4469A2B2BCA1D29228E1">
    <w:name w:val="59EFE2338A1D4469A2B2BCA1D29228E1"/>
  </w:style>
  <w:style w:type="paragraph" w:customStyle="1" w:styleId="5048132CA3EF4FF5BF5F8433FE99F383">
    <w:name w:val="5048132CA3EF4FF5BF5F8433FE99F383"/>
  </w:style>
  <w:style w:type="paragraph" w:customStyle="1" w:styleId="BE02E8AACA354A54B617B0EFA9567284">
    <w:name w:val="BE02E8AACA354A54B617B0EFA9567284"/>
  </w:style>
  <w:style w:type="paragraph" w:customStyle="1" w:styleId="699D3445EB634C0C90A12458CD6BE84A">
    <w:name w:val="699D3445EB634C0C90A12458CD6BE84A"/>
  </w:style>
  <w:style w:type="paragraph" w:customStyle="1" w:styleId="8BE8F67789114C9288B9D667BBB26686">
    <w:name w:val="8BE8F67789114C9288B9D667BBB26686"/>
  </w:style>
  <w:style w:type="paragraph" w:customStyle="1" w:styleId="8ACE68BA0FFB475295317AD1E01A39FC">
    <w:name w:val="8ACE68BA0FFB475295317AD1E01A39FC"/>
  </w:style>
  <w:style w:type="paragraph" w:customStyle="1" w:styleId="8B3D76C3C18C4C5EA731D5E384E0D036">
    <w:name w:val="8B3D76C3C18C4C5EA731D5E384E0D036"/>
  </w:style>
  <w:style w:type="paragraph" w:customStyle="1" w:styleId="1402F8B9837747DEA4889007D9A4345E">
    <w:name w:val="1402F8B9837747DEA4889007D9A4345E"/>
  </w:style>
  <w:style w:type="paragraph" w:customStyle="1" w:styleId="D448397E8C004C589B2CB66C098549CF">
    <w:name w:val="D448397E8C004C589B2CB66C098549CF"/>
  </w:style>
  <w:style w:type="paragraph" w:customStyle="1" w:styleId="3FB55E0E427048D28738499F529277AC">
    <w:name w:val="3FB55E0E427048D28738499F529277AC"/>
  </w:style>
  <w:style w:type="paragraph" w:customStyle="1" w:styleId="B1E4338AA746402299CA941A12ACADCE">
    <w:name w:val="B1E4338AA746402299CA941A12ACADCE"/>
  </w:style>
  <w:style w:type="paragraph" w:customStyle="1" w:styleId="A94C48B3833A4639887A6B08036253EC">
    <w:name w:val="A94C48B3833A4639887A6B08036253EC"/>
  </w:style>
  <w:style w:type="paragraph" w:customStyle="1" w:styleId="B929B2B76E4941F39292E78A780277AB">
    <w:name w:val="B929B2B76E4941F39292E78A780277AB"/>
  </w:style>
  <w:style w:type="paragraph" w:customStyle="1" w:styleId="D8D3028078D944BC86F3774A6471303C">
    <w:name w:val="D8D3028078D944BC86F3774A6471303C"/>
  </w:style>
  <w:style w:type="paragraph" w:customStyle="1" w:styleId="2FCE38F3C16648CFAD4964E2DC27C1A6">
    <w:name w:val="2FCE38F3C16648CFAD4964E2DC27C1A6"/>
  </w:style>
  <w:style w:type="paragraph" w:customStyle="1" w:styleId="DF39D54F77294AB6825AF0F683F0DFF5">
    <w:name w:val="DF39D54F77294AB6825AF0F683F0DFF5"/>
  </w:style>
  <w:style w:type="paragraph" w:customStyle="1" w:styleId="948D1B43FACF45FD95BAC077C0C185A7">
    <w:name w:val="948D1B43FACF45FD95BAC077C0C185A7"/>
  </w:style>
  <w:style w:type="paragraph" w:customStyle="1" w:styleId="8AE26FE50FFF495EB48B8C10B3CF8C18">
    <w:name w:val="8AE26FE50FFF495EB48B8C10B3CF8C18"/>
  </w:style>
  <w:style w:type="paragraph" w:customStyle="1" w:styleId="83CBCC33233D481F918C6D274A098BC3">
    <w:name w:val="83CBCC33233D481F918C6D274A098BC3"/>
  </w:style>
  <w:style w:type="paragraph" w:customStyle="1" w:styleId="1C83C8D2AAB249F185366D80FB2CD721">
    <w:name w:val="1C83C8D2AAB249F185366D80FB2CD721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DA08FFA625AA46AB985B5B265B07198D">
    <w:name w:val="DA08FFA625AA46AB985B5B265B07198D"/>
  </w:style>
  <w:style w:type="paragraph" w:customStyle="1" w:styleId="D9D67561AB8B42499BD4F2373802ED5A">
    <w:name w:val="D9D67561AB8B42499BD4F2373802ED5A"/>
    <w:rsid w:val="002C53EF"/>
  </w:style>
  <w:style w:type="paragraph" w:customStyle="1" w:styleId="D3B8F77DF8B248FF8243C61CD4C0A9F9">
    <w:name w:val="D3B8F77DF8B248FF8243C61CD4C0A9F9"/>
    <w:rsid w:val="002C53EF"/>
  </w:style>
  <w:style w:type="paragraph" w:customStyle="1" w:styleId="063449E2EA484FDC9BE6870586D3A4C4">
    <w:name w:val="063449E2EA484FDC9BE6870586D3A4C4"/>
    <w:rsid w:val="002C53EF"/>
  </w:style>
  <w:style w:type="paragraph" w:customStyle="1" w:styleId="3915ADC165064E6B93965F7FC3F8E8A6">
    <w:name w:val="3915ADC165064E6B93965F7FC3F8E8A6"/>
    <w:rsid w:val="002C53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2020-02-12T17:12:00Z</dcterms:created>
  <dcterms:modified xsi:type="dcterms:W3CDTF">2020-02-12T18:09:00Z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