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809"/>
        <w:gridCol w:w="1058"/>
        <w:gridCol w:w="2769"/>
        <w:gridCol w:w="1687"/>
        <w:gridCol w:w="2407"/>
      </w:tblGrid>
      <w:tr w:rsidR="0090596C" w:rsidRPr="0090596C" w14:paraId="4E7DC527" w14:textId="77777777" w:rsidTr="0090596C">
        <w:tc>
          <w:tcPr>
            <w:tcW w:w="5000" w:type="pct"/>
            <w:gridSpan w:val="6"/>
            <w:shd w:val="clear" w:color="auto" w:fill="731F1C" w:themeFill="accent5"/>
          </w:tcPr>
          <w:p w14:paraId="62757105" w14:textId="0FC98CBB" w:rsidR="00650259" w:rsidRPr="0090596C" w:rsidRDefault="002F0815" w:rsidP="0090596C">
            <w:pPr>
              <w:pStyle w:val="Heading1"/>
              <w:outlineLvl w:val="0"/>
            </w:pPr>
            <w:r>
              <w:t>Organization Information</w:t>
            </w:r>
          </w:p>
        </w:tc>
      </w:tr>
      <w:tr w:rsidR="00650259" w:rsidRPr="00846B76" w14:paraId="03A03F69" w14:textId="77777777" w:rsidTr="0090596C">
        <w:tc>
          <w:tcPr>
            <w:tcW w:w="1334" w:type="pct"/>
            <w:gridSpan w:val="3"/>
            <w:vAlign w:val="bottom"/>
          </w:tcPr>
          <w:p w14:paraId="4A013811" w14:textId="137CF77F" w:rsidR="00650259" w:rsidRPr="00846B76" w:rsidRDefault="002F0815" w:rsidP="0090596C">
            <w:pPr>
              <w:pStyle w:val="NormalIndent"/>
            </w:pPr>
            <w:r>
              <w:t>Name of Organization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BD0C848" w14:textId="6F1E34A2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0C64D85" w14:textId="77777777" w:rsidTr="0090596C">
        <w:tc>
          <w:tcPr>
            <w:tcW w:w="1334" w:type="pct"/>
            <w:gridSpan w:val="3"/>
            <w:vAlign w:val="bottom"/>
          </w:tcPr>
          <w:p w14:paraId="35AD5D09" w14:textId="0343C2B1" w:rsidR="00650259" w:rsidRPr="00846B76" w:rsidRDefault="002F0815" w:rsidP="0090596C">
            <w:pPr>
              <w:pStyle w:val="NormalIndent"/>
            </w:pPr>
            <w:r>
              <w:t>Address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6D6FD75" w14:textId="74D61D90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E168A33" w14:textId="77777777" w:rsidTr="0090596C">
        <w:tc>
          <w:tcPr>
            <w:tcW w:w="1334" w:type="pct"/>
            <w:gridSpan w:val="3"/>
            <w:vAlign w:val="bottom"/>
          </w:tcPr>
          <w:p w14:paraId="22989CE4" w14:textId="16924DFA" w:rsidR="00650259" w:rsidRPr="00846B76" w:rsidRDefault="00650259" w:rsidP="0090596C">
            <w:pPr>
              <w:pStyle w:val="NormalIndent"/>
            </w:pP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3C7ABCC" w14:textId="5539211C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279A852" w14:textId="77777777" w:rsidTr="0090596C">
        <w:tc>
          <w:tcPr>
            <w:tcW w:w="1334" w:type="pct"/>
            <w:gridSpan w:val="3"/>
            <w:vAlign w:val="bottom"/>
          </w:tcPr>
          <w:p w14:paraId="31C09F3E" w14:textId="0A8E0439" w:rsidR="00650259" w:rsidRDefault="002F0815" w:rsidP="0090596C">
            <w:pPr>
              <w:pStyle w:val="NormalIndent"/>
            </w:pPr>
            <w:r>
              <w:t>AGM Month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5A9E9C3" w14:textId="0BB81C7F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25B8870" w14:textId="77777777" w:rsidTr="0090596C">
        <w:tc>
          <w:tcPr>
            <w:tcW w:w="1334" w:type="pct"/>
            <w:gridSpan w:val="3"/>
            <w:vAlign w:val="bottom"/>
          </w:tcPr>
          <w:p w14:paraId="303B1A65" w14:textId="7BAE9275" w:rsidR="00650259" w:rsidRPr="00846B76" w:rsidRDefault="002F0815" w:rsidP="0090596C">
            <w:pPr>
              <w:pStyle w:val="NormalIndent"/>
            </w:pPr>
            <w:r>
              <w:t>Website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66706EE7" w14:textId="3129E823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B532FB1" w14:textId="77777777" w:rsidTr="0090596C">
        <w:tc>
          <w:tcPr>
            <w:tcW w:w="1334" w:type="pct"/>
            <w:gridSpan w:val="3"/>
            <w:vAlign w:val="bottom"/>
          </w:tcPr>
          <w:p w14:paraId="0C8DCF1D" w14:textId="379859AD" w:rsidR="00650259" w:rsidRPr="00846B76" w:rsidRDefault="002F0815" w:rsidP="0090596C">
            <w:pPr>
              <w:pStyle w:val="NormalIndent"/>
            </w:pPr>
            <w:r>
              <w:t>Phone</w:t>
            </w:r>
          </w:p>
        </w:tc>
        <w:tc>
          <w:tcPr>
            <w:tcW w:w="1479" w:type="pct"/>
            <w:tcBorders>
              <w:bottom w:val="single" w:sz="4" w:space="0" w:color="auto"/>
            </w:tcBorders>
            <w:vAlign w:val="bottom"/>
          </w:tcPr>
          <w:p w14:paraId="374F3546" w14:textId="48407475" w:rsidR="00650259" w:rsidRPr="00846B76" w:rsidRDefault="00650259" w:rsidP="007F7B5D">
            <w:pPr>
              <w:spacing w:before="120"/>
            </w:pPr>
          </w:p>
        </w:tc>
        <w:sdt>
          <w:sdtPr>
            <w:id w:val="-1074967882"/>
            <w:placeholder>
              <w:docPart w:val="B77A12A0BFCE48FD8DF3EF4E3E60C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vAlign w:val="bottom"/>
              </w:tcPr>
              <w:p w14:paraId="74BB8F91" w14:textId="39301AF2" w:rsidR="00650259" w:rsidRPr="00846B76" w:rsidRDefault="0090596C" w:rsidP="0090596C">
                <w:r w:rsidRPr="0090596C">
                  <w:t>Alt Phone</w:t>
                </w:r>
              </w:p>
            </w:tc>
          </w:sdtContent>
        </w:sdt>
        <w:tc>
          <w:tcPr>
            <w:tcW w:w="1286" w:type="pct"/>
            <w:tcBorders>
              <w:bottom w:val="single" w:sz="4" w:space="0" w:color="auto"/>
            </w:tcBorders>
            <w:vAlign w:val="bottom"/>
          </w:tcPr>
          <w:p w14:paraId="5A7F93BA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37F8ED5" w14:textId="77777777" w:rsidTr="0090596C">
        <w:sdt>
          <w:sdtPr>
            <w:id w:val="-965116832"/>
            <w:placeholder>
              <w:docPart w:val="6CF5CA547B034EA8A0DF682DD0E08AB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7159936E" w14:textId="77777777" w:rsidR="00650259" w:rsidRPr="00846B76" w:rsidRDefault="0090596C" w:rsidP="0090596C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479E62A" w14:textId="67F12EBF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BD86D6D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6F975658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3C304663" w14:textId="77777777" w:rsidTr="0090596C">
        <w:tc>
          <w:tcPr>
            <w:tcW w:w="5000" w:type="pct"/>
            <w:gridSpan w:val="6"/>
            <w:shd w:val="clear" w:color="auto" w:fill="731F1C" w:themeFill="accent5"/>
          </w:tcPr>
          <w:p w14:paraId="58EAA106" w14:textId="7FB93B6F" w:rsidR="00650259" w:rsidRPr="0090596C" w:rsidRDefault="002F0815" w:rsidP="0090596C">
            <w:pPr>
              <w:pStyle w:val="Heading1"/>
              <w:outlineLvl w:val="0"/>
            </w:pPr>
            <w:r>
              <w:t>Primary Contact Information</w:t>
            </w:r>
          </w:p>
        </w:tc>
      </w:tr>
      <w:tr w:rsidR="00650259" w:rsidRPr="00846B76" w14:paraId="562C7E0B" w14:textId="77777777" w:rsidTr="0090596C">
        <w:tc>
          <w:tcPr>
            <w:tcW w:w="1334" w:type="pct"/>
            <w:gridSpan w:val="3"/>
            <w:vAlign w:val="bottom"/>
          </w:tcPr>
          <w:p w14:paraId="23090A53" w14:textId="549BCD30" w:rsidR="00650259" w:rsidRPr="00846B76" w:rsidRDefault="002F0815" w:rsidP="00F52451">
            <w:pPr>
              <w:pStyle w:val="NormalIndent"/>
            </w:pPr>
            <w:r>
              <w:t>Name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CDDDB22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6D7E10B" w14:textId="77777777" w:rsidTr="0090596C">
        <w:tc>
          <w:tcPr>
            <w:tcW w:w="1334" w:type="pct"/>
            <w:gridSpan w:val="3"/>
            <w:vAlign w:val="bottom"/>
          </w:tcPr>
          <w:p w14:paraId="03EC4BE9" w14:textId="44B06482" w:rsidR="00650259" w:rsidRPr="00846B76" w:rsidRDefault="002F0815" w:rsidP="00F52451">
            <w:pPr>
              <w:pStyle w:val="NormalIndent"/>
            </w:pPr>
            <w:r>
              <w:t>Title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28C9F1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6D4A8BC" w14:textId="77777777" w:rsidTr="0090596C">
        <w:tc>
          <w:tcPr>
            <w:tcW w:w="1334" w:type="pct"/>
            <w:gridSpan w:val="3"/>
            <w:vAlign w:val="bottom"/>
          </w:tcPr>
          <w:p w14:paraId="22E12935" w14:textId="3DDCA5F0" w:rsidR="00650259" w:rsidRDefault="002F0815" w:rsidP="00F52451">
            <w:pPr>
              <w:pStyle w:val="NormalIndent"/>
            </w:pPr>
            <w:r>
              <w:t>Work Phone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F6914C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3830EF8B" w14:textId="2C7D5676" w:rsidR="00650259" w:rsidRDefault="002F0815" w:rsidP="00F52451">
            <w:r>
              <w:t>Alt Phone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6286A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7253B1C" w14:textId="77777777" w:rsidTr="0090596C">
        <w:sdt>
          <w:sdtPr>
            <w:id w:val="1334104394"/>
            <w:placeholder>
              <w:docPart w:val="919B064873ED422DAB284F0EF1DF90C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2759F5A3" w14:textId="77777777" w:rsidR="00650259" w:rsidRPr="00846B76" w:rsidRDefault="0090596C" w:rsidP="00F52451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13130A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2474900" w14:textId="77777777" w:rsidTr="00F52451">
        <w:tc>
          <w:tcPr>
            <w:tcW w:w="769" w:type="pct"/>
            <w:gridSpan w:val="2"/>
            <w:vAlign w:val="bottom"/>
          </w:tcPr>
          <w:p w14:paraId="0A5967FC" w14:textId="3E0CA219" w:rsidR="00650259" w:rsidRPr="00846B76" w:rsidRDefault="00650259" w:rsidP="0090596C">
            <w:pPr>
              <w:spacing w:before="120"/>
              <w:ind w:left="698"/>
            </w:pPr>
          </w:p>
        </w:tc>
        <w:tc>
          <w:tcPr>
            <w:tcW w:w="4231" w:type="pct"/>
            <w:gridSpan w:val="4"/>
            <w:vAlign w:val="bottom"/>
          </w:tcPr>
          <w:p w14:paraId="22F6D49D" w14:textId="08A4A773" w:rsidR="00650259" w:rsidRPr="00846B76" w:rsidRDefault="00650259" w:rsidP="00F52451"/>
        </w:tc>
      </w:tr>
      <w:tr w:rsidR="00650259" w:rsidRPr="00846B76" w14:paraId="2A2A4193" w14:textId="77777777" w:rsidTr="00F52451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33C86728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6D07A816" w14:textId="77777777" w:rsidTr="0090596C">
        <w:tc>
          <w:tcPr>
            <w:tcW w:w="5000" w:type="pct"/>
            <w:gridSpan w:val="6"/>
            <w:shd w:val="clear" w:color="auto" w:fill="731F1C" w:themeFill="accent5"/>
          </w:tcPr>
          <w:p w14:paraId="3222684A" w14:textId="2F55A521" w:rsidR="00650259" w:rsidRPr="0090596C" w:rsidRDefault="002F0815" w:rsidP="0090596C">
            <w:pPr>
              <w:pStyle w:val="Heading1"/>
              <w:outlineLvl w:val="0"/>
            </w:pPr>
            <w:bookmarkStart w:id="0" w:name="_Hlk521325947"/>
            <w:r>
              <w:t>Secondary Contact Information</w:t>
            </w:r>
          </w:p>
        </w:tc>
      </w:tr>
      <w:bookmarkEnd w:id="0"/>
      <w:tr w:rsidR="00650259" w:rsidRPr="00846B76" w14:paraId="0FF1D234" w14:textId="77777777" w:rsidTr="0090596C">
        <w:tc>
          <w:tcPr>
            <w:tcW w:w="1334" w:type="pct"/>
            <w:gridSpan w:val="3"/>
            <w:vAlign w:val="bottom"/>
          </w:tcPr>
          <w:p w14:paraId="59C83F97" w14:textId="6F1E4BAE" w:rsidR="00650259" w:rsidRPr="00F52451" w:rsidRDefault="002F0815" w:rsidP="00F52451">
            <w:pPr>
              <w:pStyle w:val="NormalIndent"/>
            </w:pPr>
            <w:r>
              <w:t>Name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23C5766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C5593CE" w14:textId="77777777" w:rsidTr="0090596C">
        <w:tc>
          <w:tcPr>
            <w:tcW w:w="1334" w:type="pct"/>
            <w:gridSpan w:val="3"/>
            <w:vAlign w:val="bottom"/>
          </w:tcPr>
          <w:p w14:paraId="4B19C8F7" w14:textId="48FB2C86" w:rsidR="00650259" w:rsidRPr="00F52451" w:rsidRDefault="002F0815" w:rsidP="00F52451">
            <w:pPr>
              <w:pStyle w:val="NormalIndent"/>
            </w:pPr>
            <w:r>
              <w:t>Title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3F8EC9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D600681" w14:textId="77777777" w:rsidTr="0090596C">
        <w:tc>
          <w:tcPr>
            <w:tcW w:w="1334" w:type="pct"/>
            <w:gridSpan w:val="3"/>
            <w:vAlign w:val="bottom"/>
          </w:tcPr>
          <w:p w14:paraId="1A141710" w14:textId="0E5A7CC2" w:rsidR="00650259" w:rsidRPr="00F52451" w:rsidRDefault="002F0815" w:rsidP="00F52451">
            <w:pPr>
              <w:pStyle w:val="NormalIndent"/>
            </w:pPr>
            <w:r>
              <w:t>Work Phone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C57065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24759348" w14:textId="31971244" w:rsidR="00650259" w:rsidRPr="00F52451" w:rsidRDefault="002F0815" w:rsidP="00F52451">
            <w:r>
              <w:t>Alt Phone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9FFAA9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6D27B72" w14:textId="77777777" w:rsidTr="0090596C">
        <w:sdt>
          <w:sdtPr>
            <w:id w:val="-1359804501"/>
            <w:placeholder>
              <w:docPart w:val="0C965A6EDC0F4CDABB58FB4CB2A451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37E645ED" w14:textId="77777777" w:rsidR="00650259" w:rsidRPr="00F52451" w:rsidRDefault="00F52451" w:rsidP="00F52451">
                <w:pPr>
                  <w:pStyle w:val="NormalIndent"/>
                </w:pPr>
                <w:r w:rsidRPr="00F52451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8155E61" w14:textId="77777777" w:rsidR="00650259" w:rsidRPr="00846B76" w:rsidRDefault="00650259" w:rsidP="007F7B5D">
            <w:pPr>
              <w:spacing w:before="120"/>
            </w:pPr>
          </w:p>
        </w:tc>
      </w:tr>
      <w:tr w:rsidR="00E677FE" w:rsidRPr="00846B76" w14:paraId="069C8417" w14:textId="77777777" w:rsidTr="007F7B5D">
        <w:tc>
          <w:tcPr>
            <w:tcW w:w="769" w:type="pct"/>
            <w:gridSpan w:val="2"/>
            <w:vAlign w:val="bottom"/>
          </w:tcPr>
          <w:p w14:paraId="53D66D79" w14:textId="0BA47B12" w:rsidR="00E677FE" w:rsidRPr="00650259" w:rsidRDefault="00E677FE" w:rsidP="0090596C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4231" w:type="pct"/>
            <w:gridSpan w:val="4"/>
            <w:vAlign w:val="bottom"/>
          </w:tcPr>
          <w:p w14:paraId="6432A979" w14:textId="1B78B180" w:rsidR="00E677FE" w:rsidRDefault="00E677FE" w:rsidP="007F7B5D">
            <w:pPr>
              <w:spacing w:before="120"/>
            </w:pPr>
          </w:p>
        </w:tc>
      </w:tr>
      <w:tr w:rsidR="00650259" w:rsidRPr="00846B76" w14:paraId="0C660F17" w14:textId="77777777" w:rsidTr="007F7B5D">
        <w:tc>
          <w:tcPr>
            <w:tcW w:w="1334" w:type="pct"/>
            <w:gridSpan w:val="3"/>
            <w:vAlign w:val="bottom"/>
          </w:tcPr>
          <w:p w14:paraId="3D8426DF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3"/>
            <w:vAlign w:val="bottom"/>
          </w:tcPr>
          <w:p w14:paraId="11D3FB8D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677FE" w:rsidRPr="00846B76" w14:paraId="2CE7C4EB" w14:textId="77777777" w:rsidTr="0090596C">
        <w:tc>
          <w:tcPr>
            <w:tcW w:w="337" w:type="pct"/>
            <w:vAlign w:val="bottom"/>
          </w:tcPr>
          <w:p w14:paraId="425DA80B" w14:textId="003E454F" w:rsidR="00E677FE" w:rsidRPr="00E677FE" w:rsidRDefault="00E677FE" w:rsidP="00F52451">
            <w:pPr>
              <w:spacing w:before="120"/>
              <w:ind w:left="-20"/>
              <w:rPr>
                <w:sz w:val="36"/>
              </w:rPr>
            </w:pPr>
          </w:p>
        </w:tc>
        <w:tc>
          <w:tcPr>
            <w:tcW w:w="4663" w:type="pct"/>
            <w:gridSpan w:val="5"/>
            <w:vAlign w:val="bottom"/>
          </w:tcPr>
          <w:p w14:paraId="1E047ACD" w14:textId="1378C178" w:rsidR="00E677FE" w:rsidRPr="00E677FE" w:rsidRDefault="00E677FE" w:rsidP="00F52451">
            <w:pPr>
              <w:spacing w:before="120"/>
            </w:pPr>
          </w:p>
        </w:tc>
      </w:tr>
    </w:tbl>
    <w:p w14:paraId="527A38EC" w14:textId="77777777" w:rsidR="00CE6104" w:rsidRPr="0090596C" w:rsidRDefault="00CE6104" w:rsidP="00E677FE">
      <w:pPr>
        <w:spacing w:after="0"/>
        <w:rPr>
          <w:sz w:val="12"/>
          <w:szCs w:val="16"/>
        </w:rPr>
      </w:pPr>
    </w:p>
    <w:sectPr w:rsidR="00CE6104" w:rsidRPr="0090596C" w:rsidSect="0090596C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8A7F6" w14:textId="77777777" w:rsidR="00E07B80" w:rsidRDefault="00E07B80" w:rsidP="00650259">
      <w:pPr>
        <w:spacing w:after="0" w:line="240" w:lineRule="auto"/>
      </w:pPr>
      <w:r>
        <w:separator/>
      </w:r>
    </w:p>
  </w:endnote>
  <w:endnote w:type="continuationSeparator" w:id="0">
    <w:p w14:paraId="7C562914" w14:textId="77777777" w:rsidR="00E07B80" w:rsidRDefault="00E07B8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0DD7AF1-1494-4FB9-9464-D7FAFD9725F3}"/>
    <w:embedBold r:id="rId2" w:fontKey="{AB30622C-88FA-4EC8-8DD5-5730E08557B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78B3C71-9121-4992-A673-E6EE2C7FA868}"/>
    <w:embedBold r:id="rId4" w:fontKey="{A49003B6-A47F-4F89-83BC-3C5432963D0F}"/>
    <w:embedItalic r:id="rId5" w:fontKey="{DEC70C0B-F43E-4029-B9B6-ACA1952B7D9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2A07E4E-E911-4DB7-AFE4-8AB404C70B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0A82C" w14:textId="44513FA1" w:rsidR="00660449" w:rsidRPr="00660449" w:rsidRDefault="00660449" w:rsidP="00660449">
    <w:pPr>
      <w:pStyle w:val="Footer"/>
      <w:jc w:val="right"/>
      <w:rPr>
        <w:rFonts w:ascii="Times New Roman" w:hAnsi="Times New Roman" w:cs="Times New Roman"/>
        <w:sz w:val="22"/>
        <w:szCs w:val="22"/>
      </w:rPr>
    </w:pPr>
    <w:r w:rsidRPr="00660449">
      <w:rPr>
        <w:rFonts w:ascii="Times New Roman" w:hAnsi="Times New Roman" w:cs="Times New Roman"/>
        <w:sz w:val="22"/>
        <w:szCs w:val="22"/>
      </w:rPr>
      <w:t>Charitycontactinformationform2021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344D5" w14:textId="77777777" w:rsidR="00E07B80" w:rsidRDefault="00E07B80" w:rsidP="00650259">
      <w:pPr>
        <w:spacing w:after="0" w:line="240" w:lineRule="auto"/>
      </w:pPr>
      <w:r>
        <w:separator/>
      </w:r>
    </w:p>
  </w:footnote>
  <w:footnote w:type="continuationSeparator" w:id="0">
    <w:p w14:paraId="328DCA92" w14:textId="77777777" w:rsidR="00E07B80" w:rsidRDefault="00E07B8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90596C" w14:paraId="493D3022" w14:textId="77777777" w:rsidTr="0090596C">
      <w:trPr>
        <w:trHeight w:val="990"/>
      </w:trPr>
      <w:tc>
        <w:tcPr>
          <w:tcW w:w="1350" w:type="dxa"/>
          <w:vAlign w:val="center"/>
        </w:tcPr>
        <w:p w14:paraId="7AA8FE26" w14:textId="309A95EB" w:rsidR="0090596C" w:rsidRPr="00660449" w:rsidRDefault="0090596C" w:rsidP="0090596C">
          <w:pPr>
            <w:pStyle w:val="Header"/>
            <w:ind w:left="-108"/>
            <w:rPr>
              <w:color w:val="auto"/>
            </w:rPr>
          </w:pPr>
          <w:bookmarkStart w:id="1" w:name="_Hlk521325785"/>
        </w:p>
      </w:tc>
      <w:tc>
        <w:tcPr>
          <w:tcW w:w="8000" w:type="dxa"/>
          <w:vAlign w:val="center"/>
        </w:tcPr>
        <w:p w14:paraId="655A401B" w14:textId="77777777" w:rsidR="0090596C" w:rsidRPr="008C7528" w:rsidRDefault="002F0815" w:rsidP="002F0815">
          <w:pPr>
            <w:pStyle w:val="Header"/>
            <w:jc w:val="center"/>
            <w:rPr>
              <w:rFonts w:ascii="Times New Roman" w:hAnsi="Times New Roman" w:cs="Times New Roman"/>
              <w:color w:val="auto"/>
              <w:sz w:val="48"/>
              <w:szCs w:val="48"/>
            </w:rPr>
          </w:pPr>
          <w:r w:rsidRPr="008C7528">
            <w:rPr>
              <w:rFonts w:ascii="Times New Roman" w:hAnsi="Times New Roman" w:cs="Times New Roman"/>
              <w:color w:val="auto"/>
              <w:sz w:val="48"/>
              <w:szCs w:val="48"/>
            </w:rPr>
            <w:t>Charity Contact Information Form</w:t>
          </w:r>
        </w:p>
        <w:p w14:paraId="0A625C7C" w14:textId="77777777" w:rsidR="002F0815" w:rsidRPr="008C7528" w:rsidRDefault="002F0815" w:rsidP="002F0815">
          <w:pPr>
            <w:pStyle w:val="Header"/>
            <w:jc w:val="center"/>
            <w:rPr>
              <w:rFonts w:ascii="Times New Roman" w:hAnsi="Times New Roman" w:cs="Times New Roman"/>
              <w:color w:val="auto"/>
              <w:sz w:val="32"/>
              <w:szCs w:val="32"/>
            </w:rPr>
          </w:pPr>
          <w:r w:rsidRPr="008C7528">
            <w:rPr>
              <w:rFonts w:ascii="Times New Roman" w:hAnsi="Times New Roman" w:cs="Times New Roman"/>
              <w:color w:val="auto"/>
              <w:sz w:val="32"/>
              <w:szCs w:val="32"/>
            </w:rPr>
            <w:t>Kawartha Bingo Sponsor’s Association Inc.</w:t>
          </w:r>
        </w:p>
        <w:p w14:paraId="01014520" w14:textId="77777777" w:rsidR="002F0815" w:rsidRPr="00660449" w:rsidRDefault="002F0815" w:rsidP="002F0815">
          <w:pPr>
            <w:pStyle w:val="Header"/>
            <w:jc w:val="center"/>
            <w:rPr>
              <w:color w:val="auto"/>
              <w:sz w:val="28"/>
              <w:szCs w:val="28"/>
            </w:rPr>
          </w:pPr>
        </w:p>
        <w:p w14:paraId="402AE919" w14:textId="7A82A502" w:rsidR="002F0815" w:rsidRPr="00660449" w:rsidRDefault="002F0815" w:rsidP="002F0815">
          <w:pPr>
            <w:pStyle w:val="Header"/>
            <w:jc w:val="center"/>
            <w:rPr>
              <w:color w:val="auto"/>
              <w:sz w:val="28"/>
              <w:szCs w:val="28"/>
            </w:rPr>
          </w:pPr>
        </w:p>
      </w:tc>
    </w:tr>
    <w:bookmarkEnd w:id="1"/>
  </w:tbl>
  <w:p w14:paraId="4B6C7034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815"/>
    <w:rsid w:val="000456E1"/>
    <w:rsid w:val="00052382"/>
    <w:rsid w:val="0006568A"/>
    <w:rsid w:val="00076F0F"/>
    <w:rsid w:val="00084253"/>
    <w:rsid w:val="000D1F49"/>
    <w:rsid w:val="001727CA"/>
    <w:rsid w:val="001B3428"/>
    <w:rsid w:val="00283E2D"/>
    <w:rsid w:val="002928D0"/>
    <w:rsid w:val="002C56E6"/>
    <w:rsid w:val="002F0815"/>
    <w:rsid w:val="00361E11"/>
    <w:rsid w:val="003B4744"/>
    <w:rsid w:val="003B549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660449"/>
    <w:rsid w:val="00770F25"/>
    <w:rsid w:val="007A35A8"/>
    <w:rsid w:val="007B0A85"/>
    <w:rsid w:val="007C6A52"/>
    <w:rsid w:val="007D3175"/>
    <w:rsid w:val="007F7B5D"/>
    <w:rsid w:val="0082043E"/>
    <w:rsid w:val="00836129"/>
    <w:rsid w:val="008C7528"/>
    <w:rsid w:val="008E203A"/>
    <w:rsid w:val="0090596C"/>
    <w:rsid w:val="0091229C"/>
    <w:rsid w:val="00940E73"/>
    <w:rsid w:val="0098597D"/>
    <w:rsid w:val="009F619A"/>
    <w:rsid w:val="009F6DDE"/>
    <w:rsid w:val="00A370A8"/>
    <w:rsid w:val="00AF4785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07B80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853B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77ADD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7057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77A12A0BFCE48FD8DF3EF4E3E60C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A90C4-A90C-48F5-B383-6D597FA3DAD3}"/>
      </w:docPartPr>
      <w:docPartBody>
        <w:p w:rsidR="00FF31B5" w:rsidRDefault="006B7DF3">
          <w:pPr>
            <w:pStyle w:val="B77A12A0BFCE48FD8DF3EF4E3E60C9DD"/>
          </w:pPr>
          <w:r w:rsidRPr="0090596C">
            <w:t>Alt Phone</w:t>
          </w:r>
        </w:p>
      </w:docPartBody>
    </w:docPart>
    <w:docPart>
      <w:docPartPr>
        <w:name w:val="6CF5CA547B034EA8A0DF682DD0E08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C6BFC-6780-435C-B479-0B2BE336CED5}"/>
      </w:docPartPr>
      <w:docPartBody>
        <w:p w:rsidR="00FF31B5" w:rsidRDefault="006B7DF3">
          <w:pPr>
            <w:pStyle w:val="6CF5CA547B034EA8A0DF682DD0E08AB2"/>
          </w:pPr>
          <w:r w:rsidRPr="0090596C">
            <w:t>Email</w:t>
          </w:r>
        </w:p>
      </w:docPartBody>
    </w:docPart>
    <w:docPart>
      <w:docPartPr>
        <w:name w:val="919B064873ED422DAB284F0EF1DF9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E92C4-391D-4B37-BDB2-2A92B7697251}"/>
      </w:docPartPr>
      <w:docPartBody>
        <w:p w:rsidR="00FF31B5" w:rsidRDefault="006B7DF3">
          <w:pPr>
            <w:pStyle w:val="919B064873ED422DAB284F0EF1DF90CA"/>
          </w:pPr>
          <w:r w:rsidRPr="0090596C">
            <w:t>Email</w:t>
          </w:r>
        </w:p>
      </w:docPartBody>
    </w:docPart>
    <w:docPart>
      <w:docPartPr>
        <w:name w:val="0C965A6EDC0F4CDABB58FB4CB2A45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3BE79-820F-4416-96D2-9D534087330A}"/>
      </w:docPartPr>
      <w:docPartBody>
        <w:p w:rsidR="00FF31B5" w:rsidRDefault="006B7DF3">
          <w:pPr>
            <w:pStyle w:val="0C965A6EDC0F4CDABB58FB4CB2A45193"/>
          </w:pPr>
          <w:r w:rsidRPr="00F52451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DF3"/>
    <w:rsid w:val="006B7DF3"/>
    <w:rsid w:val="00722331"/>
    <w:rsid w:val="00FF3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7A12A0BFCE48FD8DF3EF4E3E60C9DD">
    <w:name w:val="B77A12A0BFCE48FD8DF3EF4E3E60C9DD"/>
  </w:style>
  <w:style w:type="paragraph" w:customStyle="1" w:styleId="6CF5CA547B034EA8A0DF682DD0E08AB2">
    <w:name w:val="6CF5CA547B034EA8A0DF682DD0E08AB2"/>
  </w:style>
  <w:style w:type="paragraph" w:customStyle="1" w:styleId="919B064873ED422DAB284F0EF1DF90CA">
    <w:name w:val="919B064873ED422DAB284F0EF1DF90CA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C965A6EDC0F4CDABB58FB4CB2A45193">
    <w:name w:val="0C965A6EDC0F4CDABB58FB4CB2A451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2021-07-21T15:35:00Z</dcterms:created>
  <dcterms:modified xsi:type="dcterms:W3CDTF">2021-07-21T15:35:00Z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