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7CAC3" w14:textId="77777777" w:rsidR="002A34B7" w:rsidRPr="00AC4E70" w:rsidRDefault="002A34B7" w:rsidP="002460F5">
      <w:pPr>
        <w:tabs>
          <w:tab w:val="left" w:pos="7000"/>
        </w:tabs>
        <w:rPr>
          <w:sz w:val="44"/>
          <w:szCs w:val="44"/>
        </w:rPr>
      </w:pPr>
    </w:p>
    <w:p w14:paraId="24AA470D" w14:textId="3469BD78" w:rsidR="00C024A3" w:rsidRPr="00AC4E70" w:rsidRDefault="00A51E5A" w:rsidP="002460F5">
      <w:pPr>
        <w:tabs>
          <w:tab w:val="left" w:pos="7000"/>
        </w:tabs>
        <w:rPr>
          <w:sz w:val="44"/>
          <w:szCs w:val="44"/>
        </w:rPr>
      </w:pPr>
      <w:r w:rsidRPr="00AC4E70">
        <w:rPr>
          <w:sz w:val="44"/>
          <w:szCs w:val="44"/>
        </w:rPr>
        <w:t>Counselling Referral Form</w:t>
      </w:r>
    </w:p>
    <w:p w14:paraId="579669C0" w14:textId="337C3029" w:rsidR="00A51E5A" w:rsidRPr="00AC4E70" w:rsidRDefault="00A51E5A" w:rsidP="00A51E5A">
      <w:pPr>
        <w:tabs>
          <w:tab w:val="left" w:pos="7000"/>
        </w:tabs>
        <w:rPr>
          <w:sz w:val="28"/>
          <w:szCs w:val="28"/>
        </w:rPr>
      </w:pPr>
      <w:r w:rsidRPr="00AC4E70">
        <w:rPr>
          <w:sz w:val="28"/>
          <w:szCs w:val="28"/>
        </w:rPr>
        <w:t>Details of individual being referred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53"/>
      </w:tblGrid>
      <w:tr w:rsidR="00AC4E70" w:rsidRPr="00AC4E70" w14:paraId="6DE57357" w14:textId="77777777" w:rsidTr="00A51E5A">
        <w:tc>
          <w:tcPr>
            <w:tcW w:w="2263" w:type="dxa"/>
          </w:tcPr>
          <w:p w14:paraId="374E14E3" w14:textId="668E0C36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Name:</w:t>
            </w:r>
          </w:p>
        </w:tc>
        <w:sdt>
          <w:sdtPr>
            <w:rPr>
              <w:sz w:val="24"/>
              <w:szCs w:val="24"/>
            </w:rPr>
            <w:id w:val="1107698039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49842753" w14:textId="278DA5CB" w:rsidR="00A51E5A" w:rsidRPr="00AC4E70" w:rsidRDefault="00E87276" w:rsidP="00A51E5A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44C08ED0" w14:textId="77777777" w:rsidTr="00A51E5A">
        <w:tc>
          <w:tcPr>
            <w:tcW w:w="2263" w:type="dxa"/>
          </w:tcPr>
          <w:p w14:paraId="7C61E8C3" w14:textId="6EDA1F15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Address:</w:t>
            </w:r>
          </w:p>
        </w:tc>
        <w:sdt>
          <w:sdtPr>
            <w:rPr>
              <w:sz w:val="24"/>
              <w:szCs w:val="24"/>
            </w:rPr>
            <w:id w:val="1364635432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532B71FB" w14:textId="1D990D98" w:rsidR="00A51E5A" w:rsidRPr="00AC4E70" w:rsidRDefault="00E87276" w:rsidP="00A51E5A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34A4C9D4" w14:textId="77777777" w:rsidTr="00A51E5A">
        <w:tc>
          <w:tcPr>
            <w:tcW w:w="2263" w:type="dxa"/>
          </w:tcPr>
          <w:p w14:paraId="1DAD77A6" w14:textId="3664C107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Suburb:</w:t>
            </w:r>
          </w:p>
        </w:tc>
        <w:sdt>
          <w:sdtPr>
            <w:rPr>
              <w:sz w:val="24"/>
              <w:szCs w:val="24"/>
            </w:rPr>
            <w:id w:val="-618756718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22D3DBD2" w14:textId="472D4C32" w:rsidR="00A51E5A" w:rsidRPr="00AC4E70" w:rsidRDefault="00E87276" w:rsidP="00A51E5A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3BEEE709" w14:textId="77777777" w:rsidTr="00A51E5A">
        <w:tc>
          <w:tcPr>
            <w:tcW w:w="2263" w:type="dxa"/>
          </w:tcPr>
          <w:p w14:paraId="1C9F4BC3" w14:textId="3E1957A0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Date of birth:</w:t>
            </w:r>
          </w:p>
        </w:tc>
        <w:sdt>
          <w:sdtPr>
            <w:rPr>
              <w:sz w:val="24"/>
              <w:szCs w:val="24"/>
            </w:rPr>
            <w:id w:val="-888260331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262A32E3" w14:textId="41FB4BEE" w:rsidR="00A51E5A" w:rsidRPr="00AC4E70" w:rsidRDefault="00E87276" w:rsidP="00A51E5A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5C9187AB" w14:textId="77777777" w:rsidTr="00A51E5A">
        <w:tc>
          <w:tcPr>
            <w:tcW w:w="2263" w:type="dxa"/>
          </w:tcPr>
          <w:p w14:paraId="59066745" w14:textId="61E14D0F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Phone number:</w:t>
            </w:r>
          </w:p>
        </w:tc>
        <w:sdt>
          <w:sdtPr>
            <w:rPr>
              <w:sz w:val="24"/>
              <w:szCs w:val="24"/>
            </w:rPr>
            <w:id w:val="1644630051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65B49A54" w14:textId="39F202CF" w:rsidR="00A51E5A" w:rsidRPr="00AC4E70" w:rsidRDefault="00E87276" w:rsidP="00A51E5A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547416FC" w14:textId="77777777" w:rsidTr="00A51E5A">
        <w:tc>
          <w:tcPr>
            <w:tcW w:w="2263" w:type="dxa"/>
          </w:tcPr>
          <w:p w14:paraId="6BD92327" w14:textId="5FE0A9DB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Mobile number:</w:t>
            </w:r>
          </w:p>
        </w:tc>
        <w:sdt>
          <w:sdtPr>
            <w:rPr>
              <w:sz w:val="24"/>
              <w:szCs w:val="24"/>
            </w:rPr>
            <w:id w:val="-1898741588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042682C9" w14:textId="21B4E841" w:rsidR="00A51E5A" w:rsidRPr="00AC4E70" w:rsidRDefault="00E87276" w:rsidP="00A51E5A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72F830B7" w14:textId="77777777" w:rsidTr="00A51E5A">
        <w:tc>
          <w:tcPr>
            <w:tcW w:w="2263" w:type="dxa"/>
          </w:tcPr>
          <w:p w14:paraId="5EEF819C" w14:textId="125FF581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Email address:</w:t>
            </w:r>
          </w:p>
        </w:tc>
        <w:sdt>
          <w:sdtPr>
            <w:rPr>
              <w:sz w:val="24"/>
              <w:szCs w:val="24"/>
            </w:rPr>
            <w:id w:val="-394748419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254C1617" w14:textId="22FE81D8" w:rsidR="00A51E5A" w:rsidRPr="00AC4E70" w:rsidRDefault="00E87276" w:rsidP="00A51E5A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2199B666" w14:textId="77777777" w:rsidTr="00A51E5A">
        <w:tc>
          <w:tcPr>
            <w:tcW w:w="2263" w:type="dxa"/>
          </w:tcPr>
          <w:p w14:paraId="3785C96E" w14:textId="3BC04E97" w:rsidR="00A51E5A" w:rsidRPr="00AC4E70" w:rsidRDefault="00A51E5A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NDIS number (if any)</w:t>
            </w:r>
          </w:p>
        </w:tc>
        <w:tc>
          <w:tcPr>
            <w:tcW w:w="6753" w:type="dxa"/>
          </w:tcPr>
          <w:p w14:paraId="228D4B97" w14:textId="57D8B8B7" w:rsidR="00A51E5A" w:rsidRPr="00AC4E70" w:rsidRDefault="00000000" w:rsidP="00A77FAC">
            <w:pPr>
              <w:pStyle w:val="NoSpacing"/>
              <w:tabs>
                <w:tab w:val="left" w:pos="3083"/>
                <w:tab w:val="center" w:pos="3268"/>
              </w:tabs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659144237"/>
                <w:placeholder>
                  <w:docPart w:val="DefaultPlaceholder_-1854013440"/>
                </w:placeholder>
                <w:showingPlcHdr/>
              </w:sdtPr>
              <w:sdtContent>
                <w:r w:rsidR="00E87276" w:rsidRPr="00AC4E70">
                  <w:rPr>
                    <w:rStyle w:val="PlaceholderText"/>
                    <w:color w:val="auto"/>
                  </w:rPr>
                  <w:t>Click or tap here to enter text.</w:t>
                </w:r>
              </w:sdtContent>
            </w:sdt>
            <w:r w:rsidR="00A77FAC" w:rsidRPr="00AC4E70">
              <w:rPr>
                <w:sz w:val="24"/>
                <w:szCs w:val="24"/>
              </w:rPr>
              <w:tab/>
            </w:r>
            <w:r w:rsidR="00A77FAC" w:rsidRPr="00AC4E70">
              <w:rPr>
                <w:sz w:val="24"/>
                <w:szCs w:val="24"/>
              </w:rPr>
              <w:tab/>
            </w:r>
          </w:p>
        </w:tc>
      </w:tr>
      <w:tr w:rsidR="00A77FAC" w:rsidRPr="00AC4E70" w14:paraId="1037383C" w14:textId="77777777" w:rsidTr="00A51E5A">
        <w:tc>
          <w:tcPr>
            <w:tcW w:w="2263" w:type="dxa"/>
          </w:tcPr>
          <w:p w14:paraId="16665840" w14:textId="7FD6DBE0" w:rsidR="00A77FAC" w:rsidRPr="00AC4E70" w:rsidRDefault="00A77FAC" w:rsidP="00A51E5A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Plan is</w:t>
            </w:r>
          </w:p>
        </w:tc>
        <w:tc>
          <w:tcPr>
            <w:tcW w:w="6753" w:type="dxa"/>
          </w:tcPr>
          <w:p w14:paraId="0903152B" w14:textId="77777777" w:rsidR="00A77FAC" w:rsidRPr="00AC4E70" w:rsidRDefault="00000000" w:rsidP="00A77FAC">
            <w:pPr>
              <w:pStyle w:val="NoSpacing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293679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FAC"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77FAC" w:rsidRPr="00AC4E70">
              <w:rPr>
                <w:sz w:val="24"/>
                <w:szCs w:val="24"/>
              </w:rPr>
              <w:t xml:space="preserve"> Agency managed</w:t>
            </w:r>
          </w:p>
          <w:p w14:paraId="34065250" w14:textId="1C7483DF" w:rsidR="00A77FAC" w:rsidRPr="00AC4E70" w:rsidRDefault="00000000" w:rsidP="00A77FAC">
            <w:pPr>
              <w:pStyle w:val="NoSpacing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98283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354BD"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77FAC" w:rsidRPr="00AC4E70">
              <w:rPr>
                <w:sz w:val="24"/>
                <w:szCs w:val="24"/>
              </w:rPr>
              <w:t xml:space="preserve"> Self managed</w:t>
            </w:r>
          </w:p>
          <w:p w14:paraId="4BD11ECD" w14:textId="1D3C81FB" w:rsidR="00A77FAC" w:rsidRPr="00AC4E70" w:rsidRDefault="00000000" w:rsidP="00A77FAC">
            <w:pPr>
              <w:pStyle w:val="NoSpacing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793868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7276"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77FAC" w:rsidRPr="00AC4E70">
              <w:rPr>
                <w:sz w:val="24"/>
                <w:szCs w:val="24"/>
              </w:rPr>
              <w:t xml:space="preserve"> Plan managed</w:t>
            </w:r>
          </w:p>
          <w:p w14:paraId="6F544DBD" w14:textId="53FFDE93" w:rsidR="00A77FAC" w:rsidRPr="00AC4E70" w:rsidRDefault="00A77FAC" w:rsidP="00A77FAC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 xml:space="preserve">If plan managed, please provide name and email address of plan manager: </w:t>
            </w:r>
            <w:sdt>
              <w:sdtPr>
                <w:rPr>
                  <w:sz w:val="24"/>
                  <w:szCs w:val="24"/>
                </w:rPr>
                <w:id w:val="-1734529862"/>
                <w:placeholder>
                  <w:docPart w:val="DefaultPlaceholder_-1854013440"/>
                </w:placeholder>
                <w:showingPlcHdr/>
              </w:sdtPr>
              <w:sdtContent>
                <w:r w:rsidR="00E87276" w:rsidRPr="00AC4E70">
                  <w:rPr>
                    <w:rStyle w:val="PlaceholderText"/>
                    <w:color w:val="auto"/>
                  </w:rPr>
                  <w:t>Click or tap here to enter text.</w:t>
                </w:r>
              </w:sdtContent>
            </w:sdt>
            <w:r w:rsidRPr="00AC4E70">
              <w:rPr>
                <w:sz w:val="24"/>
                <w:szCs w:val="24"/>
              </w:rPr>
              <w:tab/>
            </w:r>
          </w:p>
        </w:tc>
      </w:tr>
    </w:tbl>
    <w:p w14:paraId="6F539C5D" w14:textId="77777777" w:rsidR="00A51E5A" w:rsidRPr="00AC4E70" w:rsidRDefault="00A51E5A" w:rsidP="00A51E5A">
      <w:pPr>
        <w:pStyle w:val="NoSpacing"/>
        <w:rPr>
          <w:sz w:val="24"/>
          <w:szCs w:val="24"/>
        </w:rPr>
      </w:pPr>
    </w:p>
    <w:p w14:paraId="16287653" w14:textId="757F49A1" w:rsidR="00416F8F" w:rsidRPr="00AC4E70" w:rsidRDefault="00A77FAC">
      <w:pPr>
        <w:rPr>
          <w:sz w:val="24"/>
          <w:szCs w:val="24"/>
        </w:rPr>
      </w:pPr>
      <w:r w:rsidRPr="00AC4E70">
        <w:rPr>
          <w:sz w:val="24"/>
          <w:szCs w:val="24"/>
        </w:rPr>
        <w:t xml:space="preserve">Is there a guardianship order in place? </w:t>
      </w:r>
      <w:sdt>
        <w:sdtPr>
          <w:rPr>
            <w:sz w:val="24"/>
            <w:szCs w:val="24"/>
          </w:rPr>
          <w:id w:val="-14074443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C4E7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AC4E70">
        <w:rPr>
          <w:sz w:val="24"/>
          <w:szCs w:val="24"/>
        </w:rPr>
        <w:t xml:space="preserve"> Yes             </w:t>
      </w:r>
      <w:sdt>
        <w:sdtPr>
          <w:rPr>
            <w:sz w:val="24"/>
            <w:szCs w:val="24"/>
          </w:rPr>
          <w:id w:val="-6192175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161B" w:rsidRPr="00AC4E7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AC4E70">
        <w:rPr>
          <w:sz w:val="24"/>
          <w:szCs w:val="24"/>
        </w:rPr>
        <w:t xml:space="preserve"> No</w:t>
      </w:r>
      <w:r w:rsidRPr="00AC4E70">
        <w:rPr>
          <w:sz w:val="24"/>
          <w:szCs w:val="24"/>
        </w:rPr>
        <w:br/>
        <w:t xml:space="preserve">If yes, is the guardian aware of this referral? </w:t>
      </w:r>
      <w:sdt>
        <w:sdtPr>
          <w:rPr>
            <w:sz w:val="24"/>
            <w:szCs w:val="24"/>
          </w:rPr>
          <w:id w:val="-9623488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C4E7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AC4E70">
        <w:rPr>
          <w:sz w:val="24"/>
          <w:szCs w:val="24"/>
        </w:rPr>
        <w:t xml:space="preserve"> Yes             </w:t>
      </w:r>
      <w:sdt>
        <w:sdtPr>
          <w:rPr>
            <w:sz w:val="24"/>
            <w:szCs w:val="24"/>
          </w:rPr>
          <w:id w:val="-995885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161B" w:rsidRPr="00AC4E7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AC4E70">
        <w:rPr>
          <w:sz w:val="24"/>
          <w:szCs w:val="24"/>
        </w:rPr>
        <w:t xml:space="preserve"> No</w:t>
      </w:r>
      <w:r w:rsidR="00416F8F" w:rsidRPr="00AC4E70">
        <w:rPr>
          <w:sz w:val="24"/>
          <w:szCs w:val="24"/>
        </w:rPr>
        <w:br/>
        <w:t>Please provide details of guardian:</w:t>
      </w:r>
      <w:r w:rsidR="00EB161B" w:rsidRPr="00AC4E7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87551755"/>
          <w:placeholder>
            <w:docPart w:val="DefaultPlaceholder_-1854013440"/>
          </w:placeholder>
          <w:showingPlcHdr/>
        </w:sdtPr>
        <w:sdtContent>
          <w:r w:rsidR="00EB161B" w:rsidRPr="00AC4E70">
            <w:rPr>
              <w:rStyle w:val="PlaceholderText"/>
              <w:color w:val="auto"/>
            </w:rPr>
            <w:t>Click or tap here to enter text.</w:t>
          </w:r>
        </w:sdtContent>
      </w:sdt>
    </w:p>
    <w:p w14:paraId="0C98F856" w14:textId="77777777" w:rsidR="00717CC5" w:rsidRPr="00AC4E70" w:rsidRDefault="00717CC5"/>
    <w:p w14:paraId="0EFD66FF" w14:textId="54325BFD" w:rsidR="00717CC5" w:rsidRPr="00AC4E70" w:rsidRDefault="00717CC5" w:rsidP="00717CC5">
      <w:pPr>
        <w:tabs>
          <w:tab w:val="left" w:pos="7000"/>
        </w:tabs>
        <w:rPr>
          <w:sz w:val="28"/>
          <w:szCs w:val="28"/>
        </w:rPr>
      </w:pPr>
      <w:r w:rsidRPr="00AC4E70">
        <w:rPr>
          <w:sz w:val="28"/>
          <w:szCs w:val="28"/>
        </w:rPr>
        <w:t>Details of next of kin / emergency contact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53"/>
      </w:tblGrid>
      <w:tr w:rsidR="00AC4E70" w:rsidRPr="00AC4E70" w14:paraId="29549167" w14:textId="77777777" w:rsidTr="00F43DF0">
        <w:tc>
          <w:tcPr>
            <w:tcW w:w="2263" w:type="dxa"/>
          </w:tcPr>
          <w:p w14:paraId="2A65054D" w14:textId="77777777" w:rsidR="00717CC5" w:rsidRPr="00AC4E70" w:rsidRDefault="00717CC5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Name:</w:t>
            </w:r>
          </w:p>
        </w:tc>
        <w:sdt>
          <w:sdtPr>
            <w:rPr>
              <w:sz w:val="24"/>
              <w:szCs w:val="24"/>
            </w:rPr>
            <w:id w:val="-144740890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00892B73" w14:textId="3ACAD493" w:rsidR="00717CC5" w:rsidRPr="00AC4E70" w:rsidRDefault="00201380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0BC82F8A" w14:textId="77777777" w:rsidTr="00F43DF0">
        <w:tc>
          <w:tcPr>
            <w:tcW w:w="2263" w:type="dxa"/>
          </w:tcPr>
          <w:p w14:paraId="2C5ADFDB" w14:textId="77777777" w:rsidR="00717CC5" w:rsidRPr="00AC4E70" w:rsidRDefault="00717CC5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Address:</w:t>
            </w:r>
          </w:p>
        </w:tc>
        <w:sdt>
          <w:sdtPr>
            <w:rPr>
              <w:sz w:val="24"/>
              <w:szCs w:val="24"/>
            </w:rPr>
            <w:id w:val="-1598245172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354AA5D2" w14:textId="05070E57" w:rsidR="00717CC5" w:rsidRPr="00AC4E70" w:rsidRDefault="00201380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47476639" w14:textId="77777777" w:rsidTr="00F43DF0">
        <w:tc>
          <w:tcPr>
            <w:tcW w:w="2263" w:type="dxa"/>
          </w:tcPr>
          <w:p w14:paraId="19D46C7B" w14:textId="77777777" w:rsidR="00717CC5" w:rsidRPr="00AC4E70" w:rsidRDefault="00717CC5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Suburb:</w:t>
            </w:r>
          </w:p>
        </w:tc>
        <w:sdt>
          <w:sdtPr>
            <w:rPr>
              <w:sz w:val="24"/>
              <w:szCs w:val="24"/>
            </w:rPr>
            <w:id w:val="-1323425761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05527461" w14:textId="4091487B" w:rsidR="00717CC5" w:rsidRPr="00AC4E70" w:rsidRDefault="00201380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0697E9CA" w14:textId="77777777" w:rsidTr="00F43DF0">
        <w:tc>
          <w:tcPr>
            <w:tcW w:w="2263" w:type="dxa"/>
          </w:tcPr>
          <w:p w14:paraId="53EE85C6" w14:textId="77777777" w:rsidR="00717CC5" w:rsidRPr="00AC4E70" w:rsidRDefault="00717CC5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Phone number:</w:t>
            </w:r>
          </w:p>
        </w:tc>
        <w:sdt>
          <w:sdtPr>
            <w:rPr>
              <w:sz w:val="24"/>
              <w:szCs w:val="24"/>
            </w:rPr>
            <w:id w:val="-778800869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008EEFF3" w14:textId="36420094" w:rsidR="00717CC5" w:rsidRPr="00AC4E70" w:rsidRDefault="00201380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754EA2AC" w14:textId="77777777" w:rsidTr="00F43DF0">
        <w:tc>
          <w:tcPr>
            <w:tcW w:w="2263" w:type="dxa"/>
          </w:tcPr>
          <w:p w14:paraId="0CF099D1" w14:textId="77777777" w:rsidR="00717CC5" w:rsidRPr="00AC4E70" w:rsidRDefault="00717CC5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Mobile number:</w:t>
            </w:r>
          </w:p>
        </w:tc>
        <w:sdt>
          <w:sdtPr>
            <w:rPr>
              <w:sz w:val="24"/>
              <w:szCs w:val="24"/>
            </w:rPr>
            <w:id w:val="1972712477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0549A514" w14:textId="4A713581" w:rsidR="00717CC5" w:rsidRPr="00AC4E70" w:rsidRDefault="00201380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717CC5" w:rsidRPr="00AC4E70" w14:paraId="1F3E1F64" w14:textId="77777777" w:rsidTr="00F43DF0">
        <w:tc>
          <w:tcPr>
            <w:tcW w:w="2263" w:type="dxa"/>
          </w:tcPr>
          <w:p w14:paraId="64C38B89" w14:textId="77777777" w:rsidR="00717CC5" w:rsidRPr="00AC4E70" w:rsidRDefault="00717CC5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Email address:</w:t>
            </w:r>
          </w:p>
        </w:tc>
        <w:sdt>
          <w:sdtPr>
            <w:rPr>
              <w:sz w:val="24"/>
              <w:szCs w:val="24"/>
            </w:rPr>
            <w:id w:val="-1897573102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3CCCFE21" w14:textId="6F530592" w:rsidR="00717CC5" w:rsidRPr="00AC4E70" w:rsidRDefault="00201380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</w:tbl>
    <w:p w14:paraId="3AA6085F" w14:textId="77777777" w:rsidR="00D029D8" w:rsidRPr="00AC4E70" w:rsidRDefault="00D029D8"/>
    <w:p w14:paraId="24A12D8E" w14:textId="206E30FC" w:rsidR="00D029D8" w:rsidRPr="00AC4E70" w:rsidRDefault="00D029D8" w:rsidP="00D029D8">
      <w:pPr>
        <w:tabs>
          <w:tab w:val="left" w:pos="7000"/>
        </w:tabs>
        <w:rPr>
          <w:sz w:val="28"/>
          <w:szCs w:val="28"/>
        </w:rPr>
      </w:pPr>
      <w:r w:rsidRPr="00AC4E70">
        <w:rPr>
          <w:sz w:val="28"/>
          <w:szCs w:val="28"/>
        </w:rPr>
        <w:t>Details of person referring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53"/>
      </w:tblGrid>
      <w:tr w:rsidR="00AC4E70" w:rsidRPr="00AC4E70" w14:paraId="42B9A7D3" w14:textId="77777777" w:rsidTr="00F43DF0">
        <w:tc>
          <w:tcPr>
            <w:tcW w:w="2263" w:type="dxa"/>
          </w:tcPr>
          <w:p w14:paraId="565D6DD6" w14:textId="77777777" w:rsidR="00D029D8" w:rsidRPr="00AC4E70" w:rsidRDefault="00D029D8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Name:</w:t>
            </w:r>
          </w:p>
        </w:tc>
        <w:sdt>
          <w:sdtPr>
            <w:rPr>
              <w:sz w:val="24"/>
              <w:szCs w:val="24"/>
            </w:rPr>
            <w:id w:val="-596253713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594B8EFF" w14:textId="51111203" w:rsidR="00D029D8" w:rsidRPr="00AC4E70" w:rsidRDefault="000A6666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57C86FA2" w14:textId="77777777" w:rsidTr="00F43DF0">
        <w:tc>
          <w:tcPr>
            <w:tcW w:w="2263" w:type="dxa"/>
          </w:tcPr>
          <w:p w14:paraId="676825AA" w14:textId="6E5CC8C5" w:rsidR="00D029D8" w:rsidRPr="00AC4E70" w:rsidRDefault="00650E90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Organisation</w:t>
            </w:r>
            <w:r w:rsidR="00D029D8" w:rsidRPr="00AC4E70">
              <w:rPr>
                <w:sz w:val="24"/>
                <w:szCs w:val="24"/>
              </w:rPr>
              <w:t>:</w:t>
            </w:r>
          </w:p>
        </w:tc>
        <w:sdt>
          <w:sdtPr>
            <w:rPr>
              <w:sz w:val="24"/>
              <w:szCs w:val="24"/>
            </w:rPr>
            <w:id w:val="-1498571621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2179C6B2" w14:textId="28B6EEF4" w:rsidR="00D029D8" w:rsidRPr="00AC4E70" w:rsidRDefault="000A6666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10A7E4C4" w14:textId="77777777" w:rsidTr="00F43DF0">
        <w:tc>
          <w:tcPr>
            <w:tcW w:w="2263" w:type="dxa"/>
          </w:tcPr>
          <w:p w14:paraId="43DAA2FC" w14:textId="77777777" w:rsidR="00D029D8" w:rsidRPr="00AC4E70" w:rsidRDefault="00D029D8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Phone number:</w:t>
            </w:r>
          </w:p>
        </w:tc>
        <w:sdt>
          <w:sdtPr>
            <w:rPr>
              <w:sz w:val="24"/>
              <w:szCs w:val="24"/>
            </w:rPr>
            <w:id w:val="-1062800147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35AB88B2" w14:textId="4F1812A0" w:rsidR="00D029D8" w:rsidRPr="00AC4E70" w:rsidRDefault="000A6666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4F5BF1C2" w14:textId="77777777" w:rsidTr="00F43DF0">
        <w:tc>
          <w:tcPr>
            <w:tcW w:w="2263" w:type="dxa"/>
          </w:tcPr>
          <w:p w14:paraId="13FFED5A" w14:textId="77777777" w:rsidR="00D029D8" w:rsidRPr="00AC4E70" w:rsidRDefault="00D029D8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Mobile number:</w:t>
            </w:r>
          </w:p>
        </w:tc>
        <w:sdt>
          <w:sdtPr>
            <w:rPr>
              <w:sz w:val="24"/>
              <w:szCs w:val="24"/>
            </w:rPr>
            <w:id w:val="-656067129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5C41475F" w14:textId="37588EBC" w:rsidR="00D029D8" w:rsidRPr="00AC4E70" w:rsidRDefault="000A6666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AC4E70" w:rsidRPr="00AC4E70" w14:paraId="727D8EC3" w14:textId="77777777" w:rsidTr="00F43DF0">
        <w:tc>
          <w:tcPr>
            <w:tcW w:w="2263" w:type="dxa"/>
          </w:tcPr>
          <w:p w14:paraId="15568F0C" w14:textId="77777777" w:rsidR="00D029D8" w:rsidRPr="00AC4E70" w:rsidRDefault="00D029D8" w:rsidP="00F43DF0">
            <w:pPr>
              <w:pStyle w:val="NoSpacing"/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Email address:</w:t>
            </w:r>
          </w:p>
        </w:tc>
        <w:sdt>
          <w:sdtPr>
            <w:rPr>
              <w:sz w:val="24"/>
              <w:szCs w:val="24"/>
            </w:rPr>
            <w:id w:val="244156997"/>
            <w:placeholder>
              <w:docPart w:val="DefaultPlaceholder_-1854013440"/>
            </w:placeholder>
            <w:showingPlcHdr/>
          </w:sdtPr>
          <w:sdtContent>
            <w:tc>
              <w:tcPr>
                <w:tcW w:w="6753" w:type="dxa"/>
              </w:tcPr>
              <w:p w14:paraId="34BA8498" w14:textId="63D3BFDA" w:rsidR="00D029D8" w:rsidRPr="00AC4E70" w:rsidRDefault="000A6666" w:rsidP="00F43DF0">
                <w:pPr>
                  <w:pStyle w:val="NoSpacing"/>
                  <w:rPr>
                    <w:sz w:val="24"/>
                    <w:szCs w:val="24"/>
                  </w:rPr>
                </w:pPr>
                <w:r w:rsidRPr="00AC4E70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</w:tbl>
    <w:p w14:paraId="3187B2E0" w14:textId="77777777" w:rsidR="0070105B" w:rsidRDefault="0070105B" w:rsidP="00FE5372">
      <w:pPr>
        <w:tabs>
          <w:tab w:val="left" w:pos="7000"/>
        </w:tabs>
        <w:rPr>
          <w:sz w:val="28"/>
          <w:szCs w:val="28"/>
        </w:rPr>
      </w:pPr>
    </w:p>
    <w:p w14:paraId="030D6797" w14:textId="21730E29" w:rsidR="00FE5372" w:rsidRPr="00AC4E70" w:rsidRDefault="00FE5372" w:rsidP="0070105B">
      <w:pPr>
        <w:rPr>
          <w:sz w:val="28"/>
          <w:szCs w:val="28"/>
        </w:rPr>
      </w:pPr>
      <w:r w:rsidRPr="00AC4E70">
        <w:rPr>
          <w:sz w:val="28"/>
          <w:szCs w:val="28"/>
        </w:rPr>
        <w:lastRenderedPageBreak/>
        <w:t>History</w:t>
      </w:r>
    </w:p>
    <w:p w14:paraId="046DD364" w14:textId="0EE20FBB" w:rsidR="00D5693D" w:rsidRPr="00AC4E70" w:rsidRDefault="00D5693D">
      <w:pPr>
        <w:rPr>
          <w:sz w:val="24"/>
          <w:szCs w:val="24"/>
        </w:rPr>
      </w:pPr>
      <w:r w:rsidRPr="00AC4E70">
        <w:rPr>
          <w:sz w:val="24"/>
          <w:szCs w:val="24"/>
        </w:rPr>
        <w:t>Does the person have any of the following?</w:t>
      </w:r>
    </w:p>
    <w:tbl>
      <w:tblPr>
        <w:tblStyle w:val="TableGrid"/>
        <w:tblW w:w="9158" w:type="dxa"/>
        <w:tblInd w:w="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6049"/>
      </w:tblGrid>
      <w:tr w:rsidR="00AC4E70" w:rsidRPr="00AC4E70" w14:paraId="08A7A50F" w14:textId="77777777" w:rsidTr="000A6666">
        <w:tc>
          <w:tcPr>
            <w:tcW w:w="3109" w:type="dxa"/>
          </w:tcPr>
          <w:p w14:paraId="3FD8B892" w14:textId="453F3D95" w:rsidR="0000353C" w:rsidRPr="00AC4E70" w:rsidRDefault="0000353C">
            <w:pPr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Current mental health issues</w:t>
            </w:r>
          </w:p>
        </w:tc>
        <w:sdt>
          <w:sdtPr>
            <w:rPr>
              <w:sz w:val="24"/>
              <w:szCs w:val="24"/>
            </w:rPr>
            <w:id w:val="-1134714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49" w:type="dxa"/>
              </w:tcPr>
              <w:p w14:paraId="782D9B31" w14:textId="25A2FEDE" w:rsidR="0000353C" w:rsidRPr="00AC4E70" w:rsidRDefault="00190851">
                <w:pPr>
                  <w:rPr>
                    <w:sz w:val="24"/>
                    <w:szCs w:val="24"/>
                  </w:rPr>
                </w:pPr>
                <w:r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AC4E70" w:rsidRPr="00AC4E70" w14:paraId="2712D010" w14:textId="77777777" w:rsidTr="000A6666">
        <w:tc>
          <w:tcPr>
            <w:tcW w:w="3109" w:type="dxa"/>
          </w:tcPr>
          <w:p w14:paraId="6B06EB51" w14:textId="0CE33146" w:rsidR="00C02715" w:rsidRPr="00AC4E70" w:rsidRDefault="00C02715">
            <w:pPr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Suicidal ideation</w:t>
            </w:r>
          </w:p>
        </w:tc>
        <w:sdt>
          <w:sdtPr>
            <w:rPr>
              <w:sz w:val="24"/>
              <w:szCs w:val="24"/>
            </w:rPr>
            <w:id w:val="601306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49" w:type="dxa"/>
              </w:tcPr>
              <w:p w14:paraId="037E8076" w14:textId="7E206259" w:rsidR="00C02715" w:rsidRPr="00AC4E70" w:rsidRDefault="00190851">
                <w:pPr>
                  <w:rPr>
                    <w:sz w:val="24"/>
                    <w:szCs w:val="24"/>
                  </w:rPr>
                </w:pPr>
                <w:r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AC4E70" w:rsidRPr="00AC4E70" w14:paraId="6B112AF4" w14:textId="77777777" w:rsidTr="000A6666">
        <w:tc>
          <w:tcPr>
            <w:tcW w:w="3109" w:type="dxa"/>
          </w:tcPr>
          <w:p w14:paraId="52E78603" w14:textId="272F8F80" w:rsidR="00C02715" w:rsidRPr="00AC4E70" w:rsidRDefault="00190851">
            <w:pPr>
              <w:rPr>
                <w:sz w:val="24"/>
                <w:szCs w:val="24"/>
              </w:rPr>
            </w:pPr>
            <w:r w:rsidRPr="00AC4E70">
              <w:rPr>
                <w:sz w:val="24"/>
                <w:szCs w:val="24"/>
              </w:rPr>
              <w:t>Behaviours of concerns</w:t>
            </w:r>
          </w:p>
        </w:tc>
        <w:sdt>
          <w:sdtPr>
            <w:rPr>
              <w:sz w:val="24"/>
              <w:szCs w:val="24"/>
            </w:rPr>
            <w:id w:val="1166903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49" w:type="dxa"/>
              </w:tcPr>
              <w:p w14:paraId="170D0F50" w14:textId="140C3EF8" w:rsidR="00C02715" w:rsidRPr="00AC4E70" w:rsidRDefault="00190851">
                <w:pPr>
                  <w:rPr>
                    <w:sz w:val="24"/>
                    <w:szCs w:val="24"/>
                  </w:rPr>
                </w:pPr>
                <w:r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65BAA08" w14:textId="0A47E27E" w:rsidR="008C5406" w:rsidRPr="00AC4E70" w:rsidRDefault="00365E44">
      <w:pPr>
        <w:rPr>
          <w:sz w:val="24"/>
          <w:szCs w:val="24"/>
        </w:rPr>
      </w:pPr>
      <w:r w:rsidRPr="00AC4E70">
        <w:rPr>
          <w:sz w:val="24"/>
          <w:szCs w:val="24"/>
        </w:rPr>
        <w:br/>
      </w:r>
      <w:r w:rsidR="008C5406" w:rsidRPr="00AC4E70">
        <w:rPr>
          <w:sz w:val="24"/>
          <w:szCs w:val="24"/>
        </w:rPr>
        <w:t>If so, please provide details / management strategies in place:</w:t>
      </w:r>
    </w:p>
    <w:sdt>
      <w:sdtPr>
        <w:rPr>
          <w:sz w:val="24"/>
          <w:szCs w:val="24"/>
        </w:rPr>
        <w:id w:val="1535611726"/>
        <w:placeholder>
          <w:docPart w:val="DefaultPlaceholder_-1854013440"/>
        </w:placeholder>
        <w:showingPlcHdr/>
      </w:sdtPr>
      <w:sdtContent>
        <w:p w14:paraId="6B001900" w14:textId="3EBD6757" w:rsidR="000A6666" w:rsidRPr="00AC4E70" w:rsidRDefault="000A6666">
          <w:pPr>
            <w:rPr>
              <w:sz w:val="24"/>
              <w:szCs w:val="24"/>
            </w:rPr>
          </w:pPr>
          <w:r w:rsidRPr="00AC4E70">
            <w:rPr>
              <w:rStyle w:val="PlaceholderText"/>
              <w:color w:val="auto"/>
            </w:rPr>
            <w:t>Click or tap here to enter text.</w:t>
          </w:r>
        </w:p>
      </w:sdtContent>
    </w:sdt>
    <w:p w14:paraId="627055A9" w14:textId="4478B7F4" w:rsidR="00365E44" w:rsidRPr="00EC7E4A" w:rsidRDefault="0070105B">
      <w:pPr>
        <w:rPr>
          <w:rFonts w:ascii="MS Gothic" w:eastAsia="MS Gothic" w:hAnsi="MS Gothic"/>
          <w:sz w:val="24"/>
          <w:szCs w:val="24"/>
        </w:rPr>
      </w:pPr>
      <w:r w:rsidRPr="00EC7E4A">
        <w:rPr>
          <w:sz w:val="24"/>
          <w:szCs w:val="24"/>
        </w:rPr>
        <w:t xml:space="preserve">Disability: </w:t>
      </w:r>
    </w:p>
    <w:tbl>
      <w:tblPr>
        <w:tblStyle w:val="TableGrid"/>
        <w:tblW w:w="9158" w:type="dxa"/>
        <w:tblInd w:w="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6049"/>
      </w:tblGrid>
      <w:tr w:rsidR="0070105B" w:rsidRPr="00AC4E70" w14:paraId="73229212" w14:textId="77777777" w:rsidTr="00026E98">
        <w:tc>
          <w:tcPr>
            <w:tcW w:w="3109" w:type="dxa"/>
          </w:tcPr>
          <w:p w14:paraId="549249A6" w14:textId="274F02D1" w:rsidR="0070105B" w:rsidRPr="00AC4E70" w:rsidRDefault="0070105B" w:rsidP="00026E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Intellectual</w:t>
            </w:r>
          </w:p>
        </w:tc>
        <w:sdt>
          <w:sdtPr>
            <w:rPr>
              <w:sz w:val="24"/>
              <w:szCs w:val="24"/>
            </w:rPr>
            <w:id w:val="995226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49" w:type="dxa"/>
              </w:tcPr>
              <w:p w14:paraId="0B2059D2" w14:textId="77777777" w:rsidR="0070105B" w:rsidRPr="00AC4E70" w:rsidRDefault="0070105B" w:rsidP="00026E98">
                <w:pPr>
                  <w:rPr>
                    <w:sz w:val="24"/>
                    <w:szCs w:val="24"/>
                  </w:rPr>
                </w:pPr>
                <w:r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0105B" w:rsidRPr="00AC4E70" w14:paraId="55DE1E23" w14:textId="77777777" w:rsidTr="00026E98">
        <w:tc>
          <w:tcPr>
            <w:tcW w:w="3109" w:type="dxa"/>
          </w:tcPr>
          <w:p w14:paraId="104AB301" w14:textId="7B9B6EF7" w:rsidR="0070105B" w:rsidRPr="00AC4E70" w:rsidRDefault="0070105B" w:rsidP="00026E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Autism</w:t>
            </w:r>
          </w:p>
        </w:tc>
        <w:sdt>
          <w:sdtPr>
            <w:rPr>
              <w:sz w:val="24"/>
              <w:szCs w:val="24"/>
            </w:rPr>
            <w:id w:val="-175550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49" w:type="dxa"/>
              </w:tcPr>
              <w:p w14:paraId="1CC1E796" w14:textId="77777777" w:rsidR="0070105B" w:rsidRPr="00AC4E70" w:rsidRDefault="0070105B" w:rsidP="00026E98">
                <w:pPr>
                  <w:rPr>
                    <w:sz w:val="24"/>
                    <w:szCs w:val="24"/>
                  </w:rPr>
                </w:pPr>
                <w:r w:rsidRPr="00AC4E7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0105B" w:rsidRPr="00AC4E70" w14:paraId="1EFF1670" w14:textId="77777777" w:rsidTr="00026E98">
        <w:tc>
          <w:tcPr>
            <w:tcW w:w="3109" w:type="dxa"/>
          </w:tcPr>
          <w:p w14:paraId="45370AD8" w14:textId="4514B764" w:rsidR="0070105B" w:rsidRPr="00AC4E70" w:rsidRDefault="0070105B" w:rsidP="00026E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Other, please specify</w:t>
            </w:r>
          </w:p>
        </w:tc>
        <w:tc>
          <w:tcPr>
            <w:tcW w:w="6049" w:type="dxa"/>
          </w:tcPr>
          <w:p w14:paraId="6BA7CA0C" w14:textId="3D2E1359" w:rsidR="0070105B" w:rsidRPr="00AC4E70" w:rsidRDefault="0070105B" w:rsidP="00026E98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75608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2121791187"/>
                <w:placeholder>
                  <w:docPart w:val="DefaultPlaceholder_-1854013440"/>
                </w:placeholder>
                <w:showingPlcHdr/>
              </w:sdtPr>
              <w:sdtContent>
                <w:r w:rsidRPr="00935DB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3CD9AF8C" w14:textId="77777777" w:rsidR="0070105B" w:rsidRPr="00AC4E70" w:rsidRDefault="0070105B"/>
    <w:p w14:paraId="4DFE21EB" w14:textId="77777777" w:rsidR="00365E44" w:rsidRPr="00AC4E70" w:rsidRDefault="00365E44" w:rsidP="00365E44">
      <w:pPr>
        <w:tabs>
          <w:tab w:val="left" w:pos="7000"/>
        </w:tabs>
        <w:rPr>
          <w:sz w:val="28"/>
          <w:szCs w:val="28"/>
        </w:rPr>
      </w:pPr>
      <w:r w:rsidRPr="00AC4E70">
        <w:rPr>
          <w:sz w:val="28"/>
          <w:szCs w:val="28"/>
        </w:rPr>
        <w:t>Reason for referral and issues to be addressed</w:t>
      </w:r>
    </w:p>
    <w:p w14:paraId="69E3D8EC" w14:textId="77777777" w:rsidR="00BC6809" w:rsidRPr="00AC4E70" w:rsidRDefault="00BC6809">
      <w:pPr>
        <w:rPr>
          <w:sz w:val="24"/>
          <w:szCs w:val="24"/>
        </w:rPr>
      </w:pPr>
      <w:r w:rsidRPr="00AC4E70">
        <w:rPr>
          <w:sz w:val="24"/>
          <w:szCs w:val="24"/>
        </w:rPr>
        <w:t>Please provide as much information as you can about the reason for referral and what issues you would like addressed.</w:t>
      </w:r>
    </w:p>
    <w:sdt>
      <w:sdtPr>
        <w:rPr>
          <w:sz w:val="24"/>
          <w:szCs w:val="24"/>
        </w:rPr>
        <w:id w:val="-1286736411"/>
        <w:placeholder>
          <w:docPart w:val="DefaultPlaceholder_-1854013440"/>
        </w:placeholder>
        <w:showingPlcHdr/>
      </w:sdtPr>
      <w:sdtContent>
        <w:p w14:paraId="430DFA24" w14:textId="569D645F" w:rsidR="00D0676A" w:rsidRPr="00AC4E70" w:rsidRDefault="000A6666">
          <w:pPr>
            <w:rPr>
              <w:sz w:val="24"/>
              <w:szCs w:val="24"/>
            </w:rPr>
          </w:pPr>
          <w:r w:rsidRPr="00AC4E70">
            <w:rPr>
              <w:rStyle w:val="PlaceholderText"/>
              <w:color w:val="auto"/>
            </w:rPr>
            <w:t>Click or tap here to enter text.</w:t>
          </w:r>
        </w:p>
      </w:sdtContent>
    </w:sdt>
    <w:p w14:paraId="22118A3F" w14:textId="77777777" w:rsidR="00D0676A" w:rsidRPr="00AC4E70" w:rsidRDefault="00D0676A"/>
    <w:p w14:paraId="161EB814" w14:textId="0A4206F5" w:rsidR="00AC388B" w:rsidRPr="00AC4E70" w:rsidRDefault="00AC388B">
      <w:r w:rsidRPr="00AC4E70">
        <w:br w:type="page"/>
      </w:r>
    </w:p>
    <w:p w14:paraId="1E557D4E" w14:textId="5F14668C" w:rsidR="00D0676A" w:rsidRPr="00AC4E70" w:rsidRDefault="00F56F8E" w:rsidP="005B75DA">
      <w:pPr>
        <w:tabs>
          <w:tab w:val="left" w:pos="7000"/>
        </w:tabs>
        <w:rPr>
          <w:sz w:val="28"/>
          <w:szCs w:val="28"/>
        </w:rPr>
      </w:pPr>
      <w:r w:rsidRPr="00AC4E70">
        <w:rPr>
          <w:sz w:val="28"/>
          <w:szCs w:val="28"/>
        </w:rPr>
        <w:lastRenderedPageBreak/>
        <w:t>Consent Form</w:t>
      </w:r>
    </w:p>
    <w:p w14:paraId="138D5441" w14:textId="77777777" w:rsidR="005B75DA" w:rsidRPr="00AC4E70" w:rsidRDefault="005B75DA"/>
    <w:p w14:paraId="4C867B56" w14:textId="6231982E" w:rsidR="00F56F8E" w:rsidRPr="00AC4E70" w:rsidRDefault="00F56F8E">
      <w:pPr>
        <w:rPr>
          <w:sz w:val="24"/>
          <w:szCs w:val="24"/>
        </w:rPr>
      </w:pPr>
      <w:r w:rsidRPr="00AC4E70">
        <w:rPr>
          <w:sz w:val="24"/>
          <w:szCs w:val="24"/>
        </w:rPr>
        <w:t>I, ________________________________________________</w:t>
      </w:r>
      <w:r w:rsidR="002B5CCF" w:rsidRPr="00AC4E70">
        <w:rPr>
          <w:sz w:val="24"/>
          <w:szCs w:val="24"/>
        </w:rPr>
        <w:t xml:space="preserve"> (client’s name) </w:t>
      </w:r>
      <w:r w:rsidR="005B75DA" w:rsidRPr="00AC4E70">
        <w:rPr>
          <w:sz w:val="24"/>
          <w:szCs w:val="24"/>
        </w:rPr>
        <w:t xml:space="preserve">consent to attend an initial session with </w:t>
      </w:r>
      <w:r w:rsidR="000B4393">
        <w:rPr>
          <w:sz w:val="24"/>
          <w:szCs w:val="24"/>
        </w:rPr>
        <w:t>Yvonne Kesselring</w:t>
      </w:r>
      <w:r w:rsidR="005B75DA" w:rsidRPr="00AC4E70">
        <w:rPr>
          <w:sz w:val="24"/>
          <w:szCs w:val="24"/>
        </w:rPr>
        <w:t>.</w:t>
      </w:r>
    </w:p>
    <w:p w14:paraId="2BB52AB7" w14:textId="77777777" w:rsidR="005B75DA" w:rsidRPr="00AC4E70" w:rsidRDefault="005B75DA">
      <w:pPr>
        <w:rPr>
          <w:sz w:val="24"/>
          <w:szCs w:val="24"/>
        </w:rPr>
      </w:pPr>
    </w:p>
    <w:p w14:paraId="56F78AA5" w14:textId="3BDA223E" w:rsidR="005B75DA" w:rsidRPr="00AC4E70" w:rsidRDefault="005B75DA">
      <w:pPr>
        <w:rPr>
          <w:sz w:val="24"/>
          <w:szCs w:val="24"/>
        </w:rPr>
      </w:pPr>
      <w:r w:rsidRPr="00AC4E70">
        <w:rPr>
          <w:sz w:val="24"/>
          <w:szCs w:val="24"/>
        </w:rPr>
        <w:t>Signature of person being referred _______________________________________</w:t>
      </w:r>
    </w:p>
    <w:p w14:paraId="248E93EE" w14:textId="44983D6C" w:rsidR="005B75DA" w:rsidRPr="00AC4E70" w:rsidRDefault="005B75DA">
      <w:pPr>
        <w:rPr>
          <w:sz w:val="24"/>
          <w:szCs w:val="24"/>
        </w:rPr>
      </w:pPr>
      <w:r w:rsidRPr="00AC4E70">
        <w:rPr>
          <w:sz w:val="24"/>
          <w:szCs w:val="24"/>
        </w:rPr>
        <w:t>Or</w:t>
      </w:r>
    </w:p>
    <w:p w14:paraId="7A04B3F9" w14:textId="5C174E28" w:rsidR="005B75DA" w:rsidRPr="00AC4E70" w:rsidRDefault="005B75DA">
      <w:pPr>
        <w:rPr>
          <w:sz w:val="24"/>
          <w:szCs w:val="24"/>
        </w:rPr>
      </w:pPr>
      <w:r w:rsidRPr="00AC4E70">
        <w:rPr>
          <w:sz w:val="24"/>
          <w:szCs w:val="24"/>
        </w:rPr>
        <w:t>Signature of legally appointed guardian _______________________________________</w:t>
      </w:r>
    </w:p>
    <w:p w14:paraId="49BF4ED1" w14:textId="7BBAD4F2" w:rsidR="000A6666" w:rsidRPr="00AC4E70" w:rsidRDefault="000A6666">
      <w:pPr>
        <w:rPr>
          <w:sz w:val="24"/>
          <w:szCs w:val="24"/>
        </w:rPr>
      </w:pPr>
      <w:r w:rsidRPr="00AC4E70">
        <w:rPr>
          <w:sz w:val="24"/>
          <w:szCs w:val="24"/>
        </w:rPr>
        <w:t>Date: __________________</w:t>
      </w:r>
    </w:p>
    <w:p w14:paraId="3388A784" w14:textId="5FB32F6A" w:rsidR="00AC388B" w:rsidRPr="00AC4E70" w:rsidRDefault="005B75DA">
      <w:pPr>
        <w:rPr>
          <w:b/>
          <w:sz w:val="24"/>
          <w:szCs w:val="24"/>
        </w:rPr>
      </w:pPr>
      <w:r w:rsidRPr="00AC4E70">
        <w:rPr>
          <w:b/>
          <w:sz w:val="24"/>
          <w:szCs w:val="24"/>
        </w:rPr>
        <w:t>Please note parents should sign for minors.</w:t>
      </w:r>
    </w:p>
    <w:p w14:paraId="1EABE880" w14:textId="77777777" w:rsidR="00CC44BB" w:rsidRPr="00AC4E70" w:rsidRDefault="00CC44BB">
      <w:pPr>
        <w:rPr>
          <w:b/>
          <w:sz w:val="24"/>
          <w:szCs w:val="24"/>
        </w:rPr>
      </w:pPr>
    </w:p>
    <w:p w14:paraId="43E7C5D3" w14:textId="1080A2A3" w:rsidR="00CC44BB" w:rsidRPr="00AC4E70" w:rsidRDefault="00CC44BB" w:rsidP="00CC44BB">
      <w:pPr>
        <w:pStyle w:val="NoSpacing"/>
        <w:rPr>
          <w:sz w:val="24"/>
          <w:szCs w:val="24"/>
        </w:rPr>
      </w:pPr>
      <w:r w:rsidRPr="00AC4E70">
        <w:rPr>
          <w:sz w:val="24"/>
          <w:szCs w:val="24"/>
        </w:rPr>
        <w:t xml:space="preserve">The referral form can be completed electronically. Please print consent form, </w:t>
      </w:r>
      <w:r w:rsidR="004E1DCC" w:rsidRPr="00AC4E70">
        <w:rPr>
          <w:sz w:val="24"/>
          <w:szCs w:val="24"/>
        </w:rPr>
        <w:t>fill out manually</w:t>
      </w:r>
      <w:r w:rsidR="00442A74" w:rsidRPr="00AC4E70">
        <w:rPr>
          <w:sz w:val="24"/>
          <w:szCs w:val="24"/>
        </w:rPr>
        <w:t>,</w:t>
      </w:r>
      <w:r w:rsidRPr="00AC4E70">
        <w:rPr>
          <w:sz w:val="24"/>
          <w:szCs w:val="24"/>
        </w:rPr>
        <w:t xml:space="preserve"> and scan. Return both to yvonne@</w:t>
      </w:r>
      <w:r w:rsidR="000B4393">
        <w:rPr>
          <w:sz w:val="24"/>
          <w:szCs w:val="24"/>
        </w:rPr>
        <w:t>yvonnekesselring</w:t>
      </w:r>
      <w:r w:rsidRPr="00AC4E70">
        <w:rPr>
          <w:sz w:val="24"/>
          <w:szCs w:val="24"/>
        </w:rPr>
        <w:t>.com.au.</w:t>
      </w:r>
    </w:p>
    <w:p w14:paraId="42E77106" w14:textId="77777777" w:rsidR="00CC44BB" w:rsidRPr="00AC4E70" w:rsidRDefault="00CC44BB">
      <w:pPr>
        <w:rPr>
          <w:b/>
          <w:sz w:val="24"/>
          <w:szCs w:val="24"/>
        </w:rPr>
      </w:pPr>
    </w:p>
    <w:sectPr w:rsidR="00CC44BB" w:rsidRPr="00AC4E70" w:rsidSect="00AC388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440" w:bottom="85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28214" w14:textId="77777777" w:rsidR="00FD1E1A" w:rsidRDefault="00FD1E1A" w:rsidP="00F80C3E">
      <w:pPr>
        <w:spacing w:after="0" w:line="240" w:lineRule="auto"/>
      </w:pPr>
      <w:r>
        <w:separator/>
      </w:r>
    </w:p>
  </w:endnote>
  <w:endnote w:type="continuationSeparator" w:id="0">
    <w:p w14:paraId="5D308438" w14:textId="77777777" w:rsidR="00FD1E1A" w:rsidRDefault="00FD1E1A" w:rsidP="00F80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E03E5" w14:textId="3AB3DEB1" w:rsidR="00AC388B" w:rsidRPr="002C09FF" w:rsidRDefault="00483B81">
    <w:pPr>
      <w:pStyle w:val="Footer"/>
    </w:pPr>
    <w:r w:rsidRPr="002C09FF">
      <w:rPr>
        <w:bCs/>
        <w:sz w:val="20"/>
        <w:szCs w:val="20"/>
      </w:rPr>
      <w:t>YK</w:t>
    </w:r>
    <w:r w:rsidR="00711C99" w:rsidRPr="002C09FF">
      <w:rPr>
        <w:bCs/>
        <w:sz w:val="20"/>
        <w:szCs w:val="20"/>
      </w:rPr>
      <w:t>_V1.</w:t>
    </w:r>
    <w:r w:rsidR="00417DBB">
      <w:rPr>
        <w:bCs/>
        <w:sz w:val="20"/>
        <w:szCs w:val="20"/>
      </w:rPr>
      <w:t>1</w:t>
    </w:r>
    <w:r w:rsidR="00711C99" w:rsidRPr="002C09FF">
      <w:rPr>
        <w:bCs/>
        <w:sz w:val="20"/>
        <w:szCs w:val="20"/>
      </w:rPr>
      <w:t xml:space="preserve"> </w:t>
    </w:r>
    <w:r w:rsidR="00417DBB">
      <w:rPr>
        <w:bCs/>
        <w:sz w:val="20"/>
        <w:szCs w:val="20"/>
      </w:rPr>
      <w:t>August</w:t>
    </w:r>
    <w:r w:rsidR="002C09FF">
      <w:rPr>
        <w:bCs/>
        <w:sz w:val="20"/>
        <w:szCs w:val="20"/>
      </w:rPr>
      <w:t xml:space="preserve"> 2023</w:t>
    </w:r>
    <w:r w:rsidR="00AC388B" w:rsidRPr="002C09FF">
      <w:rPr>
        <w:b/>
        <w:bCs/>
        <w:sz w:val="20"/>
        <w:szCs w:val="20"/>
      </w:rPr>
      <w:tab/>
    </w:r>
    <w:r w:rsidR="00AC388B" w:rsidRPr="002C09FF">
      <w:rPr>
        <w:b/>
        <w:bCs/>
        <w:sz w:val="20"/>
        <w:szCs w:val="20"/>
      </w:rPr>
      <w:tab/>
    </w:r>
    <w:r w:rsidR="00AC388B" w:rsidRPr="002C09FF">
      <w:rPr>
        <w:bCs/>
        <w:sz w:val="20"/>
        <w:szCs w:val="20"/>
      </w:rPr>
      <w:fldChar w:fldCharType="begin"/>
    </w:r>
    <w:r w:rsidR="00AC388B" w:rsidRPr="002C09FF">
      <w:rPr>
        <w:bCs/>
        <w:sz w:val="20"/>
        <w:szCs w:val="20"/>
      </w:rPr>
      <w:instrText xml:space="preserve"> PAGE  \* Arabic  \* MERGEFORMAT </w:instrText>
    </w:r>
    <w:r w:rsidR="00AC388B" w:rsidRPr="002C09FF">
      <w:rPr>
        <w:bCs/>
        <w:sz w:val="20"/>
        <w:szCs w:val="20"/>
      </w:rPr>
      <w:fldChar w:fldCharType="separate"/>
    </w:r>
    <w:r w:rsidR="00AC388B" w:rsidRPr="002C09FF">
      <w:rPr>
        <w:bCs/>
        <w:sz w:val="20"/>
        <w:szCs w:val="20"/>
      </w:rPr>
      <w:t>1</w:t>
    </w:r>
    <w:r w:rsidR="00AC388B" w:rsidRPr="002C09FF">
      <w:rPr>
        <w:bCs/>
        <w:sz w:val="20"/>
        <w:szCs w:val="20"/>
      </w:rPr>
      <w:fldChar w:fldCharType="end"/>
    </w:r>
    <w:r w:rsidR="00AC388B" w:rsidRPr="002C09FF">
      <w:rPr>
        <w:sz w:val="20"/>
        <w:szCs w:val="20"/>
      </w:rPr>
      <w:t>/</w:t>
    </w:r>
    <w:r w:rsidR="00AC388B" w:rsidRPr="002C09FF">
      <w:rPr>
        <w:bCs/>
        <w:sz w:val="20"/>
        <w:szCs w:val="20"/>
      </w:rPr>
      <w:fldChar w:fldCharType="begin"/>
    </w:r>
    <w:r w:rsidR="00AC388B" w:rsidRPr="002C09FF">
      <w:rPr>
        <w:bCs/>
        <w:sz w:val="20"/>
        <w:szCs w:val="20"/>
      </w:rPr>
      <w:instrText xml:space="preserve"> NUMPAGES  \* Arabic  \* MERGEFORMAT </w:instrText>
    </w:r>
    <w:r w:rsidR="00AC388B" w:rsidRPr="002C09FF">
      <w:rPr>
        <w:bCs/>
        <w:sz w:val="20"/>
        <w:szCs w:val="20"/>
      </w:rPr>
      <w:fldChar w:fldCharType="separate"/>
    </w:r>
    <w:r w:rsidR="00AC388B" w:rsidRPr="002C09FF">
      <w:rPr>
        <w:bCs/>
        <w:sz w:val="20"/>
        <w:szCs w:val="20"/>
      </w:rPr>
      <w:t>6</w:t>
    </w:r>
    <w:r w:rsidR="00AC388B" w:rsidRPr="002C09FF">
      <w:rPr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517DC" w14:textId="20FD5CF4" w:rsidR="00AC388B" w:rsidRPr="002C09FF" w:rsidRDefault="000C2B24">
    <w:pPr>
      <w:pStyle w:val="Footer"/>
    </w:pPr>
    <w:r w:rsidRPr="002C09FF">
      <w:rPr>
        <w:bCs/>
        <w:sz w:val="20"/>
        <w:szCs w:val="20"/>
      </w:rPr>
      <w:t>YK_V1.</w:t>
    </w:r>
    <w:r w:rsidR="00417DBB">
      <w:rPr>
        <w:bCs/>
        <w:sz w:val="20"/>
        <w:szCs w:val="20"/>
      </w:rPr>
      <w:t>1</w:t>
    </w:r>
    <w:r w:rsidRPr="002C09FF">
      <w:rPr>
        <w:bCs/>
        <w:sz w:val="20"/>
        <w:szCs w:val="20"/>
      </w:rPr>
      <w:t xml:space="preserve"> </w:t>
    </w:r>
    <w:r w:rsidR="00417DBB">
      <w:rPr>
        <w:bCs/>
        <w:sz w:val="20"/>
        <w:szCs w:val="20"/>
      </w:rPr>
      <w:t>August</w:t>
    </w:r>
    <w:r w:rsidR="002C09FF">
      <w:rPr>
        <w:bCs/>
        <w:sz w:val="20"/>
        <w:szCs w:val="20"/>
      </w:rPr>
      <w:t xml:space="preserve"> 2023</w:t>
    </w:r>
    <w:r w:rsidR="00AC388B" w:rsidRPr="002C09FF">
      <w:rPr>
        <w:b/>
        <w:bCs/>
        <w:sz w:val="20"/>
        <w:szCs w:val="20"/>
      </w:rPr>
      <w:tab/>
    </w:r>
    <w:r w:rsidR="00AC388B" w:rsidRPr="002C09FF">
      <w:rPr>
        <w:b/>
        <w:bCs/>
        <w:sz w:val="20"/>
        <w:szCs w:val="20"/>
      </w:rPr>
      <w:tab/>
    </w:r>
    <w:r w:rsidR="00AC388B" w:rsidRPr="002C09FF">
      <w:rPr>
        <w:bCs/>
        <w:sz w:val="20"/>
        <w:szCs w:val="20"/>
      </w:rPr>
      <w:fldChar w:fldCharType="begin"/>
    </w:r>
    <w:r w:rsidR="00AC388B" w:rsidRPr="002C09FF">
      <w:rPr>
        <w:bCs/>
        <w:sz w:val="20"/>
        <w:szCs w:val="20"/>
      </w:rPr>
      <w:instrText xml:space="preserve"> PAGE  \* Arabic  \* MERGEFORMAT </w:instrText>
    </w:r>
    <w:r w:rsidR="00AC388B" w:rsidRPr="002C09FF">
      <w:rPr>
        <w:bCs/>
        <w:sz w:val="20"/>
        <w:szCs w:val="20"/>
      </w:rPr>
      <w:fldChar w:fldCharType="separate"/>
    </w:r>
    <w:r w:rsidR="00AC388B" w:rsidRPr="002C09FF">
      <w:rPr>
        <w:bCs/>
        <w:sz w:val="20"/>
        <w:szCs w:val="20"/>
      </w:rPr>
      <w:t>1</w:t>
    </w:r>
    <w:r w:rsidR="00AC388B" w:rsidRPr="002C09FF">
      <w:rPr>
        <w:bCs/>
        <w:sz w:val="20"/>
        <w:szCs w:val="20"/>
      </w:rPr>
      <w:fldChar w:fldCharType="end"/>
    </w:r>
    <w:r w:rsidR="00AC388B" w:rsidRPr="002C09FF">
      <w:rPr>
        <w:sz w:val="20"/>
        <w:szCs w:val="20"/>
      </w:rPr>
      <w:t>/</w:t>
    </w:r>
    <w:r w:rsidR="00AC388B" w:rsidRPr="002C09FF">
      <w:rPr>
        <w:bCs/>
        <w:sz w:val="20"/>
        <w:szCs w:val="20"/>
      </w:rPr>
      <w:fldChar w:fldCharType="begin"/>
    </w:r>
    <w:r w:rsidR="00AC388B" w:rsidRPr="002C09FF">
      <w:rPr>
        <w:bCs/>
        <w:sz w:val="20"/>
        <w:szCs w:val="20"/>
      </w:rPr>
      <w:instrText xml:space="preserve"> NUMPAGES  \* Arabic  \* MERGEFORMAT </w:instrText>
    </w:r>
    <w:r w:rsidR="00AC388B" w:rsidRPr="002C09FF">
      <w:rPr>
        <w:bCs/>
        <w:sz w:val="20"/>
        <w:szCs w:val="20"/>
      </w:rPr>
      <w:fldChar w:fldCharType="separate"/>
    </w:r>
    <w:r w:rsidR="00AC388B" w:rsidRPr="002C09FF">
      <w:rPr>
        <w:bCs/>
        <w:sz w:val="20"/>
        <w:szCs w:val="20"/>
      </w:rPr>
      <w:t>6</w:t>
    </w:r>
    <w:r w:rsidR="00AC388B" w:rsidRPr="002C09FF">
      <w:rPr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0CB8" w14:textId="77777777" w:rsidR="00FD1E1A" w:rsidRDefault="00FD1E1A" w:rsidP="00F80C3E">
      <w:pPr>
        <w:spacing w:after="0" w:line="240" w:lineRule="auto"/>
      </w:pPr>
      <w:r>
        <w:separator/>
      </w:r>
    </w:p>
  </w:footnote>
  <w:footnote w:type="continuationSeparator" w:id="0">
    <w:p w14:paraId="7CBD18B1" w14:textId="77777777" w:rsidR="00FD1E1A" w:rsidRDefault="00FD1E1A" w:rsidP="00F80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134A2" w14:textId="617E90BD" w:rsidR="00072C3A" w:rsidRPr="002C09FF" w:rsidRDefault="00072C3A" w:rsidP="000C2B24">
    <w:pPr>
      <w:pStyle w:val="Footer"/>
      <w:jc w:val="right"/>
      <w:rPr>
        <w:bCs/>
        <w:sz w:val="20"/>
        <w:szCs w:val="20"/>
      </w:rPr>
    </w:pPr>
    <w:r w:rsidRPr="002C09FF">
      <w:rPr>
        <w:bCs/>
        <w:sz w:val="20"/>
        <w:szCs w:val="20"/>
      </w:rPr>
      <w:t>Referral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2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701"/>
    </w:tblGrid>
    <w:tr w:rsidR="00AC4E70" w14:paraId="61ECF898" w14:textId="77777777" w:rsidTr="00AC4E70">
      <w:tc>
        <w:tcPr>
          <w:tcW w:w="4508" w:type="dxa"/>
          <w:hideMark/>
        </w:tcPr>
        <w:p w14:paraId="61A61473" w14:textId="1FF4FF92" w:rsidR="00AC4E70" w:rsidRDefault="00AC4E70" w:rsidP="00AC4E70">
          <w:pPr>
            <w:pStyle w:val="Header"/>
          </w:pPr>
          <w:r>
            <w:rPr>
              <w:noProof/>
            </w:rPr>
            <w:drawing>
              <wp:inline distT="0" distB="0" distL="0" distR="0" wp14:anchorId="3F2AA26D" wp14:editId="74D4BA1E">
                <wp:extent cx="2520950" cy="1181735"/>
                <wp:effectExtent l="0" t="0" r="0" b="0"/>
                <wp:docPr id="4660360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0950" cy="1181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1" w:type="dxa"/>
          <w:hideMark/>
        </w:tcPr>
        <w:p w14:paraId="3B6B6C59" w14:textId="77777777" w:rsidR="00AC4E70" w:rsidRPr="00AC4E70" w:rsidRDefault="00000000" w:rsidP="00AC4E70">
          <w:pPr>
            <w:pStyle w:val="Header"/>
            <w:jc w:val="right"/>
            <w:rPr>
              <w:sz w:val="20"/>
              <w:szCs w:val="20"/>
              <w:lang w:val="de-CH"/>
            </w:rPr>
          </w:pPr>
          <w:hyperlink r:id="rId2" w:history="1">
            <w:r w:rsidR="00AC4E70" w:rsidRPr="00AC4E70">
              <w:rPr>
                <w:rStyle w:val="Hyperlink"/>
                <w:color w:val="auto"/>
                <w:sz w:val="20"/>
                <w:szCs w:val="20"/>
                <w:u w:val="none"/>
                <w:lang w:val="de-CH"/>
              </w:rPr>
              <w:t>yvonne@</w:t>
            </w:r>
          </w:hyperlink>
          <w:r w:rsidR="00AC4E70" w:rsidRPr="00AC4E70">
            <w:rPr>
              <w:rStyle w:val="Hyperlink"/>
              <w:color w:val="auto"/>
              <w:sz w:val="20"/>
              <w:szCs w:val="20"/>
              <w:u w:val="none"/>
              <w:lang w:val="de-CH"/>
            </w:rPr>
            <w:t>yvonnekesselring.com.au</w:t>
          </w:r>
        </w:p>
        <w:p w14:paraId="232873BE" w14:textId="77777777" w:rsidR="00AC4E70" w:rsidRDefault="00AC4E70" w:rsidP="00AC4E70">
          <w:pPr>
            <w:pStyle w:val="Header"/>
            <w:jc w:val="right"/>
            <w:rPr>
              <w:sz w:val="24"/>
              <w:szCs w:val="24"/>
              <w:lang w:val="de-CH"/>
            </w:rPr>
          </w:pPr>
          <w:r>
            <w:rPr>
              <w:sz w:val="20"/>
              <w:szCs w:val="20"/>
              <w:lang w:val="de-CH"/>
            </w:rPr>
            <w:t>0428 224 724</w:t>
          </w:r>
        </w:p>
      </w:tc>
    </w:tr>
  </w:tbl>
  <w:p w14:paraId="1D2122E1" w14:textId="77777777" w:rsidR="00AC388B" w:rsidRDefault="00AC38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E5A"/>
    <w:rsid w:val="0000353C"/>
    <w:rsid w:val="00072C3A"/>
    <w:rsid w:val="000A5BAC"/>
    <w:rsid w:val="000A6666"/>
    <w:rsid w:val="000B0701"/>
    <w:rsid w:val="000B4393"/>
    <w:rsid w:val="000C1579"/>
    <w:rsid w:val="000C2B24"/>
    <w:rsid w:val="000D0704"/>
    <w:rsid w:val="001034AA"/>
    <w:rsid w:val="0013271B"/>
    <w:rsid w:val="0014493C"/>
    <w:rsid w:val="0016340F"/>
    <w:rsid w:val="00184618"/>
    <w:rsid w:val="00190851"/>
    <w:rsid w:val="001A1850"/>
    <w:rsid w:val="001A1891"/>
    <w:rsid w:val="001F7BAC"/>
    <w:rsid w:val="00201380"/>
    <w:rsid w:val="00236D42"/>
    <w:rsid w:val="00240EDF"/>
    <w:rsid w:val="002460F5"/>
    <w:rsid w:val="0025177D"/>
    <w:rsid w:val="00253006"/>
    <w:rsid w:val="0029783A"/>
    <w:rsid w:val="002A34B7"/>
    <w:rsid w:val="002A676C"/>
    <w:rsid w:val="002B5CCF"/>
    <w:rsid w:val="002C09FF"/>
    <w:rsid w:val="002C7B48"/>
    <w:rsid w:val="00320D12"/>
    <w:rsid w:val="003560D7"/>
    <w:rsid w:val="00356A91"/>
    <w:rsid w:val="00365E44"/>
    <w:rsid w:val="003A4D27"/>
    <w:rsid w:val="003A73AE"/>
    <w:rsid w:val="00416F8F"/>
    <w:rsid w:val="00417DBB"/>
    <w:rsid w:val="00431384"/>
    <w:rsid w:val="00442A74"/>
    <w:rsid w:val="00483B81"/>
    <w:rsid w:val="004A06E1"/>
    <w:rsid w:val="004E1DCC"/>
    <w:rsid w:val="00547310"/>
    <w:rsid w:val="00574933"/>
    <w:rsid w:val="005B75DA"/>
    <w:rsid w:val="005C0AA8"/>
    <w:rsid w:val="005E40B2"/>
    <w:rsid w:val="00604932"/>
    <w:rsid w:val="00633E62"/>
    <w:rsid w:val="006427AE"/>
    <w:rsid w:val="00650E90"/>
    <w:rsid w:val="0065308F"/>
    <w:rsid w:val="006A3AB7"/>
    <w:rsid w:val="006F7171"/>
    <w:rsid w:val="0070105B"/>
    <w:rsid w:val="00704199"/>
    <w:rsid w:val="00711C99"/>
    <w:rsid w:val="00713FD2"/>
    <w:rsid w:val="00717CC5"/>
    <w:rsid w:val="007354BD"/>
    <w:rsid w:val="007459D6"/>
    <w:rsid w:val="00775376"/>
    <w:rsid w:val="007F5585"/>
    <w:rsid w:val="008038EB"/>
    <w:rsid w:val="00816845"/>
    <w:rsid w:val="008213DE"/>
    <w:rsid w:val="008535C4"/>
    <w:rsid w:val="0086134A"/>
    <w:rsid w:val="0088042F"/>
    <w:rsid w:val="00890155"/>
    <w:rsid w:val="008B00EB"/>
    <w:rsid w:val="008C5406"/>
    <w:rsid w:val="00920155"/>
    <w:rsid w:val="00956E7B"/>
    <w:rsid w:val="00997CD6"/>
    <w:rsid w:val="009B26E8"/>
    <w:rsid w:val="009B386D"/>
    <w:rsid w:val="00A10BC7"/>
    <w:rsid w:val="00A155F4"/>
    <w:rsid w:val="00A236BD"/>
    <w:rsid w:val="00A51E5A"/>
    <w:rsid w:val="00A65C13"/>
    <w:rsid w:val="00A77051"/>
    <w:rsid w:val="00A77FAC"/>
    <w:rsid w:val="00A8113B"/>
    <w:rsid w:val="00A96540"/>
    <w:rsid w:val="00AC388B"/>
    <w:rsid w:val="00AC4E70"/>
    <w:rsid w:val="00AD332C"/>
    <w:rsid w:val="00AD4B6A"/>
    <w:rsid w:val="00AE1A09"/>
    <w:rsid w:val="00AE61A3"/>
    <w:rsid w:val="00B754B0"/>
    <w:rsid w:val="00BC6809"/>
    <w:rsid w:val="00BD0FA0"/>
    <w:rsid w:val="00BE51E6"/>
    <w:rsid w:val="00BF3192"/>
    <w:rsid w:val="00BF6CAD"/>
    <w:rsid w:val="00C001CD"/>
    <w:rsid w:val="00C017E1"/>
    <w:rsid w:val="00C024A3"/>
    <w:rsid w:val="00C02715"/>
    <w:rsid w:val="00C0375A"/>
    <w:rsid w:val="00C456BC"/>
    <w:rsid w:val="00C930A8"/>
    <w:rsid w:val="00CB1A31"/>
    <w:rsid w:val="00CB3753"/>
    <w:rsid w:val="00CB5982"/>
    <w:rsid w:val="00CC44BB"/>
    <w:rsid w:val="00CC780E"/>
    <w:rsid w:val="00CF6343"/>
    <w:rsid w:val="00D029D8"/>
    <w:rsid w:val="00D05266"/>
    <w:rsid w:val="00D0676A"/>
    <w:rsid w:val="00D1130D"/>
    <w:rsid w:val="00D11586"/>
    <w:rsid w:val="00D338ED"/>
    <w:rsid w:val="00D34C58"/>
    <w:rsid w:val="00D41817"/>
    <w:rsid w:val="00D51215"/>
    <w:rsid w:val="00D5693D"/>
    <w:rsid w:val="00D75883"/>
    <w:rsid w:val="00DC637E"/>
    <w:rsid w:val="00DD66B5"/>
    <w:rsid w:val="00DE4B15"/>
    <w:rsid w:val="00E13874"/>
    <w:rsid w:val="00E13A13"/>
    <w:rsid w:val="00E87276"/>
    <w:rsid w:val="00EB161B"/>
    <w:rsid w:val="00EB3937"/>
    <w:rsid w:val="00EC47AD"/>
    <w:rsid w:val="00EC7E4A"/>
    <w:rsid w:val="00ED5DA1"/>
    <w:rsid w:val="00F02468"/>
    <w:rsid w:val="00F12B48"/>
    <w:rsid w:val="00F26A85"/>
    <w:rsid w:val="00F33BC8"/>
    <w:rsid w:val="00F41860"/>
    <w:rsid w:val="00F43851"/>
    <w:rsid w:val="00F4647B"/>
    <w:rsid w:val="00F51F5F"/>
    <w:rsid w:val="00F56F8E"/>
    <w:rsid w:val="00F57559"/>
    <w:rsid w:val="00F64A62"/>
    <w:rsid w:val="00F80C3E"/>
    <w:rsid w:val="00FD1E1A"/>
    <w:rsid w:val="00FE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542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024A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C3E"/>
  </w:style>
  <w:style w:type="paragraph" w:styleId="Footer">
    <w:name w:val="footer"/>
    <w:basedOn w:val="Normal"/>
    <w:link w:val="FooterChar"/>
    <w:uiPriority w:val="99"/>
    <w:unhideWhenUsed/>
    <w:rsid w:val="00F8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C3E"/>
  </w:style>
  <w:style w:type="character" w:styleId="Hyperlink">
    <w:name w:val="Hyperlink"/>
    <w:basedOn w:val="DefaultParagraphFont"/>
    <w:uiPriority w:val="99"/>
    <w:unhideWhenUsed/>
    <w:rsid w:val="00F80C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C3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51E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yvonne@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0EE01-4F98-4024-AF98-BCE9FC6DF5ED}"/>
      </w:docPartPr>
      <w:docPartBody>
        <w:p w:rsidR="00D60874" w:rsidRDefault="004A69B2">
          <w:r w:rsidRPr="00935DB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B2"/>
    <w:rsid w:val="004A69B2"/>
    <w:rsid w:val="004C15FD"/>
    <w:rsid w:val="00631A98"/>
    <w:rsid w:val="00892939"/>
    <w:rsid w:val="00D60874"/>
    <w:rsid w:val="00F01F17"/>
    <w:rsid w:val="00F7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69B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NDIS Counselling Referral Form electronic V1.1</Template>
  <TotalTime>8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Kesselring</dc:creator>
  <cp:keywords/>
  <dc:description/>
  <cp:lastModifiedBy>Yvonne Kesselring</cp:lastModifiedBy>
  <cp:revision>5</cp:revision>
  <dcterms:created xsi:type="dcterms:W3CDTF">2023-08-29T12:45:00Z</dcterms:created>
  <dcterms:modified xsi:type="dcterms:W3CDTF">2023-08-29T12:49:00Z</dcterms:modified>
</cp:coreProperties>
</file>