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55EF4" w14:textId="5C2C268A" w:rsidR="00806FF3" w:rsidRPr="007C54CD" w:rsidRDefault="00AD456A" w:rsidP="00562601">
      <w:pPr>
        <w:pStyle w:val="NoSpacing"/>
        <w:rPr>
          <w:b/>
          <w:bCs/>
          <w:sz w:val="32"/>
          <w:szCs w:val="32"/>
          <w:u w:val="single"/>
        </w:rPr>
      </w:pPr>
      <w:r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542A50" wp14:editId="67A5BF10">
            <wp:simplePos x="0" y="0"/>
            <wp:positionH relativeFrom="margin">
              <wp:posOffset>4810125</wp:posOffset>
            </wp:positionH>
            <wp:positionV relativeFrom="paragraph">
              <wp:posOffset>0</wp:posOffset>
            </wp:positionV>
            <wp:extent cx="1247775" cy="1208892"/>
            <wp:effectExtent l="0" t="0" r="0" b="0"/>
            <wp:wrapThrough wrapText="bothSides">
              <wp:wrapPolygon edited="0">
                <wp:start x="0" y="0"/>
                <wp:lineTo x="0" y="21112"/>
                <wp:lineTo x="21105" y="21112"/>
                <wp:lineTo x="21105" y="0"/>
                <wp:lineTo x="0" y="0"/>
              </wp:wrapPolygon>
            </wp:wrapThrough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9" t="8515" r="20717" b="20092"/>
                    <a:stretch/>
                  </pic:blipFill>
                  <pic:spPr bwMode="auto">
                    <a:xfrm>
                      <a:off x="0" y="0"/>
                      <a:ext cx="1247775" cy="12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07D" w:rsidRPr="007C54CD">
        <w:rPr>
          <w:b/>
          <w:bCs/>
          <w:sz w:val="32"/>
          <w:szCs w:val="32"/>
          <w:u w:val="single"/>
        </w:rPr>
        <w:t>Rules/Regulations</w:t>
      </w:r>
    </w:p>
    <w:p w14:paraId="69F1B8A0" w14:textId="2B77D8D3" w:rsidR="005E286A" w:rsidRPr="001822F9" w:rsidRDefault="005E286A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 xml:space="preserve">Dates: </w:t>
      </w:r>
      <w:r w:rsidR="00266E8A" w:rsidRPr="001822F9">
        <w:rPr>
          <w:sz w:val="28"/>
        </w:rPr>
        <w:t>Mond</w:t>
      </w:r>
      <w:r w:rsidRPr="001822F9">
        <w:rPr>
          <w:sz w:val="28"/>
        </w:rPr>
        <w:t>ay</w:t>
      </w:r>
      <w:r w:rsidR="00266E8A" w:rsidRPr="001822F9">
        <w:rPr>
          <w:sz w:val="28"/>
        </w:rPr>
        <w:t xml:space="preserve">s April </w:t>
      </w:r>
      <w:r w:rsidR="00286A80">
        <w:rPr>
          <w:sz w:val="28"/>
        </w:rPr>
        <w:t>1</w:t>
      </w:r>
      <w:r w:rsidR="00FD3F1F">
        <w:rPr>
          <w:sz w:val="28"/>
        </w:rPr>
        <w:t>5</w:t>
      </w:r>
      <w:r w:rsidR="00266E8A" w:rsidRPr="001822F9">
        <w:rPr>
          <w:sz w:val="28"/>
        </w:rPr>
        <w:t>, 202</w:t>
      </w:r>
      <w:r w:rsidR="00FD3F1F">
        <w:rPr>
          <w:sz w:val="28"/>
        </w:rPr>
        <w:t>4</w:t>
      </w:r>
      <w:r w:rsidRPr="001822F9">
        <w:rPr>
          <w:sz w:val="28"/>
        </w:rPr>
        <w:t xml:space="preserve"> – </w:t>
      </w:r>
      <w:r w:rsidR="00286A80">
        <w:rPr>
          <w:sz w:val="28"/>
        </w:rPr>
        <w:t xml:space="preserve">June </w:t>
      </w:r>
      <w:r w:rsidR="00FD3F1F">
        <w:rPr>
          <w:sz w:val="28"/>
        </w:rPr>
        <w:t>3</w:t>
      </w:r>
      <w:r w:rsidRPr="001822F9">
        <w:rPr>
          <w:sz w:val="28"/>
        </w:rPr>
        <w:t>, 202</w:t>
      </w:r>
      <w:r w:rsidR="00FD3F1F">
        <w:rPr>
          <w:sz w:val="28"/>
        </w:rPr>
        <w:t>4</w:t>
      </w:r>
    </w:p>
    <w:p w14:paraId="08A604FC" w14:textId="2BAE9131" w:rsidR="00AD456A" w:rsidRPr="001822F9" w:rsidRDefault="00FF207D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>$</w:t>
      </w:r>
      <w:r w:rsidR="00082278" w:rsidRPr="001822F9">
        <w:rPr>
          <w:sz w:val="28"/>
        </w:rPr>
        <w:t>50 to participate</w:t>
      </w:r>
    </w:p>
    <w:p w14:paraId="79060818" w14:textId="38C64BE0" w:rsidR="00E179FB" w:rsidRPr="001822F9" w:rsidRDefault="00E179FB" w:rsidP="005E286A">
      <w:pPr>
        <w:pStyle w:val="NoSpacing"/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>(</w:t>
      </w:r>
      <w:r w:rsidR="00AD456A" w:rsidRPr="001822F9">
        <w:rPr>
          <w:sz w:val="28"/>
        </w:rPr>
        <w:t>Donation</w:t>
      </w:r>
      <w:r w:rsidR="00FF207D" w:rsidRPr="001822F9">
        <w:rPr>
          <w:sz w:val="28"/>
        </w:rPr>
        <w:t xml:space="preserve"> to the A Perfect Swing Foundation</w:t>
      </w:r>
      <w:r w:rsidRPr="001822F9">
        <w:rPr>
          <w:sz w:val="28"/>
        </w:rPr>
        <w:t xml:space="preserve">) </w:t>
      </w:r>
    </w:p>
    <w:p w14:paraId="3C278B06" w14:textId="41F04420" w:rsidR="00082278" w:rsidRPr="001822F9" w:rsidRDefault="00E179FB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>Play will take place at Sunset Hills Golf Course – short course</w:t>
      </w:r>
    </w:p>
    <w:p w14:paraId="15D2A58E" w14:textId="65E9B186" w:rsidR="00E179FB" w:rsidRDefault="00E179FB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 xml:space="preserve">All </w:t>
      </w:r>
      <w:r w:rsidR="00082278" w:rsidRPr="001822F9">
        <w:rPr>
          <w:sz w:val="28"/>
        </w:rPr>
        <w:t>h</w:t>
      </w:r>
      <w:r w:rsidRPr="001822F9">
        <w:rPr>
          <w:sz w:val="28"/>
        </w:rPr>
        <w:t>oles are PAR 4s</w:t>
      </w:r>
    </w:p>
    <w:p w14:paraId="087663FB" w14:textId="72975C02" w:rsidR="004A6730" w:rsidRPr="001822F9" w:rsidRDefault="004A6730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>
        <w:rPr>
          <w:sz w:val="28"/>
        </w:rPr>
        <w:t>You will post one score per two-week cycle to be utilized towards your point total.</w:t>
      </w:r>
    </w:p>
    <w:p w14:paraId="467A7F2F" w14:textId="6E561074" w:rsidR="00E179FB" w:rsidRPr="001822F9" w:rsidRDefault="00E179FB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>Thirteen minutes max time to play each hole</w:t>
      </w:r>
      <w:r w:rsidR="001822F9" w:rsidRPr="001822F9">
        <w:rPr>
          <w:sz w:val="28"/>
        </w:rPr>
        <w:t xml:space="preserve">. Slow play will be penalized </w:t>
      </w:r>
      <w:r w:rsidR="004A6730">
        <w:rPr>
          <w:sz w:val="28"/>
        </w:rPr>
        <w:t xml:space="preserve">one </w:t>
      </w:r>
      <w:r w:rsidR="001822F9" w:rsidRPr="001822F9">
        <w:rPr>
          <w:sz w:val="28"/>
        </w:rPr>
        <w:t>point.</w:t>
      </w:r>
    </w:p>
    <w:p w14:paraId="36791229" w14:textId="33B19B69" w:rsidR="00E179FB" w:rsidRPr="001822F9" w:rsidRDefault="004A6730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>
        <w:rPr>
          <w:sz w:val="28"/>
        </w:rPr>
        <w:t>Stroke play (R</w:t>
      </w:r>
      <w:r w:rsidR="00E179FB" w:rsidRPr="001822F9">
        <w:rPr>
          <w:sz w:val="28"/>
        </w:rPr>
        <w:t>eady Golf</w:t>
      </w:r>
      <w:r>
        <w:rPr>
          <w:sz w:val="28"/>
        </w:rPr>
        <w:t>)</w:t>
      </w:r>
      <w:r w:rsidR="00E179FB" w:rsidRPr="001822F9">
        <w:rPr>
          <w:sz w:val="28"/>
        </w:rPr>
        <w:t xml:space="preserve"> is the play format</w:t>
      </w:r>
    </w:p>
    <w:p w14:paraId="52882082" w14:textId="0F31201B" w:rsidR="00E179FB" w:rsidRPr="001822F9" w:rsidRDefault="00E179FB" w:rsidP="001822F9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 xml:space="preserve">All out of bounds and lost balls will be a one stroke penalty. You can hit from </w:t>
      </w:r>
      <w:r w:rsidR="00AD456A" w:rsidRPr="001822F9">
        <w:rPr>
          <w:sz w:val="28"/>
        </w:rPr>
        <w:t xml:space="preserve">the spot of your </w:t>
      </w:r>
      <w:r w:rsidRPr="001822F9">
        <w:rPr>
          <w:sz w:val="28"/>
        </w:rPr>
        <w:t xml:space="preserve">initial shot </w:t>
      </w:r>
      <w:r w:rsidRPr="001822F9">
        <w:rPr>
          <w:sz w:val="28"/>
          <w:u w:val="single"/>
        </w:rPr>
        <w:t>or</w:t>
      </w:r>
      <w:r w:rsidRPr="001822F9">
        <w:rPr>
          <w:sz w:val="28"/>
        </w:rPr>
        <w:t xml:space="preserve"> </w:t>
      </w:r>
      <w:r w:rsidR="00082278" w:rsidRPr="001822F9">
        <w:rPr>
          <w:sz w:val="28"/>
        </w:rPr>
        <w:t>from where your ball crosses into the penalty</w:t>
      </w:r>
      <w:r w:rsidR="004A6730">
        <w:rPr>
          <w:sz w:val="28"/>
        </w:rPr>
        <w:t xml:space="preserve"> (wooded)</w:t>
      </w:r>
      <w:r w:rsidR="00082278" w:rsidRPr="001822F9">
        <w:rPr>
          <w:sz w:val="28"/>
        </w:rPr>
        <w:t xml:space="preserve"> area. </w:t>
      </w:r>
    </w:p>
    <w:p w14:paraId="47DCF02E" w14:textId="7CEEBCE5" w:rsidR="00E179FB" w:rsidRPr="001822F9" w:rsidRDefault="00E179FB" w:rsidP="005E286A">
      <w:pPr>
        <w:pStyle w:val="NoSpacing"/>
        <w:numPr>
          <w:ilvl w:val="0"/>
          <w:numId w:val="26"/>
        </w:numPr>
        <w:spacing w:after="0" w:line="240" w:lineRule="auto"/>
        <w:ind w:left="360"/>
        <w:rPr>
          <w:sz w:val="28"/>
        </w:rPr>
      </w:pPr>
      <w:r w:rsidRPr="001822F9">
        <w:rPr>
          <w:sz w:val="28"/>
        </w:rPr>
        <w:t xml:space="preserve">There will be a </w:t>
      </w:r>
      <w:r w:rsidRPr="001822F9">
        <w:rPr>
          <w:i/>
          <w:iCs/>
          <w:sz w:val="28"/>
        </w:rPr>
        <w:t>Closest to the Pin</w:t>
      </w:r>
      <w:r w:rsidRPr="001822F9">
        <w:rPr>
          <w:sz w:val="28"/>
        </w:rPr>
        <w:t xml:space="preserve"> competition </w:t>
      </w:r>
      <w:r w:rsidR="00AD456A" w:rsidRPr="001822F9">
        <w:rPr>
          <w:sz w:val="28"/>
        </w:rPr>
        <w:t xml:space="preserve">and prize </w:t>
      </w:r>
      <w:r w:rsidRPr="001822F9">
        <w:rPr>
          <w:sz w:val="28"/>
        </w:rPr>
        <w:t>every session</w:t>
      </w:r>
    </w:p>
    <w:p w14:paraId="3696ED11" w14:textId="57117439" w:rsidR="007C54CD" w:rsidRPr="007C54CD" w:rsidRDefault="007C54CD" w:rsidP="00562601">
      <w:pPr>
        <w:pStyle w:val="NoSpacing"/>
        <w:rPr>
          <w:sz w:val="32"/>
          <w:szCs w:val="32"/>
        </w:rPr>
      </w:pPr>
    </w:p>
    <w:p w14:paraId="53A4A0BF" w14:textId="6604CC99" w:rsidR="007C54CD" w:rsidRPr="001822F9" w:rsidRDefault="007C54CD" w:rsidP="00562601">
      <w:pPr>
        <w:pStyle w:val="NoSpacing"/>
        <w:rPr>
          <w:b/>
          <w:bCs/>
          <w:sz w:val="28"/>
        </w:rPr>
      </w:pPr>
      <w:r w:rsidRPr="001822F9">
        <w:rPr>
          <w:b/>
          <w:bCs/>
          <w:sz w:val="28"/>
        </w:rPr>
        <w:t xml:space="preserve">Highest Point Total at the end awarded a </w:t>
      </w:r>
      <w:r w:rsidRPr="004A6730">
        <w:rPr>
          <w:b/>
          <w:bCs/>
          <w:color w:val="FF0000"/>
          <w:sz w:val="28"/>
          <w:u w:val="single"/>
        </w:rPr>
        <w:t>Bushnell GPS</w:t>
      </w:r>
      <w:r w:rsidRPr="001822F9">
        <w:rPr>
          <w:b/>
          <w:bCs/>
          <w:sz w:val="28"/>
        </w:rPr>
        <w:t>.</w:t>
      </w:r>
    </w:p>
    <w:p w14:paraId="6EE98E3F" w14:textId="292CA7E3" w:rsidR="007C54CD" w:rsidRPr="001822F9" w:rsidRDefault="007C54CD" w:rsidP="00082278">
      <w:pPr>
        <w:pStyle w:val="NoSpacing"/>
        <w:ind w:left="720"/>
        <w:rPr>
          <w:sz w:val="28"/>
        </w:rPr>
      </w:pPr>
      <w:r w:rsidRPr="001822F9">
        <w:rPr>
          <w:b/>
          <w:bCs/>
          <w:sz w:val="28"/>
        </w:rPr>
        <w:t>5 points</w:t>
      </w:r>
      <w:r w:rsidRPr="001822F9">
        <w:rPr>
          <w:sz w:val="28"/>
        </w:rPr>
        <w:t xml:space="preserve"> received each time you play in league play</w:t>
      </w:r>
    </w:p>
    <w:p w14:paraId="351FA699" w14:textId="5B01EE44" w:rsidR="007C54CD" w:rsidRPr="001822F9" w:rsidRDefault="007C54CD" w:rsidP="001822F9">
      <w:pPr>
        <w:pStyle w:val="NoSpacing"/>
        <w:ind w:firstLine="720"/>
        <w:rPr>
          <w:sz w:val="28"/>
        </w:rPr>
      </w:pPr>
      <w:r w:rsidRPr="001822F9">
        <w:rPr>
          <w:b/>
          <w:bCs/>
          <w:sz w:val="28"/>
        </w:rPr>
        <w:t>2 points</w:t>
      </w:r>
      <w:r w:rsidRPr="001822F9">
        <w:rPr>
          <w:sz w:val="28"/>
        </w:rPr>
        <w:t xml:space="preserve"> received each time you make a </w:t>
      </w:r>
      <w:r w:rsidRPr="001822F9">
        <w:rPr>
          <w:b/>
          <w:bCs/>
          <w:sz w:val="28"/>
        </w:rPr>
        <w:t>PAR</w:t>
      </w:r>
    </w:p>
    <w:p w14:paraId="19A96B01" w14:textId="7FA74A58" w:rsidR="00082278" w:rsidRPr="001822F9" w:rsidRDefault="007E34A1" w:rsidP="00082278">
      <w:pPr>
        <w:tabs>
          <w:tab w:val="center" w:pos="4680"/>
          <w:tab w:val="right" w:pos="9810"/>
        </w:tabs>
        <w:spacing w:before="0" w:line="240" w:lineRule="auto"/>
        <w:rPr>
          <w:noProof/>
          <w:sz w:val="28"/>
        </w:rPr>
      </w:pPr>
      <w:r w:rsidRPr="001822F9">
        <w:rPr>
          <w:b/>
          <w:bCs/>
          <w:sz w:val="28"/>
        </w:rPr>
        <w:t xml:space="preserve">          </w:t>
      </w:r>
      <w:r w:rsidR="001822F9">
        <w:rPr>
          <w:b/>
          <w:bCs/>
          <w:sz w:val="28"/>
        </w:rPr>
        <w:t xml:space="preserve"> </w:t>
      </w:r>
      <w:r w:rsidRPr="001822F9">
        <w:rPr>
          <w:b/>
          <w:bCs/>
          <w:sz w:val="28"/>
        </w:rPr>
        <w:t>4</w:t>
      </w:r>
      <w:r w:rsidR="007C54CD" w:rsidRPr="001822F9">
        <w:rPr>
          <w:b/>
          <w:bCs/>
          <w:sz w:val="28"/>
        </w:rPr>
        <w:t xml:space="preserve"> points</w:t>
      </w:r>
      <w:r w:rsidR="007C54CD" w:rsidRPr="001822F9">
        <w:rPr>
          <w:sz w:val="28"/>
        </w:rPr>
        <w:t xml:space="preserve"> received each time you make a </w:t>
      </w:r>
      <w:r w:rsidR="007C54CD" w:rsidRPr="001822F9">
        <w:rPr>
          <w:b/>
          <w:bCs/>
          <w:sz w:val="28"/>
        </w:rPr>
        <w:t>BIRDIE</w:t>
      </w:r>
      <w:r w:rsidR="001822F9">
        <w:rPr>
          <w:b/>
          <w:bCs/>
          <w:sz w:val="28"/>
        </w:rPr>
        <w:t xml:space="preserve"> (par – 1)</w:t>
      </w:r>
    </w:p>
    <w:p w14:paraId="223FA9CB" w14:textId="6DC7F656" w:rsidR="007C54CD" w:rsidRPr="001822F9" w:rsidRDefault="007C54CD" w:rsidP="00082278">
      <w:pPr>
        <w:pStyle w:val="NoSpacing"/>
        <w:ind w:left="720"/>
        <w:rPr>
          <w:sz w:val="28"/>
        </w:rPr>
      </w:pPr>
      <w:r w:rsidRPr="001822F9">
        <w:rPr>
          <w:b/>
          <w:bCs/>
          <w:sz w:val="28"/>
        </w:rPr>
        <w:t>8 points</w:t>
      </w:r>
      <w:r w:rsidRPr="001822F9">
        <w:rPr>
          <w:sz w:val="28"/>
        </w:rPr>
        <w:t xml:space="preserve"> received each time you make an </w:t>
      </w:r>
      <w:r w:rsidRPr="001822F9">
        <w:rPr>
          <w:b/>
          <w:bCs/>
          <w:sz w:val="28"/>
        </w:rPr>
        <w:t>EAGLE</w:t>
      </w:r>
      <w:r w:rsidR="001822F9">
        <w:rPr>
          <w:b/>
          <w:bCs/>
          <w:sz w:val="28"/>
        </w:rPr>
        <w:t xml:space="preserve"> (par – 2)</w:t>
      </w:r>
    </w:p>
    <w:p w14:paraId="57D6E113" w14:textId="7CD4708D" w:rsidR="007C54CD" w:rsidRPr="001822F9" w:rsidRDefault="007C54CD" w:rsidP="00082278">
      <w:pPr>
        <w:pStyle w:val="NoSpacing"/>
        <w:ind w:left="720"/>
        <w:rPr>
          <w:b/>
          <w:bCs/>
          <w:sz w:val="28"/>
        </w:rPr>
      </w:pPr>
      <w:r w:rsidRPr="001822F9">
        <w:rPr>
          <w:b/>
          <w:bCs/>
          <w:sz w:val="28"/>
        </w:rPr>
        <w:t>16 points</w:t>
      </w:r>
      <w:r w:rsidRPr="001822F9">
        <w:rPr>
          <w:sz w:val="28"/>
        </w:rPr>
        <w:t xml:space="preserve"> can be earned once you </w:t>
      </w:r>
      <w:r w:rsidRPr="001822F9">
        <w:rPr>
          <w:b/>
          <w:bCs/>
          <w:sz w:val="28"/>
        </w:rPr>
        <w:t>card a 36</w:t>
      </w:r>
      <w:r w:rsidR="00AD456A" w:rsidRPr="001822F9">
        <w:rPr>
          <w:b/>
          <w:bCs/>
          <w:sz w:val="28"/>
        </w:rPr>
        <w:t xml:space="preserve"> for the 9 holes</w:t>
      </w:r>
      <w:r w:rsidRPr="001822F9">
        <w:rPr>
          <w:sz w:val="28"/>
        </w:rPr>
        <w:t xml:space="preserve">, but in doing so you </w:t>
      </w:r>
      <w:r w:rsidRPr="001822F9">
        <w:rPr>
          <w:b/>
          <w:bCs/>
          <w:sz w:val="28"/>
        </w:rPr>
        <w:t>must move back a tee box for all remaining play sessions.</w:t>
      </w:r>
    </w:p>
    <w:p w14:paraId="38F56BEA" w14:textId="7771712F" w:rsidR="00FF207D" w:rsidRDefault="00FF207D" w:rsidP="00562601">
      <w:pPr>
        <w:pStyle w:val="NoSpacing"/>
      </w:pPr>
      <w:r>
        <w:t xml:space="preserve"> </w:t>
      </w:r>
    </w:p>
    <w:p w14:paraId="099BC12D" w14:textId="77777777" w:rsidR="004A6730" w:rsidRDefault="004A6730" w:rsidP="00562601">
      <w:pPr>
        <w:pStyle w:val="NoSpacing"/>
      </w:pPr>
    </w:p>
    <w:tbl>
      <w:tblPr>
        <w:tblW w:w="5850" w:type="pct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0"/>
        <w:gridCol w:w="87"/>
        <w:gridCol w:w="721"/>
        <w:gridCol w:w="1438"/>
        <w:gridCol w:w="1260"/>
        <w:gridCol w:w="1296"/>
        <w:gridCol w:w="1156"/>
        <w:gridCol w:w="1063"/>
        <w:gridCol w:w="1459"/>
      </w:tblGrid>
      <w:tr w:rsidR="00286A80" w:rsidRPr="002B69B4" w14:paraId="4EF76881" w14:textId="0FBA17D1" w:rsidTr="00182B84">
        <w:trPr>
          <w:trHeight w:val="294"/>
          <w:jc w:val="center"/>
        </w:trPr>
        <w:tc>
          <w:tcPr>
            <w:tcW w:w="129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98817E" w14:textId="1F2DFD96" w:rsidR="00286A80" w:rsidRPr="002B69B4" w:rsidRDefault="00286A80" w:rsidP="002B69B4">
            <w:pPr>
              <w:pStyle w:val="TableHeaders"/>
            </w:pPr>
            <w:r>
              <w:t>Name</w:t>
            </w:r>
          </w:p>
        </w:tc>
        <w:tc>
          <w:tcPr>
            <w:tcW w:w="353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DDA900" w14:textId="680522BA" w:rsidR="00286A80" w:rsidRDefault="00286A80" w:rsidP="00AC3056">
            <w:pPr>
              <w:pStyle w:val="TableHeaders"/>
            </w:pPr>
            <w:r>
              <w:t>Initial Score</w:t>
            </w:r>
          </w:p>
        </w:tc>
        <w:tc>
          <w:tcPr>
            <w:tcW w:w="6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ACAA38" w14:textId="0C130BC9" w:rsidR="00286A80" w:rsidRPr="002B69B4" w:rsidRDefault="00286A80" w:rsidP="002B69B4">
            <w:pPr>
              <w:pStyle w:val="TableHeaders"/>
            </w:pPr>
            <w:r>
              <w:t>April 1</w:t>
            </w:r>
            <w:r w:rsidR="00182B84">
              <w:t>5</w:t>
            </w:r>
            <w:r>
              <w:t xml:space="preserve"> or April 2</w:t>
            </w:r>
            <w:r w:rsidR="00182B84">
              <w:t>2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30B1278" w14:textId="21E4D3A4" w:rsidR="00286A80" w:rsidRPr="002B69B4" w:rsidRDefault="00182B84" w:rsidP="002B69B4">
            <w:pPr>
              <w:pStyle w:val="TableHeaders"/>
            </w:pPr>
            <w:r>
              <w:t>April</w:t>
            </w:r>
            <w:r w:rsidR="00286A80">
              <w:t xml:space="preserve"> </w:t>
            </w:r>
            <w:r>
              <w:t>29</w:t>
            </w:r>
            <w:r w:rsidR="00286A80">
              <w:t xml:space="preserve"> or May </w:t>
            </w:r>
            <w:r>
              <w:t>6</w:t>
            </w:r>
          </w:p>
        </w:tc>
        <w:tc>
          <w:tcPr>
            <w:tcW w:w="5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AD03D30" w14:textId="1CB442F4" w:rsidR="00286A80" w:rsidRPr="002B69B4" w:rsidRDefault="00286A80" w:rsidP="002B69B4">
            <w:pPr>
              <w:pStyle w:val="TableHeaders"/>
            </w:pPr>
            <w:r>
              <w:t>May 1</w:t>
            </w:r>
            <w:r w:rsidR="00182B84">
              <w:t>3</w:t>
            </w:r>
            <w:r>
              <w:t xml:space="preserve"> or May </w:t>
            </w:r>
            <w:r w:rsidR="00182B84">
              <w:t>20</w:t>
            </w:r>
          </w:p>
        </w:tc>
        <w:tc>
          <w:tcPr>
            <w:tcW w:w="5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C8521A" w14:textId="567E6D8A" w:rsidR="00286A80" w:rsidRPr="002B69B4" w:rsidRDefault="00286A80" w:rsidP="002B69B4">
            <w:pPr>
              <w:pStyle w:val="TableHeaders"/>
            </w:pPr>
            <w:r>
              <w:t>May 2</w:t>
            </w:r>
            <w:r w:rsidR="00182B84">
              <w:t>7</w:t>
            </w:r>
            <w:r>
              <w:t xml:space="preserve"> or June </w:t>
            </w:r>
            <w:r w:rsidR="00182B84">
              <w:t>3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9DD8996" w14:textId="77777777" w:rsidR="00286A80" w:rsidRDefault="00286A80" w:rsidP="002B69B4">
            <w:pPr>
              <w:pStyle w:val="TableHeaders"/>
            </w:pPr>
            <w:r>
              <w:t>Final</w:t>
            </w:r>
          </w:p>
          <w:p w14:paraId="1D026612" w14:textId="1B6341BC" w:rsidR="00286A80" w:rsidRPr="002B69B4" w:rsidRDefault="00286A80" w:rsidP="002B69B4">
            <w:pPr>
              <w:pStyle w:val="TableHeaders"/>
            </w:pPr>
            <w:r>
              <w:t xml:space="preserve"> Score</w:t>
            </w:r>
          </w:p>
        </w:tc>
        <w:tc>
          <w:tcPr>
            <w:tcW w:w="63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306B7D" w14:textId="66A3E7E6" w:rsidR="00286A80" w:rsidRDefault="00286A80" w:rsidP="00286A80">
            <w:pPr>
              <w:pStyle w:val="TableHeaders"/>
            </w:pPr>
            <w:r>
              <w:t>Differential Score</w:t>
            </w:r>
          </w:p>
        </w:tc>
      </w:tr>
      <w:tr w:rsidR="00286A80" w:rsidRPr="0057256E" w14:paraId="5B958746" w14:textId="69988DF3" w:rsidTr="00182B84">
        <w:trPr>
          <w:trHeight w:val="823"/>
          <w:jc w:val="center"/>
        </w:trPr>
        <w:tc>
          <w:tcPr>
            <w:tcW w:w="1335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70FC07" w14:textId="7A735DFC" w:rsidR="00286A80" w:rsidRPr="0057256E" w:rsidRDefault="00286A80" w:rsidP="007C54CD">
            <w:pPr>
              <w:pStyle w:val="ListParagraph"/>
              <w:spacing w:before="0" w:after="0" w:line="240" w:lineRule="auto"/>
              <w:ind w:left="332"/>
            </w:pPr>
          </w:p>
        </w:tc>
        <w:tc>
          <w:tcPr>
            <w:tcW w:w="31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BA16310" w14:textId="36E990F2" w:rsidR="00286A80" w:rsidRPr="0057256E" w:rsidRDefault="00286A80" w:rsidP="00DE7F74">
            <w:pPr>
              <w:jc w:val="center"/>
            </w:pPr>
          </w:p>
        </w:tc>
        <w:tc>
          <w:tcPr>
            <w:tcW w:w="6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813FE0" w14:textId="17A90E97" w:rsidR="00286A80" w:rsidRPr="0057256E" w:rsidRDefault="00286A80" w:rsidP="00DE7F74">
            <w:pPr>
              <w:jc w:val="center"/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7C8270" w14:textId="77777777" w:rsidR="00286A80" w:rsidRPr="0057256E" w:rsidRDefault="00286A80" w:rsidP="00DE7F74">
            <w:pPr>
              <w:jc w:val="center"/>
            </w:pPr>
          </w:p>
        </w:tc>
        <w:tc>
          <w:tcPr>
            <w:tcW w:w="5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A4EB83" w14:textId="77777777" w:rsidR="00286A80" w:rsidRPr="0057256E" w:rsidRDefault="00286A80" w:rsidP="00DE7F74">
            <w:pPr>
              <w:jc w:val="center"/>
            </w:pPr>
          </w:p>
        </w:tc>
        <w:tc>
          <w:tcPr>
            <w:tcW w:w="5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AEBDEDA" w14:textId="77777777" w:rsidR="00286A80" w:rsidRPr="0057256E" w:rsidRDefault="00286A80" w:rsidP="00DE7F74">
            <w:pPr>
              <w:jc w:val="center"/>
            </w:pPr>
          </w:p>
        </w:tc>
        <w:tc>
          <w:tcPr>
            <w:tcW w:w="4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D11800" w14:textId="77777777" w:rsidR="00286A80" w:rsidRPr="0057256E" w:rsidRDefault="00286A80" w:rsidP="00DE7F74">
            <w:pPr>
              <w:jc w:val="center"/>
            </w:pPr>
          </w:p>
        </w:tc>
        <w:tc>
          <w:tcPr>
            <w:tcW w:w="6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A80B7" w14:textId="77777777" w:rsidR="00286A80" w:rsidRPr="0057256E" w:rsidRDefault="00286A80" w:rsidP="00DE7F74">
            <w:pPr>
              <w:jc w:val="center"/>
            </w:pPr>
          </w:p>
        </w:tc>
      </w:tr>
    </w:tbl>
    <w:p w14:paraId="074CED77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DB39A5">
      <w:headerReference w:type="default" r:id="rId12"/>
      <w:footerReference w:type="default" r:id="rId13"/>
      <w:pgSz w:w="12240" w:h="15840"/>
      <w:pgMar w:top="1440" w:right="1008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98250" w14:textId="77777777" w:rsidR="00DB39A5" w:rsidRDefault="00DB39A5" w:rsidP="00650259">
      <w:pPr>
        <w:spacing w:line="240" w:lineRule="auto"/>
      </w:pPr>
      <w:r>
        <w:separator/>
      </w:r>
    </w:p>
  </w:endnote>
  <w:endnote w:type="continuationSeparator" w:id="0">
    <w:p w14:paraId="0F44E76D" w14:textId="77777777" w:rsidR="00DB39A5" w:rsidRDefault="00DB39A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6461FB-17BA-4112-BE00-A40AE0DE0317}"/>
    <w:embedBold r:id="rId2" w:fontKey="{20AC75A2-6358-4475-9CD8-72FAD647498D}"/>
    <w:embedItalic r:id="rId3" w:fontKey="{3AB4C290-D695-4311-9A7C-C8ED1E48A1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0157760-5EA4-4A5D-927B-02E92F014CAE}"/>
    <w:embedBold r:id="rId5" w:fontKey="{482884FE-FFBB-4B34-9B6B-B743B3EBD780}"/>
    <w:embedItalic r:id="rId6" w:fontKey="{BA120284-DBB3-4F3D-A22F-96B1B6CB67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18E0ABB-B075-4108-8CD5-AF27B9CE4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562601" w:rsidRPr="00562601" w14:paraId="4BC4AEF9" w14:textId="77777777" w:rsidTr="00562601">
      <w:tc>
        <w:tcPr>
          <w:tcW w:w="2500" w:type="pct"/>
          <w:vAlign w:val="center"/>
        </w:tcPr>
        <w:p w14:paraId="37148AA0" w14:textId="5BF86E2C" w:rsidR="00562601" w:rsidRPr="00FC0172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2A16E7BB" w14:textId="39F6786E" w:rsidR="00562601" w:rsidRPr="00562601" w:rsidRDefault="00562601" w:rsidP="00082278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3796F95" w14:textId="77777777" w:rsidR="00562601" w:rsidRDefault="00562601" w:rsidP="003359B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8B496" w14:textId="77777777" w:rsidR="00DB39A5" w:rsidRDefault="00DB39A5" w:rsidP="00650259">
      <w:pPr>
        <w:spacing w:line="240" w:lineRule="auto"/>
      </w:pPr>
      <w:r>
        <w:separator/>
      </w:r>
    </w:p>
  </w:footnote>
  <w:footnote w:type="continuationSeparator" w:id="0">
    <w:p w14:paraId="637BB645" w14:textId="77777777" w:rsidR="00DB39A5" w:rsidRDefault="00DB39A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733" w:type="pct"/>
      <w:shd w:val="clear" w:color="auto" w:fill="731F1C" w:themeFill="accent5"/>
      <w:tblLook w:val="04A0" w:firstRow="1" w:lastRow="0" w:firstColumn="1" w:lastColumn="0" w:noHBand="0" w:noVBand="1"/>
    </w:tblPr>
    <w:tblGrid>
      <w:gridCol w:w="271"/>
      <w:gridCol w:w="8998"/>
    </w:tblGrid>
    <w:tr w:rsidR="00562601" w:rsidRPr="00562601" w14:paraId="7F77BFCC" w14:textId="77777777" w:rsidTr="0080711E">
      <w:trPr>
        <w:trHeight w:val="447"/>
      </w:trPr>
      <w:tc>
        <w:tcPr>
          <w:tcW w:w="146" w:type="pct"/>
          <w:shd w:val="clear" w:color="auto" w:fill="731F1C" w:themeFill="accent5"/>
          <w:vAlign w:val="center"/>
        </w:tcPr>
        <w:p w14:paraId="3943DE57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854" w:type="pct"/>
          <w:shd w:val="clear" w:color="auto" w:fill="731F1C" w:themeFill="accent5"/>
          <w:vAlign w:val="center"/>
        </w:tcPr>
        <w:p w14:paraId="11955A33" w14:textId="51C00AD4" w:rsidR="00562601" w:rsidRDefault="00F67485" w:rsidP="0031731D">
          <w:pPr>
            <w:pStyle w:val="Header"/>
            <w:jc w:val="center"/>
          </w:pPr>
          <w:r>
            <w:t xml:space="preserve">A Perfect Swing </w:t>
          </w:r>
          <w:r w:rsidR="0080711E">
            <w:t xml:space="preserve">Golf </w:t>
          </w:r>
          <w:r w:rsidR="00FF207D">
            <w:t>9-Hole League</w:t>
          </w:r>
        </w:p>
        <w:p w14:paraId="7BB5908F" w14:textId="50E55DFC" w:rsidR="00FF207D" w:rsidRPr="00FF207D" w:rsidRDefault="00FF207D" w:rsidP="0080711E">
          <w:pPr>
            <w:pStyle w:val="Header"/>
            <w:rPr>
              <w:sz w:val="24"/>
              <w:szCs w:val="24"/>
            </w:rPr>
          </w:pPr>
          <w:r w:rsidRPr="00FF207D">
            <w:rPr>
              <w:sz w:val="24"/>
              <w:szCs w:val="24"/>
            </w:rPr>
            <w:t xml:space="preserve">Ashaunta Epps, LPGA Golf Professional                     </w:t>
          </w:r>
          <w:r>
            <w:rPr>
              <w:sz w:val="24"/>
              <w:szCs w:val="24"/>
            </w:rPr>
            <w:t xml:space="preserve">                      </w:t>
          </w:r>
          <w:r w:rsidRPr="00FF207D">
            <w:rPr>
              <w:sz w:val="24"/>
              <w:szCs w:val="24"/>
            </w:rPr>
            <w:t>aperfectswing.net</w:t>
          </w:r>
        </w:p>
      </w:tc>
    </w:tr>
  </w:tbl>
  <w:p w14:paraId="3005ED12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1176AE"/>
    <w:multiLevelType w:val="hybridMultilevel"/>
    <w:tmpl w:val="7EC61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75B5BAA"/>
    <w:multiLevelType w:val="hybridMultilevel"/>
    <w:tmpl w:val="932A5CE4"/>
    <w:lvl w:ilvl="0" w:tplc="32568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2C5DB4"/>
    <w:multiLevelType w:val="hybridMultilevel"/>
    <w:tmpl w:val="D04EB976"/>
    <w:lvl w:ilvl="0" w:tplc="CCF45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DEA5B0E"/>
    <w:multiLevelType w:val="hybridMultilevel"/>
    <w:tmpl w:val="7408E26C"/>
    <w:lvl w:ilvl="0" w:tplc="CCF45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00420">
    <w:abstractNumId w:val="13"/>
  </w:num>
  <w:num w:numId="2" w16cid:durableId="187908630">
    <w:abstractNumId w:val="9"/>
  </w:num>
  <w:num w:numId="3" w16cid:durableId="1812020857">
    <w:abstractNumId w:val="17"/>
  </w:num>
  <w:num w:numId="4" w16cid:durableId="1256209626">
    <w:abstractNumId w:val="14"/>
  </w:num>
  <w:num w:numId="5" w16cid:durableId="334305380">
    <w:abstractNumId w:val="15"/>
  </w:num>
  <w:num w:numId="6" w16cid:durableId="928001274">
    <w:abstractNumId w:val="22"/>
  </w:num>
  <w:num w:numId="7" w16cid:durableId="21127638">
    <w:abstractNumId w:val="8"/>
  </w:num>
  <w:num w:numId="8" w16cid:durableId="2068338857">
    <w:abstractNumId w:val="12"/>
  </w:num>
  <w:num w:numId="9" w16cid:durableId="556867284">
    <w:abstractNumId w:val="19"/>
  </w:num>
  <w:num w:numId="10" w16cid:durableId="958612876">
    <w:abstractNumId w:val="1"/>
  </w:num>
  <w:num w:numId="11" w16cid:durableId="112137787">
    <w:abstractNumId w:val="6"/>
  </w:num>
  <w:num w:numId="12" w16cid:durableId="699937191">
    <w:abstractNumId w:val="0"/>
  </w:num>
  <w:num w:numId="13" w16cid:durableId="1624186201">
    <w:abstractNumId w:val="2"/>
  </w:num>
  <w:num w:numId="14" w16cid:durableId="2041932063">
    <w:abstractNumId w:val="11"/>
  </w:num>
  <w:num w:numId="15" w16cid:durableId="1663897478">
    <w:abstractNumId w:val="10"/>
  </w:num>
  <w:num w:numId="16" w16cid:durableId="119997471">
    <w:abstractNumId w:val="18"/>
  </w:num>
  <w:num w:numId="17" w16cid:durableId="2075005603">
    <w:abstractNumId w:val="4"/>
  </w:num>
  <w:num w:numId="18" w16cid:durableId="1169977775">
    <w:abstractNumId w:val="24"/>
  </w:num>
  <w:num w:numId="19" w16cid:durableId="55248593">
    <w:abstractNumId w:val="20"/>
  </w:num>
  <w:num w:numId="20" w16cid:durableId="1174876845">
    <w:abstractNumId w:val="16"/>
  </w:num>
  <w:num w:numId="21" w16cid:durableId="1674137384">
    <w:abstractNumId w:val="23"/>
  </w:num>
  <w:num w:numId="22" w16cid:durableId="1855924994">
    <w:abstractNumId w:val="5"/>
  </w:num>
  <w:num w:numId="23" w16cid:durableId="1823689512">
    <w:abstractNumId w:val="21"/>
  </w:num>
  <w:num w:numId="24" w16cid:durableId="1933706310">
    <w:abstractNumId w:val="7"/>
  </w:num>
  <w:num w:numId="25" w16cid:durableId="1120680984">
    <w:abstractNumId w:val="25"/>
  </w:num>
  <w:num w:numId="26" w16cid:durableId="1087849146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485"/>
    <w:rsid w:val="00003B30"/>
    <w:rsid w:val="00045CA6"/>
    <w:rsid w:val="00052382"/>
    <w:rsid w:val="000555F3"/>
    <w:rsid w:val="0006568A"/>
    <w:rsid w:val="00076F0F"/>
    <w:rsid w:val="00082278"/>
    <w:rsid w:val="00084253"/>
    <w:rsid w:val="000D1F49"/>
    <w:rsid w:val="000F5C88"/>
    <w:rsid w:val="001727CA"/>
    <w:rsid w:val="001822F9"/>
    <w:rsid w:val="00182B84"/>
    <w:rsid w:val="00266E8A"/>
    <w:rsid w:val="00286A80"/>
    <w:rsid w:val="002A107A"/>
    <w:rsid w:val="002A64CC"/>
    <w:rsid w:val="002B69B4"/>
    <w:rsid w:val="002C56E6"/>
    <w:rsid w:val="002D3A9F"/>
    <w:rsid w:val="002F0A3A"/>
    <w:rsid w:val="00300A06"/>
    <w:rsid w:val="0031731D"/>
    <w:rsid w:val="003359BA"/>
    <w:rsid w:val="0035472A"/>
    <w:rsid w:val="00354B3D"/>
    <w:rsid w:val="00361E11"/>
    <w:rsid w:val="00363592"/>
    <w:rsid w:val="00377051"/>
    <w:rsid w:val="003B17B4"/>
    <w:rsid w:val="003B4744"/>
    <w:rsid w:val="003F0847"/>
    <w:rsid w:val="0040090B"/>
    <w:rsid w:val="00446538"/>
    <w:rsid w:val="0046302A"/>
    <w:rsid w:val="00487D2D"/>
    <w:rsid w:val="004A6730"/>
    <w:rsid w:val="004D5D62"/>
    <w:rsid w:val="005112D0"/>
    <w:rsid w:val="00562601"/>
    <w:rsid w:val="0057256E"/>
    <w:rsid w:val="00577E06"/>
    <w:rsid w:val="005A3BF7"/>
    <w:rsid w:val="005E286A"/>
    <w:rsid w:val="005F01A3"/>
    <w:rsid w:val="005F2035"/>
    <w:rsid w:val="005F3D76"/>
    <w:rsid w:val="005F7990"/>
    <w:rsid w:val="0063739C"/>
    <w:rsid w:val="00650259"/>
    <w:rsid w:val="0066778A"/>
    <w:rsid w:val="007127F6"/>
    <w:rsid w:val="00770F25"/>
    <w:rsid w:val="007A35A8"/>
    <w:rsid w:val="007B0A85"/>
    <w:rsid w:val="007C54CD"/>
    <w:rsid w:val="007C6A52"/>
    <w:rsid w:val="007E34A1"/>
    <w:rsid w:val="00806FF3"/>
    <w:rsid w:val="0080711E"/>
    <w:rsid w:val="0082043E"/>
    <w:rsid w:val="008B2BA2"/>
    <w:rsid w:val="008C313F"/>
    <w:rsid w:val="008E203A"/>
    <w:rsid w:val="00904C38"/>
    <w:rsid w:val="00905BCD"/>
    <w:rsid w:val="0091229C"/>
    <w:rsid w:val="00940E73"/>
    <w:rsid w:val="0098597D"/>
    <w:rsid w:val="00991B30"/>
    <w:rsid w:val="00993A87"/>
    <w:rsid w:val="009A02F5"/>
    <w:rsid w:val="009D406B"/>
    <w:rsid w:val="009F2638"/>
    <w:rsid w:val="009F619A"/>
    <w:rsid w:val="009F6DDE"/>
    <w:rsid w:val="00A14DA5"/>
    <w:rsid w:val="00A370A8"/>
    <w:rsid w:val="00A60442"/>
    <w:rsid w:val="00AC2926"/>
    <w:rsid w:val="00AC3056"/>
    <w:rsid w:val="00AD456A"/>
    <w:rsid w:val="00B04A50"/>
    <w:rsid w:val="00B160CA"/>
    <w:rsid w:val="00B23F96"/>
    <w:rsid w:val="00B64A12"/>
    <w:rsid w:val="00BD4753"/>
    <w:rsid w:val="00BD5CB1"/>
    <w:rsid w:val="00BE62EE"/>
    <w:rsid w:val="00C003BA"/>
    <w:rsid w:val="00C46878"/>
    <w:rsid w:val="00CB0067"/>
    <w:rsid w:val="00CB2CE9"/>
    <w:rsid w:val="00CB4A51"/>
    <w:rsid w:val="00CD4532"/>
    <w:rsid w:val="00CD47B0"/>
    <w:rsid w:val="00CE6104"/>
    <w:rsid w:val="00CE7918"/>
    <w:rsid w:val="00D16163"/>
    <w:rsid w:val="00D515E6"/>
    <w:rsid w:val="00D56ABF"/>
    <w:rsid w:val="00DA402A"/>
    <w:rsid w:val="00DB39A5"/>
    <w:rsid w:val="00DB3B17"/>
    <w:rsid w:val="00DB3FAD"/>
    <w:rsid w:val="00DC1147"/>
    <w:rsid w:val="00DD447B"/>
    <w:rsid w:val="00DE7F74"/>
    <w:rsid w:val="00DF0832"/>
    <w:rsid w:val="00E179FB"/>
    <w:rsid w:val="00E61C09"/>
    <w:rsid w:val="00E677FE"/>
    <w:rsid w:val="00EB3B58"/>
    <w:rsid w:val="00EC7359"/>
    <w:rsid w:val="00EE3054"/>
    <w:rsid w:val="00F00606"/>
    <w:rsid w:val="00F01256"/>
    <w:rsid w:val="00F47399"/>
    <w:rsid w:val="00F5418C"/>
    <w:rsid w:val="00F549BE"/>
    <w:rsid w:val="00F67485"/>
    <w:rsid w:val="00FC0172"/>
    <w:rsid w:val="00FC7475"/>
    <w:rsid w:val="00FD0EDA"/>
    <w:rsid w:val="00FD3F1F"/>
    <w:rsid w:val="00FE2E33"/>
    <w:rsid w:val="00FE78A0"/>
    <w:rsid w:val="00FF207D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E88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ListParagraph">
    <w:name w:val="List Paragraph"/>
    <w:basedOn w:val="Normal"/>
    <w:uiPriority w:val="34"/>
    <w:semiHidden/>
    <w:qFormat/>
    <w:rsid w:val="00335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EPPS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AC1315-61E5-41FD-81C2-CBFECFBB2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2024-03-20T20:01:00Z</dcterms:created>
  <dcterms:modified xsi:type="dcterms:W3CDTF">2024-03-20T20:03:00Z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ashepps@microsoft.com</vt:lpwstr>
  </property>
  <property fmtid="{D5CDD505-2E9C-101B-9397-08002B2CF9AE}" pid="6" name="MSIP_Label_f42aa342-8706-4288-bd11-ebb85995028c_SetDate">
    <vt:lpwstr>2018-08-28T15:29:58.4213588Z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