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331C67FC" w14:textId="77777777" w:rsidTr="007314D1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338FEA4D" w14:textId="7F8C2A60" w:rsidR="000172E5" w:rsidRPr="007314D1" w:rsidRDefault="00D27659" w:rsidP="00637200">
            <w:pPr>
              <w:pStyle w:val="Heading1"/>
              <w:rPr>
                <w:highlight w:val="black"/>
              </w:rPr>
            </w:pPr>
            <w:r w:rsidRPr="007314D1">
              <w:rPr>
                <w:highlight w:val="black"/>
              </w:rPr>
              <w:t>Event Information</w:t>
            </w:r>
          </w:p>
        </w:tc>
      </w:tr>
      <w:tr w:rsidR="000172E5" w:rsidRPr="00846B76" w14:paraId="0F5ACE8C" w14:textId="77777777" w:rsidTr="006145D8">
        <w:tc>
          <w:tcPr>
            <w:tcW w:w="1334" w:type="pct"/>
            <w:vAlign w:val="bottom"/>
          </w:tcPr>
          <w:p w14:paraId="63CE0A7B" w14:textId="4A2D8AB0" w:rsidR="000172E5" w:rsidRPr="00637200" w:rsidRDefault="00D27659" w:rsidP="00637200">
            <w:pPr>
              <w:pStyle w:val="NormalIndent"/>
            </w:pPr>
            <w:r>
              <w:t>Date: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2750C03" w14:textId="7436E96C" w:rsidR="000172E5" w:rsidRPr="00846B76" w:rsidRDefault="00D27659" w:rsidP="00311D4F">
            <w:r>
              <w:t>September 21, 2024</w:t>
            </w:r>
          </w:p>
        </w:tc>
      </w:tr>
      <w:tr w:rsidR="000172E5" w:rsidRPr="00846B76" w14:paraId="410227EE" w14:textId="77777777" w:rsidTr="006145D8">
        <w:tc>
          <w:tcPr>
            <w:tcW w:w="1334" w:type="pct"/>
            <w:vAlign w:val="bottom"/>
          </w:tcPr>
          <w:p w14:paraId="29B2834A" w14:textId="558F600D" w:rsidR="000172E5" w:rsidRPr="00637200" w:rsidRDefault="00D27659" w:rsidP="00637200">
            <w:pPr>
              <w:pStyle w:val="NormalIndent"/>
            </w:pPr>
            <w:r>
              <w:t>Location: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636ABA" w14:textId="3B475E7C" w:rsidR="000172E5" w:rsidRPr="00846B76" w:rsidRDefault="00D27659" w:rsidP="00311D4F">
            <w:r>
              <w:t>Ridgetown Fairgrounds, 20480 Victoria Rd, Ridgetown</w:t>
            </w:r>
          </w:p>
        </w:tc>
      </w:tr>
      <w:tr w:rsidR="000172E5" w:rsidRPr="00846B76" w14:paraId="32901D8A" w14:textId="77777777" w:rsidTr="006145D8">
        <w:tc>
          <w:tcPr>
            <w:tcW w:w="1334" w:type="pct"/>
            <w:vAlign w:val="bottom"/>
          </w:tcPr>
          <w:p w14:paraId="0AC29E72" w14:textId="4EBD46F1" w:rsidR="000172E5" w:rsidRPr="00637200" w:rsidRDefault="00D27659" w:rsidP="00637200">
            <w:pPr>
              <w:pStyle w:val="NormalIndent"/>
            </w:pPr>
            <w:r>
              <w:t>Time: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452BBE" w14:textId="050A6206" w:rsidR="000172E5" w:rsidRPr="00846B76" w:rsidRDefault="00D27659" w:rsidP="00311D4F">
            <w:r>
              <w:t>8:00-4:00</w:t>
            </w: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3ABF7EE" w14:textId="31319C51" w:rsidR="000172E5" w:rsidRDefault="00D27659" w:rsidP="00311D4F">
            <w:r>
              <w:t xml:space="preserve">  Early Entry: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53527B" w14:textId="008E18CC" w:rsidR="000172E5" w:rsidRPr="00846B76" w:rsidRDefault="00D27659" w:rsidP="00311D4F">
            <w:r>
              <w:t>7:00</w:t>
            </w:r>
          </w:p>
        </w:tc>
      </w:tr>
      <w:tr w:rsidR="000172E5" w:rsidRPr="00846B76" w14:paraId="52BA5606" w14:textId="77777777" w:rsidTr="006145D8">
        <w:tc>
          <w:tcPr>
            <w:tcW w:w="1334" w:type="pct"/>
            <w:vAlign w:val="bottom"/>
          </w:tcPr>
          <w:p w14:paraId="5DC9FD57" w14:textId="784D4F32" w:rsidR="000172E5" w:rsidRPr="00637200" w:rsidRDefault="00D27659" w:rsidP="00637200">
            <w:pPr>
              <w:pStyle w:val="NormalIndent"/>
            </w:pPr>
            <w:r>
              <w:t>Cost: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908D404" w14:textId="09CBBB38" w:rsidR="000172E5" w:rsidRPr="00846B76" w:rsidRDefault="00D27659" w:rsidP="00311D4F">
            <w:r>
              <w:t>$10 entry, all proceeds to Chatham Kent Hospice</w:t>
            </w:r>
          </w:p>
        </w:tc>
      </w:tr>
      <w:tr w:rsidR="000172E5" w:rsidRPr="00846B76" w14:paraId="2A23EE4F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183035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8795818" w14:textId="77777777" w:rsidTr="007314D1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3F7A0E09" w14:textId="602A1DCC" w:rsidR="000172E5" w:rsidRPr="00846B76" w:rsidRDefault="00D27659" w:rsidP="00637200">
            <w:pPr>
              <w:pStyle w:val="Heading1"/>
            </w:pPr>
            <w:r>
              <w:t>Registrant Information</w:t>
            </w:r>
          </w:p>
        </w:tc>
      </w:tr>
      <w:tr w:rsidR="000172E5" w:rsidRPr="00846B76" w14:paraId="275C31C7" w14:textId="77777777" w:rsidTr="006145D8">
        <w:tc>
          <w:tcPr>
            <w:tcW w:w="1334" w:type="pct"/>
            <w:vAlign w:val="bottom"/>
          </w:tcPr>
          <w:p w14:paraId="72356EFA" w14:textId="18C0C453" w:rsidR="000172E5" w:rsidRPr="00846B76" w:rsidRDefault="007314D1" w:rsidP="00311D4F">
            <w:pPr>
              <w:pStyle w:val="NormalIndent"/>
            </w:pPr>
            <w:r>
              <w:t>First Name: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6EF59FF" w14:textId="77777777" w:rsidR="000172E5" w:rsidRPr="00846B76" w:rsidRDefault="000172E5" w:rsidP="00311D4F"/>
        </w:tc>
      </w:tr>
      <w:tr w:rsidR="000172E5" w:rsidRPr="00846B76" w14:paraId="42205B13" w14:textId="77777777" w:rsidTr="006145D8">
        <w:tc>
          <w:tcPr>
            <w:tcW w:w="1334" w:type="pct"/>
            <w:vAlign w:val="bottom"/>
          </w:tcPr>
          <w:p w14:paraId="16EE643B" w14:textId="5B8D2059" w:rsidR="000172E5" w:rsidRPr="00846B76" w:rsidRDefault="007314D1" w:rsidP="00311D4F">
            <w:pPr>
              <w:pStyle w:val="NormalIndent"/>
            </w:pPr>
            <w:r>
              <w:t>Last Name: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87E31B" w14:textId="77777777" w:rsidR="000172E5" w:rsidRPr="00846B76" w:rsidRDefault="000172E5" w:rsidP="00311D4F"/>
        </w:tc>
      </w:tr>
      <w:tr w:rsidR="007314D1" w:rsidRPr="00846B76" w14:paraId="73ABDA28" w14:textId="77777777" w:rsidTr="006145D8">
        <w:tc>
          <w:tcPr>
            <w:tcW w:w="1334" w:type="pct"/>
            <w:vAlign w:val="bottom"/>
          </w:tcPr>
          <w:p w14:paraId="34129A8A" w14:textId="4361FFAD" w:rsidR="007314D1" w:rsidRDefault="007314D1" w:rsidP="00311D4F">
            <w:pPr>
              <w:pStyle w:val="NormalIndent"/>
            </w:pPr>
            <w:r>
              <w:t>City: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F7301" w14:textId="77777777" w:rsidR="007314D1" w:rsidRPr="00846B76" w:rsidRDefault="007314D1" w:rsidP="00311D4F"/>
        </w:tc>
      </w:tr>
      <w:tr w:rsidR="000172E5" w:rsidRPr="00846B76" w14:paraId="07CF0586" w14:textId="77777777" w:rsidTr="006145D8">
        <w:tc>
          <w:tcPr>
            <w:tcW w:w="1334" w:type="pct"/>
            <w:vAlign w:val="bottom"/>
          </w:tcPr>
          <w:p w14:paraId="6E52C0B1" w14:textId="3E6C36D7" w:rsidR="000172E5" w:rsidRPr="00846B76" w:rsidRDefault="00D27659" w:rsidP="00311D4F">
            <w:pPr>
              <w:pStyle w:val="NormalIndent"/>
            </w:pPr>
            <w:r>
              <w:t>Make: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B7298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8C02696" w14:textId="38C1A04C" w:rsidR="000172E5" w:rsidRPr="00846B76" w:rsidRDefault="00D27659" w:rsidP="00637200">
            <w:r>
              <w:t xml:space="preserve">          Model: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95118D" w14:textId="77777777" w:rsidR="000172E5" w:rsidRPr="00846B76" w:rsidRDefault="000172E5" w:rsidP="00311D4F"/>
        </w:tc>
      </w:tr>
      <w:tr w:rsidR="000172E5" w:rsidRPr="00846B76" w14:paraId="29491670" w14:textId="77777777" w:rsidTr="006145D8">
        <w:tc>
          <w:tcPr>
            <w:tcW w:w="1334" w:type="pct"/>
            <w:vAlign w:val="bottom"/>
          </w:tcPr>
          <w:p w14:paraId="2C139B1B" w14:textId="276F13E1" w:rsidR="000172E5" w:rsidRPr="00846B76" w:rsidRDefault="00D27659" w:rsidP="00311D4F">
            <w:pPr>
              <w:pStyle w:val="NormalIndent"/>
            </w:pPr>
            <w:r>
              <w:t>Year: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73221D8" w14:textId="77777777" w:rsidR="000172E5" w:rsidRPr="00846B76" w:rsidRDefault="000172E5" w:rsidP="00311D4F"/>
        </w:tc>
      </w:tr>
      <w:tr w:rsidR="000172E5" w:rsidRPr="00846B76" w14:paraId="2B8CEAAE" w14:textId="77777777" w:rsidTr="006145D8">
        <w:tc>
          <w:tcPr>
            <w:tcW w:w="1334" w:type="pct"/>
            <w:vAlign w:val="bottom"/>
          </w:tcPr>
          <w:p w14:paraId="73EE9EA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24494FF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C4B78EF" w14:textId="77777777" w:rsidR="000172E5" w:rsidRDefault="000172E5" w:rsidP="00637200"/>
    <w:p w14:paraId="74AB8A60" w14:textId="2F3769BB" w:rsidR="007314D1" w:rsidRPr="007314D1" w:rsidRDefault="007314D1" w:rsidP="00637200">
      <w:pPr>
        <w:rPr>
          <w:b/>
          <w:bCs/>
        </w:rPr>
      </w:pPr>
      <w:r w:rsidRPr="007314D1">
        <w:rPr>
          <w:b/>
          <w:bCs/>
        </w:rPr>
        <w:t>Delivery Options:</w:t>
      </w:r>
    </w:p>
    <w:p w14:paraId="4E1D8D08" w14:textId="77777777" w:rsidR="007314D1" w:rsidRDefault="007314D1" w:rsidP="007314D1">
      <w:pPr>
        <w:pStyle w:val="ListParagraph"/>
        <w:numPr>
          <w:ilvl w:val="0"/>
          <w:numId w:val="23"/>
        </w:numPr>
      </w:pPr>
      <w:r>
        <w:t>Bring this form to the show</w:t>
      </w:r>
    </w:p>
    <w:p w14:paraId="58F18937" w14:textId="77777777" w:rsidR="007314D1" w:rsidRDefault="007314D1" w:rsidP="007314D1">
      <w:pPr>
        <w:pStyle w:val="ListParagraph"/>
        <w:numPr>
          <w:ilvl w:val="0"/>
          <w:numId w:val="23"/>
        </w:numPr>
      </w:pPr>
      <w:r>
        <w:t>Send it via mail to Emily Vollans, PO Box 1560, Ridgetown ON, N0P2C0, or scan/ take a picture</w:t>
      </w:r>
    </w:p>
    <w:p w14:paraId="4FE831E4" w14:textId="32E3DF48" w:rsidR="007314D1" w:rsidRPr="0006568A" w:rsidRDefault="007314D1" w:rsidP="007314D1">
      <w:pPr>
        <w:pStyle w:val="ListParagraph"/>
        <w:numPr>
          <w:ilvl w:val="0"/>
          <w:numId w:val="23"/>
        </w:numPr>
      </w:pPr>
      <w:r>
        <w:t>OR send via e-mail to ridgerunnerseastkent@gmail.com</w:t>
      </w:r>
    </w:p>
    <w:sectPr w:rsidR="007314D1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73CE8" w14:textId="77777777" w:rsidR="00D27659" w:rsidRDefault="00D27659" w:rsidP="000172E5">
      <w:pPr>
        <w:spacing w:after="0" w:line="240" w:lineRule="auto"/>
      </w:pPr>
      <w:r>
        <w:separator/>
      </w:r>
    </w:p>
  </w:endnote>
  <w:endnote w:type="continuationSeparator" w:id="0">
    <w:p w14:paraId="14554BCA" w14:textId="77777777" w:rsidR="00D27659" w:rsidRDefault="00D276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8317E-11B6-4631-8064-700CB2743365}"/>
    <w:embedBold r:id="rId2" w:fontKey="{08D413A9-D88A-4822-8C4A-0F0AF4E45A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0ED2A5E-E108-448D-AD57-08FC392F471B}"/>
    <w:embedBold r:id="rId4" w:fontKey="{CC16826F-137A-4BAA-AFE0-6C2266F66B44}"/>
    <w:embedItalic r:id="rId5" w:fontKey="{185F4D65-89C4-4D47-A2E0-9C2EFAA4E3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618569-286A-430A-84B3-53DFC7A4B6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15143A7-E94D-45D9-945A-3C132C221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66B623E" w14:textId="77777777" w:rsidTr="00637200">
      <w:tc>
        <w:tcPr>
          <w:tcW w:w="4675" w:type="dxa"/>
          <w:vAlign w:val="center"/>
        </w:tcPr>
        <w:p w14:paraId="02B49750" w14:textId="46B877DF" w:rsidR="00311D4F" w:rsidRPr="007314D1" w:rsidRDefault="007314D1" w:rsidP="007314D1">
          <w:pPr>
            <w:pStyle w:val="Footer"/>
            <w:rPr>
              <w:sz w:val="24"/>
            </w:rPr>
          </w:pPr>
          <w:r>
            <w:rPr>
              <w:sz w:val="24"/>
            </w:rPr>
            <w:t xml:space="preserve"> </w:t>
          </w:r>
          <w:r w:rsidR="00D27659" w:rsidRPr="007314D1">
            <w:rPr>
              <w:sz w:val="24"/>
            </w:rPr>
            <w:t>Proudly hosted by Ridge Runners East Kent</w:t>
          </w:r>
        </w:p>
      </w:tc>
      <w:tc>
        <w:tcPr>
          <w:tcW w:w="4675" w:type="dxa"/>
          <w:vAlign w:val="center"/>
        </w:tcPr>
        <w:p w14:paraId="651D7702" w14:textId="62032FEF" w:rsidR="00311D4F" w:rsidRPr="00311D4F" w:rsidRDefault="00D27659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2F52D62B" wp14:editId="4A5557DA">
                <wp:extent cx="604520" cy="635844"/>
                <wp:effectExtent l="0" t="0" r="5080" b="0"/>
                <wp:docPr id="31402208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022085" name="Picture 3140220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620" cy="65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4BF30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0F088" w14:textId="77777777" w:rsidR="00D27659" w:rsidRDefault="00D27659" w:rsidP="000172E5">
      <w:pPr>
        <w:spacing w:after="0" w:line="240" w:lineRule="auto"/>
      </w:pPr>
      <w:r>
        <w:separator/>
      </w:r>
    </w:p>
  </w:footnote>
  <w:footnote w:type="continuationSeparator" w:id="0">
    <w:p w14:paraId="01647C02" w14:textId="77777777" w:rsidR="00D27659" w:rsidRDefault="00D276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136"/>
      <w:gridCol w:w="7224"/>
    </w:tblGrid>
    <w:tr w:rsidR="00D27659" w:rsidRPr="00637200" w14:paraId="4CFF8861" w14:textId="77777777" w:rsidTr="00384B05">
      <w:trPr>
        <w:trHeight w:val="990"/>
      </w:trPr>
      <w:tc>
        <w:tcPr>
          <w:tcW w:w="1350" w:type="dxa"/>
          <w:vAlign w:val="center"/>
        </w:tcPr>
        <w:p w14:paraId="4176178F" w14:textId="48E40ACC" w:rsidR="00B337A2" w:rsidRPr="007314D1" w:rsidRDefault="00D27659" w:rsidP="00637200">
          <w:pPr>
            <w:pStyle w:val="Header"/>
            <w:rPr>
              <w:color w:val="auto"/>
            </w:rPr>
          </w:pPr>
          <w:r w:rsidRPr="007314D1">
            <w:rPr>
              <w:noProof/>
              <w:color w:val="auto"/>
            </w:rPr>
            <w:drawing>
              <wp:inline distT="0" distB="0" distL="0" distR="0" wp14:anchorId="6F7F1643" wp14:editId="0E895C72">
                <wp:extent cx="1219200" cy="1048675"/>
                <wp:effectExtent l="0" t="0" r="0" b="0"/>
                <wp:docPr id="10088040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8804023" name="Picture 10088040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272" cy="11786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810D08D" w14:textId="4043BDC3" w:rsidR="00D27659" w:rsidRPr="007314D1" w:rsidRDefault="00D27659" w:rsidP="00637200">
          <w:pPr>
            <w:pStyle w:val="Header"/>
            <w:rPr>
              <w:color w:val="auto"/>
            </w:rPr>
          </w:pPr>
          <w:r w:rsidRPr="007314D1">
            <w:rPr>
              <w:color w:val="auto"/>
            </w:rPr>
            <w:t>East Kent Hot Rods for Hospice</w:t>
          </w:r>
        </w:p>
        <w:p w14:paraId="6A72B10F" w14:textId="17D4C185" w:rsidR="00B337A2" w:rsidRPr="007314D1" w:rsidRDefault="00D27659" w:rsidP="00637200">
          <w:pPr>
            <w:pStyle w:val="Header"/>
            <w:rPr>
              <w:color w:val="auto"/>
            </w:rPr>
          </w:pPr>
          <w:r w:rsidRPr="007314D1">
            <w:rPr>
              <w:color w:val="auto"/>
            </w:rPr>
            <w:t>Registration Form</w:t>
          </w:r>
        </w:p>
      </w:tc>
    </w:tr>
  </w:tbl>
  <w:p w14:paraId="021FDB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B39A8"/>
    <w:multiLevelType w:val="hybridMultilevel"/>
    <w:tmpl w:val="2A8200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64139289">
    <w:abstractNumId w:val="11"/>
  </w:num>
  <w:num w:numId="2" w16cid:durableId="1217936182">
    <w:abstractNumId w:val="7"/>
  </w:num>
  <w:num w:numId="3" w16cid:durableId="1383944526">
    <w:abstractNumId w:val="16"/>
  </w:num>
  <w:num w:numId="4" w16cid:durableId="1866823153">
    <w:abstractNumId w:val="12"/>
  </w:num>
  <w:num w:numId="5" w16cid:durableId="1120490114">
    <w:abstractNumId w:val="13"/>
  </w:num>
  <w:num w:numId="6" w16cid:durableId="1718317176">
    <w:abstractNumId w:val="20"/>
  </w:num>
  <w:num w:numId="7" w16cid:durableId="1078215245">
    <w:abstractNumId w:val="6"/>
  </w:num>
  <w:num w:numId="8" w16cid:durableId="417792872">
    <w:abstractNumId w:val="10"/>
  </w:num>
  <w:num w:numId="9" w16cid:durableId="408236223">
    <w:abstractNumId w:val="18"/>
  </w:num>
  <w:num w:numId="10" w16cid:durableId="1193693833">
    <w:abstractNumId w:val="1"/>
  </w:num>
  <w:num w:numId="11" w16cid:durableId="1730347618">
    <w:abstractNumId w:val="5"/>
  </w:num>
  <w:num w:numId="12" w16cid:durableId="1384207112">
    <w:abstractNumId w:val="0"/>
  </w:num>
  <w:num w:numId="13" w16cid:durableId="1939755165">
    <w:abstractNumId w:val="2"/>
  </w:num>
  <w:num w:numId="14" w16cid:durableId="2074816065">
    <w:abstractNumId w:val="9"/>
  </w:num>
  <w:num w:numId="15" w16cid:durableId="1380275455">
    <w:abstractNumId w:val="8"/>
  </w:num>
  <w:num w:numId="16" w16cid:durableId="1998335468">
    <w:abstractNumId w:val="17"/>
  </w:num>
  <w:num w:numId="17" w16cid:durableId="271978237">
    <w:abstractNumId w:val="3"/>
  </w:num>
  <w:num w:numId="18" w16cid:durableId="1977224220">
    <w:abstractNumId w:val="22"/>
  </w:num>
  <w:num w:numId="19" w16cid:durableId="457337033">
    <w:abstractNumId w:val="19"/>
  </w:num>
  <w:num w:numId="20" w16cid:durableId="1332097529">
    <w:abstractNumId w:val="14"/>
  </w:num>
  <w:num w:numId="21" w16cid:durableId="1395397197">
    <w:abstractNumId w:val="21"/>
  </w:num>
  <w:num w:numId="22" w16cid:durableId="705832396">
    <w:abstractNumId w:val="4"/>
  </w:num>
  <w:num w:numId="23" w16cid:durableId="236130180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59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314D1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7659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7D4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31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2024-02-08T23:10:00Z</dcterms:created>
  <dcterms:modified xsi:type="dcterms:W3CDTF">2024-02-09T03:34:00Z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