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A4D6" w14:textId="77777777" w:rsidR="00611E87" w:rsidRPr="00611E87" w:rsidRDefault="00F02183" w:rsidP="00611E87">
      <w:pPr>
        <w:pStyle w:val="Contactinfo"/>
        <w:rPr>
          <w:noProof/>
          <w:sz w:val="44"/>
          <w:szCs w:val="44"/>
        </w:rPr>
      </w:pPr>
      <w:r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06368" behindDoc="0" locked="1" layoutInCell="1" allowOverlap="1" wp14:anchorId="62410923" wp14:editId="28E7C688">
                <wp:simplePos x="0" y="0"/>
                <wp:positionH relativeFrom="page">
                  <wp:posOffset>2529840</wp:posOffset>
                </wp:positionH>
                <wp:positionV relativeFrom="page">
                  <wp:posOffset>2179320</wp:posOffset>
                </wp:positionV>
                <wp:extent cx="4690745" cy="1844040"/>
                <wp:effectExtent l="0" t="0" r="0" b="3810"/>
                <wp:wrapSquare wrapText="bothSides"/>
                <wp:docPr id="21079071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F83DF" w14:textId="77777777" w:rsidR="006F21C1" w:rsidRPr="00502458" w:rsidRDefault="006F21C1" w:rsidP="006F21C1">
                            <w:pPr>
                              <w:pStyle w:val="Heading2"/>
                              <w:rPr>
                                <w:color w:val="auto"/>
                                <w:highlight w:val="yellow"/>
                              </w:rPr>
                            </w:pPr>
                            <w:r w:rsidRPr="00502458">
                              <w:rPr>
                                <w:color w:val="auto"/>
                                <w:highlight w:val="yellow"/>
                              </w:rPr>
                              <w:t xml:space="preserve">CLEANING SERVICES </w:t>
                            </w:r>
                          </w:p>
                          <w:p w14:paraId="3B8110F9" w14:textId="28A2D077" w:rsidR="00F02183" w:rsidRPr="00502458" w:rsidRDefault="006F21C1" w:rsidP="006F21C1">
                            <w:pPr>
                              <w:pStyle w:val="Heading2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502458">
                              <w:rPr>
                                <w:color w:val="auto"/>
                                <w:highlight w:val="yellow"/>
                              </w:rPr>
                              <w:t>HOUSEKEEPING</w:t>
                            </w:r>
                          </w:p>
                          <w:p w14:paraId="6174F726" w14:textId="75706F0E" w:rsidR="00F02183" w:rsidRPr="00502458" w:rsidRDefault="006F21C1" w:rsidP="00F0218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DEEP CLEANING- FRIDGES AND STOVES</w:t>
                            </w:r>
                            <w:r w:rsidR="00B16D7F" w:rsidRPr="00502458">
                              <w:rPr>
                                <w:b/>
                                <w:bCs/>
                                <w:color w:val="auto"/>
                              </w:rPr>
                              <w:t xml:space="preserve">     </w:t>
                            </w:r>
                          </w:p>
                          <w:p w14:paraId="729FE99C" w14:textId="77777777" w:rsidR="00B16D7F" w:rsidRPr="00502458" w:rsidRDefault="00B16D7F" w:rsidP="00F0218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</w:p>
                          <w:p w14:paraId="7EB16E2D" w14:textId="2D206DD5" w:rsidR="006F21C1" w:rsidRPr="00502458" w:rsidRDefault="006F21C1" w:rsidP="00F0218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LAUNDRY SER</w:t>
                            </w:r>
                            <w:r w:rsidR="00E01E79">
                              <w:rPr>
                                <w:b/>
                                <w:bCs/>
                                <w:color w:val="auto"/>
                              </w:rPr>
                              <w:t>V</w:t>
                            </w: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ICES- WASH, DRY AND FOLD</w:t>
                            </w:r>
                          </w:p>
                          <w:p w14:paraId="54A3E627" w14:textId="77777777" w:rsidR="00B16D7F" w:rsidRPr="00502458" w:rsidRDefault="00B16D7F" w:rsidP="00F0218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</w:p>
                          <w:p w14:paraId="66A5AF06" w14:textId="563A57EB" w:rsidR="00B16D7F" w:rsidRPr="00502458" w:rsidRDefault="00B16D7F" w:rsidP="00F0218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PLEASE SEE CONTRACT FOR MORE DETAIL. AND PRICES.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10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9.2pt;margin-top:171.6pt;width:369.35pt;height:145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" filled="f" stroked="f">
                <v:textbox>
                  <w:txbxContent>
                    <w:p w14:paraId="3DEF83DF" w14:textId="77777777" w:rsidR="006F21C1" w:rsidRPr="00502458" w:rsidRDefault="006F21C1" w:rsidP="006F21C1">
                      <w:pPr>
                        <w:pStyle w:val="Heading2"/>
                        <w:rPr>
                          <w:color w:val="auto"/>
                          <w:highlight w:val="yellow"/>
                        </w:rPr>
                      </w:pPr>
                      <w:r w:rsidRPr="00502458">
                        <w:rPr>
                          <w:color w:val="auto"/>
                          <w:highlight w:val="yellow"/>
                        </w:rPr>
                        <w:t xml:space="preserve">CLEANING SERVICES </w:t>
                      </w:r>
                    </w:p>
                    <w:p w14:paraId="3B8110F9" w14:textId="28A2D077" w:rsidR="00F02183" w:rsidRPr="00502458" w:rsidRDefault="006F21C1" w:rsidP="006F21C1">
                      <w:pPr>
                        <w:pStyle w:val="Heading2"/>
                        <w:rPr>
                          <w:b w:val="0"/>
                          <w:bCs w:val="0"/>
                          <w:color w:val="auto"/>
                        </w:rPr>
                      </w:pPr>
                      <w:r w:rsidRPr="00502458">
                        <w:rPr>
                          <w:color w:val="auto"/>
                          <w:highlight w:val="yellow"/>
                        </w:rPr>
                        <w:t>HOUSEKEEPING</w:t>
                      </w:r>
                    </w:p>
                    <w:p w14:paraId="6174F726" w14:textId="75706F0E" w:rsidR="00F02183" w:rsidRPr="00502458" w:rsidRDefault="006F21C1" w:rsidP="00F0218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>DEEP CLEANING- FRIDGES AND STOVES</w:t>
                      </w:r>
                      <w:r w:rsidR="00B16D7F" w:rsidRPr="00502458">
                        <w:rPr>
                          <w:b/>
                          <w:bCs/>
                          <w:color w:val="auto"/>
                        </w:rPr>
                        <w:t xml:space="preserve">     </w:t>
                      </w:r>
                    </w:p>
                    <w:p w14:paraId="729FE99C" w14:textId="77777777" w:rsidR="00B16D7F" w:rsidRPr="00502458" w:rsidRDefault="00B16D7F" w:rsidP="00F02183">
                      <w:pPr>
                        <w:rPr>
                          <w:b/>
                          <w:bCs/>
                          <w:color w:val="auto"/>
                        </w:rPr>
                      </w:pPr>
                    </w:p>
                    <w:p w14:paraId="7EB16E2D" w14:textId="2D206DD5" w:rsidR="006F21C1" w:rsidRPr="00502458" w:rsidRDefault="006F21C1" w:rsidP="00F0218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>LAUNDRY SER</w:t>
                      </w:r>
                      <w:r w:rsidR="00E01E79">
                        <w:rPr>
                          <w:b/>
                          <w:bCs/>
                          <w:color w:val="auto"/>
                        </w:rPr>
                        <w:t>V</w:t>
                      </w:r>
                      <w:r w:rsidRPr="00502458">
                        <w:rPr>
                          <w:b/>
                          <w:bCs/>
                          <w:color w:val="auto"/>
                        </w:rPr>
                        <w:t>ICES- WASH, DRY AND FOLD</w:t>
                      </w:r>
                    </w:p>
                    <w:p w14:paraId="54A3E627" w14:textId="77777777" w:rsidR="00B16D7F" w:rsidRPr="00502458" w:rsidRDefault="00B16D7F" w:rsidP="00F02183">
                      <w:pPr>
                        <w:rPr>
                          <w:b/>
                          <w:bCs/>
                          <w:color w:val="auto"/>
                        </w:rPr>
                      </w:pPr>
                    </w:p>
                    <w:p w14:paraId="66A5AF06" w14:textId="563A57EB" w:rsidR="00B16D7F" w:rsidRPr="00502458" w:rsidRDefault="00B16D7F" w:rsidP="00F0218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>PLEASE SEE CONTRACT FOR MORE DETAIL. AND PRICES.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07392" behindDoc="0" locked="1" layoutInCell="1" allowOverlap="1" wp14:anchorId="7FF42283" wp14:editId="4E051991">
                <wp:simplePos x="0" y="0"/>
                <wp:positionH relativeFrom="page">
                  <wp:posOffset>2529840</wp:posOffset>
                </wp:positionH>
                <wp:positionV relativeFrom="page">
                  <wp:align>bottom</wp:align>
                </wp:positionV>
                <wp:extent cx="4690745" cy="60274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6027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DCF23" w14:textId="0AAC9A3A" w:rsidR="00F02183" w:rsidRPr="00502458" w:rsidRDefault="00B16D7F" w:rsidP="00D71668">
                            <w:pPr>
                              <w:pStyle w:val="Heading2"/>
                              <w:rPr>
                                <w:color w:val="auto"/>
                                <w:u w:val="single"/>
                              </w:rPr>
                            </w:pPr>
                            <w:r w:rsidRPr="00502458">
                              <w:rPr>
                                <w:color w:val="auto"/>
                                <w:highlight w:val="yellow"/>
                                <w:u w:val="single"/>
                              </w:rPr>
                              <w:t>MEAL SERVICES</w:t>
                            </w:r>
                            <w:r w:rsidR="007B0878" w:rsidRPr="00502458">
                              <w:rPr>
                                <w:color w:val="auto"/>
                                <w:highlight w:val="yellow"/>
                                <w:u w:val="single"/>
                              </w:rPr>
                              <w:t xml:space="preserve"> AND DELIVERY</w:t>
                            </w:r>
                          </w:p>
                          <w:p w14:paraId="73205691" w14:textId="736FC85D" w:rsidR="00D71668" w:rsidRPr="00502458" w:rsidRDefault="00B16D7F" w:rsidP="00D71668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02458">
                              <w:rPr>
                                <w:color w:val="auto"/>
                              </w:rPr>
                              <w:t xml:space="preserve">MEAL SERVICES MONDAY- SUNDAY (8: O0AM- 5:00PM) </w:t>
                            </w:r>
                          </w:p>
                          <w:p w14:paraId="3AA5E53F" w14:textId="61ACE1C6" w:rsidR="00F02183" w:rsidRPr="00502458" w:rsidRDefault="00B16D7F" w:rsidP="00D71668">
                            <w:pPr>
                              <w:pStyle w:val="Heading4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WEEKENDS (8AM -12</w:t>
                            </w:r>
                            <w:r w:rsidR="009B553D">
                              <w:rPr>
                                <w:b/>
                                <w:bCs/>
                                <w:color w:val="auto"/>
                              </w:rPr>
                              <w:t>:</w:t>
                            </w: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30PM).</w:t>
                            </w:r>
                          </w:p>
                          <w:p w14:paraId="7319B7A0" w14:textId="4F0A95B8" w:rsidR="00B16D7F" w:rsidRPr="00502458" w:rsidRDefault="00B16D7F" w:rsidP="00D71668">
                            <w:pPr>
                              <w:pStyle w:val="ListBulle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 xml:space="preserve">BREAKFAST INCLUDES: ENTRÉE, CEREAL, CEREAL BAR, JUICE, MILK AND WATER.  $6.00 </w:t>
                            </w:r>
                          </w:p>
                          <w:p w14:paraId="039A7D29" w14:textId="405E52A7" w:rsidR="00B16D7F" w:rsidRPr="00502458" w:rsidRDefault="00B16D7F" w:rsidP="00B16D7F">
                            <w:pPr>
                              <w:pStyle w:val="ListBulle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 xml:space="preserve">.LUNCH INCLUDES: ENTRÉE, </w:t>
                            </w:r>
                            <w:r w:rsidR="00E55CCE">
                              <w:rPr>
                                <w:b/>
                                <w:bCs/>
                                <w:color w:val="auto"/>
                              </w:rPr>
                              <w:t>JUICE</w:t>
                            </w: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, WATER, DESSERT. $.8.00</w:t>
                            </w:r>
                          </w:p>
                          <w:p w14:paraId="4453946A" w14:textId="7D95B5D1" w:rsidR="00B16D7F" w:rsidRPr="00502458" w:rsidRDefault="00B16D7F" w:rsidP="00D71668">
                            <w:pPr>
                              <w:pStyle w:val="ListBullet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DINNER INCLUDES: ENTRÉE, WATER</w:t>
                            </w:r>
                            <w:r w:rsidR="00E55CCE">
                              <w:rPr>
                                <w:b/>
                                <w:bCs/>
                                <w:color w:val="auto"/>
                              </w:rPr>
                              <w:t>,</w:t>
                            </w: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 xml:space="preserve"> JUICE</w:t>
                            </w:r>
                            <w:r w:rsidR="00502458">
                              <w:rPr>
                                <w:b/>
                                <w:bCs/>
                                <w:color w:val="auto"/>
                              </w:rPr>
                              <w:t xml:space="preserve">, </w:t>
                            </w:r>
                            <w:r w:rsidRPr="00502458">
                              <w:rPr>
                                <w:b/>
                                <w:bCs/>
                                <w:color w:val="auto"/>
                              </w:rPr>
                              <w:t>DESSERT. $10.00</w:t>
                            </w:r>
                          </w:p>
                          <w:p w14:paraId="524856E1" w14:textId="77777777" w:rsidR="00E55CCE" w:rsidRDefault="00E55CCE" w:rsidP="00B16D7F">
                            <w:pPr>
                              <w:pStyle w:val="Heading3"/>
                              <w:rPr>
                                <w:i/>
                                <w:iCs/>
                                <w:color w:val="auto"/>
                                <w:highlight w:val="yellow"/>
                                <w:u w:val="single"/>
                              </w:rPr>
                            </w:pPr>
                          </w:p>
                          <w:p w14:paraId="65697811" w14:textId="068C72A2" w:rsidR="00B16D7F" w:rsidRPr="00502458" w:rsidRDefault="00B16D7F" w:rsidP="00B16D7F">
                            <w:pPr>
                              <w:pStyle w:val="Heading3"/>
                              <w:rPr>
                                <w:i/>
                                <w:iCs/>
                                <w:color w:val="auto"/>
                              </w:rPr>
                            </w:pPr>
                            <w:r w:rsidRPr="00502458">
                              <w:rPr>
                                <w:i/>
                                <w:iCs/>
                                <w:color w:val="auto"/>
                                <w:highlight w:val="yellow"/>
                                <w:u w:val="single"/>
                              </w:rPr>
                              <w:t>SHOPPING:</w:t>
                            </w:r>
                            <w:r w:rsidRPr="00502458">
                              <w:rPr>
                                <w:i/>
                                <w:iCs/>
                                <w:color w:val="auto"/>
                              </w:rPr>
                              <w:t xml:space="preserve">  LET US</w:t>
                            </w:r>
                            <w:r w:rsidR="00E55CCE">
                              <w:rPr>
                                <w:i/>
                                <w:iCs/>
                                <w:color w:val="auto"/>
                              </w:rPr>
                              <w:t xml:space="preserve"> GROCERY</w:t>
                            </w:r>
                            <w:r w:rsidRPr="00502458">
                              <w:rPr>
                                <w:i/>
                                <w:iCs/>
                                <w:color w:val="auto"/>
                              </w:rPr>
                              <w:t xml:space="preserve"> SHOP FOR YOU</w:t>
                            </w:r>
                            <w:r w:rsidR="00E55CCE">
                              <w:rPr>
                                <w:i/>
                                <w:iCs/>
                                <w:color w:val="auto"/>
                              </w:rPr>
                              <w:t>!!!!!!!!</w:t>
                            </w:r>
                          </w:p>
                          <w:p w14:paraId="7F5B7266" w14:textId="77777777" w:rsidR="00B16D7F" w:rsidRPr="00502458" w:rsidRDefault="00B16D7F" w:rsidP="00B16D7F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</w:rPr>
                            </w:pPr>
                          </w:p>
                          <w:p w14:paraId="3896CC60" w14:textId="11C7955B" w:rsidR="00B16D7F" w:rsidRPr="00502458" w:rsidRDefault="00B16D7F" w:rsidP="00B16D7F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STAND BY BATH ASSIST</w:t>
                            </w: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:  ASSISTING WITH BATH</w:t>
                            </w:r>
                            <w:r w:rsidR="00A87815"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ING AND SHOWERS.</w:t>
                            </w:r>
                          </w:p>
                          <w:p w14:paraId="35C313C8" w14:textId="53410F4C" w:rsidR="00F02183" w:rsidRPr="00502458" w:rsidRDefault="00F02183" w:rsidP="00B16D7F">
                            <w:pPr>
                              <w:pStyle w:val="Heading4"/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</w:rPr>
                            </w:pPr>
                          </w:p>
                          <w:p w14:paraId="5AB60133" w14:textId="38A2BFFE" w:rsidR="00F02183" w:rsidRPr="00502458" w:rsidRDefault="00A87815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WELLNESS VISITS: -</w:t>
                            </w: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55CCE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APARTMENT VISITS</w:t>
                            </w: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AND ENSURING THE RESIDENT IS DOING WELL.</w:t>
                            </w:r>
                          </w:p>
                          <w:p w14:paraId="2C72F38F" w14:textId="77777777" w:rsidR="00E55CCE" w:rsidRDefault="00E55CCE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</w:pPr>
                          </w:p>
                          <w:p w14:paraId="5DBF9680" w14:textId="56AC562D" w:rsidR="00A87815" w:rsidRPr="00502458" w:rsidRDefault="00A87815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TRASH PICK UPS</w:t>
                            </w: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- 2 BAGS OF TRASH REMOVAL.</w:t>
                            </w:r>
                          </w:p>
                          <w:p w14:paraId="535DB162" w14:textId="77777777" w:rsidR="007B0878" w:rsidRPr="00502458" w:rsidRDefault="007B0878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21D117B" w14:textId="1AA55294" w:rsidR="00A87815" w:rsidRPr="00502458" w:rsidRDefault="00A87815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MED </w:t>
                            </w:r>
                            <w:proofErr w:type="gramStart"/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REMINDERS;</w:t>
                            </w:r>
                            <w:proofErr w:type="gramEnd"/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ENSURING THE RESIDENT HAS TAKEN THEIR MEDS AT THE APPROPRIATE TIMES.</w:t>
                            </w:r>
                          </w:p>
                          <w:p w14:paraId="3BBFDC83" w14:textId="77777777" w:rsidR="009B553D" w:rsidRDefault="009B553D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14:paraId="3B3FCFF3" w14:textId="736D1B5E" w:rsidR="00A87815" w:rsidRPr="00502458" w:rsidRDefault="00A87815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  <w:highlight w:val="yellow"/>
                              </w:rPr>
                              <w:t>MISCELLANEOUS HELP:</w:t>
                            </w: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 DEEP CLEANING, STOVES, FRIDGES, </w:t>
                            </w:r>
                          </w:p>
                          <w:p w14:paraId="4B9E3349" w14:textId="0D5CBCC0" w:rsidR="00A87815" w:rsidRPr="00502458" w:rsidRDefault="00A87815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02458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SEASONAL CLEANING OF CLOSETS ETC.</w:t>
                            </w:r>
                          </w:p>
                          <w:p w14:paraId="641D3062" w14:textId="77777777" w:rsidR="007B0878" w:rsidRDefault="007B0878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28A0D52" w14:textId="45BEBFFD" w:rsidR="007B0878" w:rsidRPr="007B0878" w:rsidRDefault="007B0878" w:rsidP="00F0218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1D830EE" wp14:editId="335ABF67">
                                  <wp:extent cx="2598420" cy="884555"/>
                                  <wp:effectExtent l="0" t="0" r="0" b="0"/>
                                  <wp:docPr id="1359632938" name="Picture 4" descr="Family at birthday par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9632938" name="Picture 1359632938" descr="Family at birthday party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8420" cy="884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2283" id="_x0000_s1027" type="#_x0000_t202" style="position:absolute;left:0;text-align:left;margin-left:199.2pt;margin-top:0;width:369.35pt;height:474.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" filled="f" stroked="f">
                <v:textbox>
                  <w:txbxContent>
                    <w:p w14:paraId="5A9DCF23" w14:textId="0AAC9A3A" w:rsidR="00F02183" w:rsidRPr="00502458" w:rsidRDefault="00B16D7F" w:rsidP="00D71668">
                      <w:pPr>
                        <w:pStyle w:val="Heading2"/>
                        <w:rPr>
                          <w:color w:val="auto"/>
                          <w:u w:val="single"/>
                        </w:rPr>
                      </w:pPr>
                      <w:r w:rsidRPr="00502458">
                        <w:rPr>
                          <w:color w:val="auto"/>
                          <w:highlight w:val="yellow"/>
                          <w:u w:val="single"/>
                        </w:rPr>
                        <w:t>MEAL SERVICES</w:t>
                      </w:r>
                      <w:r w:rsidR="007B0878" w:rsidRPr="00502458">
                        <w:rPr>
                          <w:color w:val="auto"/>
                          <w:highlight w:val="yellow"/>
                          <w:u w:val="single"/>
                        </w:rPr>
                        <w:t xml:space="preserve"> AND DELIVERY</w:t>
                      </w:r>
                    </w:p>
                    <w:p w14:paraId="73205691" w14:textId="736FC85D" w:rsidR="00D71668" w:rsidRPr="00502458" w:rsidRDefault="00B16D7F" w:rsidP="00D71668">
                      <w:pPr>
                        <w:pStyle w:val="Heading3"/>
                        <w:rPr>
                          <w:color w:val="auto"/>
                        </w:rPr>
                      </w:pPr>
                      <w:r w:rsidRPr="00502458">
                        <w:rPr>
                          <w:color w:val="auto"/>
                        </w:rPr>
                        <w:t xml:space="preserve">MEAL SERVICES MONDAY- SUNDAY (8: O0AM- 5:00PM) </w:t>
                      </w:r>
                    </w:p>
                    <w:p w14:paraId="3AA5E53F" w14:textId="61ACE1C6" w:rsidR="00F02183" w:rsidRPr="00502458" w:rsidRDefault="00B16D7F" w:rsidP="00D71668">
                      <w:pPr>
                        <w:pStyle w:val="Heading4"/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>WEEKENDS (8AM -12</w:t>
                      </w:r>
                      <w:r w:rsidR="009B553D">
                        <w:rPr>
                          <w:b/>
                          <w:bCs/>
                          <w:color w:val="auto"/>
                        </w:rPr>
                        <w:t>:</w:t>
                      </w:r>
                      <w:r w:rsidRPr="00502458">
                        <w:rPr>
                          <w:b/>
                          <w:bCs/>
                          <w:color w:val="auto"/>
                        </w:rPr>
                        <w:t>30PM).</w:t>
                      </w:r>
                    </w:p>
                    <w:p w14:paraId="7319B7A0" w14:textId="4F0A95B8" w:rsidR="00B16D7F" w:rsidRPr="00502458" w:rsidRDefault="00B16D7F" w:rsidP="00D71668">
                      <w:pPr>
                        <w:pStyle w:val="ListBullet"/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 xml:space="preserve">BREAKFAST INCLUDES: ENTRÉE, CEREAL, CEREAL BAR, JUICE, MILK AND WATER.  $6.00 </w:t>
                      </w:r>
                    </w:p>
                    <w:p w14:paraId="039A7D29" w14:textId="405E52A7" w:rsidR="00B16D7F" w:rsidRPr="00502458" w:rsidRDefault="00B16D7F" w:rsidP="00B16D7F">
                      <w:pPr>
                        <w:pStyle w:val="ListBullet"/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 xml:space="preserve">.LUNCH INCLUDES: ENTRÉE, </w:t>
                      </w:r>
                      <w:r w:rsidR="00E55CCE">
                        <w:rPr>
                          <w:b/>
                          <w:bCs/>
                          <w:color w:val="auto"/>
                        </w:rPr>
                        <w:t>JUICE</w:t>
                      </w:r>
                      <w:r w:rsidRPr="00502458">
                        <w:rPr>
                          <w:b/>
                          <w:bCs/>
                          <w:color w:val="auto"/>
                        </w:rPr>
                        <w:t>, WATER, DESSERT. $.8.00</w:t>
                      </w:r>
                    </w:p>
                    <w:p w14:paraId="4453946A" w14:textId="7D95B5D1" w:rsidR="00B16D7F" w:rsidRPr="00502458" w:rsidRDefault="00B16D7F" w:rsidP="00D71668">
                      <w:pPr>
                        <w:pStyle w:val="ListBullet"/>
                        <w:rPr>
                          <w:b/>
                          <w:bCs/>
                          <w:color w:val="auto"/>
                        </w:rPr>
                      </w:pPr>
                      <w:r w:rsidRPr="00502458">
                        <w:rPr>
                          <w:b/>
                          <w:bCs/>
                          <w:color w:val="auto"/>
                        </w:rPr>
                        <w:t>DINNER INCLUDES: ENTRÉE, WATER</w:t>
                      </w:r>
                      <w:r w:rsidR="00E55CCE">
                        <w:rPr>
                          <w:b/>
                          <w:bCs/>
                          <w:color w:val="auto"/>
                        </w:rPr>
                        <w:t>,</w:t>
                      </w:r>
                      <w:r w:rsidRPr="00502458">
                        <w:rPr>
                          <w:b/>
                          <w:bCs/>
                          <w:color w:val="auto"/>
                        </w:rPr>
                        <w:t xml:space="preserve"> JUICE</w:t>
                      </w:r>
                      <w:r w:rsidR="00502458">
                        <w:rPr>
                          <w:b/>
                          <w:bCs/>
                          <w:color w:val="auto"/>
                        </w:rPr>
                        <w:t xml:space="preserve">, </w:t>
                      </w:r>
                      <w:r w:rsidRPr="00502458">
                        <w:rPr>
                          <w:b/>
                          <w:bCs/>
                          <w:color w:val="auto"/>
                        </w:rPr>
                        <w:t>DESSERT. $10.00</w:t>
                      </w:r>
                    </w:p>
                    <w:p w14:paraId="524856E1" w14:textId="77777777" w:rsidR="00E55CCE" w:rsidRDefault="00E55CCE" w:rsidP="00B16D7F">
                      <w:pPr>
                        <w:pStyle w:val="Heading3"/>
                        <w:rPr>
                          <w:i/>
                          <w:iCs/>
                          <w:color w:val="auto"/>
                          <w:highlight w:val="yellow"/>
                          <w:u w:val="single"/>
                        </w:rPr>
                      </w:pPr>
                    </w:p>
                    <w:p w14:paraId="65697811" w14:textId="068C72A2" w:rsidR="00B16D7F" w:rsidRPr="00502458" w:rsidRDefault="00B16D7F" w:rsidP="00B16D7F">
                      <w:pPr>
                        <w:pStyle w:val="Heading3"/>
                        <w:rPr>
                          <w:i/>
                          <w:iCs/>
                          <w:color w:val="auto"/>
                        </w:rPr>
                      </w:pPr>
                      <w:r w:rsidRPr="00502458">
                        <w:rPr>
                          <w:i/>
                          <w:iCs/>
                          <w:color w:val="auto"/>
                          <w:highlight w:val="yellow"/>
                          <w:u w:val="single"/>
                        </w:rPr>
                        <w:t>SHOPPING:</w:t>
                      </w:r>
                      <w:r w:rsidRPr="00502458">
                        <w:rPr>
                          <w:i/>
                          <w:iCs/>
                          <w:color w:val="auto"/>
                        </w:rPr>
                        <w:t xml:space="preserve">  LET US</w:t>
                      </w:r>
                      <w:r w:rsidR="00E55CCE">
                        <w:rPr>
                          <w:i/>
                          <w:iCs/>
                          <w:color w:val="auto"/>
                        </w:rPr>
                        <w:t xml:space="preserve"> GROCERY</w:t>
                      </w:r>
                      <w:r w:rsidRPr="00502458">
                        <w:rPr>
                          <w:i/>
                          <w:iCs/>
                          <w:color w:val="auto"/>
                        </w:rPr>
                        <w:t xml:space="preserve"> SHOP FOR YOU</w:t>
                      </w:r>
                      <w:r w:rsidR="00E55CCE">
                        <w:rPr>
                          <w:i/>
                          <w:iCs/>
                          <w:color w:val="auto"/>
                        </w:rPr>
                        <w:t>!!!!!!!!</w:t>
                      </w:r>
                    </w:p>
                    <w:p w14:paraId="7F5B7266" w14:textId="77777777" w:rsidR="00B16D7F" w:rsidRPr="00502458" w:rsidRDefault="00B16D7F" w:rsidP="00B16D7F">
                      <w:pPr>
                        <w:rPr>
                          <w:b/>
                          <w:bCs/>
                          <w:i/>
                          <w:iCs/>
                          <w:color w:val="auto"/>
                        </w:rPr>
                      </w:pPr>
                    </w:p>
                    <w:p w14:paraId="3896CC60" w14:textId="11C7955B" w:rsidR="00B16D7F" w:rsidRPr="00502458" w:rsidRDefault="00B16D7F" w:rsidP="00B16D7F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  <w:t>STAND BY BATH ASSIST</w:t>
                      </w: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:  ASSISTING WITH BATH</w:t>
                      </w:r>
                      <w:r w:rsidR="00A87815"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ING AND SHOWERS.</w:t>
                      </w:r>
                    </w:p>
                    <w:p w14:paraId="35C313C8" w14:textId="53410F4C" w:rsidR="00F02183" w:rsidRPr="00502458" w:rsidRDefault="00F02183" w:rsidP="00B16D7F">
                      <w:pPr>
                        <w:pStyle w:val="Heading4"/>
                        <w:rPr>
                          <w:b/>
                          <w:bCs/>
                          <w:i/>
                          <w:iCs/>
                          <w:color w:val="auto"/>
                        </w:rPr>
                      </w:pPr>
                    </w:p>
                    <w:p w14:paraId="5AB60133" w14:textId="38A2BFFE" w:rsidR="00F02183" w:rsidRPr="00502458" w:rsidRDefault="00A87815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  <w:t>WELLNESS VISITS: -</w:t>
                      </w: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E55CCE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APARTMENT VISITS</w:t>
                      </w: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 AND ENSURING THE RESIDENT IS DOING WELL.</w:t>
                      </w:r>
                    </w:p>
                    <w:p w14:paraId="2C72F38F" w14:textId="77777777" w:rsidR="00E55CCE" w:rsidRDefault="00E55CCE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</w:pPr>
                    </w:p>
                    <w:p w14:paraId="5DBF9680" w14:textId="56AC562D" w:rsidR="00A87815" w:rsidRPr="00502458" w:rsidRDefault="00A87815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  <w:t>TRASH PICK UPS</w:t>
                      </w: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- 2 BAGS OF TRASH REMOVAL.</w:t>
                      </w:r>
                    </w:p>
                    <w:p w14:paraId="535DB162" w14:textId="77777777" w:rsidR="007B0878" w:rsidRPr="00502458" w:rsidRDefault="007B0878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</w:p>
                    <w:p w14:paraId="221D117B" w14:textId="1AA55294" w:rsidR="00A87815" w:rsidRPr="00502458" w:rsidRDefault="00A87815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MED </w:t>
                      </w:r>
                      <w:proofErr w:type="gramStart"/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  <w:u w:val="single"/>
                        </w:rPr>
                        <w:t>REMINDERS;</w:t>
                      </w:r>
                      <w:proofErr w:type="gramEnd"/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 ENSURING THE RESIDENT HAS TAKEN THEIR MEDS AT THE APPROPRIATE TIMES.</w:t>
                      </w:r>
                    </w:p>
                    <w:p w14:paraId="3BBFDC83" w14:textId="77777777" w:rsidR="009B553D" w:rsidRDefault="009B553D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</w:rPr>
                      </w:pPr>
                    </w:p>
                    <w:p w14:paraId="3B3FCFF3" w14:textId="736D1B5E" w:rsidR="00A87815" w:rsidRPr="00502458" w:rsidRDefault="00A87815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  <w:highlight w:val="yellow"/>
                        </w:rPr>
                        <w:t>MISCELLANEOUS HELP:</w:t>
                      </w: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  DEEP CLEANING, STOVES, FRIDGES, </w:t>
                      </w:r>
                    </w:p>
                    <w:p w14:paraId="4B9E3349" w14:textId="0D5CBCC0" w:rsidR="00A87815" w:rsidRPr="00502458" w:rsidRDefault="00A87815" w:rsidP="00F02183">
                      <w:pPr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502458">
                        <w:rPr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SEASONAL CLEANING OF CLOSETS ETC.</w:t>
                      </w:r>
                    </w:p>
                    <w:p w14:paraId="641D3062" w14:textId="77777777" w:rsidR="007B0878" w:rsidRDefault="007B0878" w:rsidP="00F0218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28A0D52" w14:textId="45BEBFFD" w:rsidR="007B0878" w:rsidRPr="007B0878" w:rsidRDefault="007B0878" w:rsidP="00F0218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1D830EE" wp14:editId="335ABF67">
                            <wp:extent cx="2598420" cy="884555"/>
                            <wp:effectExtent l="0" t="0" r="0" b="0"/>
                            <wp:docPr id="1359632938" name="Picture 4" descr="Family at birthday par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9632938" name="Picture 1359632938" descr="Family at birthday party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8420" cy="884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611E87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60DF5F0B" wp14:editId="744E02C2">
                <wp:simplePos x="0" y="0"/>
                <wp:positionH relativeFrom="page">
                  <wp:posOffset>2395855</wp:posOffset>
                </wp:positionH>
                <wp:positionV relativeFrom="page">
                  <wp:posOffset>2523490</wp:posOffset>
                </wp:positionV>
                <wp:extent cx="128016" cy="109728"/>
                <wp:effectExtent l="9208" t="0" r="0" b="0"/>
                <wp:wrapNone/>
                <wp:docPr id="47212609" name="Isosceles Tri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8016" cy="109728"/>
                        </a:xfrm>
                        <a:prstGeom prst="triangl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E72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6" o:spid="_x0000_s1026" type="#_x0000_t5" alt="&quot;&quot;" style="position:absolute;margin-left:188.65pt;margin-top:198.7pt;width:10.1pt;height:8.6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" fillcolor="#595959" stroked="f" strokeweight="1pt">
                <w10:wrap anchorx="page" anchory="page"/>
                <w10:anchorlock/>
              </v:shape>
            </w:pict>
          </mc:Fallback>
        </mc:AlternateContent>
      </w:r>
      <w:r w:rsidRPr="00611E87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9440" behindDoc="0" locked="1" layoutInCell="1" allowOverlap="1" wp14:anchorId="6FCCBD8A" wp14:editId="1C905B16">
                <wp:simplePos x="0" y="0"/>
                <wp:positionH relativeFrom="page">
                  <wp:posOffset>2395855</wp:posOffset>
                </wp:positionH>
                <wp:positionV relativeFrom="page">
                  <wp:posOffset>4114800</wp:posOffset>
                </wp:positionV>
                <wp:extent cx="128016" cy="109728"/>
                <wp:effectExtent l="9208" t="0" r="0" b="0"/>
                <wp:wrapNone/>
                <wp:docPr id="1294858705" name="Isosceles Tri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8016" cy="109728"/>
                        </a:xfrm>
                        <a:prstGeom prst="triangle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2AC2" id="Isosceles Triangle 16" o:spid="_x0000_s1026" type="#_x0000_t5" alt="&quot;&quot;" style="position:absolute;margin-left:188.65pt;margin-top:324pt;width:10.1pt;height:8.6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" fillcolor="#595959" stroked="f" strokeweight="1pt">
                <w10:wrap anchorx="page" anchory="page"/>
                <w10:anchorlock/>
              </v:shape>
            </w:pict>
          </mc:Fallback>
        </mc:AlternateContent>
      </w:r>
      <w:r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704320" behindDoc="0" locked="1" layoutInCell="1" allowOverlap="1" wp14:anchorId="69030985" wp14:editId="3915BCB4">
                <wp:simplePos x="0" y="0"/>
                <wp:positionH relativeFrom="page">
                  <wp:posOffset>213360</wp:posOffset>
                </wp:positionH>
                <wp:positionV relativeFrom="page">
                  <wp:posOffset>7642860</wp:posOffset>
                </wp:positionV>
                <wp:extent cx="1933575" cy="145542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55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66856" w14:textId="378872D5" w:rsidR="00F02183" w:rsidRPr="00F02183" w:rsidRDefault="00F02183" w:rsidP="00F02183">
                            <w:pPr>
                              <w:pStyle w:val="Heading1"/>
                            </w:pPr>
                            <w:r w:rsidRPr="00F02183">
                              <w:t xml:space="preserve"> </w:t>
                            </w:r>
                            <w:r w:rsidR="00611E87">
                              <w:rPr>
                                <w:noProof/>
                              </w:rPr>
                              <w:drawing>
                                <wp:inline distT="0" distB="0" distL="0" distR="0" wp14:anchorId="08AA287A" wp14:editId="07C3B295">
                                  <wp:extent cx="1706880" cy="1272540"/>
                                  <wp:effectExtent l="0" t="0" r="7620" b="3810"/>
                                  <wp:docPr id="42885521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8855211" name="Picture 42885521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6880" cy="1272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30985" id="Text Box 21" o:spid="_x0000_s1028" type="#_x0000_t202" style="position:absolute;left:0;text-align:left;margin-left:16.8pt;margin-top:601.8pt;width:152.25pt;height:114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" filled="f" stroked="f">
                <v:textbox>
                  <w:txbxContent>
                    <w:p w14:paraId="54266856" w14:textId="378872D5" w:rsidR="00F02183" w:rsidRPr="00F02183" w:rsidRDefault="00F02183" w:rsidP="00F02183">
                      <w:pPr>
                        <w:pStyle w:val="Heading1"/>
                      </w:pPr>
                      <w:r w:rsidRPr="00F02183">
                        <w:t xml:space="preserve"> </w:t>
                      </w:r>
                      <w:r w:rsidR="00611E87">
                        <w:rPr>
                          <w:noProof/>
                        </w:rPr>
                        <w:drawing>
                          <wp:inline distT="0" distB="0" distL="0" distR="0" wp14:anchorId="08AA287A" wp14:editId="07C3B295">
                            <wp:extent cx="1706880" cy="1272540"/>
                            <wp:effectExtent l="0" t="0" r="7620" b="3810"/>
                            <wp:docPr id="42885521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8855211" name="Picture 42885521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6880" cy="1272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611E87">
        <w:rPr>
          <w:noProof/>
          <w:sz w:val="44"/>
          <w:szCs w:val="44"/>
          <w:vertAlign w:val="subscript"/>
        </w:rPr>
        <mc:AlternateContent>
          <mc:Choice Requires="wps">
            <w:drawing>
              <wp:anchor distT="45720" distB="45720" distL="114300" distR="114300" simplePos="0" relativeHeight="251702272" behindDoc="0" locked="1" layoutInCell="1" allowOverlap="1" wp14:anchorId="404A344F" wp14:editId="101662A9">
                <wp:simplePos x="0" y="0"/>
                <wp:positionH relativeFrom="page">
                  <wp:posOffset>320040</wp:posOffset>
                </wp:positionH>
                <wp:positionV relativeFrom="page">
                  <wp:posOffset>2597785</wp:posOffset>
                </wp:positionV>
                <wp:extent cx="1615440" cy="1801495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615440" cy="180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9A0F" w14:textId="06E41B13" w:rsidR="00F02183" w:rsidRPr="00F02183" w:rsidRDefault="00F02183" w:rsidP="00A87815">
                            <w:pPr>
                              <w:pStyle w:val="ListBullet2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A344F" id="Text Box 14" o:spid="_x0000_s1029" type="#_x0000_t202" style="position:absolute;left:0;text-align:left;margin-left:25.2pt;margin-top:204.55pt;width:127.2pt;height:141.85pt;flip:y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" filled="f" stroked="f">
                <v:textbox>
                  <w:txbxContent>
                    <w:p w14:paraId="05369A0F" w14:textId="06E41B13" w:rsidR="00F02183" w:rsidRPr="00F02183" w:rsidRDefault="00F02183" w:rsidP="00A87815">
                      <w:pPr>
                        <w:pStyle w:val="ListBullet2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8259E5"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91008" behindDoc="0" locked="1" layoutInCell="1" allowOverlap="1" wp14:anchorId="620F324C" wp14:editId="7332F83B">
                <wp:simplePos x="0" y="0"/>
                <wp:positionH relativeFrom="page">
                  <wp:posOffset>2506980</wp:posOffset>
                </wp:positionH>
                <wp:positionV relativeFrom="page">
                  <wp:posOffset>312420</wp:posOffset>
                </wp:positionV>
                <wp:extent cx="1935480" cy="8045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48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59FF0" w14:textId="19B47103" w:rsidR="008259E5" w:rsidRPr="007B0878" w:rsidRDefault="006F21C1" w:rsidP="008259E5">
                            <w:pPr>
                              <w:pStyle w:val="Title"/>
                              <w:rPr>
                                <w:sz w:val="56"/>
                                <w:szCs w:val="56"/>
                              </w:rPr>
                            </w:pPr>
                            <w:r w:rsidRPr="007B0878">
                              <w:rPr>
                                <w:sz w:val="56"/>
                                <w:szCs w:val="56"/>
                              </w:rPr>
                              <w:t xml:space="preserve">mes </w:t>
                            </w:r>
                            <w:r w:rsidR="007B0878" w:rsidRPr="007B0878">
                              <w:rPr>
                                <w:sz w:val="56"/>
                                <w:szCs w:val="56"/>
                              </w:rPr>
                              <w:t>SERVICESS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F324C" id="_x0000_s1030" type="#_x0000_t202" style="position:absolute;left:0;text-align:left;margin-left:197.4pt;margin-top:24.6pt;width:152.4pt;height:63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" filled="f" stroked="f">
                <v:textbox>
                  <w:txbxContent>
                    <w:p w14:paraId="75F59FF0" w14:textId="19B47103" w:rsidR="008259E5" w:rsidRPr="007B0878" w:rsidRDefault="006F21C1" w:rsidP="008259E5">
                      <w:pPr>
                        <w:pStyle w:val="Title"/>
                        <w:rPr>
                          <w:sz w:val="56"/>
                          <w:szCs w:val="56"/>
                        </w:rPr>
                      </w:pPr>
                      <w:r w:rsidRPr="007B0878">
                        <w:rPr>
                          <w:sz w:val="56"/>
                          <w:szCs w:val="56"/>
                        </w:rPr>
                        <w:t xml:space="preserve">mes </w:t>
                      </w:r>
                      <w:r w:rsidR="007B0878" w:rsidRPr="007B0878">
                        <w:rPr>
                          <w:sz w:val="56"/>
                          <w:szCs w:val="56"/>
                        </w:rPr>
                        <w:t>SERVICESS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8259E5"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92032" behindDoc="0" locked="1" layoutInCell="1" allowOverlap="1" wp14:anchorId="110EAA3A" wp14:editId="7AA52D23">
                <wp:simplePos x="0" y="0"/>
                <wp:positionH relativeFrom="page">
                  <wp:posOffset>2523490</wp:posOffset>
                </wp:positionH>
                <wp:positionV relativeFrom="page">
                  <wp:posOffset>1280160</wp:posOffset>
                </wp:positionV>
                <wp:extent cx="2807208" cy="384048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208" cy="3840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9ABB7" w14:textId="70944571" w:rsidR="008259E5" w:rsidRPr="008259E5" w:rsidRDefault="006F21C1" w:rsidP="008259E5">
                            <w:pPr>
                              <w:pStyle w:val="Subtitle"/>
                            </w:pPr>
                            <w:r>
                              <w:t>Manor Enhance</w:t>
                            </w:r>
                            <w:r w:rsidR="00611E87">
                              <w:t>d</w:t>
                            </w:r>
                            <w:r>
                              <w:t xml:space="preserve">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AA3A" id="_x0000_s1031" type="#_x0000_t202" style="position:absolute;left:0;text-align:left;margin-left:198.7pt;margin-top:100.8pt;width:221.05pt;height:30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" filled="f" stroked="f">
                <v:textbox>
                  <w:txbxContent>
                    <w:p w14:paraId="54C9ABB7" w14:textId="70944571" w:rsidR="008259E5" w:rsidRPr="008259E5" w:rsidRDefault="006F21C1" w:rsidP="008259E5">
                      <w:pPr>
                        <w:pStyle w:val="Subtitle"/>
                      </w:pPr>
                      <w:r>
                        <w:t>Manor Enhance</w:t>
                      </w:r>
                      <w:r w:rsidR="00611E87">
                        <w:t>d</w:t>
                      </w:r>
                      <w:r>
                        <w:t xml:space="preserve"> Services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8259E5" w:rsidRPr="00611E87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 wp14:anchorId="2DC18F27" wp14:editId="759D9352">
                <wp:simplePos x="0" y="0"/>
                <wp:positionH relativeFrom="page">
                  <wp:posOffset>2624455</wp:posOffset>
                </wp:positionH>
                <wp:positionV relativeFrom="page">
                  <wp:posOffset>1207135</wp:posOffset>
                </wp:positionV>
                <wp:extent cx="1508760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87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FBFD0A" id="Straight Connector 9" o:spid="_x0000_s1026" alt="&quot;&quot;" style="position:absolute;z-index:251693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06.65pt,95.05pt" to="325.4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" strokecolor="black [3200]" strokeweight="1pt">
                <v:stroke joinstyle="miter"/>
                <w10:wrap anchorx="page" anchory="page"/>
                <w10:anchorlock/>
              </v:line>
            </w:pict>
          </mc:Fallback>
        </mc:AlternateContent>
      </w:r>
      <w:r w:rsidR="008259E5" w:rsidRPr="00611E87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94080" behindDoc="0" locked="1" layoutInCell="1" allowOverlap="1" wp14:anchorId="3929ADEC" wp14:editId="5F84642E">
                <wp:simplePos x="0" y="0"/>
                <wp:positionH relativeFrom="page">
                  <wp:posOffset>4602480</wp:posOffset>
                </wp:positionH>
                <wp:positionV relativeFrom="margin">
                  <wp:align>top</wp:align>
                </wp:positionV>
                <wp:extent cx="3131820" cy="17221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72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1710" w14:textId="5C0CAA90" w:rsidR="00F02183" w:rsidRPr="00502458" w:rsidRDefault="00611E87" w:rsidP="00955CFF">
                            <w:pPr>
                              <w:pStyle w:val="Contactinfo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t xml:space="preserve"> 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248 626-6560 Ext 306 OR 307</w:t>
                            </w:r>
                            <w:r w:rsidR="00E55CCE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B553D">
                              <w:rPr>
                                <w:sz w:val="21"/>
                                <w:szCs w:val="21"/>
                              </w:rPr>
                              <w:t>(</w:t>
                            </w:r>
                            <w:r w:rsidR="00E55CCE">
                              <w:rPr>
                                <w:sz w:val="21"/>
                                <w:szCs w:val="21"/>
                              </w:rPr>
                              <w:t>EPSILON BLDG</w:t>
                            </w:r>
                            <w:r w:rsidR="009B553D"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4986B939" w14:textId="0F427687" w:rsidR="00F02183" w:rsidRPr="00502458" w:rsidRDefault="00611E87" w:rsidP="00955CFF">
                            <w:pPr>
                              <w:pStyle w:val="Contactinfo"/>
                              <w:rPr>
                                <w:sz w:val="21"/>
                                <w:szCs w:val="21"/>
                              </w:rPr>
                            </w:pPr>
                            <w:r w:rsidRPr="00502458">
                              <w:rPr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H.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H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ickman@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T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he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B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aptist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M</w:t>
                            </w:r>
                            <w:r w:rsidR="006F21C1" w:rsidRPr="00502458">
                              <w:rPr>
                                <w:sz w:val="21"/>
                                <w:szCs w:val="21"/>
                              </w:rPr>
                              <w:t>anor.org</w:t>
                            </w:r>
                          </w:p>
                          <w:p w14:paraId="5266091B" w14:textId="271E155B" w:rsidR="006F21C1" w:rsidRPr="00502458" w:rsidRDefault="006F21C1" w:rsidP="006F21C1">
                            <w:pPr>
                              <w:pStyle w:val="Contactinfo"/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  <w:r w:rsidRPr="00502458">
                              <w:rPr>
                                <w:sz w:val="21"/>
                                <w:szCs w:val="21"/>
                              </w:rPr>
                              <w:t>Henry Hickman- MES &amp; FOOD SERVICE DIRECTOR</w:t>
                            </w:r>
                          </w:p>
                          <w:p w14:paraId="3A252DE2" w14:textId="2A1058DD" w:rsidR="00611E87" w:rsidRPr="00502458" w:rsidRDefault="00611E87" w:rsidP="006F21C1">
                            <w:pPr>
                              <w:pStyle w:val="Contactinfo"/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  <w:r w:rsidRPr="00502458">
                              <w:rPr>
                                <w:sz w:val="21"/>
                                <w:szCs w:val="21"/>
                              </w:rPr>
                              <w:t xml:space="preserve">Please see 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your Service Coordinator</w:t>
                            </w:r>
                            <w:r w:rsidRPr="00502458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B0878" w:rsidRPr="00502458">
                              <w:rPr>
                                <w:sz w:val="21"/>
                                <w:szCs w:val="21"/>
                              </w:rPr>
                              <w:t>for M.E.S. C</w:t>
                            </w:r>
                            <w:r w:rsidRPr="00502458">
                              <w:rPr>
                                <w:sz w:val="21"/>
                                <w:szCs w:val="21"/>
                              </w:rPr>
                              <w:t>ontracts***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ADEC" id="_x0000_s1032" type="#_x0000_t202" style="position:absolute;left:0;text-align:left;margin-left:362.4pt;margin-top:0;width:246.6pt;height:135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" filled="f" stroked="f">
                <v:textbox>
                  <w:txbxContent>
                    <w:p w14:paraId="7CC91710" w14:textId="5C0CAA90" w:rsidR="00F02183" w:rsidRPr="00502458" w:rsidRDefault="00611E87" w:rsidP="00955CFF">
                      <w:pPr>
                        <w:pStyle w:val="Contactinfo"/>
                        <w:rPr>
                          <w:sz w:val="21"/>
                          <w:szCs w:val="21"/>
                        </w:rPr>
                      </w:pPr>
                      <w:r>
                        <w:t xml:space="preserve"> 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248 626-6560 Ext 306 OR 307</w:t>
                      </w:r>
                      <w:r w:rsidR="00E55CCE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9B553D">
                        <w:rPr>
                          <w:sz w:val="21"/>
                          <w:szCs w:val="21"/>
                        </w:rPr>
                        <w:t>(</w:t>
                      </w:r>
                      <w:r w:rsidR="00E55CCE">
                        <w:rPr>
                          <w:sz w:val="21"/>
                          <w:szCs w:val="21"/>
                        </w:rPr>
                        <w:t>EPSILON BLDG</w:t>
                      </w:r>
                      <w:r w:rsidR="009B553D">
                        <w:rPr>
                          <w:sz w:val="21"/>
                          <w:szCs w:val="21"/>
                        </w:rPr>
                        <w:t>)</w:t>
                      </w:r>
                    </w:p>
                    <w:p w14:paraId="4986B939" w14:textId="0F427687" w:rsidR="00F02183" w:rsidRPr="00502458" w:rsidRDefault="00611E87" w:rsidP="00955CFF">
                      <w:pPr>
                        <w:pStyle w:val="Contactinfo"/>
                        <w:rPr>
                          <w:sz w:val="21"/>
                          <w:szCs w:val="21"/>
                        </w:rPr>
                      </w:pPr>
                      <w:r w:rsidRPr="00502458">
                        <w:rPr>
                          <w:sz w:val="21"/>
                          <w:szCs w:val="21"/>
                        </w:rPr>
                        <w:t xml:space="preserve">  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H.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H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ickman@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T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he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B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aptist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M</w:t>
                      </w:r>
                      <w:r w:rsidR="006F21C1" w:rsidRPr="00502458">
                        <w:rPr>
                          <w:sz w:val="21"/>
                          <w:szCs w:val="21"/>
                        </w:rPr>
                        <w:t>anor.org</w:t>
                      </w:r>
                    </w:p>
                    <w:p w14:paraId="5266091B" w14:textId="271E155B" w:rsidR="006F21C1" w:rsidRPr="00502458" w:rsidRDefault="006F21C1" w:rsidP="006F21C1">
                      <w:pPr>
                        <w:pStyle w:val="Contactinfo"/>
                        <w:ind w:left="0"/>
                        <w:rPr>
                          <w:sz w:val="21"/>
                          <w:szCs w:val="21"/>
                        </w:rPr>
                      </w:pPr>
                      <w:r w:rsidRPr="00502458">
                        <w:rPr>
                          <w:sz w:val="21"/>
                          <w:szCs w:val="21"/>
                        </w:rPr>
                        <w:t>Henry Hickman- MES &amp; FOOD SERVICE DIRECTOR</w:t>
                      </w:r>
                    </w:p>
                    <w:p w14:paraId="3A252DE2" w14:textId="2A1058DD" w:rsidR="00611E87" w:rsidRPr="00502458" w:rsidRDefault="00611E87" w:rsidP="006F21C1">
                      <w:pPr>
                        <w:pStyle w:val="Contactinfo"/>
                        <w:ind w:left="0"/>
                        <w:rPr>
                          <w:sz w:val="21"/>
                          <w:szCs w:val="21"/>
                        </w:rPr>
                      </w:pPr>
                      <w:r w:rsidRPr="00502458">
                        <w:rPr>
                          <w:sz w:val="21"/>
                          <w:szCs w:val="21"/>
                        </w:rPr>
                        <w:t xml:space="preserve">Please see 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your Service Coordinator</w:t>
                      </w:r>
                      <w:r w:rsidRPr="00502458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7B0878" w:rsidRPr="00502458">
                        <w:rPr>
                          <w:sz w:val="21"/>
                          <w:szCs w:val="21"/>
                        </w:rPr>
                        <w:t>for M.E.S. C</w:t>
                      </w:r>
                      <w:r w:rsidRPr="00502458">
                        <w:rPr>
                          <w:sz w:val="21"/>
                          <w:szCs w:val="21"/>
                        </w:rPr>
                        <w:t>ontracts***</w:t>
                      </w: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r w:rsidR="00BC39AE" w:rsidRPr="00611E87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3120" behindDoc="1" locked="1" layoutInCell="1" allowOverlap="1" wp14:anchorId="5723709B" wp14:editId="13149DB4">
                <wp:simplePos x="0" y="0"/>
                <wp:positionH relativeFrom="page">
                  <wp:align>right</wp:align>
                </wp:positionH>
                <wp:positionV relativeFrom="paragraph">
                  <wp:posOffset>-365760</wp:posOffset>
                </wp:positionV>
                <wp:extent cx="7772400" cy="10058400"/>
                <wp:effectExtent l="0" t="0" r="0" b="0"/>
                <wp:wrapNone/>
                <wp:docPr id="409346637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814" cy="10058400"/>
                        </a:xfrm>
                      </wpg:grpSpPr>
                      <wps:wsp>
                        <wps:cNvPr id="1439553832" name="Rectangle 1439553832"/>
                        <wps:cNvSpPr/>
                        <wps:spPr>
                          <a:xfrm>
                            <a:off x="2261700" y="0"/>
                            <a:ext cx="5511114" cy="1947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16323" name="Rectangle 101016323"/>
                        <wps:cNvSpPr/>
                        <wps:spPr>
                          <a:xfrm>
                            <a:off x="0" y="0"/>
                            <a:ext cx="2259330" cy="10058400"/>
                          </a:xfrm>
                          <a:prstGeom prst="rect">
                            <a:avLst/>
                          </a:prstGeom>
                          <a:solidFill>
                            <a:srgbClr val="6B6B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65AD15" w14:textId="02CDC082" w:rsidR="006F21C1" w:rsidRPr="006F21C1" w:rsidRDefault="00611E87" w:rsidP="00611E87">
                              <w:pPr>
                                <w:pStyle w:val="Contactinfo"/>
                                <w:rPr>
                                  <w:strike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D66E640" wp14:editId="5C806EDF">
                                    <wp:extent cx="1741805" cy="2065020"/>
                                    <wp:effectExtent l="0" t="0" r="0" b="0"/>
                                    <wp:docPr id="1919414698" name="Picture 2" descr="A plate of fried food&#10;&#10;AI-generated content may be incorrec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19414698" name="Picture 2" descr="A plate of fried food&#10;&#10;AI-generated content may be incorrect.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  <a:ext uri="{837473B0-CC2E-450A-ABE3-18F120FF3D39}">
                                                  <a1611:picAttrSrcUrl xmlns:a1611="http://schemas.microsoft.com/office/drawing/2016/11/main" r:id="rId15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42333" cy="20656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87815">
                                <w:rPr>
                                  <w:strike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7812EC28" wp14:editId="51451DF8">
                                    <wp:extent cx="2063750" cy="2941320"/>
                                    <wp:effectExtent l="0" t="0" r="0" b="0"/>
                                    <wp:docPr id="1741650506" name="Picture 1" descr="Cleaning items put in gray plastic ja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41650506" name="Picture 1741650506" descr="Cleaning items put in gray plastic jar"/>
                                            <pic:cNvPicPr/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65632" cy="29440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3709B" id="Group 9" o:spid="_x0000_s1033" alt="&quot;&quot;" style="position:absolute;left:0;text-align:left;margin-left:560.8pt;margin-top:-28.8pt;width:612pt;height:11in;z-index:-251663360;mso-position-horizontal:right;mso-position-horizontal-relative:page;mso-width-relative:margin;mso-height-relative:margin" coordsize="7772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">
                <v:rect id="Rectangle 1439553832" o:spid="_x0000_s1034" style="position:absolute;left:22617;width:55111;height:19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" fillcolor="#d8d8d8 [2732]" stroked="f" strokeweight="1pt"/>
                <v:rect id="Rectangle 101016323" o:spid="_x0000_s1035" style="position:absolute;width:2259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" fillcolor="#6b6b6b" stroked="f" strokeweight="1pt">
                  <v:textbox>
                    <w:txbxContent>
                      <w:p w14:paraId="7465AD15" w14:textId="02CDC082" w:rsidR="006F21C1" w:rsidRPr="006F21C1" w:rsidRDefault="00611E87" w:rsidP="00611E87">
                        <w:pPr>
                          <w:pStyle w:val="Contactinfo"/>
                          <w:rPr>
                            <w:strike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D66E640" wp14:editId="5C806EDF">
                              <wp:extent cx="1741805" cy="2065020"/>
                              <wp:effectExtent l="0" t="0" r="0" b="0"/>
                              <wp:docPr id="1919414698" name="Picture 2" descr="A plate of fried food&#10;&#10;AI-generated content may be incorrec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19414698" name="Picture 2" descr="A plate of fried food&#10;&#10;AI-generated content may be incorrect.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837473B0-CC2E-450A-ABE3-18F120FF3D39}">
                                            <a1611:picAttrSrcUrl xmlns:a1611="http://schemas.microsoft.com/office/drawing/2016/11/main" r:id="rId18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42333" cy="20656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87815">
                          <w:rPr>
                            <w:strike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812EC28" wp14:editId="51451DF8">
                              <wp:extent cx="2063750" cy="2941320"/>
                              <wp:effectExtent l="0" t="0" r="0" b="0"/>
                              <wp:docPr id="1741650506" name="Picture 1" descr="Cleaning items put in gray plastic 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41650506" name="Picture 1741650506" descr="Cleaning items put in gray plastic jar"/>
                                      <pic:cNvPicPr/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65632" cy="294400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r w:rsidR="00611E87" w:rsidRPr="00611E87">
        <w:rPr>
          <w:noProof/>
          <w:sz w:val="44"/>
          <w:szCs w:val="44"/>
        </w:rPr>
        <w:t xml:space="preserve">MANOR </w:t>
      </w:r>
    </w:p>
    <w:p w14:paraId="78094E24" w14:textId="5A18D974" w:rsidR="00611E87" w:rsidRPr="00611E87" w:rsidRDefault="00611E87" w:rsidP="00611E87">
      <w:pPr>
        <w:pStyle w:val="Contactinfo"/>
        <w:rPr>
          <w:noProof/>
          <w:sz w:val="44"/>
          <w:szCs w:val="44"/>
        </w:rPr>
      </w:pPr>
      <w:r w:rsidRPr="00611E87">
        <w:rPr>
          <w:noProof/>
          <w:sz w:val="44"/>
          <w:szCs w:val="44"/>
        </w:rPr>
        <w:t>ENHANCE</w:t>
      </w:r>
      <w:r>
        <w:rPr>
          <w:noProof/>
          <w:sz w:val="44"/>
          <w:szCs w:val="44"/>
        </w:rPr>
        <w:t>D</w:t>
      </w:r>
    </w:p>
    <w:p w14:paraId="03B2B409" w14:textId="1EF3D4F9" w:rsidR="003D0DFE" w:rsidRPr="00611E87" w:rsidRDefault="00611E87" w:rsidP="00611E87">
      <w:pPr>
        <w:pStyle w:val="Contactinfo"/>
        <w:rPr>
          <w:sz w:val="44"/>
          <w:szCs w:val="44"/>
        </w:rPr>
      </w:pPr>
      <w:r w:rsidRPr="00611E87">
        <w:rPr>
          <w:noProof/>
          <w:sz w:val="44"/>
          <w:szCs w:val="44"/>
        </w:rPr>
        <w:t>SERVICES</w:t>
      </w:r>
    </w:p>
    <w:p w14:paraId="79B17D54" w14:textId="77777777" w:rsidR="003D0DFE" w:rsidRDefault="003D0DFE" w:rsidP="008259E5"/>
    <w:sectPr w:rsidR="003D0DFE" w:rsidSect="008259E5">
      <w:pgSz w:w="12240" w:h="15840" w:code="1"/>
      <w:pgMar w:top="36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85E1F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37486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B679F"/>
    <w:multiLevelType w:val="hybridMultilevel"/>
    <w:tmpl w:val="3D9A99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F4AC1"/>
    <w:multiLevelType w:val="hybridMultilevel"/>
    <w:tmpl w:val="386AA6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80179">
    <w:abstractNumId w:val="2"/>
  </w:num>
  <w:num w:numId="2" w16cid:durableId="1083533073">
    <w:abstractNumId w:val="3"/>
  </w:num>
  <w:num w:numId="3" w16cid:durableId="1248880183">
    <w:abstractNumId w:val="4"/>
  </w:num>
  <w:num w:numId="4" w16cid:durableId="1034574705">
    <w:abstractNumId w:val="1"/>
  </w:num>
  <w:num w:numId="5" w16cid:durableId="191558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C1"/>
    <w:rsid w:val="00004F51"/>
    <w:rsid w:val="00020F56"/>
    <w:rsid w:val="00031503"/>
    <w:rsid w:val="0003754E"/>
    <w:rsid w:val="000429E8"/>
    <w:rsid w:val="000451D3"/>
    <w:rsid w:val="000501DB"/>
    <w:rsid w:val="00060F74"/>
    <w:rsid w:val="00077516"/>
    <w:rsid w:val="000F1213"/>
    <w:rsid w:val="000F713F"/>
    <w:rsid w:val="00163462"/>
    <w:rsid w:val="001841D1"/>
    <w:rsid w:val="001E5685"/>
    <w:rsid w:val="001E57D7"/>
    <w:rsid w:val="00200BE5"/>
    <w:rsid w:val="00221937"/>
    <w:rsid w:val="00257458"/>
    <w:rsid w:val="002D512E"/>
    <w:rsid w:val="003102C7"/>
    <w:rsid w:val="00315588"/>
    <w:rsid w:val="00325F59"/>
    <w:rsid w:val="0034063E"/>
    <w:rsid w:val="00340BFE"/>
    <w:rsid w:val="00351F64"/>
    <w:rsid w:val="003A7E81"/>
    <w:rsid w:val="003D0DFE"/>
    <w:rsid w:val="00410D36"/>
    <w:rsid w:val="004156BB"/>
    <w:rsid w:val="00475B42"/>
    <w:rsid w:val="004A018B"/>
    <w:rsid w:val="004A553C"/>
    <w:rsid w:val="004B79F8"/>
    <w:rsid w:val="004C35E0"/>
    <w:rsid w:val="004E4D08"/>
    <w:rsid w:val="00502458"/>
    <w:rsid w:val="00566601"/>
    <w:rsid w:val="005933EA"/>
    <w:rsid w:val="005F2437"/>
    <w:rsid w:val="00610653"/>
    <w:rsid w:val="00611E87"/>
    <w:rsid w:val="0063333F"/>
    <w:rsid w:val="00637F90"/>
    <w:rsid w:val="00650B69"/>
    <w:rsid w:val="00680ED4"/>
    <w:rsid w:val="00686E42"/>
    <w:rsid w:val="00691706"/>
    <w:rsid w:val="006C1B5C"/>
    <w:rsid w:val="006F21C1"/>
    <w:rsid w:val="00750107"/>
    <w:rsid w:val="007657C1"/>
    <w:rsid w:val="007B0878"/>
    <w:rsid w:val="00811B9B"/>
    <w:rsid w:val="008259E5"/>
    <w:rsid w:val="00847EAA"/>
    <w:rsid w:val="008A0338"/>
    <w:rsid w:val="008C57C3"/>
    <w:rsid w:val="00924880"/>
    <w:rsid w:val="00955CFF"/>
    <w:rsid w:val="009B07EF"/>
    <w:rsid w:val="009B553D"/>
    <w:rsid w:val="009D0CC9"/>
    <w:rsid w:val="009E1FE6"/>
    <w:rsid w:val="009E3A3E"/>
    <w:rsid w:val="00A87815"/>
    <w:rsid w:val="00AE4A2E"/>
    <w:rsid w:val="00AE7128"/>
    <w:rsid w:val="00B0186B"/>
    <w:rsid w:val="00B05823"/>
    <w:rsid w:val="00B15C72"/>
    <w:rsid w:val="00B16D7F"/>
    <w:rsid w:val="00B32C90"/>
    <w:rsid w:val="00B67CE7"/>
    <w:rsid w:val="00B80990"/>
    <w:rsid w:val="00BC39AE"/>
    <w:rsid w:val="00BD0C31"/>
    <w:rsid w:val="00BD22B9"/>
    <w:rsid w:val="00BE37A9"/>
    <w:rsid w:val="00C23C36"/>
    <w:rsid w:val="00C272BB"/>
    <w:rsid w:val="00C3400B"/>
    <w:rsid w:val="00C77598"/>
    <w:rsid w:val="00D33E66"/>
    <w:rsid w:val="00D71668"/>
    <w:rsid w:val="00D83EF0"/>
    <w:rsid w:val="00D920AB"/>
    <w:rsid w:val="00D94635"/>
    <w:rsid w:val="00DD6D6A"/>
    <w:rsid w:val="00E01E79"/>
    <w:rsid w:val="00E046B8"/>
    <w:rsid w:val="00E21695"/>
    <w:rsid w:val="00E55CCE"/>
    <w:rsid w:val="00E56732"/>
    <w:rsid w:val="00E6589E"/>
    <w:rsid w:val="00E724A0"/>
    <w:rsid w:val="00E937A9"/>
    <w:rsid w:val="00ED54C5"/>
    <w:rsid w:val="00F02183"/>
    <w:rsid w:val="00F50FFF"/>
    <w:rsid w:val="00FA7CEA"/>
    <w:rsid w:val="00FB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46394"/>
  <w15:chartTrackingRefBased/>
  <w15:docId w15:val="{686F5D90-9962-4136-9A7B-233D8C72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A3E"/>
    <w:pPr>
      <w:spacing w:after="0"/>
      <w:jc w:val="both"/>
    </w:pPr>
    <w:rPr>
      <w:rFonts w:cs="Mangal"/>
      <w:color w:val="747474" w:themeColor="background2" w:themeShade="80"/>
      <w:position w:val="9"/>
      <w:szCs w:val="23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183"/>
    <w:pPr>
      <w:spacing w:after="140"/>
      <w:contextualSpacing/>
      <w:outlineLvl w:val="0"/>
    </w:pPr>
    <w:rPr>
      <w:b/>
      <w:bCs/>
      <w:caps/>
      <w:color w:val="FFFFFF" w:themeColor="background1"/>
      <w:spacing w:val="2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D71668"/>
    <w:pPr>
      <w:spacing w:after="140"/>
      <w:outlineLvl w:val="1"/>
    </w:pPr>
    <w:rPr>
      <w:b/>
      <w:bCs/>
      <w:caps/>
      <w:color w:val="595959" w:themeColor="text1" w:themeTint="A6"/>
      <w:spacing w:val="2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71668"/>
    <w:pPr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D71668"/>
    <w:pPr>
      <w:spacing w:after="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B15C72"/>
    <w:pPr>
      <w:spacing w:line="240" w:lineRule="auto"/>
      <w:ind w:left="720"/>
      <w:contextualSpacing/>
      <w:jc w:val="center"/>
    </w:pPr>
  </w:style>
  <w:style w:type="paragraph" w:styleId="Date">
    <w:name w:val="Date"/>
    <w:basedOn w:val="Normal"/>
    <w:next w:val="Normal"/>
    <w:link w:val="DateChar"/>
    <w:uiPriority w:val="99"/>
    <w:semiHidden/>
    <w:rsid w:val="004A553C"/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semiHidden/>
    <w:rsid w:val="009E3A3E"/>
    <w:rPr>
      <w:rFonts w:cs="Mangal"/>
      <w:color w:val="FFFFFF" w:themeColor="background1"/>
      <w:position w:val="9"/>
      <w:szCs w:val="23"/>
      <w:lang w:val="en-US"/>
    </w:rPr>
  </w:style>
  <w:style w:type="paragraph" w:customStyle="1" w:styleId="Contactinfo">
    <w:name w:val="Contact info"/>
    <w:basedOn w:val="Normal"/>
    <w:qFormat/>
    <w:rsid w:val="00004F51"/>
    <w:pPr>
      <w:spacing w:line="420" w:lineRule="auto"/>
      <w:ind w:left="-113" w:right="-113"/>
      <w:jc w:val="left"/>
    </w:pPr>
    <w:rPr>
      <w:color w:val="000000" w:themeColor="text1"/>
      <w:position w:val="1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24880"/>
    <w:pPr>
      <w:spacing w:line="600" w:lineRule="exact"/>
      <w:jc w:val="left"/>
    </w:pPr>
    <w:rPr>
      <w:rFonts w:asciiTheme="majorHAnsi" w:hAnsiTheme="majorHAnsi"/>
      <w:caps/>
      <w:color w:val="262626" w:themeColor="text1" w:themeTint="D9"/>
      <w:spacing w:val="28"/>
      <w:position w:val="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24880"/>
    <w:rPr>
      <w:rFonts w:asciiTheme="majorHAnsi" w:hAnsiTheme="majorHAnsi" w:cs="Mangal"/>
      <w:caps/>
      <w:color w:val="262626" w:themeColor="text1" w:themeTint="D9"/>
      <w:spacing w:val="28"/>
      <w:sz w:val="60"/>
      <w:szCs w:val="6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53C"/>
    <w:pPr>
      <w:spacing w:after="160"/>
      <w:jc w:val="left"/>
    </w:pPr>
    <w:rPr>
      <w:color w:val="auto"/>
      <w:positio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53C"/>
    <w:rPr>
      <w:rFonts w:cs="Mangal"/>
      <w:sz w:val="28"/>
      <w:szCs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02183"/>
    <w:rPr>
      <w:rFonts w:cs="Mangal"/>
      <w:b/>
      <w:bCs/>
      <w:caps/>
      <w:color w:val="FFFFFF" w:themeColor="background1"/>
      <w:spacing w:val="20"/>
      <w:position w:val="9"/>
      <w:sz w:val="26"/>
      <w:szCs w:val="26"/>
      <w:lang w:val="en-US"/>
    </w:rPr>
  </w:style>
  <w:style w:type="paragraph" w:customStyle="1" w:styleId="Normalwhite">
    <w:name w:val="Normal white"/>
    <w:basedOn w:val="Normal"/>
    <w:qFormat/>
    <w:rsid w:val="00D71668"/>
    <w:pPr>
      <w:spacing w:line="240" w:lineRule="auto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D71668"/>
    <w:rPr>
      <w:rFonts w:cs="Mangal"/>
      <w:b/>
      <w:bCs/>
      <w:caps/>
      <w:color w:val="595959" w:themeColor="text1" w:themeTint="A6"/>
      <w:spacing w:val="20"/>
      <w:position w:val="9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71668"/>
    <w:rPr>
      <w:rFonts w:cs="Mangal"/>
      <w:b/>
      <w:bCs/>
      <w:color w:val="747474" w:themeColor="background2" w:themeShade="80"/>
      <w:position w:val="9"/>
      <w:sz w:val="24"/>
      <w:szCs w:val="24"/>
      <w:lang w:val="en-US"/>
    </w:rPr>
  </w:style>
  <w:style w:type="paragraph" w:styleId="ListBullet">
    <w:name w:val="List Bullet"/>
    <w:basedOn w:val="Normal"/>
    <w:uiPriority w:val="99"/>
    <w:rsid w:val="00D71668"/>
    <w:pPr>
      <w:numPr>
        <w:numId w:val="4"/>
      </w:numPr>
      <w:spacing w:line="240" w:lineRule="auto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71668"/>
    <w:rPr>
      <w:rFonts w:cs="Mangal"/>
      <w:color w:val="747474" w:themeColor="background2" w:themeShade="80"/>
      <w:position w:val="9"/>
      <w:szCs w:val="23"/>
      <w:lang w:val="en-US"/>
    </w:rPr>
  </w:style>
  <w:style w:type="paragraph" w:styleId="ListBullet2">
    <w:name w:val="List Bullet 2"/>
    <w:basedOn w:val="Normal"/>
    <w:uiPriority w:val="99"/>
    <w:rsid w:val="00D71668"/>
    <w:pPr>
      <w:numPr>
        <w:numId w:val="5"/>
      </w:numPr>
      <w:ind w:left="360"/>
      <w:contextualSpacing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xhere.com/nl/photo/601065" TargetMode="External"/><Relationship Id="rId18" Type="http://schemas.openxmlformats.org/officeDocument/2006/relationships/hyperlink" Target="https://www.flickr.com/photos/illetyus/35122668915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0.jpg"/><Relationship Id="rId17" Type="http://schemas.openxmlformats.org/officeDocument/2006/relationships/image" Target="media/image30.jp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xhere.com/nl/photo/601065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ckr.com/photos/illetyus/35122668915/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40.jpeg"/><Relationship Id="rId4" Type="http://schemas.openxmlformats.org/officeDocument/2006/relationships/numbering" Target="numbering.xml"/><Relationship Id="rId9" Type="http://schemas.openxmlformats.org/officeDocument/2006/relationships/image" Target="media/image10.jpeg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.hickman\AppData\Roaming\Microsoft\Templates\Bold%20content%20marketing%20manager%20resume.dotx" TargetMode="External"/></Relationships>
</file>

<file path=word/theme/theme1.xml><?xml version="1.0" encoding="utf-8"?>
<a:theme xmlns:a="http://schemas.openxmlformats.org/drawingml/2006/main" name="Office Theme">
  <a:themeElements>
    <a:clrScheme name="4201197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6B6B6B"/>
      </a:accent1>
      <a:accent2>
        <a:srgbClr val="D9D9D9"/>
      </a:accent2>
      <a:accent3>
        <a:srgbClr val="4C75D0"/>
      </a:accent3>
      <a:accent4>
        <a:srgbClr val="F08A74"/>
      </a:accent4>
      <a:accent5>
        <a:srgbClr val="137227"/>
      </a:accent5>
      <a:accent6>
        <a:srgbClr val="E6BC42"/>
      </a:accent6>
      <a:hlink>
        <a:srgbClr val="467886"/>
      </a:hlink>
      <a:folHlink>
        <a:srgbClr val="96607D"/>
      </a:folHlink>
    </a:clrScheme>
    <a:fontScheme name="Franklin Gothic Medium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FBDAC4F375C49954E5D6DD50B1588" ma:contentTypeVersion="11" ma:contentTypeDescription="Create a new document." ma:contentTypeScope="" ma:versionID="2de5c6ec3d8b2cc607772a2da4f98d21">
  <xsd:schema xmlns:xsd="http://www.w3.org/2001/XMLSchema" xmlns:xs="http://www.w3.org/2001/XMLSchema" xmlns:p="http://schemas.microsoft.com/office/2006/metadata/properties" xmlns:ns2="d00a7997-2d99-4ac1-bf75-a7f9a9c82cf5" xmlns:ns3="820f8eb7-0bfe-4f91-8d12-54111b92272e" targetNamespace="http://schemas.microsoft.com/office/2006/metadata/properties" ma:root="true" ma:fieldsID="f216adb3f8bccfe412b2d8abb3dccdd3" ns2:_="" ns3:_="">
    <xsd:import namespace="d00a7997-2d99-4ac1-bf75-a7f9a9c82cf5"/>
    <xsd:import namespace="820f8eb7-0bfe-4f91-8d12-54111b922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a7997-2d99-4ac1-bf75-a7f9a9c82c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f1b5ef-7232-444d-afe9-decf469ce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f8eb7-0bfe-4f91-8d12-54111b92272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b0a2ad0-9c6c-46a0-aa24-92171c0fceab}" ma:internalName="TaxCatchAll" ma:showField="CatchAllData" ma:web="820f8eb7-0bfe-4f91-8d12-54111b922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f8eb7-0bfe-4f91-8d12-54111b92272e" xsi:nil="true"/>
    <lcf76f155ced4ddcb4097134ff3c332f xmlns="d00a7997-2d99-4ac1-bf75-a7f9a9c82c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45ED85-5D9B-48D0-A7A3-0460E6C5F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DE0FA-E993-4DF1-A071-A06AC7CA4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0a7997-2d99-4ac1-bf75-a7f9a9c82cf5"/>
    <ds:schemaRef ds:uri="820f8eb7-0bfe-4f91-8d12-54111b922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3BA7E-F72F-40A9-A9B6-9B32480F9557}">
  <ds:schemaRefs>
    <ds:schemaRef ds:uri="http://schemas.microsoft.com/office/2006/metadata/properties"/>
    <ds:schemaRef ds:uri="http://schemas.microsoft.com/office/infopath/2007/PartnerControls"/>
    <ds:schemaRef ds:uri="820f8eb7-0bfe-4f91-8d12-54111b92272e"/>
    <ds:schemaRef ds:uri="d00a7997-2d99-4ac1-bf75-a7f9a9c82cf5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Bold content marketing manager resume.dotx</Template>
  <TotalTime>1</TotalTime>
  <Pages>1</Pages>
  <Words>3</Words>
  <Characters>21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Hickman</dc:creator>
  <cp:keywords/>
  <dc:description/>
  <cp:lastModifiedBy>Tyler Slone</cp:lastModifiedBy>
  <cp:revision>4</cp:revision>
  <cp:lastPrinted>2026-02-19T19:26:00Z</cp:lastPrinted>
  <dcterms:created xsi:type="dcterms:W3CDTF">2026-02-19T19:14:00Z</dcterms:created>
  <dcterms:modified xsi:type="dcterms:W3CDTF">2026-02-19T19:26:00Z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0x010100764FBDAC4F375C49954E5D6DD50B1588</vt:lpwstr>
  </property>
  <property fmtid="{D5CDD505-2E9C-101B-9397-08002B2CF9AE}" pid="3" name="MediaServiceImageTags">
    <vt:lpwstr/>
  </property>
  <property fmtid="{D5CDD505-2E9C-101B-9397-08002B2CF9AE}" pid="4" name="Order">
    <vt:r8>5357100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