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6C303C9C" w14:textId="77777777" w:rsidTr="007650F4">
        <w:tc>
          <w:tcPr>
            <w:tcW w:w="5000" w:type="pct"/>
            <w:gridSpan w:val="4"/>
            <w:shd w:val="clear" w:color="auto" w:fill="00B0F0"/>
            <w:vAlign w:val="bottom"/>
          </w:tcPr>
          <w:p w14:paraId="7BAB0D75" w14:textId="344EF6E9" w:rsidR="000172E5" w:rsidRPr="00637200" w:rsidRDefault="00ED1799" w:rsidP="00637200">
            <w:pPr>
              <w:pStyle w:val="Heading1"/>
            </w:pPr>
            <w:r>
              <w:t>Contact Information</w:t>
            </w:r>
          </w:p>
        </w:tc>
      </w:tr>
      <w:tr w:rsidR="000172E5" w:rsidRPr="00846B76" w14:paraId="58A6E81B" w14:textId="77777777" w:rsidTr="006145D8">
        <w:sdt>
          <w:sdtPr>
            <w:id w:val="1621259925"/>
            <w:placeholder>
              <w:docPart w:val="97DC873F19104425B3B19DA46C648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192174C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C94845E" w14:textId="77777777" w:rsidR="000172E5" w:rsidRPr="00846B76" w:rsidRDefault="000172E5" w:rsidP="00311D4F"/>
        </w:tc>
      </w:tr>
      <w:tr w:rsidR="000172E5" w:rsidRPr="00846B76" w14:paraId="6E7992B1" w14:textId="77777777" w:rsidTr="006145D8">
        <w:sdt>
          <w:sdtPr>
            <w:id w:val="-1470592894"/>
            <w:placeholder>
              <w:docPart w:val="12534693C94548BC8BAA21B96F110F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6234B79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131781" w14:textId="77777777" w:rsidR="000172E5" w:rsidRPr="00846B76" w:rsidRDefault="000172E5" w:rsidP="00311D4F"/>
        </w:tc>
      </w:tr>
      <w:tr w:rsidR="00ED1799" w:rsidRPr="00846B76" w14:paraId="73B2B946" w14:textId="77777777" w:rsidTr="006145D8">
        <w:tc>
          <w:tcPr>
            <w:tcW w:w="1334" w:type="pct"/>
            <w:vAlign w:val="bottom"/>
          </w:tcPr>
          <w:p w14:paraId="5FBC8F87" w14:textId="2D787AE1" w:rsidR="00ED1799" w:rsidRDefault="00ED1799" w:rsidP="00637200">
            <w:pPr>
              <w:pStyle w:val="NormalIndent"/>
            </w:pPr>
            <w:r>
              <w:t>Company or Affiliation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DB1B49" w14:textId="77777777" w:rsidR="00ED1799" w:rsidRPr="00846B76" w:rsidRDefault="00ED1799" w:rsidP="00311D4F"/>
        </w:tc>
      </w:tr>
      <w:tr w:rsidR="00ED1799" w:rsidRPr="00846B76" w14:paraId="340501C6" w14:textId="77777777" w:rsidTr="006145D8">
        <w:tc>
          <w:tcPr>
            <w:tcW w:w="1334" w:type="pct"/>
            <w:vAlign w:val="bottom"/>
          </w:tcPr>
          <w:p w14:paraId="61FD3878" w14:textId="76120C8D" w:rsidR="00ED1799" w:rsidRDefault="00ED1799" w:rsidP="00637200">
            <w:pPr>
              <w:pStyle w:val="NormalIndent"/>
            </w:pPr>
            <w:r>
              <w:t>Position/Title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6C433D" w14:textId="77777777" w:rsidR="00ED1799" w:rsidRPr="00846B76" w:rsidRDefault="00ED1799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65C475D" w14:textId="77777777" w:rsidR="00ED1799" w:rsidRDefault="00ED1799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A8A36" w14:textId="77777777" w:rsidR="00ED1799" w:rsidRPr="00846B76" w:rsidRDefault="00ED1799" w:rsidP="00311D4F"/>
        </w:tc>
      </w:tr>
      <w:tr w:rsidR="000172E5" w:rsidRPr="00846B76" w14:paraId="27E09DE7" w14:textId="77777777" w:rsidTr="006145D8">
        <w:sdt>
          <w:sdtPr>
            <w:id w:val="946660661"/>
            <w:placeholder>
              <w:docPart w:val="9EC02633F9F5436A93E1D50D53E248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8FD808B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39323B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6D48E430" w14:textId="0D923A00" w:rsidR="000172E5" w:rsidRDefault="00ED1799" w:rsidP="00311D4F">
            <w:r>
              <w:t>Work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66EEB7" w14:textId="77777777" w:rsidR="000172E5" w:rsidRPr="00846B76" w:rsidRDefault="000172E5" w:rsidP="00311D4F"/>
        </w:tc>
      </w:tr>
      <w:tr w:rsidR="000172E5" w:rsidRPr="00846B76" w14:paraId="053FC6F5" w14:textId="77777777" w:rsidTr="006145D8">
        <w:sdt>
          <w:sdtPr>
            <w:id w:val="1334104394"/>
            <w:placeholder>
              <w:docPart w:val="F217E03D9E014C4D8856A4FD746EA7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F165BF7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D303A6" w14:textId="77777777" w:rsidR="000172E5" w:rsidRPr="00846B76" w:rsidRDefault="000172E5" w:rsidP="00311D4F"/>
        </w:tc>
      </w:tr>
      <w:tr w:rsidR="000172E5" w:rsidRPr="00846B76" w14:paraId="408AD2C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AC05BB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0446698" w14:textId="77777777" w:rsidTr="007650F4">
        <w:tc>
          <w:tcPr>
            <w:tcW w:w="5000" w:type="pct"/>
            <w:gridSpan w:val="4"/>
            <w:shd w:val="clear" w:color="auto" w:fill="00B0F0"/>
            <w:vAlign w:val="bottom"/>
          </w:tcPr>
          <w:p w14:paraId="28C59DD3" w14:textId="31C52932" w:rsidR="000172E5" w:rsidRPr="007650F4" w:rsidRDefault="007650F4" w:rsidP="00637200">
            <w:pPr>
              <w:pStyle w:val="Heading1"/>
              <w:rPr>
                <w:color w:val="155078" w:themeColor="accent1"/>
              </w:rPr>
            </w:pPr>
            <w:r>
              <w:t xml:space="preserve">BHSC </w:t>
            </w:r>
            <w:r w:rsidR="00ED1799">
              <w:t>Subcommittees</w:t>
            </w:r>
          </w:p>
        </w:tc>
      </w:tr>
    </w:tbl>
    <w:p w14:paraId="6FFD5994" w14:textId="6329455C" w:rsidR="000172E5" w:rsidRDefault="00ED1799" w:rsidP="00637200">
      <w:r>
        <w:t>The BH</w:t>
      </w:r>
      <w:r w:rsidR="005630ED">
        <w:t>S</w:t>
      </w:r>
      <w:r>
        <w:t>C consists of several subcommittees</w:t>
      </w:r>
      <w:r w:rsidR="007650F4">
        <w:t xml:space="preserve"> that you may be interested in learning more about and joining.  </w:t>
      </w:r>
      <w:r w:rsidR="006529F9">
        <w:t>The</w:t>
      </w:r>
      <w:r w:rsidR="007650F4">
        <w:t xml:space="preserve"> goals of the subcommittees may be found in within the BHSC By-Laws (see BHSC website to obtain electronic copy of by-laws).  The subcommittees subject areas are as followed:</w:t>
      </w:r>
    </w:p>
    <w:p w14:paraId="057660F5" w14:textId="77777777" w:rsidR="007650F4" w:rsidRDefault="007650F4" w:rsidP="007650F4">
      <w:pPr>
        <w:ind w:firstLine="720"/>
      </w:pPr>
      <w:r>
        <w:t>*  Medical/ Epidemiology</w:t>
      </w:r>
      <w:r>
        <w:tab/>
      </w:r>
      <w:r>
        <w:tab/>
      </w:r>
      <w:proofErr w:type="gramStart"/>
      <w:r>
        <w:t>*  Research</w:t>
      </w:r>
      <w:proofErr w:type="gramEnd"/>
      <w:r>
        <w:t xml:space="preserve"> Needs</w:t>
      </w:r>
    </w:p>
    <w:p w14:paraId="12569503" w14:textId="5CFE1E48" w:rsidR="007650F4" w:rsidRDefault="007650F4" w:rsidP="007650F4">
      <w:pPr>
        <w:ind w:firstLine="720"/>
      </w:pPr>
      <w:r>
        <w:t xml:space="preserve">*  Risk Communication </w:t>
      </w:r>
      <w:r>
        <w:tab/>
      </w:r>
      <w:r>
        <w:tab/>
      </w:r>
      <w:r>
        <w:tab/>
      </w:r>
      <w:proofErr w:type="gramStart"/>
      <w:r>
        <w:t>*  Meetings</w:t>
      </w:r>
      <w:proofErr w:type="gramEnd"/>
      <w:r>
        <w:t>/ Symposia</w:t>
      </w:r>
    </w:p>
    <w:p w14:paraId="4A8A0730" w14:textId="3395F221" w:rsidR="007650F4" w:rsidRDefault="007650F4" w:rsidP="007650F4">
      <w:pPr>
        <w:ind w:firstLine="720"/>
      </w:pPr>
      <w:r>
        <w:t>*  Sampling / Analysis</w:t>
      </w:r>
      <w:r>
        <w:tab/>
      </w:r>
      <w:r>
        <w:tab/>
      </w:r>
      <w:r>
        <w:tab/>
      </w:r>
      <w:proofErr w:type="gramStart"/>
      <w:r>
        <w:t>*  Technical</w:t>
      </w:r>
      <w:proofErr w:type="gramEnd"/>
      <w:r>
        <w:t xml:space="preserve"> </w:t>
      </w:r>
      <w:r w:rsidR="00E91C9E">
        <w:t>Practices</w:t>
      </w:r>
    </w:p>
    <w:p w14:paraId="00EAF7F7" w14:textId="0E40009E" w:rsidR="00172FD5" w:rsidRDefault="00172FD5" w:rsidP="00172F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17B3D" wp14:editId="23658331">
                <wp:simplePos x="0" y="0"/>
                <wp:positionH relativeFrom="column">
                  <wp:posOffset>2400300</wp:posOffset>
                </wp:positionH>
                <wp:positionV relativeFrom="paragraph">
                  <wp:posOffset>254635</wp:posOffset>
                </wp:positionV>
                <wp:extent cx="203200" cy="177800"/>
                <wp:effectExtent l="0" t="0" r="254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7ACE9" id="Rectangle 3" o:spid="_x0000_s1026" style="position:absolute;margin-left:189pt;margin-top:20.05pt;width:16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" fillcolor="white [3201]" strokecolor="#666 [3209]" strokeweight="1pt"/>
            </w:pict>
          </mc:Fallback>
        </mc:AlternateContent>
      </w:r>
      <w:r>
        <w:rPr>
          <w:rFonts w:ascii="Calibri" w:hAnsi="Calibri" w:cs="Calibri"/>
        </w:rPr>
        <w:t xml:space="preserve">As a BHSC member, I agree to support the mission of the BHSC as stated in its Charter.  </w:t>
      </w:r>
      <w:r>
        <w:t xml:space="preserve">Check box if you agree. </w:t>
      </w:r>
    </w:p>
    <w:p w14:paraId="3AAAF16D" w14:textId="08735034" w:rsidR="00172FD5" w:rsidRDefault="00172FD5" w:rsidP="00172F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CC3A1" wp14:editId="2B379180">
                <wp:simplePos x="0" y="0"/>
                <wp:positionH relativeFrom="column">
                  <wp:posOffset>4692650</wp:posOffset>
                </wp:positionH>
                <wp:positionV relativeFrom="paragraph">
                  <wp:posOffset>254635</wp:posOffset>
                </wp:positionV>
                <wp:extent cx="203200" cy="177800"/>
                <wp:effectExtent l="0" t="0" r="254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352FC" id="Rectangle 4" o:spid="_x0000_s1026" style="position:absolute;margin-left:369.5pt;margin-top:20.05pt;width:16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" fillcolor="white [3201]" strokecolor="#666 [3209]" strokeweight="1pt"/>
            </w:pict>
          </mc:Fallback>
        </mc:AlternateContent>
      </w:r>
      <w:r>
        <w:rPr>
          <w:rFonts w:ascii="Calibri" w:hAnsi="Calibri" w:cs="Calibri"/>
        </w:rPr>
        <w:t xml:space="preserve">I DO NOT agree to support the mission of the BHSC as stated in its Charter.  </w:t>
      </w:r>
      <w:r>
        <w:t xml:space="preserve">Check box if you disagree and your membership fee will be refunded. </w:t>
      </w:r>
    </w:p>
    <w:p w14:paraId="5245174D" w14:textId="4590FB30" w:rsidR="007650F4" w:rsidRPr="00172FD5" w:rsidRDefault="007650F4" w:rsidP="007650F4">
      <w:pPr>
        <w:jc w:val="center"/>
        <w:rPr>
          <w:b/>
          <w:bCs/>
          <w:i/>
          <w:iCs/>
        </w:rPr>
      </w:pPr>
      <w:r w:rsidRPr="00172FD5">
        <w:rPr>
          <w:b/>
          <w:bCs/>
          <w:i/>
          <w:iCs/>
        </w:rPr>
        <w:t xml:space="preserve">Please submit completed form to </w:t>
      </w:r>
      <w:hyperlink r:id="rId10" w:history="1">
        <w:r w:rsidRPr="00172FD5">
          <w:rPr>
            <w:rStyle w:val="Hyperlink"/>
            <w:b/>
            <w:bCs/>
            <w:i/>
            <w:iCs/>
          </w:rPr>
          <w:t>behscommittee@gmail.com</w:t>
        </w:r>
      </w:hyperlink>
    </w:p>
    <w:p w14:paraId="4D1EB373" w14:textId="77777777" w:rsidR="007650F4" w:rsidRPr="0006568A" w:rsidRDefault="007650F4" w:rsidP="007650F4"/>
    <w:sectPr w:rsidR="007650F4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44AB8" w14:textId="77777777" w:rsidR="003D649E" w:rsidRDefault="003D649E" w:rsidP="000172E5">
      <w:pPr>
        <w:spacing w:after="0" w:line="240" w:lineRule="auto"/>
      </w:pPr>
      <w:r>
        <w:separator/>
      </w:r>
    </w:p>
  </w:endnote>
  <w:endnote w:type="continuationSeparator" w:id="0">
    <w:p w14:paraId="7478CD03" w14:textId="77777777" w:rsidR="003D649E" w:rsidRDefault="003D64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B0267F-7AE6-4712-8E64-7C31E4EA0CF1}"/>
    <w:embedBold r:id="rId2" w:fontKey="{E7347F5A-11CE-448D-A1A5-73672A8BE1AA}"/>
    <w:embedBoldItalic r:id="rId3" w:fontKey="{1443BCE4-1FB6-4BD8-8011-D4CA1E3897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8F6D273-5AA5-407A-A6AE-720C43545CB0}"/>
    <w:embedBold r:id="rId5" w:fontKey="{90C0C950-DEAD-4D71-A602-1255BE03B381}"/>
    <w:embedItalic r:id="rId6" w:fontKey="{631968FA-A1D0-4A37-9CBE-C25EF9A6568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EAF3D57-9986-4BE3-B729-76B07C2D82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A88E7D6-82EB-4121-9615-AABBAD17E86B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9" w:fontKey="{E80F3FE6-C850-44BB-A714-A122838FD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C4EA228" w14:textId="77777777" w:rsidTr="00637200">
      <w:tc>
        <w:tcPr>
          <w:tcW w:w="4675" w:type="dxa"/>
          <w:vAlign w:val="center"/>
        </w:tcPr>
        <w:p w14:paraId="3BE863B2" w14:textId="585113B8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5D4572B6" w14:textId="73820F90" w:rsidR="00311D4F" w:rsidRPr="00311D4F" w:rsidRDefault="00311D4F" w:rsidP="00637200">
          <w:pPr>
            <w:pStyle w:val="Footer"/>
            <w:jc w:val="right"/>
          </w:pPr>
        </w:p>
      </w:tc>
    </w:tr>
  </w:tbl>
  <w:p w14:paraId="7FAFC3E6" w14:textId="66E39A90" w:rsidR="006145D8" w:rsidRDefault="007650F4" w:rsidP="00637200">
    <w:pPr>
      <w:pStyle w:val="Footer"/>
    </w:pPr>
    <w:r>
      <w:t>Membership Form_</w:t>
    </w:r>
    <w:r w:rsidR="005630ED">
      <w:t>12</w:t>
    </w:r>
    <w:r w:rsidR="00C6740C">
      <w:t>.</w:t>
    </w:r>
    <w:r w:rsidR="005630ED">
      <w:t>11</w:t>
    </w:r>
    <w:r w:rsidR="00C6740C">
      <w:t>.</w:t>
    </w:r>
    <w:r>
      <w:t>2</w:t>
    </w:r>
    <w:r w:rsidR="005630ED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B6DDD" w14:textId="77777777" w:rsidR="003D649E" w:rsidRDefault="003D649E" w:rsidP="000172E5">
      <w:pPr>
        <w:spacing w:after="0" w:line="240" w:lineRule="auto"/>
      </w:pPr>
      <w:r>
        <w:separator/>
      </w:r>
    </w:p>
  </w:footnote>
  <w:footnote w:type="continuationSeparator" w:id="0">
    <w:p w14:paraId="130738A8" w14:textId="77777777" w:rsidR="003D649E" w:rsidRDefault="003D64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4972222" w14:textId="77777777" w:rsidTr="00384B05">
      <w:trPr>
        <w:trHeight w:val="990"/>
      </w:trPr>
      <w:tc>
        <w:tcPr>
          <w:tcW w:w="1350" w:type="dxa"/>
          <w:vAlign w:val="center"/>
        </w:tcPr>
        <w:p w14:paraId="57F080EA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14043EE8" wp14:editId="3F54396D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08E77CF" w14:textId="293708AA" w:rsidR="00B337A2" w:rsidRPr="00637200" w:rsidRDefault="00ED1799" w:rsidP="00637200">
          <w:pPr>
            <w:pStyle w:val="Header"/>
          </w:pPr>
          <w:r>
            <w:rPr>
              <w:rFonts w:ascii="Source Sans Pro" w:hAnsi="Source Sans Pro"/>
              <w:color w:val="5E5E5E"/>
              <w:sz w:val="27"/>
              <w:szCs w:val="27"/>
              <w:shd w:val="clear" w:color="auto" w:fill="FFFFFF"/>
            </w:rPr>
            <w:t>Beryllium Health &amp; Safety Committee Membership Form</w:t>
          </w:r>
        </w:p>
      </w:tc>
    </w:tr>
  </w:tbl>
  <w:p w14:paraId="2505355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EA2284"/>
    <w:multiLevelType w:val="hybridMultilevel"/>
    <w:tmpl w:val="F76EC08A"/>
    <w:lvl w:ilvl="0" w:tplc="DFBA831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3FBD6EC9"/>
    <w:multiLevelType w:val="hybridMultilevel"/>
    <w:tmpl w:val="DB1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A7D22"/>
    <w:multiLevelType w:val="hybridMultilevel"/>
    <w:tmpl w:val="95881A74"/>
    <w:lvl w:ilvl="0" w:tplc="09B4A3F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74011422">
    <w:abstractNumId w:val="13"/>
  </w:num>
  <w:num w:numId="2" w16cid:durableId="1569731674">
    <w:abstractNumId w:val="8"/>
  </w:num>
  <w:num w:numId="3" w16cid:durableId="1541479443">
    <w:abstractNumId w:val="18"/>
  </w:num>
  <w:num w:numId="4" w16cid:durableId="1452282778">
    <w:abstractNumId w:val="15"/>
  </w:num>
  <w:num w:numId="5" w16cid:durableId="524447687">
    <w:abstractNumId w:val="16"/>
  </w:num>
  <w:num w:numId="6" w16cid:durableId="1175002343">
    <w:abstractNumId w:val="22"/>
  </w:num>
  <w:num w:numId="7" w16cid:durableId="756946360">
    <w:abstractNumId w:val="7"/>
  </w:num>
  <w:num w:numId="8" w16cid:durableId="494154313">
    <w:abstractNumId w:val="12"/>
  </w:num>
  <w:num w:numId="9" w16cid:durableId="734400868">
    <w:abstractNumId w:val="20"/>
  </w:num>
  <w:num w:numId="10" w16cid:durableId="1255672494">
    <w:abstractNumId w:val="1"/>
  </w:num>
  <w:num w:numId="11" w16cid:durableId="1173180805">
    <w:abstractNumId w:val="5"/>
  </w:num>
  <w:num w:numId="12" w16cid:durableId="1377583819">
    <w:abstractNumId w:val="0"/>
  </w:num>
  <w:num w:numId="13" w16cid:durableId="1202934319">
    <w:abstractNumId w:val="2"/>
  </w:num>
  <w:num w:numId="14" w16cid:durableId="2132438948">
    <w:abstractNumId w:val="10"/>
  </w:num>
  <w:num w:numId="15" w16cid:durableId="961958108">
    <w:abstractNumId w:val="9"/>
  </w:num>
  <w:num w:numId="16" w16cid:durableId="1301380913">
    <w:abstractNumId w:val="19"/>
  </w:num>
  <w:num w:numId="17" w16cid:durableId="588856245">
    <w:abstractNumId w:val="3"/>
  </w:num>
  <w:num w:numId="18" w16cid:durableId="85200405">
    <w:abstractNumId w:val="24"/>
  </w:num>
  <w:num w:numId="19" w16cid:durableId="1674065857">
    <w:abstractNumId w:val="21"/>
  </w:num>
  <w:num w:numId="20" w16cid:durableId="569852575">
    <w:abstractNumId w:val="17"/>
  </w:num>
  <w:num w:numId="21" w16cid:durableId="2051803373">
    <w:abstractNumId w:val="23"/>
  </w:num>
  <w:num w:numId="22" w16cid:durableId="2014913741">
    <w:abstractNumId w:val="4"/>
  </w:num>
  <w:num w:numId="23" w16cid:durableId="61222123">
    <w:abstractNumId w:val="11"/>
  </w:num>
  <w:num w:numId="24" w16cid:durableId="1728068562">
    <w:abstractNumId w:val="6"/>
  </w:num>
  <w:num w:numId="25" w16cid:durableId="890965624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99"/>
    <w:rsid w:val="000172E5"/>
    <w:rsid w:val="00052382"/>
    <w:rsid w:val="0006568A"/>
    <w:rsid w:val="00076F0F"/>
    <w:rsid w:val="00084253"/>
    <w:rsid w:val="000D1F49"/>
    <w:rsid w:val="001727CA"/>
    <w:rsid w:val="00172FD5"/>
    <w:rsid w:val="001800AB"/>
    <w:rsid w:val="002C56E6"/>
    <w:rsid w:val="00311D4F"/>
    <w:rsid w:val="0034390E"/>
    <w:rsid w:val="00344849"/>
    <w:rsid w:val="00361E11"/>
    <w:rsid w:val="003769BA"/>
    <w:rsid w:val="003D649E"/>
    <w:rsid w:val="003F0847"/>
    <w:rsid w:val="0040090B"/>
    <w:rsid w:val="0046302A"/>
    <w:rsid w:val="00487D2D"/>
    <w:rsid w:val="004D5D62"/>
    <w:rsid w:val="005112D0"/>
    <w:rsid w:val="005630ED"/>
    <w:rsid w:val="00577E06"/>
    <w:rsid w:val="00583334"/>
    <w:rsid w:val="005A3BF7"/>
    <w:rsid w:val="005F2035"/>
    <w:rsid w:val="005F7990"/>
    <w:rsid w:val="006145D8"/>
    <w:rsid w:val="00637200"/>
    <w:rsid w:val="0063739C"/>
    <w:rsid w:val="006529F9"/>
    <w:rsid w:val="007147D7"/>
    <w:rsid w:val="007650F4"/>
    <w:rsid w:val="00770F25"/>
    <w:rsid w:val="007A35A8"/>
    <w:rsid w:val="007B0A85"/>
    <w:rsid w:val="007B122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60DC8"/>
    <w:rsid w:val="00BD4753"/>
    <w:rsid w:val="00BD5CB1"/>
    <w:rsid w:val="00BE62EE"/>
    <w:rsid w:val="00C003BA"/>
    <w:rsid w:val="00C4602F"/>
    <w:rsid w:val="00C46878"/>
    <w:rsid w:val="00C6231D"/>
    <w:rsid w:val="00C6740C"/>
    <w:rsid w:val="00CB4A51"/>
    <w:rsid w:val="00CD4532"/>
    <w:rsid w:val="00CD47B0"/>
    <w:rsid w:val="00CE0759"/>
    <w:rsid w:val="00CE6104"/>
    <w:rsid w:val="00CE7918"/>
    <w:rsid w:val="00D16163"/>
    <w:rsid w:val="00DB3FAD"/>
    <w:rsid w:val="00DC71EC"/>
    <w:rsid w:val="00E61C09"/>
    <w:rsid w:val="00E91C9E"/>
    <w:rsid w:val="00EB3B58"/>
    <w:rsid w:val="00EC7359"/>
    <w:rsid w:val="00ED179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6D9F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650F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765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ehscommittee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land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DC873F19104425B3B19DA46C64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13EF1-3104-437F-9310-5627708F984F}"/>
      </w:docPartPr>
      <w:docPartBody>
        <w:p w:rsidR="0037760F" w:rsidRDefault="00FF3D00">
          <w:pPr>
            <w:pStyle w:val="97DC873F19104425B3B19DA46C648993"/>
          </w:pPr>
          <w:r w:rsidRPr="006145D8">
            <w:t>First Name</w:t>
          </w:r>
        </w:p>
      </w:docPartBody>
    </w:docPart>
    <w:docPart>
      <w:docPartPr>
        <w:name w:val="12534693C94548BC8BAA21B96F110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B98FF-7D9A-41B5-BD9D-B14E8EB2A9FE}"/>
      </w:docPartPr>
      <w:docPartBody>
        <w:p w:rsidR="0037760F" w:rsidRDefault="00FF3D00">
          <w:pPr>
            <w:pStyle w:val="12534693C94548BC8BAA21B96F110F7F"/>
          </w:pPr>
          <w:r w:rsidRPr="006145D8">
            <w:t>Last Name</w:t>
          </w:r>
        </w:p>
      </w:docPartBody>
    </w:docPart>
    <w:docPart>
      <w:docPartPr>
        <w:name w:val="9EC02633F9F5436A93E1D50D53E2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FFE57-C4BB-428E-A8C4-6AAEDC2D011E}"/>
      </w:docPartPr>
      <w:docPartBody>
        <w:p w:rsidR="0037760F" w:rsidRDefault="00FF3D00">
          <w:pPr>
            <w:pStyle w:val="9EC02633F9F5436A93E1D50D53E2484D"/>
          </w:pPr>
          <w:r w:rsidRPr="006145D8">
            <w:t>Cell Phone</w:t>
          </w:r>
        </w:p>
      </w:docPartBody>
    </w:docPart>
    <w:docPart>
      <w:docPartPr>
        <w:name w:val="F217E03D9E014C4D8856A4FD746EA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95614-946E-4DDC-ABE0-CCFE57102021}"/>
      </w:docPartPr>
      <w:docPartBody>
        <w:p w:rsidR="0037760F" w:rsidRDefault="00FF3D00">
          <w:pPr>
            <w:pStyle w:val="F217E03D9E014C4D8856A4FD746EA76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D00"/>
    <w:rsid w:val="0037760F"/>
    <w:rsid w:val="005D01E5"/>
    <w:rsid w:val="00E4618E"/>
    <w:rsid w:val="00FF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97DC873F19104425B3B19DA46C648993">
    <w:name w:val="97DC873F19104425B3B19DA46C648993"/>
  </w:style>
  <w:style w:type="paragraph" w:customStyle="1" w:styleId="12534693C94548BC8BAA21B96F110F7F">
    <w:name w:val="12534693C94548BC8BAA21B96F110F7F"/>
  </w:style>
  <w:style w:type="paragraph" w:customStyle="1" w:styleId="9EC02633F9F5436A93E1D50D53E2484D">
    <w:name w:val="9EC02633F9F5436A93E1D50D53E2484D"/>
  </w:style>
  <w:style w:type="paragraph" w:customStyle="1" w:styleId="F217E03D9E014C4D8856A4FD746EA768">
    <w:name w:val="F217E03D9E014C4D8856A4FD746EA7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2023-12-11T20:28:00Z</dcterms:created>
  <dcterms:modified xsi:type="dcterms:W3CDTF">2023-12-11T20:30:00Z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