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0A1" w:rsidRDefault="0084618B" w:rsidP="00BC2805">
      <w:pPr>
        <w:spacing w:line="240" w:lineRule="auto"/>
        <w:contextualSpacing/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-57150</wp:posOffset>
            </wp:positionV>
            <wp:extent cx="2095500" cy="2381250"/>
            <wp:effectExtent l="38100" t="0" r="19050" b="704850"/>
            <wp:wrapNone/>
            <wp:docPr id="2" name="Picture 1" descr="karen gray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n gray color.jpg"/>
                    <pic:cNvPicPr/>
                  </pic:nvPicPr>
                  <pic:blipFill>
                    <a:blip r:embed="rId7" cstate="print"/>
                    <a:srcRect l="8710" t="3433" b="193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bookmarkEnd w:id="0"/>
    <w:p w:rsidR="0084618B" w:rsidRPr="0084618B" w:rsidRDefault="0084618B" w:rsidP="0084618B">
      <w:pPr>
        <w:spacing w:after="0" w:line="240" w:lineRule="auto"/>
        <w:rPr>
          <w:b/>
          <w:i/>
          <w:color w:val="984806" w:themeColor="accent6" w:themeShade="80"/>
          <w:sz w:val="48"/>
          <w:szCs w:val="48"/>
        </w:rPr>
      </w:pPr>
    </w:p>
    <w:p w:rsidR="00BC2805" w:rsidRDefault="00BC2805" w:rsidP="00BC2805">
      <w:pPr>
        <w:spacing w:line="240" w:lineRule="auto"/>
        <w:contextualSpacing/>
        <w:rPr>
          <w:rFonts w:ascii="Bell MT" w:hAnsi="Bell MT"/>
          <w:b/>
          <w:color w:val="1D1B11" w:themeColor="background2" w:themeShade="1A"/>
          <w:sz w:val="56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A45ED8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  <w:r>
        <w:rPr>
          <w:b/>
          <w:noProof/>
          <w:color w:val="984806" w:themeColor="accent6" w:themeShade="80"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-114301</wp:posOffset>
            </wp:positionH>
            <wp:positionV relativeFrom="paragraph">
              <wp:posOffset>-3175</wp:posOffset>
            </wp:positionV>
            <wp:extent cx="1381125" cy="1352550"/>
            <wp:effectExtent l="19050" t="0" r="9525" b="0"/>
            <wp:wrapNone/>
            <wp:docPr id="6" name="Picture 2" descr="New_Gailiee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Gailiee_Logo2.jpg"/>
                    <pic:cNvPicPr/>
                  </pic:nvPicPr>
                  <pic:blipFill>
                    <a:blip r:embed="rId8" cstate="print"/>
                    <a:srcRect l="6173" t="11111" r="767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Default="0084618B" w:rsidP="0084618B">
      <w:pPr>
        <w:spacing w:after="0" w:line="240" w:lineRule="auto"/>
        <w:rPr>
          <w:b/>
          <w:color w:val="984806" w:themeColor="accent6" w:themeShade="80"/>
          <w:sz w:val="24"/>
          <w:szCs w:val="24"/>
        </w:rPr>
      </w:pPr>
    </w:p>
    <w:p w:rsidR="0084618B" w:rsidRPr="0084618B" w:rsidRDefault="0084618B" w:rsidP="00A36E06">
      <w:pPr>
        <w:spacing w:after="0" w:line="240" w:lineRule="auto"/>
        <w:jc w:val="center"/>
        <w:rPr>
          <w:b/>
          <w:color w:val="3A1D00"/>
          <w:sz w:val="24"/>
          <w:szCs w:val="24"/>
        </w:rPr>
      </w:pPr>
      <w:r w:rsidRPr="0084618B">
        <w:rPr>
          <w:b/>
          <w:color w:val="3A1D00"/>
          <w:sz w:val="24"/>
          <w:szCs w:val="24"/>
        </w:rPr>
        <w:t>Come Join us for the</w:t>
      </w:r>
    </w:p>
    <w:p w:rsidR="0084618B" w:rsidRPr="0084618B" w:rsidRDefault="00243E40" w:rsidP="0084618B">
      <w:pPr>
        <w:spacing w:after="0" w:line="240" w:lineRule="auto"/>
        <w:jc w:val="center"/>
        <w:rPr>
          <w:b/>
          <w:i/>
          <w:color w:val="3A1D00"/>
          <w:sz w:val="48"/>
          <w:szCs w:val="48"/>
        </w:rPr>
      </w:pPr>
      <w:r>
        <w:rPr>
          <w:b/>
          <w:i/>
          <w:color w:val="3A1D00"/>
          <w:sz w:val="48"/>
          <w:szCs w:val="48"/>
        </w:rPr>
        <w:t xml:space="preserve">Eighth </w:t>
      </w:r>
      <w:r w:rsidR="0084618B" w:rsidRPr="0084618B">
        <w:rPr>
          <w:b/>
          <w:i/>
          <w:color w:val="3A1D00"/>
          <w:sz w:val="48"/>
          <w:szCs w:val="48"/>
        </w:rPr>
        <w:t>Anniversary Celebration</w:t>
      </w:r>
    </w:p>
    <w:p w:rsidR="0084618B" w:rsidRPr="0084618B" w:rsidRDefault="0084618B" w:rsidP="0084618B">
      <w:pPr>
        <w:spacing w:after="0" w:line="240" w:lineRule="auto"/>
        <w:jc w:val="center"/>
        <w:rPr>
          <w:b/>
          <w:color w:val="3A1D00"/>
          <w:sz w:val="24"/>
          <w:szCs w:val="24"/>
        </w:rPr>
      </w:pPr>
      <w:r w:rsidRPr="0084618B">
        <w:rPr>
          <w:b/>
          <w:color w:val="3A1D00"/>
          <w:sz w:val="24"/>
          <w:szCs w:val="24"/>
        </w:rPr>
        <w:t>For our Senior Pastor</w:t>
      </w:r>
    </w:p>
    <w:p w:rsidR="0084618B" w:rsidRPr="0084618B" w:rsidRDefault="0084618B" w:rsidP="0084618B">
      <w:pPr>
        <w:pStyle w:val="NoSpacing"/>
        <w:jc w:val="center"/>
        <w:rPr>
          <w:b/>
          <w:color w:val="3A1D00"/>
          <w:sz w:val="44"/>
          <w:szCs w:val="44"/>
        </w:rPr>
      </w:pPr>
      <w:r w:rsidRPr="0084618B">
        <w:rPr>
          <w:b/>
          <w:color w:val="3A1D00"/>
          <w:sz w:val="44"/>
          <w:szCs w:val="44"/>
        </w:rPr>
        <w:t>Rev. Karen Gray Sheffield</w:t>
      </w:r>
    </w:p>
    <w:p w:rsidR="0084618B" w:rsidRPr="0084618B" w:rsidRDefault="0084618B" w:rsidP="0084618B">
      <w:pPr>
        <w:pStyle w:val="NoSpacing"/>
        <w:jc w:val="center"/>
        <w:rPr>
          <w:b/>
          <w:color w:val="3A1D00"/>
          <w:sz w:val="16"/>
          <w:szCs w:val="16"/>
        </w:rPr>
      </w:pPr>
    </w:p>
    <w:p w:rsidR="0084618B" w:rsidRPr="00BB6165" w:rsidRDefault="00BB6165" w:rsidP="00A36E06">
      <w:pPr>
        <w:pStyle w:val="NoSpacing"/>
        <w:rPr>
          <w:b/>
          <w:color w:val="3A1D00"/>
          <w:sz w:val="32"/>
          <w:szCs w:val="32"/>
        </w:rPr>
      </w:pPr>
      <w:r>
        <w:rPr>
          <w:b/>
          <w:color w:val="3A1D00"/>
          <w:sz w:val="32"/>
          <w:szCs w:val="32"/>
        </w:rPr>
        <w:t xml:space="preserve">           </w:t>
      </w:r>
      <w:r w:rsidR="0084618B" w:rsidRPr="00BB6165">
        <w:rPr>
          <w:b/>
          <w:color w:val="3A1D00"/>
          <w:sz w:val="32"/>
          <w:szCs w:val="32"/>
        </w:rPr>
        <w:t>NEW GALILEE MISSIONARY BAPTIST CHURCH</w:t>
      </w:r>
    </w:p>
    <w:p w:rsidR="0084618B" w:rsidRPr="0084618B" w:rsidRDefault="0084618B" w:rsidP="0084618B">
      <w:pPr>
        <w:pStyle w:val="NoSpacing"/>
        <w:jc w:val="center"/>
        <w:rPr>
          <w:b/>
          <w:color w:val="3A1D00"/>
        </w:rPr>
      </w:pPr>
      <w:r w:rsidRPr="0084618B">
        <w:rPr>
          <w:b/>
          <w:color w:val="3A1D00"/>
        </w:rPr>
        <w:t>“A Soul Saving Station- A Spirit Filled Caring Congregation”</w:t>
      </w:r>
    </w:p>
    <w:p w:rsidR="0084618B" w:rsidRPr="0084618B" w:rsidRDefault="0084618B" w:rsidP="0084618B">
      <w:pPr>
        <w:pStyle w:val="NoSpacing"/>
        <w:jc w:val="center"/>
        <w:rPr>
          <w:b/>
          <w:color w:val="3A1D00"/>
          <w:sz w:val="16"/>
          <w:szCs w:val="16"/>
        </w:rPr>
      </w:pPr>
    </w:p>
    <w:p w:rsidR="00B83628" w:rsidRDefault="00B83628" w:rsidP="0084618B">
      <w:pPr>
        <w:pStyle w:val="NoSpacing"/>
        <w:jc w:val="center"/>
        <w:rPr>
          <w:b/>
          <w:color w:val="3A1D00"/>
          <w:sz w:val="28"/>
          <w:szCs w:val="28"/>
        </w:rPr>
      </w:pPr>
    </w:p>
    <w:p w:rsidR="0084618B" w:rsidRPr="000506FB" w:rsidRDefault="000506FB" w:rsidP="0084618B">
      <w:pPr>
        <w:pStyle w:val="NoSpacing"/>
        <w:jc w:val="center"/>
        <w:rPr>
          <w:b/>
          <w:i/>
          <w:color w:val="3A1D00"/>
          <w:sz w:val="44"/>
          <w:szCs w:val="44"/>
        </w:rPr>
      </w:pPr>
      <w:r w:rsidRPr="000506FB">
        <w:rPr>
          <w:b/>
          <w:i/>
          <w:color w:val="3A1D00"/>
          <w:sz w:val="44"/>
          <w:szCs w:val="44"/>
        </w:rPr>
        <w:t>Sunday, November 11</w:t>
      </w:r>
      <w:r w:rsidR="00A45ED8" w:rsidRPr="000506FB">
        <w:rPr>
          <w:b/>
          <w:i/>
          <w:color w:val="3A1D00"/>
          <w:sz w:val="44"/>
          <w:szCs w:val="44"/>
        </w:rPr>
        <w:t xml:space="preserve">th </w:t>
      </w:r>
      <w:r w:rsidR="0084618B" w:rsidRPr="000506FB">
        <w:rPr>
          <w:b/>
          <w:i/>
          <w:color w:val="3A1D00"/>
          <w:sz w:val="44"/>
          <w:szCs w:val="44"/>
        </w:rPr>
        <w:t>4:00 p.m.</w:t>
      </w:r>
    </w:p>
    <w:p w:rsidR="00B83628" w:rsidRDefault="00B83628" w:rsidP="0084618B">
      <w:pPr>
        <w:pStyle w:val="NoSpacing"/>
        <w:jc w:val="center"/>
        <w:rPr>
          <w:b/>
          <w:color w:val="3A1D00"/>
        </w:rPr>
      </w:pPr>
    </w:p>
    <w:p w:rsidR="0084618B" w:rsidRPr="00A36E06" w:rsidRDefault="0084618B" w:rsidP="0084618B">
      <w:pPr>
        <w:pStyle w:val="NoSpacing"/>
        <w:jc w:val="center"/>
        <w:rPr>
          <w:b/>
          <w:color w:val="3A1D00"/>
          <w:sz w:val="24"/>
          <w:szCs w:val="24"/>
        </w:rPr>
      </w:pPr>
      <w:r w:rsidRPr="00A36E06">
        <w:rPr>
          <w:b/>
          <w:color w:val="3A1D00"/>
          <w:sz w:val="24"/>
          <w:szCs w:val="24"/>
        </w:rPr>
        <w:t>11241 Gunston</w:t>
      </w:r>
      <w:r w:rsidR="00036E29" w:rsidRPr="00A36E06">
        <w:rPr>
          <w:b/>
          <w:color w:val="3A1D00"/>
          <w:sz w:val="24"/>
          <w:szCs w:val="24"/>
        </w:rPr>
        <w:t>,</w:t>
      </w:r>
      <w:r w:rsidRPr="00A36E06">
        <w:rPr>
          <w:b/>
          <w:color w:val="3A1D00"/>
          <w:sz w:val="24"/>
          <w:szCs w:val="24"/>
        </w:rPr>
        <w:t xml:space="preserve"> Detroit, MI 48213</w:t>
      </w:r>
    </w:p>
    <w:p w:rsidR="00B83628" w:rsidRPr="0084618B" w:rsidRDefault="00B83628" w:rsidP="0084618B">
      <w:pPr>
        <w:pStyle w:val="NoSpacing"/>
        <w:jc w:val="center"/>
        <w:rPr>
          <w:b/>
          <w:color w:val="3A1D00"/>
        </w:rPr>
      </w:pPr>
    </w:p>
    <w:p w:rsidR="00243E40" w:rsidRDefault="00B83628" w:rsidP="00243E40">
      <w:pPr>
        <w:pStyle w:val="NoSpacing"/>
        <w:jc w:val="center"/>
        <w:rPr>
          <w:rFonts w:ascii="Lucida Handwriting" w:hAnsi="Lucida Handwriting"/>
          <w:b/>
          <w:i/>
          <w:color w:val="3A1D00"/>
          <w:sz w:val="28"/>
          <w:szCs w:val="28"/>
        </w:rPr>
      </w:pPr>
      <w:r w:rsidRPr="00B83628">
        <w:rPr>
          <w:rFonts w:ascii="Lucida Handwriting" w:hAnsi="Lucida Handwriting"/>
          <w:b/>
          <w:i/>
          <w:color w:val="3A1D00"/>
          <w:sz w:val="28"/>
          <w:szCs w:val="28"/>
        </w:rPr>
        <w:t>“</w:t>
      </w:r>
      <w:r w:rsidR="00243E40">
        <w:rPr>
          <w:rFonts w:ascii="Lucida Handwriting" w:hAnsi="Lucida Handwriting"/>
          <w:b/>
          <w:i/>
          <w:color w:val="3A1D00"/>
          <w:sz w:val="28"/>
          <w:szCs w:val="28"/>
        </w:rPr>
        <w:t xml:space="preserve">Chosen </w:t>
      </w:r>
      <w:proofErr w:type="gramStart"/>
      <w:r w:rsidR="00243E40">
        <w:rPr>
          <w:rFonts w:ascii="Lucida Handwriting" w:hAnsi="Lucida Handwriting"/>
          <w:b/>
          <w:i/>
          <w:color w:val="3A1D00"/>
          <w:sz w:val="28"/>
          <w:szCs w:val="28"/>
        </w:rPr>
        <w:t>T</w:t>
      </w:r>
      <w:r w:rsidR="00160719">
        <w:rPr>
          <w:rFonts w:ascii="Lucida Handwriting" w:hAnsi="Lucida Handwriting"/>
          <w:b/>
          <w:i/>
          <w:color w:val="3A1D00"/>
          <w:sz w:val="28"/>
          <w:szCs w:val="28"/>
        </w:rPr>
        <w:t>o</w:t>
      </w:r>
      <w:proofErr w:type="gramEnd"/>
      <w:r w:rsidR="00160719">
        <w:rPr>
          <w:rFonts w:ascii="Lucida Handwriting" w:hAnsi="Lucida Handwriting"/>
          <w:b/>
          <w:i/>
          <w:color w:val="3A1D00"/>
          <w:sz w:val="28"/>
          <w:szCs w:val="28"/>
        </w:rPr>
        <w:t xml:space="preserve"> Serve”</w:t>
      </w:r>
    </w:p>
    <w:p w:rsidR="005A14E0" w:rsidRDefault="005A14E0" w:rsidP="00243E40">
      <w:pPr>
        <w:pStyle w:val="NoSpacing"/>
        <w:jc w:val="center"/>
        <w:rPr>
          <w:rFonts w:ascii="Lucida Handwriting" w:hAnsi="Lucida Handwriting"/>
          <w:b/>
          <w:i/>
          <w:color w:val="3A1D00"/>
          <w:sz w:val="28"/>
          <w:szCs w:val="28"/>
        </w:rPr>
      </w:pPr>
    </w:p>
    <w:p w:rsidR="00243E40" w:rsidRPr="00A36E06" w:rsidRDefault="0084618B" w:rsidP="00243E40">
      <w:pPr>
        <w:pStyle w:val="NoSpacing"/>
        <w:jc w:val="center"/>
        <w:rPr>
          <w:b/>
          <w:i/>
          <w:color w:val="3A1D00"/>
        </w:rPr>
      </w:pPr>
      <w:r w:rsidRPr="00A36E06">
        <w:rPr>
          <w:b/>
          <w:i/>
          <w:color w:val="3A1D00"/>
        </w:rPr>
        <w:t>“</w:t>
      </w:r>
      <w:r w:rsidR="00243E40">
        <w:rPr>
          <w:b/>
          <w:i/>
          <w:color w:val="3A1D00"/>
        </w:rPr>
        <w:t>ye have not chosen me, but I have chosen you, and ordained you, that ye should go and bring forth fruit, and that your fruit should remain: that whatsoever ye ask of the father in my name, he may give it to you.”</w:t>
      </w:r>
    </w:p>
    <w:p w:rsidR="00BC2805" w:rsidRPr="00A36E06" w:rsidRDefault="00243E40" w:rsidP="00BB6165">
      <w:pPr>
        <w:pStyle w:val="NoSpacing"/>
        <w:jc w:val="center"/>
        <w:rPr>
          <w:b/>
          <w:i/>
          <w:color w:val="3A1D00"/>
        </w:rPr>
      </w:pPr>
      <w:r w:rsidRPr="00A36E06">
        <w:rPr>
          <w:b/>
          <w:i/>
          <w:color w:val="3A1D00"/>
        </w:rPr>
        <w:t xml:space="preserve"> </w:t>
      </w:r>
      <w:r>
        <w:rPr>
          <w:b/>
          <w:i/>
          <w:color w:val="3A1D00"/>
        </w:rPr>
        <w:t>(John 15:16</w:t>
      </w:r>
      <w:r w:rsidR="0084618B" w:rsidRPr="00A36E06">
        <w:rPr>
          <w:b/>
          <w:i/>
          <w:color w:val="3A1D00"/>
        </w:rPr>
        <w:t>)</w:t>
      </w:r>
    </w:p>
    <w:sectPr w:rsidR="00BC2805" w:rsidRPr="00A36E06" w:rsidSect="00BC2805">
      <w:headerReference w:type="default" r:id="rId9"/>
      <w:pgSz w:w="12240" w:h="15840"/>
      <w:pgMar w:top="3000" w:right="2520" w:bottom="2400" w:left="24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67A" w:rsidRDefault="00BA467A" w:rsidP="00BC2805">
      <w:pPr>
        <w:spacing w:after="0" w:line="240" w:lineRule="auto"/>
      </w:pPr>
      <w:r>
        <w:separator/>
      </w:r>
    </w:p>
  </w:endnote>
  <w:endnote w:type="continuationSeparator" w:id="0">
    <w:p w:rsidR="00BA467A" w:rsidRDefault="00BA467A" w:rsidP="00BC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67A" w:rsidRDefault="00BA467A" w:rsidP="00BC2805">
      <w:pPr>
        <w:spacing w:after="0" w:line="240" w:lineRule="auto"/>
      </w:pPr>
      <w:r>
        <w:separator/>
      </w:r>
    </w:p>
  </w:footnote>
  <w:footnote w:type="continuationSeparator" w:id="0">
    <w:p w:rsidR="00BA467A" w:rsidRDefault="00BA467A" w:rsidP="00BC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05" w:rsidRDefault="00BC2805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-1524000</wp:posOffset>
          </wp:positionH>
          <wp:positionV relativeFrom="paragraph">
            <wp:posOffset>-466725</wp:posOffset>
          </wp:positionV>
          <wp:extent cx="7772400" cy="10067925"/>
          <wp:effectExtent l="19050" t="0" r="0" b="0"/>
          <wp:wrapNone/>
          <wp:docPr id="1" name="Picture 0" descr="invit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at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67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18B"/>
    <w:rsid w:val="000077FE"/>
    <w:rsid w:val="00036E29"/>
    <w:rsid w:val="00043DA3"/>
    <w:rsid w:val="000506FB"/>
    <w:rsid w:val="00160719"/>
    <w:rsid w:val="00160EB8"/>
    <w:rsid w:val="00243E40"/>
    <w:rsid w:val="00281A7F"/>
    <w:rsid w:val="003C4453"/>
    <w:rsid w:val="00497F3D"/>
    <w:rsid w:val="005A14E0"/>
    <w:rsid w:val="006268C0"/>
    <w:rsid w:val="007161F2"/>
    <w:rsid w:val="007E339F"/>
    <w:rsid w:val="0084618B"/>
    <w:rsid w:val="008D5C6E"/>
    <w:rsid w:val="0092097C"/>
    <w:rsid w:val="00956FA8"/>
    <w:rsid w:val="00A36E06"/>
    <w:rsid w:val="00A45ED8"/>
    <w:rsid w:val="00AE2E37"/>
    <w:rsid w:val="00B00467"/>
    <w:rsid w:val="00B83628"/>
    <w:rsid w:val="00BA467A"/>
    <w:rsid w:val="00BB6165"/>
    <w:rsid w:val="00BC2805"/>
    <w:rsid w:val="00C17922"/>
    <w:rsid w:val="00C32D1D"/>
    <w:rsid w:val="00D120A1"/>
    <w:rsid w:val="00DC2313"/>
    <w:rsid w:val="00DE1478"/>
    <w:rsid w:val="00E20FE6"/>
    <w:rsid w:val="00E831F1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74AA31-613A-4DAC-9B11-4C6B01B4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2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280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2805"/>
  </w:style>
  <w:style w:type="paragraph" w:styleId="Footer">
    <w:name w:val="footer"/>
    <w:basedOn w:val="Normal"/>
    <w:link w:val="FooterChar"/>
    <w:uiPriority w:val="99"/>
    <w:semiHidden/>
    <w:unhideWhenUsed/>
    <w:rsid w:val="00BC280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2805"/>
  </w:style>
  <w:style w:type="paragraph" w:styleId="BalloonText">
    <w:name w:val="Balloon Text"/>
    <w:basedOn w:val="Normal"/>
    <w:link w:val="BalloonTextChar"/>
    <w:uiPriority w:val="99"/>
    <w:semiHidden/>
    <w:unhideWhenUsed/>
    <w:rsid w:val="00BC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0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4618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5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yn\AppData\Roaming\Microsoft\Templates\TP03000619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3526335-97E1-4C9D-A324-9ADD9E21BC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TP030006197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ccarter1</dc:creator>
  <cp:keywords/>
  <dc:description/>
  <cp:lastModifiedBy>J. Renae Lewis</cp:lastModifiedBy>
  <cp:revision>2</cp:revision>
  <cp:lastPrinted>2018-10-28T12:17:00Z</cp:lastPrinted>
  <dcterms:created xsi:type="dcterms:W3CDTF">2018-11-01T02:05:00Z</dcterms:created>
  <dcterms:modified xsi:type="dcterms:W3CDTF">2018-11-01T02:05:00Z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TC300061979990</vt:lpwstr>
  </property>
</Properties>
</file>