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8145A" w14:textId="77777777" w:rsidR="00554276" w:rsidRPr="004E227E" w:rsidRDefault="009601F1" w:rsidP="00B40B5A">
      <w:pPr>
        <w:pStyle w:val="Heading1"/>
      </w:pPr>
      <w:r>
        <w:t>Home Information</w:t>
      </w:r>
    </w:p>
    <w:p w14:paraId="5D01B894" w14:textId="77777777" w:rsidR="00554276" w:rsidRPr="00D90415" w:rsidRDefault="009601F1" w:rsidP="00361DEE">
      <w:pPr>
        <w:pStyle w:val="ListParagraph"/>
        <w:rPr>
          <w:sz w:val="36"/>
          <w:szCs w:val="36"/>
        </w:rPr>
      </w:pPr>
      <w:r w:rsidRPr="00D90415">
        <w:rPr>
          <w:sz w:val="36"/>
          <w:szCs w:val="36"/>
        </w:rPr>
        <w:t>House Rules</w:t>
      </w:r>
    </w:p>
    <w:p w14:paraId="2612F795" w14:textId="1D428B60" w:rsidR="009601F1" w:rsidRPr="009601F1" w:rsidRDefault="009601F1" w:rsidP="00D90415">
      <w:pPr>
        <w:pStyle w:val="ListParagraph"/>
        <w:numPr>
          <w:ilvl w:val="0"/>
          <w:numId w:val="26"/>
        </w:numPr>
        <w:rPr>
          <w:b w:val="0"/>
        </w:rPr>
      </w:pPr>
      <w:r w:rsidRPr="00963465">
        <w:rPr>
          <w:b w:val="0"/>
          <w:color w:val="C00000"/>
        </w:rPr>
        <w:t xml:space="preserve">Septic System </w:t>
      </w:r>
      <w:r>
        <w:rPr>
          <w:b w:val="0"/>
        </w:rPr>
        <w:t xml:space="preserve">- </w:t>
      </w:r>
      <w:r w:rsidRPr="009601F1">
        <w:rPr>
          <w:b w:val="0"/>
        </w:rPr>
        <w:t>The House is on a</w:t>
      </w:r>
      <w:r w:rsidR="00937918">
        <w:rPr>
          <w:b w:val="0"/>
        </w:rPr>
        <w:t xml:space="preserve">n extremely sensitive </w:t>
      </w:r>
      <w:r w:rsidRPr="009601F1">
        <w:rPr>
          <w:b w:val="0"/>
        </w:rPr>
        <w:t xml:space="preserve">septic system.  Please </w:t>
      </w:r>
      <w:r w:rsidRPr="00937918">
        <w:rPr>
          <w:bCs/>
          <w:color w:val="FF0000"/>
        </w:rPr>
        <w:t>only place toilet paper</w:t>
      </w:r>
      <w:r w:rsidRPr="00937918">
        <w:rPr>
          <w:b w:val="0"/>
          <w:color w:val="FF0000"/>
        </w:rPr>
        <w:t xml:space="preserve"> </w:t>
      </w:r>
      <w:r w:rsidRPr="009601F1">
        <w:rPr>
          <w:b w:val="0"/>
        </w:rPr>
        <w:t>into the toilets</w:t>
      </w:r>
      <w:r w:rsidR="00937918">
        <w:rPr>
          <w:b w:val="0"/>
        </w:rPr>
        <w:t xml:space="preserve">; and flush OFTEN. The system will get clogged up and start to leak from the bottom of the toilets and out of the showers.  It is not pretty and not cheap to fix.  </w:t>
      </w:r>
      <w:r w:rsidRPr="009601F1">
        <w:rPr>
          <w:b w:val="0"/>
        </w:rPr>
        <w:t xml:space="preserve">All other products </w:t>
      </w:r>
      <w:r w:rsidR="00885443">
        <w:rPr>
          <w:b w:val="0"/>
        </w:rPr>
        <w:t xml:space="preserve">(wipes -even biodegradable, diapers, feminine products) </w:t>
      </w:r>
      <w:r w:rsidRPr="009601F1">
        <w:rPr>
          <w:b w:val="0"/>
        </w:rPr>
        <w:t xml:space="preserve">should be placed in the trash bin in the garage.  </w:t>
      </w:r>
    </w:p>
    <w:p w14:paraId="31204E9E" w14:textId="41BBBB01" w:rsidR="0052688F" w:rsidRPr="0052688F" w:rsidRDefault="009601F1" w:rsidP="0052688F">
      <w:pPr>
        <w:pStyle w:val="ListParagraph"/>
        <w:numPr>
          <w:ilvl w:val="1"/>
          <w:numId w:val="26"/>
        </w:numPr>
        <w:rPr>
          <w:b w:val="0"/>
        </w:rPr>
      </w:pPr>
      <w:r w:rsidRPr="00937918">
        <w:rPr>
          <w:b w:val="0"/>
          <w:color w:val="FF0000"/>
        </w:rPr>
        <w:t>For the same reason</w:t>
      </w:r>
      <w:r w:rsidRPr="00D90415">
        <w:rPr>
          <w:b w:val="0"/>
        </w:rPr>
        <w:t xml:space="preserve">, please do not put </w:t>
      </w:r>
      <w:r w:rsidRPr="00963465">
        <w:rPr>
          <w:b w:val="0"/>
          <w:color w:val="C00000"/>
        </w:rPr>
        <w:t>coffee grounds</w:t>
      </w:r>
      <w:r w:rsidR="00937918">
        <w:rPr>
          <w:b w:val="0"/>
          <w:color w:val="C00000"/>
        </w:rPr>
        <w:t xml:space="preserve"> OR ANY TYPE OF GREASE</w:t>
      </w:r>
      <w:r w:rsidR="00885443">
        <w:rPr>
          <w:b w:val="0"/>
          <w:color w:val="C00000"/>
        </w:rPr>
        <w:t xml:space="preserve">/OIL </w:t>
      </w:r>
      <w:r w:rsidRPr="00963465">
        <w:rPr>
          <w:b w:val="0"/>
          <w:color w:val="C00000"/>
        </w:rPr>
        <w:t xml:space="preserve">down </w:t>
      </w:r>
      <w:r w:rsidRPr="00D90415">
        <w:rPr>
          <w:b w:val="0"/>
        </w:rPr>
        <w:t xml:space="preserve">the disposal. </w:t>
      </w:r>
      <w:r w:rsidR="00885443">
        <w:rPr>
          <w:b w:val="0"/>
        </w:rPr>
        <w:t xml:space="preserve">Do not place any solid waste into the disposal or any hazardous material such as cleaner, paint, pesticides. </w:t>
      </w:r>
      <w:r w:rsidRPr="00D90415">
        <w:rPr>
          <w:b w:val="0"/>
        </w:rPr>
        <w:t xml:space="preserve">Only place </w:t>
      </w:r>
      <w:r w:rsidRPr="00937918">
        <w:rPr>
          <w:b w:val="0"/>
          <w:i/>
          <w:iCs/>
          <w:color w:val="FF0000"/>
        </w:rPr>
        <w:t>biodegradable items</w:t>
      </w:r>
      <w:r w:rsidRPr="00937918">
        <w:rPr>
          <w:b w:val="0"/>
          <w:color w:val="FF0000"/>
        </w:rPr>
        <w:t xml:space="preserve"> </w:t>
      </w:r>
      <w:r w:rsidRPr="00D90415">
        <w:rPr>
          <w:b w:val="0"/>
        </w:rPr>
        <w:t xml:space="preserve">down the disposal.  </w:t>
      </w:r>
      <w:r w:rsidR="00937918">
        <w:rPr>
          <w:b w:val="0"/>
        </w:rPr>
        <w:t xml:space="preserve">The grease and coffee clog the lines just like grease clogs our arteries </w:t>
      </w:r>
      <w:r w:rsidR="00937918" w:rsidRPr="00937918">
        <w:rPr>
          <mc:AlternateContent>
            <mc:Choice Requires="w16se"/>
            <mc:Fallback>
              <w:rFonts w:ascii="Segoe UI Emoji" w:eastAsia="Segoe UI Emoji" w:hAnsi="Segoe UI Emoji" w:cs="Segoe UI Emoji"/>
            </mc:Fallback>
          </mc:AlternateContent>
          <w:b w:val="0"/>
        </w:rPr>
        <mc:AlternateContent>
          <mc:Choice Requires="w16se">
            <w16se:symEx w16se:font="Segoe UI Emoji" w16se:char="1F60A"/>
          </mc:Choice>
          <mc:Fallback>
            <w:t>😊</w:t>
          </mc:Fallback>
        </mc:AlternateContent>
      </w:r>
    </w:p>
    <w:p w14:paraId="5D64E995" w14:textId="77777777" w:rsidR="009601F1" w:rsidRPr="00D90415" w:rsidRDefault="009601F1" w:rsidP="00D90415">
      <w:pPr>
        <w:pStyle w:val="ListParagraph"/>
        <w:numPr>
          <w:ilvl w:val="0"/>
          <w:numId w:val="26"/>
        </w:numPr>
        <w:rPr>
          <w:b w:val="0"/>
        </w:rPr>
      </w:pPr>
      <w:r w:rsidRPr="00D90415">
        <w:rPr>
          <w:b w:val="0"/>
        </w:rPr>
        <w:t xml:space="preserve">Trash – The kitchen is equipped with a trash compactor.  We ask that you </w:t>
      </w:r>
      <w:r w:rsidRPr="00963465">
        <w:rPr>
          <w:b w:val="0"/>
          <w:color w:val="C00000"/>
        </w:rPr>
        <w:t xml:space="preserve">DO NOT </w:t>
      </w:r>
      <w:r w:rsidRPr="00D90415">
        <w:rPr>
          <w:b w:val="0"/>
        </w:rPr>
        <w:t xml:space="preserve">put glass or other breakable </w:t>
      </w:r>
      <w:r w:rsidR="00B4590B" w:rsidRPr="00D90415">
        <w:rPr>
          <w:b w:val="0"/>
        </w:rPr>
        <w:t>items</w:t>
      </w:r>
      <w:r w:rsidRPr="00D90415">
        <w:rPr>
          <w:b w:val="0"/>
        </w:rPr>
        <w:t xml:space="preserve"> in the compactor. (These items can be placed in the bin in the </w:t>
      </w:r>
      <w:r w:rsidR="00B4590B" w:rsidRPr="00D90415">
        <w:rPr>
          <w:b w:val="0"/>
        </w:rPr>
        <w:t>garage) To</w:t>
      </w:r>
      <w:r w:rsidRPr="00D90415">
        <w:rPr>
          <w:b w:val="0"/>
        </w:rPr>
        <w:t xml:space="preserve"> open the compactor, simply step on the door release across the bottom.  To operate, there is a</w:t>
      </w:r>
      <w:r w:rsidR="00D02194">
        <w:rPr>
          <w:b w:val="0"/>
        </w:rPr>
        <w:t xml:space="preserve"> </w:t>
      </w:r>
      <w:r w:rsidRPr="00D90415">
        <w:rPr>
          <w:b w:val="0"/>
        </w:rPr>
        <w:t xml:space="preserve">foot switch on the bottom right. Please do not operate the compactor </w:t>
      </w:r>
      <w:r w:rsidR="00B4590B" w:rsidRPr="00D90415">
        <w:rPr>
          <w:b w:val="0"/>
        </w:rPr>
        <w:t xml:space="preserve">until </w:t>
      </w:r>
      <w:r w:rsidR="00D02194">
        <w:rPr>
          <w:b w:val="0"/>
        </w:rPr>
        <w:t xml:space="preserve">the </w:t>
      </w:r>
      <w:r w:rsidR="00B4590B" w:rsidRPr="00D90415">
        <w:rPr>
          <w:b w:val="0"/>
        </w:rPr>
        <w:t>uncompact</w:t>
      </w:r>
      <w:r w:rsidR="00D02194">
        <w:rPr>
          <w:b w:val="0"/>
        </w:rPr>
        <w:t>ed trash is</w:t>
      </w:r>
      <w:r w:rsidRPr="00D90415">
        <w:rPr>
          <w:b w:val="0"/>
        </w:rPr>
        <w:t xml:space="preserve"> one half full.  </w:t>
      </w:r>
    </w:p>
    <w:p w14:paraId="0361F284" w14:textId="447E6F8C" w:rsidR="009601F1" w:rsidRDefault="009601F1" w:rsidP="00D90415">
      <w:pPr>
        <w:pStyle w:val="ListParagraph"/>
        <w:numPr>
          <w:ilvl w:val="0"/>
          <w:numId w:val="26"/>
        </w:numPr>
        <w:rPr>
          <w:b w:val="0"/>
        </w:rPr>
      </w:pPr>
      <w:r w:rsidRPr="00963465">
        <w:rPr>
          <w:b w:val="0"/>
          <w:color w:val="C00000"/>
        </w:rPr>
        <w:t xml:space="preserve">Trash service </w:t>
      </w:r>
      <w:r w:rsidRPr="00D90415">
        <w:rPr>
          <w:b w:val="0"/>
        </w:rPr>
        <w:t xml:space="preserve">is on Monday mornings.  If you are here on Sunday, whether you are checking out or staying longer, please take the trash </w:t>
      </w:r>
      <w:r w:rsidR="00B4590B" w:rsidRPr="00D90415">
        <w:rPr>
          <w:b w:val="0"/>
        </w:rPr>
        <w:t>dumpster</w:t>
      </w:r>
      <w:r w:rsidRPr="00D90415">
        <w:rPr>
          <w:b w:val="0"/>
        </w:rPr>
        <w:t xml:space="preserve"> out to the end of the driveway.  The trash truck will come </w:t>
      </w:r>
      <w:r w:rsidR="00B4590B" w:rsidRPr="00D90415">
        <w:rPr>
          <w:b w:val="0"/>
        </w:rPr>
        <w:t>up Wagon</w:t>
      </w:r>
      <w:r w:rsidRPr="00D90415">
        <w:rPr>
          <w:b w:val="0"/>
        </w:rPr>
        <w:t xml:space="preserve"> Wheel Road to retrieve it.  </w:t>
      </w:r>
    </w:p>
    <w:p w14:paraId="418A381C" w14:textId="56A023F4" w:rsidR="004446A7" w:rsidRPr="004446A7" w:rsidRDefault="004446A7" w:rsidP="004446A7">
      <w:pPr>
        <w:ind w:left="360"/>
        <w:rPr>
          <w:color w:val="FF0000"/>
        </w:rPr>
      </w:pPr>
      <w:r w:rsidRPr="004446A7">
        <w:rPr>
          <w:color w:val="FF0000"/>
        </w:rPr>
        <w:t xml:space="preserve">**Please make sure that you do not overstuff the dumpster.  Animals are known to get in and spread trash and food up and down the street.  </w:t>
      </w:r>
      <w:r>
        <w:rPr>
          <w:color w:val="FF0000"/>
        </w:rPr>
        <w:t xml:space="preserve">And our neighbors are rightfully unhappy about it.  </w:t>
      </w:r>
      <w:r w:rsidRPr="004446A7">
        <w:rPr>
          <w:color w:val="FF0000"/>
        </w:rPr>
        <w:t xml:space="preserve">If you have too much trash, please leave it bagged, in the garage, and let the homeowner know.  </w:t>
      </w:r>
    </w:p>
    <w:p w14:paraId="5FA16F51" w14:textId="59065230" w:rsidR="009601F1" w:rsidRDefault="009601F1" w:rsidP="00D90415">
      <w:pPr>
        <w:pStyle w:val="ListParagraph"/>
        <w:numPr>
          <w:ilvl w:val="0"/>
          <w:numId w:val="26"/>
        </w:numPr>
        <w:rPr>
          <w:b w:val="0"/>
        </w:rPr>
      </w:pPr>
      <w:r w:rsidRPr="00D90415">
        <w:rPr>
          <w:b w:val="0"/>
        </w:rPr>
        <w:t xml:space="preserve">Mud – </w:t>
      </w:r>
      <w:r w:rsidR="00B4590B" w:rsidRPr="00D90415">
        <w:rPr>
          <w:b w:val="0"/>
        </w:rPr>
        <w:t>Unfortunately</w:t>
      </w:r>
      <w:r w:rsidRPr="00D90415">
        <w:rPr>
          <w:b w:val="0"/>
        </w:rPr>
        <w:t xml:space="preserve">, when we get rain, we get lots of mud around the house.  </w:t>
      </w:r>
      <w:r w:rsidR="00B4590B" w:rsidRPr="00D90415">
        <w:rPr>
          <w:b w:val="0"/>
        </w:rPr>
        <w:t>Please</w:t>
      </w:r>
      <w:r w:rsidRPr="00D90415">
        <w:rPr>
          <w:b w:val="0"/>
        </w:rPr>
        <w:t xml:space="preserve"> be careful to not track mud in the home.  There are </w:t>
      </w:r>
      <w:r w:rsidR="00B4590B" w:rsidRPr="00D90415">
        <w:rPr>
          <w:b w:val="0"/>
        </w:rPr>
        <w:t>utility</w:t>
      </w:r>
      <w:r w:rsidRPr="00D90415">
        <w:rPr>
          <w:b w:val="0"/>
        </w:rPr>
        <w:t xml:space="preserve"> towels in the </w:t>
      </w:r>
      <w:r w:rsidR="00B4590B" w:rsidRPr="00D90415">
        <w:rPr>
          <w:b w:val="0"/>
        </w:rPr>
        <w:t>cabinet</w:t>
      </w:r>
      <w:r w:rsidRPr="00D90415">
        <w:rPr>
          <w:b w:val="0"/>
        </w:rPr>
        <w:t xml:space="preserve"> in the laundry room for cleanup.  We ask that you enter/exit</w:t>
      </w:r>
      <w:r w:rsidR="00B4590B" w:rsidRPr="00D90415">
        <w:rPr>
          <w:b w:val="0"/>
        </w:rPr>
        <w:t xml:space="preserve"> the home through</w:t>
      </w:r>
      <w:r w:rsidRPr="00D90415">
        <w:rPr>
          <w:b w:val="0"/>
        </w:rPr>
        <w:t xml:space="preserve"> the garage.  </w:t>
      </w:r>
      <w:r w:rsidR="0068683C">
        <w:rPr>
          <w:b w:val="0"/>
        </w:rPr>
        <w:t>Leave shoes in the garage or mudroom; feel free to use the spaces provided.</w:t>
      </w:r>
    </w:p>
    <w:p w14:paraId="628BDFB1" w14:textId="3F7A4DB4" w:rsidR="0052688F" w:rsidRPr="00D90415" w:rsidRDefault="0052688F" w:rsidP="00D90415">
      <w:pPr>
        <w:pStyle w:val="ListParagraph"/>
        <w:numPr>
          <w:ilvl w:val="0"/>
          <w:numId w:val="26"/>
        </w:numPr>
        <w:rPr>
          <w:b w:val="0"/>
        </w:rPr>
      </w:pPr>
      <w:r>
        <w:rPr>
          <w:b w:val="0"/>
        </w:rPr>
        <w:t xml:space="preserve">The house is on a tankless water heater, which means there is not a lot of pressure if more than one/two water sources are going at the same time.  Also, the water temperature has been turned down in order to keep people safe.  Finally, because it is tankless, you do have to let the water run for a little while to get hot water.  </w:t>
      </w:r>
    </w:p>
    <w:p w14:paraId="4F386D90" w14:textId="77777777" w:rsidR="009601F1" w:rsidRPr="00D90415" w:rsidRDefault="009601F1" w:rsidP="00D90415">
      <w:pPr>
        <w:pStyle w:val="ListParagraph"/>
        <w:numPr>
          <w:ilvl w:val="0"/>
          <w:numId w:val="26"/>
        </w:numPr>
        <w:rPr>
          <w:b w:val="0"/>
        </w:rPr>
      </w:pPr>
      <w:r w:rsidRPr="00D90415">
        <w:rPr>
          <w:b w:val="0"/>
        </w:rPr>
        <w:lastRenderedPageBreak/>
        <w:t xml:space="preserve">Storm </w:t>
      </w:r>
      <w:r w:rsidR="00B4590B" w:rsidRPr="00D90415">
        <w:rPr>
          <w:b w:val="0"/>
        </w:rPr>
        <w:t>Shelter</w:t>
      </w:r>
      <w:r w:rsidRPr="00D90415">
        <w:rPr>
          <w:b w:val="0"/>
        </w:rPr>
        <w:t xml:space="preserve"> – There is an </w:t>
      </w:r>
      <w:r w:rsidR="00B4590B" w:rsidRPr="00D90415">
        <w:rPr>
          <w:b w:val="0"/>
        </w:rPr>
        <w:t>underground</w:t>
      </w:r>
      <w:r w:rsidRPr="00D90415">
        <w:rPr>
          <w:b w:val="0"/>
        </w:rPr>
        <w:t xml:space="preserve"> shelter in the garage.  If threat of severe </w:t>
      </w:r>
      <w:r w:rsidR="00B4590B" w:rsidRPr="00D90415">
        <w:rPr>
          <w:b w:val="0"/>
        </w:rPr>
        <w:t xml:space="preserve">                                                  </w:t>
      </w:r>
      <w:r w:rsidRPr="00D90415">
        <w:rPr>
          <w:b w:val="0"/>
        </w:rPr>
        <w:t xml:space="preserve">weather is being </w:t>
      </w:r>
      <w:r w:rsidR="00B4590B" w:rsidRPr="00D90415">
        <w:rPr>
          <w:b w:val="0"/>
        </w:rPr>
        <w:t>forecast</w:t>
      </w:r>
      <w:r w:rsidRPr="00D90415">
        <w:rPr>
          <w:b w:val="0"/>
        </w:rPr>
        <w:t xml:space="preserve"> please take time to familiarize yourself with the storm shelter.  </w:t>
      </w:r>
      <w:r w:rsidR="00B4590B" w:rsidRPr="00D90415">
        <w:rPr>
          <w:b w:val="0"/>
        </w:rPr>
        <w:t xml:space="preserve">  </w:t>
      </w:r>
      <w:r w:rsidRPr="00D90415">
        <w:rPr>
          <w:b w:val="0"/>
        </w:rPr>
        <w:t xml:space="preserve">As a </w:t>
      </w:r>
      <w:r w:rsidR="00B4590B" w:rsidRPr="00D90415">
        <w:rPr>
          <w:b w:val="0"/>
        </w:rPr>
        <w:t>precaution</w:t>
      </w:r>
      <w:r w:rsidRPr="00D90415">
        <w:rPr>
          <w:b w:val="0"/>
        </w:rPr>
        <w:t xml:space="preserve">, if you enter the storm shelter, please text us and let us know you are going down.  We want to make sure you are safe when the weather passes.  </w:t>
      </w:r>
    </w:p>
    <w:p w14:paraId="36C2CEF5" w14:textId="455CAA1A" w:rsidR="00426442" w:rsidRPr="00426442" w:rsidRDefault="0068683C" w:rsidP="00D90415">
      <w:pPr>
        <w:pStyle w:val="ListParagraph"/>
        <w:numPr>
          <w:ilvl w:val="0"/>
          <w:numId w:val="26"/>
        </w:numPr>
        <w:rPr>
          <w:rStyle w:val="text5mbkop-oo-sizeregularx6m9oi-oo-weightlight1nmzz2x-oo-inlineg86r3e"/>
          <w:rFonts w:ascii="Times New Roman" w:hAnsi="Times New Roman"/>
          <w:b w:val="0"/>
          <w:color w:val="C00000"/>
        </w:rPr>
      </w:pPr>
      <w:r w:rsidRPr="00963465">
        <w:rPr>
          <w:rStyle w:val="text5mbkop-oo-sizeregularx6m9oi-oo-weightlight1nmzz2x-oo-inlineg86r3e"/>
          <w:rFonts w:ascii="Times New Roman" w:hAnsi="Times New Roman"/>
          <w:b w:val="0"/>
          <w:color w:val="C00000"/>
          <w:lang w:val="en"/>
        </w:rPr>
        <w:t xml:space="preserve">Vehicles must stay on gravel or concrete; please do not park your vehicles in the dirt or grass. </w:t>
      </w:r>
      <w:r w:rsidR="006430D2">
        <w:rPr>
          <w:rStyle w:val="text5mbkop-oo-sizeregularx6m9oi-oo-weightlight1nmzz2x-oo-inlineg86r3e"/>
          <w:rFonts w:ascii="Times New Roman" w:hAnsi="Times New Roman"/>
          <w:b w:val="0"/>
          <w:color w:val="C00000"/>
          <w:lang w:val="en"/>
        </w:rPr>
        <w:t xml:space="preserve"> Please do not drive cars, trailers, golf carts, UTV or anything else anywhere off the gravel or concrete road.  The field to the west of the house is off limits due to past renters putting </w:t>
      </w:r>
      <w:proofErr w:type="spellStart"/>
      <w:r w:rsidR="006430D2">
        <w:rPr>
          <w:rStyle w:val="text5mbkop-oo-sizeregularx6m9oi-oo-weightlight1nmzz2x-oo-inlineg86r3e"/>
          <w:rFonts w:ascii="Times New Roman" w:hAnsi="Times New Roman"/>
          <w:b w:val="0"/>
          <w:color w:val="C00000"/>
          <w:lang w:val="en"/>
        </w:rPr>
        <w:t>rutts</w:t>
      </w:r>
      <w:proofErr w:type="spellEnd"/>
      <w:r w:rsidR="006430D2">
        <w:rPr>
          <w:rStyle w:val="text5mbkop-oo-sizeregularx6m9oi-oo-weightlight1nmzz2x-oo-inlineg86r3e"/>
          <w:rFonts w:ascii="Times New Roman" w:hAnsi="Times New Roman"/>
          <w:b w:val="0"/>
          <w:color w:val="C00000"/>
          <w:lang w:val="en"/>
        </w:rPr>
        <w:t xml:space="preserve"> into the ground and damaging the sprinkler system</w:t>
      </w:r>
    </w:p>
    <w:p w14:paraId="42CFFFCF" w14:textId="221337E4" w:rsidR="00B4590B" w:rsidRPr="00963465" w:rsidRDefault="0068683C" w:rsidP="00D90415">
      <w:pPr>
        <w:pStyle w:val="ListParagraph"/>
        <w:numPr>
          <w:ilvl w:val="0"/>
          <w:numId w:val="26"/>
        </w:numPr>
        <w:rPr>
          <w:rFonts w:ascii="Times New Roman" w:hAnsi="Times New Roman"/>
          <w:b w:val="0"/>
          <w:color w:val="C00000"/>
        </w:rPr>
      </w:pPr>
      <w:r w:rsidRPr="00963465">
        <w:rPr>
          <w:rStyle w:val="text5mbkop-oo-sizeregularx6m9oi-oo-weightlight1nmzz2x-oo-inlineg86r3e"/>
          <w:rFonts w:ascii="Times New Roman" w:hAnsi="Times New Roman"/>
          <w:b w:val="0"/>
          <w:color w:val="C00000"/>
          <w:lang w:val="en"/>
        </w:rPr>
        <w:t xml:space="preserve">Boats and trailers MUST BE PARKED at the end of the gravel </w:t>
      </w:r>
      <w:r w:rsidR="00426442" w:rsidRPr="00963465">
        <w:rPr>
          <w:rStyle w:val="text5mbkop-oo-sizeregularx6m9oi-oo-weightlight1nmzz2x-oo-inlineg86r3e"/>
          <w:rFonts w:ascii="Times New Roman" w:hAnsi="Times New Roman"/>
          <w:b w:val="0"/>
          <w:color w:val="C00000"/>
          <w:lang w:val="en"/>
        </w:rPr>
        <w:t>driveway and</w:t>
      </w:r>
      <w:r w:rsidRPr="00963465">
        <w:rPr>
          <w:rStyle w:val="text5mbkop-oo-sizeregularx6m9oi-oo-weightlight1nmzz2x-oo-inlineg86r3e"/>
          <w:rFonts w:ascii="Times New Roman" w:hAnsi="Times New Roman"/>
          <w:b w:val="0"/>
          <w:color w:val="C00000"/>
          <w:lang w:val="en"/>
        </w:rPr>
        <w:t xml:space="preserve"> sit on Wagon Wheel Road. Please do NOT pull the boats and trailers down the gravel road driveway. </w:t>
      </w:r>
      <w:r w:rsidR="00B4590B" w:rsidRPr="00963465">
        <w:rPr>
          <w:rFonts w:ascii="Times New Roman" w:hAnsi="Times New Roman"/>
          <w:b w:val="0"/>
          <w:color w:val="C00000"/>
        </w:rPr>
        <w:t xml:space="preserve"> </w:t>
      </w:r>
      <w:r w:rsidR="00426442">
        <w:rPr>
          <w:rFonts w:ascii="Times New Roman" w:hAnsi="Times New Roman"/>
          <w:b w:val="0"/>
          <w:color w:val="C00000"/>
        </w:rPr>
        <w:t xml:space="preserve">We have had too much damage to the drive and the cost of the repairs have been extensive. </w:t>
      </w:r>
    </w:p>
    <w:p w14:paraId="40958184" w14:textId="77777777" w:rsidR="00B4590B" w:rsidRPr="00D90415" w:rsidRDefault="00B4590B" w:rsidP="00D90415">
      <w:pPr>
        <w:pStyle w:val="ListParagraph"/>
        <w:numPr>
          <w:ilvl w:val="0"/>
          <w:numId w:val="26"/>
        </w:numPr>
        <w:rPr>
          <w:b w:val="0"/>
        </w:rPr>
      </w:pPr>
      <w:r w:rsidRPr="00D90415">
        <w:rPr>
          <w:b w:val="0"/>
        </w:rPr>
        <w:t xml:space="preserve">While we are a home in the country, we do have very nice and wonderful neighbors.  Please respect their homes and their privacy as well as in your noise and activity level.  </w:t>
      </w:r>
    </w:p>
    <w:p w14:paraId="42966C36" w14:textId="77777777" w:rsidR="00B4590B" w:rsidRDefault="00B4590B" w:rsidP="00D90415">
      <w:pPr>
        <w:pStyle w:val="ListParagraph"/>
        <w:numPr>
          <w:ilvl w:val="0"/>
          <w:numId w:val="26"/>
        </w:numPr>
        <w:rPr>
          <w:b w:val="0"/>
        </w:rPr>
      </w:pPr>
      <w:r w:rsidRPr="00D90415">
        <w:rPr>
          <w:b w:val="0"/>
        </w:rPr>
        <w:t xml:space="preserve">The home is NOT baby proofed; feel free to move items and baby proof as needed.  Your safety is our number one concern.  </w:t>
      </w:r>
    </w:p>
    <w:p w14:paraId="1FC2237E" w14:textId="77777777" w:rsidR="003F3B2D" w:rsidRDefault="003F3B2D" w:rsidP="00D90415">
      <w:pPr>
        <w:pStyle w:val="ListParagraph"/>
        <w:numPr>
          <w:ilvl w:val="0"/>
          <w:numId w:val="26"/>
        </w:numPr>
        <w:rPr>
          <w:b w:val="0"/>
        </w:rPr>
      </w:pPr>
      <w:r>
        <w:rPr>
          <w:b w:val="0"/>
        </w:rPr>
        <w:t xml:space="preserve">First Aid Supplies – can be found in two places.  Ibuprofen and Tylenol are in the pantry.  All other first aid supplies are found in the master bathroom either above the toilet or below the sinks.  </w:t>
      </w:r>
    </w:p>
    <w:p w14:paraId="098F9B48" w14:textId="77777777" w:rsidR="005023F5" w:rsidRDefault="005023F5" w:rsidP="00D90415">
      <w:pPr>
        <w:pStyle w:val="ListParagraph"/>
        <w:numPr>
          <w:ilvl w:val="0"/>
          <w:numId w:val="26"/>
        </w:numPr>
        <w:rPr>
          <w:b w:val="0"/>
        </w:rPr>
      </w:pPr>
      <w:r>
        <w:rPr>
          <w:b w:val="0"/>
        </w:rPr>
        <w:t xml:space="preserve">There is a monitored camera system on the EXTERIOR and garage of the home. You will see it in the pantry.  These cameras are on the outside of the home only and for security use only.  </w:t>
      </w:r>
    </w:p>
    <w:p w14:paraId="6544DBEA" w14:textId="1B816948" w:rsidR="00D34E40" w:rsidRPr="00963465" w:rsidRDefault="00D34E40" w:rsidP="00D90415">
      <w:pPr>
        <w:pStyle w:val="ListParagraph"/>
        <w:numPr>
          <w:ilvl w:val="0"/>
          <w:numId w:val="26"/>
        </w:numPr>
        <w:rPr>
          <w:b w:val="0"/>
          <w:color w:val="C00000"/>
        </w:rPr>
      </w:pPr>
      <w:r w:rsidRPr="00963465">
        <w:rPr>
          <w:b w:val="0"/>
          <w:color w:val="C00000"/>
        </w:rPr>
        <w:t xml:space="preserve">Ice – the ice in the door of the refrigerator does not work.  However, there is another ice maker in the freezer.  Slide out the top drawer.  Please use a clean glass or cup to scoop out the ice.  </w:t>
      </w:r>
      <w:r w:rsidR="00BB23D3" w:rsidRPr="00963465">
        <w:rPr>
          <w:b w:val="0"/>
          <w:color w:val="C00000"/>
        </w:rPr>
        <w:t xml:space="preserve">The seal on the freezer is very temperamental and if not shut tightly, will create mounds of ice and slush.  </w:t>
      </w:r>
    </w:p>
    <w:p w14:paraId="1DB59A25" w14:textId="64EB8E32" w:rsidR="005023F5" w:rsidRDefault="005023F5" w:rsidP="00D90415">
      <w:pPr>
        <w:pStyle w:val="ListParagraph"/>
        <w:numPr>
          <w:ilvl w:val="0"/>
          <w:numId w:val="26"/>
        </w:numPr>
        <w:rPr>
          <w:b w:val="0"/>
        </w:rPr>
      </w:pPr>
      <w:r>
        <w:rPr>
          <w:b w:val="0"/>
        </w:rPr>
        <w:t>Air mattresses are in the game room in the cabinets</w:t>
      </w:r>
      <w:r w:rsidR="00222C55">
        <w:rPr>
          <w:b w:val="0"/>
        </w:rPr>
        <w:t xml:space="preserve"> and/or in the front bedroom closet</w:t>
      </w:r>
      <w:r>
        <w:rPr>
          <w:b w:val="0"/>
        </w:rPr>
        <w:t xml:space="preserve">.  The sheets/blankets/pillows are either in the hall closet downstairs or in the laundry cabinets.  </w:t>
      </w:r>
    </w:p>
    <w:p w14:paraId="5AE733C3" w14:textId="77777777" w:rsidR="005E18AB" w:rsidRPr="003F3B2D" w:rsidRDefault="005E18AB" w:rsidP="00D90415">
      <w:pPr>
        <w:pStyle w:val="ListParagraph"/>
        <w:numPr>
          <w:ilvl w:val="0"/>
          <w:numId w:val="26"/>
        </w:numPr>
        <w:rPr>
          <w:b w:val="0"/>
        </w:rPr>
      </w:pPr>
      <w:r>
        <w:rPr>
          <w:b w:val="0"/>
        </w:rPr>
        <w:lastRenderedPageBreak/>
        <w:t xml:space="preserve">We do not have any beach towels at the home for public use.  If you think you will need them, please bring your personal towels.  </w:t>
      </w:r>
    </w:p>
    <w:p w14:paraId="72B9B420" w14:textId="33C4DCD9" w:rsidR="003F3B2D" w:rsidRPr="00963465" w:rsidRDefault="003F3B2D" w:rsidP="00D90415">
      <w:pPr>
        <w:pStyle w:val="ListParagraph"/>
        <w:numPr>
          <w:ilvl w:val="0"/>
          <w:numId w:val="26"/>
        </w:numPr>
        <w:rPr>
          <w:b w:val="0"/>
          <w:color w:val="C00000"/>
        </w:rPr>
      </w:pPr>
      <w:r w:rsidRPr="00963465">
        <w:rPr>
          <w:b w:val="0"/>
          <w:color w:val="C00000"/>
        </w:rPr>
        <w:t xml:space="preserve">No fires, bon fires, </w:t>
      </w:r>
      <w:r w:rsidR="00D02194" w:rsidRPr="00963465">
        <w:rPr>
          <w:b w:val="0"/>
          <w:color w:val="C00000"/>
        </w:rPr>
        <w:t xml:space="preserve">and </w:t>
      </w:r>
      <w:r w:rsidRPr="00963465">
        <w:rPr>
          <w:b w:val="0"/>
          <w:color w:val="C00000"/>
        </w:rPr>
        <w:t xml:space="preserve">no open flames anywhere on the property.  There are a lot of trees and a lot of brush and both are very flammable.  Use of </w:t>
      </w:r>
      <w:r w:rsidR="00F02D16">
        <w:rPr>
          <w:b w:val="0"/>
          <w:color w:val="C00000"/>
        </w:rPr>
        <w:t>our</w:t>
      </w:r>
      <w:r w:rsidRPr="00963465">
        <w:rPr>
          <w:b w:val="0"/>
          <w:color w:val="C00000"/>
        </w:rPr>
        <w:t xml:space="preserve"> grill</w:t>
      </w:r>
      <w:r w:rsidR="00F02D16">
        <w:rPr>
          <w:b w:val="0"/>
          <w:color w:val="C00000"/>
        </w:rPr>
        <w:t>, flat top, and smoker</w:t>
      </w:r>
      <w:r w:rsidRPr="00963465">
        <w:rPr>
          <w:b w:val="0"/>
          <w:color w:val="C00000"/>
        </w:rPr>
        <w:t xml:space="preserve"> </w:t>
      </w:r>
      <w:r w:rsidR="00F02D16">
        <w:rPr>
          <w:b w:val="0"/>
          <w:color w:val="C00000"/>
        </w:rPr>
        <w:t>are</w:t>
      </w:r>
      <w:r w:rsidRPr="00963465">
        <w:rPr>
          <w:b w:val="0"/>
          <w:color w:val="C00000"/>
        </w:rPr>
        <w:t xml:space="preserve"> acceptable.  </w:t>
      </w:r>
      <w:r w:rsidR="00BB23D3" w:rsidRPr="00963465">
        <w:rPr>
          <w:b w:val="0"/>
          <w:color w:val="C00000"/>
        </w:rPr>
        <w:t xml:space="preserve">Please do not move the grill from where we have it placed.  It is there for safety reasons. </w:t>
      </w:r>
      <w:r w:rsidR="00F02D16">
        <w:rPr>
          <w:b w:val="0"/>
          <w:color w:val="C00000"/>
        </w:rPr>
        <w:t>If you use the last of the propane, either replace us or let us know via text or email so that we can replace it for the next occupants.</w:t>
      </w:r>
    </w:p>
    <w:p w14:paraId="59402C3B" w14:textId="77777777" w:rsidR="003F3B2D" w:rsidRDefault="003F3B2D" w:rsidP="00D90415">
      <w:pPr>
        <w:pStyle w:val="ListParagraph"/>
        <w:numPr>
          <w:ilvl w:val="0"/>
          <w:numId w:val="26"/>
        </w:numPr>
        <w:rPr>
          <w:b w:val="0"/>
        </w:rPr>
      </w:pPr>
      <w:r>
        <w:rPr>
          <w:b w:val="0"/>
        </w:rPr>
        <w:t xml:space="preserve">We are in the country and there are many critters here.  We have mice, scorpions, snakes, frogs, possums, raccoons, and deer.  We also have ticks in the summer even when walking from the house to the car.  Please take appropriate cautions to protect yourself and spend time each day to check yourself for ticks.  </w:t>
      </w:r>
    </w:p>
    <w:p w14:paraId="0DEDAFF9" w14:textId="77777777" w:rsidR="006754B4" w:rsidRDefault="006754B4" w:rsidP="00D90415">
      <w:pPr>
        <w:pStyle w:val="ListParagraph"/>
        <w:numPr>
          <w:ilvl w:val="0"/>
          <w:numId w:val="26"/>
        </w:numPr>
        <w:rPr>
          <w:color w:val="FF0000"/>
        </w:rPr>
      </w:pPr>
      <w:r w:rsidRPr="006754B4">
        <w:rPr>
          <w:color w:val="FF0000"/>
        </w:rPr>
        <w:t>NO DISCHARGING OF FIREARMS ON THE PROPERTY</w:t>
      </w:r>
    </w:p>
    <w:p w14:paraId="3042DCEA" w14:textId="10DBEC01" w:rsidR="008C4EDC" w:rsidRPr="006754B4" w:rsidRDefault="008C4EDC" w:rsidP="00D90415">
      <w:pPr>
        <w:pStyle w:val="ListParagraph"/>
        <w:numPr>
          <w:ilvl w:val="0"/>
          <w:numId w:val="26"/>
        </w:numPr>
        <w:rPr>
          <w:color w:val="FF0000"/>
        </w:rPr>
      </w:pPr>
      <w:r>
        <w:rPr>
          <w:color w:val="FF0000"/>
        </w:rPr>
        <w:t>NO FIREWORKS</w:t>
      </w:r>
    </w:p>
    <w:p w14:paraId="7284A371" w14:textId="766C9B10" w:rsidR="00B4590B" w:rsidRDefault="00B4590B" w:rsidP="00D90415">
      <w:pPr>
        <w:pStyle w:val="ListParagraph"/>
        <w:numPr>
          <w:ilvl w:val="0"/>
          <w:numId w:val="26"/>
        </w:numPr>
      </w:pPr>
      <w:r w:rsidRPr="00D90415">
        <w:rPr>
          <w:color w:val="FF0000"/>
        </w:rPr>
        <w:t xml:space="preserve">NO SMOKING </w:t>
      </w:r>
      <w:r w:rsidR="0068683C">
        <w:rPr>
          <w:color w:val="FF0000"/>
        </w:rPr>
        <w:t xml:space="preserve">OR VAPING </w:t>
      </w:r>
      <w:r w:rsidRPr="00D90415">
        <w:rPr>
          <w:color w:val="FF0000"/>
        </w:rPr>
        <w:t>IN THE HOM</w:t>
      </w:r>
      <w:r w:rsidR="0068683C">
        <w:rPr>
          <w:color w:val="FF0000"/>
        </w:rPr>
        <w:t xml:space="preserve">E OR THE GARAGE.  </w:t>
      </w:r>
      <w:r w:rsidRPr="00D90415">
        <w:rPr>
          <w:b w:val="0"/>
        </w:rPr>
        <w:t>Smoking is allowed in the driveway</w:t>
      </w:r>
      <w:r w:rsidR="00F02D16">
        <w:rPr>
          <w:b w:val="0"/>
        </w:rPr>
        <w:t xml:space="preserve"> only</w:t>
      </w:r>
      <w:r w:rsidRPr="00D90415">
        <w:rPr>
          <w:b w:val="0"/>
        </w:rPr>
        <w:t>.  Please only on the driveway and not in the yard.  The cedars are very flammable and will ignite easily and quickly.  We have placed a bench on the driveway as well as “butt can” with sand for your convenience.</w:t>
      </w:r>
      <w:r>
        <w:t xml:space="preserve">  </w:t>
      </w:r>
    </w:p>
    <w:p w14:paraId="657F2AE6" w14:textId="77777777" w:rsidR="00B4590B" w:rsidRDefault="00B4590B" w:rsidP="00D90415">
      <w:pPr>
        <w:pStyle w:val="ListParagraph"/>
        <w:numPr>
          <w:ilvl w:val="0"/>
          <w:numId w:val="26"/>
        </w:numPr>
      </w:pPr>
      <w:r w:rsidRPr="00D90415">
        <w:rPr>
          <w:color w:val="FF0000"/>
        </w:rPr>
        <w:t>NO ILLEGAL DRGUS</w:t>
      </w:r>
      <w:r>
        <w:t xml:space="preserve"> </w:t>
      </w:r>
      <w:r w:rsidRPr="00D90415">
        <w:rPr>
          <w:b w:val="0"/>
        </w:rPr>
        <w:t>of any kind.</w:t>
      </w:r>
    </w:p>
    <w:p w14:paraId="5A9D9557" w14:textId="77777777" w:rsidR="00B4590B" w:rsidRDefault="00B4590B" w:rsidP="00D90415">
      <w:pPr>
        <w:pStyle w:val="ListParagraph"/>
        <w:numPr>
          <w:ilvl w:val="0"/>
          <w:numId w:val="26"/>
        </w:numPr>
      </w:pPr>
      <w:r w:rsidRPr="00D90415">
        <w:rPr>
          <w:color w:val="FF0000"/>
        </w:rPr>
        <w:t>NO SERVING ALCOHOL</w:t>
      </w:r>
      <w:r>
        <w:t xml:space="preserve"> </w:t>
      </w:r>
      <w:r w:rsidRPr="00D90415">
        <w:rPr>
          <w:b w:val="0"/>
        </w:rPr>
        <w:t>to people under the age of 21.</w:t>
      </w:r>
      <w:r>
        <w:t xml:space="preserve">  </w:t>
      </w:r>
    </w:p>
    <w:p w14:paraId="6A771800" w14:textId="77777777" w:rsidR="00F4039A" w:rsidRDefault="00F4039A" w:rsidP="00D90415">
      <w:pPr>
        <w:pStyle w:val="ListParagraph"/>
        <w:numPr>
          <w:ilvl w:val="0"/>
          <w:numId w:val="26"/>
        </w:numPr>
        <w:rPr>
          <w:b w:val="0"/>
        </w:rPr>
      </w:pPr>
      <w:r w:rsidRPr="00F4039A">
        <w:rPr>
          <w:b w:val="0"/>
        </w:rPr>
        <w:t>Please report any issues to home owners as soon as possible</w:t>
      </w:r>
      <w:r>
        <w:rPr>
          <w:b w:val="0"/>
        </w:rPr>
        <w:t xml:space="preserve"> so that we may better serve you and any future renters.  </w:t>
      </w:r>
      <w:r w:rsidR="000A0DF2">
        <w:rPr>
          <w:b w:val="0"/>
        </w:rPr>
        <w:t xml:space="preserve">We understand that accidents happen, but please let us know if anything is broken or damaged so that we can repair or replace it before the next renters arrive.  It is very frustrating to get messages from renters that items are broken or missing, and we are unable to replace them during their time in our home.  </w:t>
      </w:r>
    </w:p>
    <w:p w14:paraId="75E09954" w14:textId="6E120EB2" w:rsidR="000A0DF2" w:rsidRDefault="000A0DF2" w:rsidP="00D90415">
      <w:pPr>
        <w:pStyle w:val="ListParagraph"/>
        <w:numPr>
          <w:ilvl w:val="0"/>
          <w:numId w:val="26"/>
        </w:numPr>
        <w:rPr>
          <w:b w:val="0"/>
        </w:rPr>
      </w:pPr>
      <w:r>
        <w:rPr>
          <w:b w:val="0"/>
        </w:rPr>
        <w:t xml:space="preserve">You are welcome to use </w:t>
      </w:r>
      <w:r w:rsidR="00BB23D3">
        <w:rPr>
          <w:b w:val="0"/>
        </w:rPr>
        <w:t xml:space="preserve">condiments </w:t>
      </w:r>
      <w:r w:rsidR="00F02D16">
        <w:rPr>
          <w:b w:val="0"/>
        </w:rPr>
        <w:t xml:space="preserve">from </w:t>
      </w:r>
      <w:r>
        <w:rPr>
          <w:b w:val="0"/>
        </w:rPr>
        <w:t xml:space="preserve">the pantry and/or </w:t>
      </w:r>
      <w:r w:rsidR="00BB23D3">
        <w:rPr>
          <w:b w:val="0"/>
        </w:rPr>
        <w:t>condiments</w:t>
      </w:r>
      <w:r>
        <w:rPr>
          <w:b w:val="0"/>
        </w:rPr>
        <w:t xml:space="preserve"> in the refrigerator; however, if you use the last of something, please replace it.  People arrive expecting staples such as cooking spray and cooking oil to be available and when they aren’t, it is a 20-minute drive to town.  </w:t>
      </w:r>
      <w:r w:rsidR="00BB23D3">
        <w:rPr>
          <w:b w:val="0"/>
        </w:rPr>
        <w:t>Same with the laundry</w:t>
      </w:r>
      <w:r w:rsidR="00F02D16">
        <w:rPr>
          <w:b w:val="0"/>
        </w:rPr>
        <w:t xml:space="preserve"> and dish</w:t>
      </w:r>
      <w:r w:rsidR="00BB23D3">
        <w:rPr>
          <w:b w:val="0"/>
        </w:rPr>
        <w:t xml:space="preserve"> detergent.  </w:t>
      </w:r>
    </w:p>
    <w:p w14:paraId="446729D8" w14:textId="77777777" w:rsidR="000A0DF2" w:rsidRDefault="000A0DF2" w:rsidP="00D90415">
      <w:pPr>
        <w:pStyle w:val="ListParagraph"/>
        <w:numPr>
          <w:ilvl w:val="0"/>
          <w:numId w:val="26"/>
        </w:numPr>
        <w:rPr>
          <w:b w:val="0"/>
        </w:rPr>
      </w:pPr>
      <w:r>
        <w:rPr>
          <w:b w:val="0"/>
        </w:rPr>
        <w:lastRenderedPageBreak/>
        <w:t>You are welcome to move items around to meet your needs; however, please return them to their original location where you found them.  I once went on a 20-minute hunt trying to find a pillow and a bathroom rug!</w:t>
      </w:r>
    </w:p>
    <w:p w14:paraId="44BD26E6" w14:textId="521197DD" w:rsidR="000A0DF2" w:rsidRDefault="000A0DF2" w:rsidP="00D90415">
      <w:pPr>
        <w:pStyle w:val="ListParagraph"/>
        <w:numPr>
          <w:ilvl w:val="0"/>
          <w:numId w:val="26"/>
        </w:numPr>
        <w:rPr>
          <w:b w:val="0"/>
        </w:rPr>
      </w:pPr>
      <w:r w:rsidRPr="00F02D16">
        <w:rPr>
          <w:b w:val="0"/>
          <w:color w:val="FF0000"/>
        </w:rPr>
        <w:t>Please do NOT move the grill outside</w:t>
      </w:r>
      <w:r>
        <w:rPr>
          <w:b w:val="0"/>
        </w:rPr>
        <w:t xml:space="preserve">.  The grease drops on the ground and we are trying to minimize where the grease spills and not all over the concrete patio.  </w:t>
      </w:r>
    </w:p>
    <w:p w14:paraId="07FBDD9E" w14:textId="45CAC50A" w:rsidR="0008116F" w:rsidRDefault="0008116F" w:rsidP="00D90415">
      <w:pPr>
        <w:pStyle w:val="ListParagraph"/>
        <w:numPr>
          <w:ilvl w:val="0"/>
          <w:numId w:val="26"/>
        </w:numPr>
        <w:rPr>
          <w:b w:val="0"/>
        </w:rPr>
      </w:pPr>
      <w:r>
        <w:rPr>
          <w:b w:val="0"/>
        </w:rPr>
        <w:t>If you release the automatic garage door, please re-attach before leaving</w:t>
      </w:r>
    </w:p>
    <w:p w14:paraId="0EF5EC93" w14:textId="6275AD6D" w:rsidR="00F02D16" w:rsidRDefault="00F02D16" w:rsidP="00D90415">
      <w:pPr>
        <w:pStyle w:val="ListParagraph"/>
        <w:numPr>
          <w:ilvl w:val="0"/>
          <w:numId w:val="26"/>
        </w:numPr>
        <w:rPr>
          <w:b w:val="0"/>
        </w:rPr>
      </w:pPr>
      <w:r>
        <w:rPr>
          <w:b w:val="0"/>
        </w:rPr>
        <w:t xml:space="preserve">Please do not remove the baby gate at the bottom of the stairs.  It is damaging to the wall.  </w:t>
      </w:r>
    </w:p>
    <w:p w14:paraId="358DDE7E" w14:textId="77777777" w:rsidR="00EF3844" w:rsidRDefault="00EF3844" w:rsidP="00EF3844">
      <w:pPr>
        <w:pStyle w:val="ListParagraph"/>
        <w:numPr>
          <w:ilvl w:val="0"/>
          <w:numId w:val="0"/>
        </w:numPr>
        <w:ind w:left="720"/>
        <w:rPr>
          <w:b w:val="0"/>
        </w:rPr>
      </w:pPr>
    </w:p>
    <w:p w14:paraId="278A20D2" w14:textId="570E83A8" w:rsidR="00CF3F21" w:rsidRPr="00EF3844" w:rsidRDefault="00615938" w:rsidP="00CF3F21">
      <w:pPr>
        <w:rPr>
          <w:color w:val="EE0000"/>
          <w:sz w:val="40"/>
          <w:szCs w:val="40"/>
        </w:rPr>
      </w:pPr>
      <w:r w:rsidRPr="00EF3844">
        <w:rPr>
          <w:color w:val="EE0000"/>
          <w:sz w:val="40"/>
          <w:szCs w:val="40"/>
        </w:rPr>
        <w:t xml:space="preserve">**** THERE IS A $250 FINE FOR DISCONNECTING ANYTHING IN THE THEATRE ROOM WITHOUT PRIOR APPROVAL****  </w:t>
      </w:r>
    </w:p>
    <w:sectPr w:rsidR="00CF3F21" w:rsidRPr="00EF3844" w:rsidSect="0019365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4pt;height:11.4pt" o:bullet="t">
        <v:imagedata r:id="rId1" o:title="mso8036"/>
      </v:shape>
    </w:pict>
  </w:numPicBullet>
  <w:abstractNum w:abstractNumId="0" w15:restartNumberingAfterBreak="0">
    <w:nsid w:val="FFFFFF7C"/>
    <w:multiLevelType w:val="singleLevel"/>
    <w:tmpl w:val="F990B0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4E892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90BCA2"/>
    <w:lvl w:ilvl="0">
      <w:start w:val="1"/>
      <w:numFmt w:val="lowerLetter"/>
      <w:pStyle w:val="ListNumber"/>
      <w:lvlText w:val="%1)"/>
      <w:lvlJc w:val="left"/>
      <w:pPr>
        <w:tabs>
          <w:tab w:val="num" w:pos="1080"/>
        </w:tabs>
        <w:ind w:left="1080" w:hanging="360"/>
      </w:pPr>
      <w:rPr>
        <w:rFonts w:hint="default"/>
      </w:rPr>
    </w:lvl>
  </w:abstractNum>
  <w:abstractNum w:abstractNumId="3" w15:restartNumberingAfterBreak="0">
    <w:nsid w:val="FFFFFF7F"/>
    <w:multiLevelType w:val="singleLevel"/>
    <w:tmpl w:val="EDD6E082"/>
    <w:lvl w:ilvl="0">
      <w:start w:val="1"/>
      <w:numFmt w:val="lowerLetter"/>
      <w:lvlText w:val="%1)"/>
      <w:lvlJc w:val="left"/>
      <w:pPr>
        <w:tabs>
          <w:tab w:val="num" w:pos="720"/>
        </w:tabs>
        <w:ind w:left="720" w:hanging="360"/>
      </w:pPr>
      <w:rPr>
        <w:rFonts w:hint="default"/>
      </w:rPr>
    </w:lvl>
  </w:abstractNum>
  <w:abstractNum w:abstractNumId="4" w15:restartNumberingAfterBreak="0">
    <w:nsid w:val="FFFFFF80"/>
    <w:multiLevelType w:val="singleLevel"/>
    <w:tmpl w:val="DFEE5B5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54F60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EE2E0F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06D1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2075D8"/>
    <w:lvl w:ilvl="0">
      <w:start w:val="1"/>
      <w:numFmt w:val="upperRoman"/>
      <w:pStyle w:val="ListParagraph"/>
      <w:lvlText w:val="%1."/>
      <w:lvlJc w:val="right"/>
      <w:pPr>
        <w:tabs>
          <w:tab w:val="num" w:pos="180"/>
        </w:tabs>
        <w:ind w:left="180" w:hanging="180"/>
      </w:pPr>
    </w:lvl>
  </w:abstractNum>
  <w:abstractNum w:abstractNumId="9" w15:restartNumberingAfterBreak="0">
    <w:nsid w:val="FFFFFF89"/>
    <w:multiLevelType w:val="singleLevel"/>
    <w:tmpl w:val="CFB04A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FB6DF7"/>
    <w:multiLevelType w:val="hybridMultilevel"/>
    <w:tmpl w:val="D682EB70"/>
    <w:lvl w:ilvl="0" w:tplc="56CC2632">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14B2741"/>
    <w:multiLevelType w:val="hybridMultilevel"/>
    <w:tmpl w:val="D110F2EA"/>
    <w:lvl w:ilvl="0" w:tplc="3C2239E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195A4D85"/>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D284CB9"/>
    <w:multiLevelType w:val="multilevel"/>
    <w:tmpl w:val="A106DF2C"/>
    <w:lvl w:ilvl="0">
      <w:start w:val="1"/>
      <w:numFmt w:val="upperRoman"/>
      <w:lvlText w:val="%1."/>
      <w:lvlJc w:val="right"/>
      <w:pPr>
        <w:tabs>
          <w:tab w:val="num" w:pos="72"/>
        </w:tabs>
        <w:ind w:left="18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1D2B2255"/>
    <w:multiLevelType w:val="hybridMultilevel"/>
    <w:tmpl w:val="A106DF2C"/>
    <w:lvl w:ilvl="0" w:tplc="DE5A9BBE">
      <w:start w:val="1"/>
      <w:numFmt w:val="upperRoman"/>
      <w:lvlText w:val="%1."/>
      <w:lvlJc w:val="right"/>
      <w:pPr>
        <w:tabs>
          <w:tab w:val="num" w:pos="72"/>
        </w:tabs>
        <w:ind w:left="18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25B300D"/>
    <w:multiLevelType w:val="multilevel"/>
    <w:tmpl w:val="484A9772"/>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15:restartNumberingAfterBreak="0">
    <w:nsid w:val="22665D60"/>
    <w:multiLevelType w:val="hybridMultilevel"/>
    <w:tmpl w:val="B5B6BED6"/>
    <w:lvl w:ilvl="0" w:tplc="9724D434">
      <w:start w:val="1"/>
      <w:numFmt w:val="upperRoman"/>
      <w:lvlText w:val="%1."/>
      <w:lvlJc w:val="right"/>
      <w:pPr>
        <w:tabs>
          <w:tab w:val="num" w:pos="180"/>
        </w:tabs>
        <w:ind w:left="180" w:hanging="18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9BB2D94"/>
    <w:multiLevelType w:val="hybridMultilevel"/>
    <w:tmpl w:val="70BC3B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E580F8F"/>
    <w:multiLevelType w:val="multilevel"/>
    <w:tmpl w:val="0F047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2A05549"/>
    <w:multiLevelType w:val="multilevel"/>
    <w:tmpl w:val="B7D290E6"/>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24C21F2"/>
    <w:multiLevelType w:val="hybridMultilevel"/>
    <w:tmpl w:val="DFDCA7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BB717D"/>
    <w:multiLevelType w:val="singleLevel"/>
    <w:tmpl w:val="7890BCA2"/>
    <w:lvl w:ilvl="0">
      <w:start w:val="1"/>
      <w:numFmt w:val="lowerLetter"/>
      <w:lvlText w:val="%1)"/>
      <w:lvlJc w:val="left"/>
      <w:pPr>
        <w:tabs>
          <w:tab w:val="num" w:pos="1080"/>
        </w:tabs>
        <w:ind w:left="1080" w:hanging="360"/>
      </w:pPr>
      <w:rPr>
        <w:rFonts w:hint="default"/>
      </w:rPr>
    </w:lvl>
  </w:abstractNum>
  <w:abstractNum w:abstractNumId="22" w15:restartNumberingAfterBreak="0">
    <w:nsid w:val="60A903FA"/>
    <w:multiLevelType w:val="hybridMultilevel"/>
    <w:tmpl w:val="5AB06E26"/>
    <w:lvl w:ilvl="0" w:tplc="04090007">
      <w:start w:val="1"/>
      <w:numFmt w:val="bullet"/>
      <w:lvlText w:val=""/>
      <w:lvlPicBulletId w:val="0"/>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3" w15:restartNumberingAfterBreak="0">
    <w:nsid w:val="6DD54756"/>
    <w:multiLevelType w:val="hybridMultilevel"/>
    <w:tmpl w:val="097630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06652F1"/>
    <w:multiLevelType w:val="multilevel"/>
    <w:tmpl w:val="EC40FBE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7C213CE"/>
    <w:multiLevelType w:val="hybridMultilevel"/>
    <w:tmpl w:val="DD7C78DE"/>
    <w:lvl w:ilvl="0" w:tplc="0409000D">
      <w:start w:val="1"/>
      <w:numFmt w:val="bullet"/>
      <w:lvlText w:val=""/>
      <w:lvlJc w:val="left"/>
      <w:pPr>
        <w:ind w:left="907" w:hanging="360"/>
      </w:pPr>
      <w:rPr>
        <w:rFonts w:ascii="Wingdings" w:hAnsi="Wingdings"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6" w15:restartNumberingAfterBreak="0">
    <w:nsid w:val="7DD101C4"/>
    <w:multiLevelType w:val="hybridMultilevel"/>
    <w:tmpl w:val="B3EE3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14249">
    <w:abstractNumId w:val="23"/>
  </w:num>
  <w:num w:numId="2" w16cid:durableId="1988513431">
    <w:abstractNumId w:val="16"/>
  </w:num>
  <w:num w:numId="3" w16cid:durableId="394936031">
    <w:abstractNumId w:val="18"/>
  </w:num>
  <w:num w:numId="4" w16cid:durableId="504133078">
    <w:abstractNumId w:val="10"/>
  </w:num>
  <w:num w:numId="5" w16cid:durableId="2014917555">
    <w:abstractNumId w:val="24"/>
  </w:num>
  <w:num w:numId="6" w16cid:durableId="2057972155">
    <w:abstractNumId w:val="9"/>
  </w:num>
  <w:num w:numId="7" w16cid:durableId="931862908">
    <w:abstractNumId w:val="7"/>
  </w:num>
  <w:num w:numId="8" w16cid:durableId="1357804605">
    <w:abstractNumId w:val="6"/>
  </w:num>
  <w:num w:numId="9" w16cid:durableId="1837264165">
    <w:abstractNumId w:val="5"/>
  </w:num>
  <w:num w:numId="10" w16cid:durableId="1166703537">
    <w:abstractNumId w:val="4"/>
  </w:num>
  <w:num w:numId="11" w16cid:durableId="1132674511">
    <w:abstractNumId w:val="8"/>
  </w:num>
  <w:num w:numId="12" w16cid:durableId="227620815">
    <w:abstractNumId w:val="3"/>
  </w:num>
  <w:num w:numId="13" w16cid:durableId="1126193356">
    <w:abstractNumId w:val="2"/>
  </w:num>
  <w:num w:numId="14" w16cid:durableId="1746604268">
    <w:abstractNumId w:val="1"/>
  </w:num>
  <w:num w:numId="15" w16cid:durableId="1834181064">
    <w:abstractNumId w:val="0"/>
  </w:num>
  <w:num w:numId="16" w16cid:durableId="1274702155">
    <w:abstractNumId w:val="11"/>
  </w:num>
  <w:num w:numId="17" w16cid:durableId="1811051587">
    <w:abstractNumId w:val="15"/>
  </w:num>
  <w:num w:numId="18" w16cid:durableId="2093425180">
    <w:abstractNumId w:val="14"/>
  </w:num>
  <w:num w:numId="19" w16cid:durableId="1514145112">
    <w:abstractNumId w:val="13"/>
  </w:num>
  <w:num w:numId="20" w16cid:durableId="1925261673">
    <w:abstractNumId w:val="12"/>
  </w:num>
  <w:num w:numId="21" w16cid:durableId="1844204911">
    <w:abstractNumId w:val="19"/>
  </w:num>
  <w:num w:numId="22" w16cid:durableId="1128549974">
    <w:abstractNumId w:val="3"/>
    <w:lvlOverride w:ilvl="0">
      <w:startOverride w:val="1"/>
    </w:lvlOverride>
  </w:num>
  <w:num w:numId="23" w16cid:durableId="972177296">
    <w:abstractNumId w:val="3"/>
    <w:lvlOverride w:ilvl="0">
      <w:startOverride w:val="1"/>
    </w:lvlOverride>
  </w:num>
  <w:num w:numId="24" w16cid:durableId="1275597665">
    <w:abstractNumId w:val="2"/>
    <w:lvlOverride w:ilvl="0">
      <w:startOverride w:val="1"/>
    </w:lvlOverride>
  </w:num>
  <w:num w:numId="25" w16cid:durableId="1250970057">
    <w:abstractNumId w:val="21"/>
  </w:num>
  <w:num w:numId="26" w16cid:durableId="35548943">
    <w:abstractNumId w:val="26"/>
  </w:num>
  <w:num w:numId="27" w16cid:durableId="1523477350">
    <w:abstractNumId w:val="25"/>
  </w:num>
  <w:num w:numId="28" w16cid:durableId="1065687978">
    <w:abstractNumId w:val="20"/>
  </w:num>
  <w:num w:numId="29" w16cid:durableId="910846266">
    <w:abstractNumId w:val="22"/>
  </w:num>
  <w:num w:numId="30" w16cid:durableId="95634223">
    <w:abstractNumId w:val="17"/>
  </w:num>
  <w:num w:numId="31" w16cid:durableId="1974141431">
    <w:abstractNumId w:val="8"/>
    <w:lvlOverride w:ilvl="0">
      <w:startOverride w:val="2"/>
    </w:lvlOverride>
  </w:num>
  <w:num w:numId="32" w16cid:durableId="410928278">
    <w:abstractNumId w:val="8"/>
    <w:lvlOverride w:ilvl="0">
      <w:startOverride w:val="2"/>
    </w:lvlOverride>
  </w:num>
  <w:num w:numId="33" w16cid:durableId="490291157">
    <w:abstractNumId w:val="8"/>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1F1"/>
    <w:rsid w:val="00004421"/>
    <w:rsid w:val="0008116F"/>
    <w:rsid w:val="000A0DF2"/>
    <w:rsid w:val="000B6C21"/>
    <w:rsid w:val="0011573E"/>
    <w:rsid w:val="00140DAE"/>
    <w:rsid w:val="0015180F"/>
    <w:rsid w:val="00173227"/>
    <w:rsid w:val="00193653"/>
    <w:rsid w:val="00222C55"/>
    <w:rsid w:val="00276FA1"/>
    <w:rsid w:val="00291B4A"/>
    <w:rsid w:val="002C3D7E"/>
    <w:rsid w:val="00314CAB"/>
    <w:rsid w:val="00360B6E"/>
    <w:rsid w:val="00361DEE"/>
    <w:rsid w:val="003F3B2D"/>
    <w:rsid w:val="00411F8B"/>
    <w:rsid w:val="00426442"/>
    <w:rsid w:val="004446A7"/>
    <w:rsid w:val="00477352"/>
    <w:rsid w:val="004B5C09"/>
    <w:rsid w:val="004E227E"/>
    <w:rsid w:val="005023F5"/>
    <w:rsid w:val="0052688F"/>
    <w:rsid w:val="00540CFF"/>
    <w:rsid w:val="00554276"/>
    <w:rsid w:val="005E18AB"/>
    <w:rsid w:val="00615938"/>
    <w:rsid w:val="00616B41"/>
    <w:rsid w:val="00620AE8"/>
    <w:rsid w:val="006430D2"/>
    <w:rsid w:val="0064628C"/>
    <w:rsid w:val="006623BD"/>
    <w:rsid w:val="006754B4"/>
    <w:rsid w:val="00680296"/>
    <w:rsid w:val="0068683C"/>
    <w:rsid w:val="00687389"/>
    <w:rsid w:val="006928C1"/>
    <w:rsid w:val="006F03D4"/>
    <w:rsid w:val="00771C24"/>
    <w:rsid w:val="007D5836"/>
    <w:rsid w:val="008240DA"/>
    <w:rsid w:val="008429E5"/>
    <w:rsid w:val="00867EA4"/>
    <w:rsid w:val="00885443"/>
    <w:rsid w:val="00897D88"/>
    <w:rsid w:val="008B2EC2"/>
    <w:rsid w:val="008C4EDC"/>
    <w:rsid w:val="008E476B"/>
    <w:rsid w:val="00932F50"/>
    <w:rsid w:val="00937918"/>
    <w:rsid w:val="009601F1"/>
    <w:rsid w:val="00963465"/>
    <w:rsid w:val="009921B8"/>
    <w:rsid w:val="00A07662"/>
    <w:rsid w:val="00A9231C"/>
    <w:rsid w:val="00AE361F"/>
    <w:rsid w:val="00B247A9"/>
    <w:rsid w:val="00B40B5A"/>
    <w:rsid w:val="00B435B5"/>
    <w:rsid w:val="00B4590B"/>
    <w:rsid w:val="00B75CFC"/>
    <w:rsid w:val="00BB23D3"/>
    <w:rsid w:val="00C1643D"/>
    <w:rsid w:val="00C261A9"/>
    <w:rsid w:val="00C659BE"/>
    <w:rsid w:val="00CF3F21"/>
    <w:rsid w:val="00D02194"/>
    <w:rsid w:val="00D12540"/>
    <w:rsid w:val="00D31AB7"/>
    <w:rsid w:val="00D34E40"/>
    <w:rsid w:val="00D90415"/>
    <w:rsid w:val="00DC79AD"/>
    <w:rsid w:val="00DF2868"/>
    <w:rsid w:val="00DF53D0"/>
    <w:rsid w:val="00E56752"/>
    <w:rsid w:val="00E877AB"/>
    <w:rsid w:val="00ED50B4"/>
    <w:rsid w:val="00EF3844"/>
    <w:rsid w:val="00F02D16"/>
    <w:rsid w:val="00F23697"/>
    <w:rsid w:val="00F36BB7"/>
    <w:rsid w:val="00F4039A"/>
    <w:rsid w:val="00F74E13"/>
    <w:rsid w:val="00FB3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teal"/>
    </o:shapedefaults>
    <o:shapelayout v:ext="edit">
      <o:idmap v:ext="edit" data="1"/>
    </o:shapelayout>
  </w:shapeDefaults>
  <w:decimalSymbol w:val="."/>
  <w:listSeparator w:val=","/>
  <w14:docId w14:val="7791FA12"/>
  <w15:docId w15:val="{C2B5D3D1-C840-497A-AB2D-5A5E7F84D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D7E"/>
    <w:pPr>
      <w:spacing w:after="200" w:line="276" w:lineRule="auto"/>
      <w:ind w:left="187"/>
    </w:pPr>
    <w:rPr>
      <w:rFonts w:asciiTheme="minorHAnsi" w:hAnsiTheme="minorHAnsi"/>
      <w:sz w:val="24"/>
      <w:szCs w:val="24"/>
    </w:rPr>
  </w:style>
  <w:style w:type="paragraph" w:styleId="Heading1">
    <w:name w:val="heading 1"/>
    <w:basedOn w:val="Normal"/>
    <w:next w:val="Normal"/>
    <w:qFormat/>
    <w:rsid w:val="00361DEE"/>
    <w:pPr>
      <w:keepNext/>
      <w:spacing w:after="60"/>
      <w:ind w:left="0"/>
      <w:jc w:val="center"/>
      <w:outlineLvl w:val="0"/>
    </w:pPr>
    <w:rPr>
      <w:rFonts w:asciiTheme="majorHAnsi" w:hAnsiTheme="majorHAnsi" w:cs="Arial"/>
      <w:b/>
      <w:bCs/>
      <w:i/>
      <w:kern w:val="32"/>
      <w:sz w:val="32"/>
      <w:szCs w:val="32"/>
    </w:rPr>
  </w:style>
  <w:style w:type="paragraph" w:styleId="Heading2">
    <w:name w:val="heading 2"/>
    <w:basedOn w:val="Normal"/>
    <w:next w:val="Normal"/>
    <w:semiHidden/>
    <w:unhideWhenUsed/>
    <w:qFormat/>
    <w:rsid w:val="00A9231C"/>
    <w:pPr>
      <w:keepNext/>
      <w:spacing w:before="240" w:after="60"/>
      <w:ind w:left="0"/>
      <w:outlineLvl w:val="1"/>
    </w:pPr>
    <w:rPr>
      <w:rFonts w:ascii="Arial" w:hAnsi="Arial" w:cs="Arial"/>
      <w:b/>
      <w:bCs/>
      <w:iCs/>
      <w:szCs w:val="28"/>
    </w:rPr>
  </w:style>
  <w:style w:type="paragraph" w:styleId="Heading3">
    <w:name w:val="heading 3"/>
    <w:basedOn w:val="Normal"/>
    <w:next w:val="Normal"/>
    <w:semiHidden/>
    <w:unhideWhenUsed/>
    <w:qFormat/>
    <w:rsid w:val="00AE361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unhideWhenUsed/>
    <w:qFormat/>
    <w:rsid w:val="00361DEE"/>
    <w:pPr>
      <w:numPr>
        <w:numId w:val="13"/>
      </w:numPr>
    </w:pPr>
  </w:style>
  <w:style w:type="character" w:styleId="PlaceholderText">
    <w:name w:val="Placeholder Text"/>
    <w:basedOn w:val="DefaultParagraphFont"/>
    <w:uiPriority w:val="99"/>
    <w:semiHidden/>
    <w:rsid w:val="00361DEE"/>
    <w:rPr>
      <w:color w:val="808080"/>
    </w:rPr>
  </w:style>
  <w:style w:type="paragraph" w:styleId="Date">
    <w:name w:val="Date"/>
    <w:basedOn w:val="Normal"/>
    <w:next w:val="Normal"/>
    <w:qFormat/>
    <w:rsid w:val="00361DEE"/>
    <w:pPr>
      <w:spacing w:after="480"/>
      <w:jc w:val="center"/>
    </w:pPr>
  </w:style>
  <w:style w:type="paragraph" w:styleId="BalloonText">
    <w:name w:val="Balloon Text"/>
    <w:basedOn w:val="Normal"/>
    <w:link w:val="BalloonTextChar"/>
    <w:uiPriority w:val="99"/>
    <w:semiHidden/>
    <w:unhideWhenUsed/>
    <w:rsid w:val="00361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1DEE"/>
    <w:rPr>
      <w:rFonts w:ascii="Tahoma" w:hAnsi="Tahoma" w:cs="Tahoma"/>
      <w:sz w:val="16"/>
      <w:szCs w:val="16"/>
    </w:rPr>
  </w:style>
  <w:style w:type="paragraph" w:styleId="ListParagraph">
    <w:name w:val="List Paragraph"/>
    <w:basedOn w:val="Normal"/>
    <w:uiPriority w:val="34"/>
    <w:qFormat/>
    <w:rsid w:val="00361DEE"/>
    <w:pPr>
      <w:numPr>
        <w:numId w:val="11"/>
      </w:numPr>
      <w:spacing w:before="240" w:after="60"/>
      <w:ind w:left="187" w:hanging="187"/>
    </w:pPr>
    <w:rPr>
      <w:b/>
    </w:rPr>
  </w:style>
  <w:style w:type="character" w:customStyle="1" w:styleId="text5mbkop-oo-sizeregularx6m9oi-oo-weightlight1nmzz2x-oo-inlineg86r3e">
    <w:name w:val="text_5mbkop-o_o-size_regular_x6m9oi-o_o-weight_light_1nmzz2x-o_o-inline_g86r3e"/>
    <w:basedOn w:val="DefaultParagraphFont"/>
    <w:rsid w:val="00686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sten\AppData\Roaming\Microsoft\Templates\Formal%20meeting%20minu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8847438-4757-47DF-8367-A49CFCDDA2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Formal meeting minutes</Template>
  <TotalTime>384</TotalTime>
  <Pages>4</Pages>
  <Words>1084</Words>
  <Characters>6185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Formal meeting minutes</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meeting minutes</dc:title>
  <dc:creator>Kirsten</dc:creator>
  <cp:keywords/>
  <cp:lastModifiedBy>Kirsten McGonigal</cp:lastModifiedBy>
  <cp:revision>29</cp:revision>
  <cp:lastPrinted>2019-03-30T19:40:00Z</cp:lastPrinted>
  <dcterms:created xsi:type="dcterms:W3CDTF">2017-04-30T03:12:00Z</dcterms:created>
  <dcterms:modified xsi:type="dcterms:W3CDTF">2025-08-30T17:26:00Z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TC060910481033</vt:lpwstr>
  </property>
</Properties>
</file>