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EA415B" w14:paraId="1EDB1138" w14:textId="77777777">
        <w:tc>
          <w:tcPr>
            <w:tcW w:w="11016" w:type="dxa"/>
            <w:shd w:val="clear" w:color="auto" w:fill="8B2E47" w:themeFill="accent1" w:themeFillShade="80"/>
          </w:tcPr>
          <w:p w14:paraId="1F79CDDB" w14:textId="4D368FC3" w:rsidR="00EA415B" w:rsidRPr="00247E2D" w:rsidRDefault="00375B27">
            <w:pPr>
              <w:pStyle w:val="Month"/>
              <w:rPr>
                <w:sz w:val="56"/>
                <w:szCs w:val="56"/>
              </w:rPr>
            </w:pPr>
            <w:r w:rsidRPr="00247E2D">
              <w:rPr>
                <w:sz w:val="56"/>
                <w:szCs w:val="56"/>
              </w:rPr>
              <w:fldChar w:fldCharType="begin"/>
            </w:r>
            <w:r w:rsidRPr="00247E2D">
              <w:rPr>
                <w:sz w:val="56"/>
                <w:szCs w:val="56"/>
              </w:rPr>
              <w:instrText xml:space="preserve"> DOCVARIABLE  MonthStart \@ MMMM \* MERGEFORMAT </w:instrText>
            </w:r>
            <w:r w:rsidRPr="00247E2D">
              <w:rPr>
                <w:sz w:val="56"/>
                <w:szCs w:val="56"/>
              </w:rPr>
              <w:fldChar w:fldCharType="separate"/>
            </w:r>
            <w:r w:rsidR="00720CCB" w:rsidRPr="00247E2D">
              <w:rPr>
                <w:sz w:val="56"/>
                <w:szCs w:val="56"/>
              </w:rPr>
              <w:t>April</w:t>
            </w:r>
            <w:r w:rsidRPr="00247E2D">
              <w:rPr>
                <w:sz w:val="56"/>
                <w:szCs w:val="56"/>
              </w:rPr>
              <w:fldChar w:fldCharType="end"/>
            </w:r>
            <w:r w:rsidR="00247E2D">
              <w:rPr>
                <w:sz w:val="56"/>
                <w:szCs w:val="56"/>
              </w:rPr>
              <w:t xml:space="preserve"> 2019</w:t>
            </w:r>
          </w:p>
        </w:tc>
      </w:tr>
      <w:tr w:rsidR="00EA415B" w14:paraId="39738AF3" w14:textId="77777777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8B2E47" w:themeFill="accent1" w:themeFillShade="80"/>
          </w:tcPr>
          <w:p w14:paraId="55304FD5" w14:textId="2D913C22" w:rsidR="00EA415B" w:rsidRDefault="00EA415B">
            <w:pPr>
              <w:pStyle w:val="Year"/>
            </w:pPr>
          </w:p>
        </w:tc>
      </w:tr>
      <w:tr w:rsidR="00EA415B" w14:paraId="2BCAB183" w14:textId="77777777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20A66DB0" w14:textId="06A86382" w:rsidR="00EA415B" w:rsidRDefault="00720CCB" w:rsidP="00247E2D">
            <w:pPr>
              <w:pStyle w:val="Subtitle"/>
              <w:jc w:val="center"/>
            </w:pPr>
            <w:r w:rsidRPr="00247E2D">
              <w:rPr>
                <w:color w:val="FFFF00"/>
              </w:rPr>
              <w:t>Fields Preparatory Early Learning Center Inc.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EA415B" w14:paraId="6122EC54" w14:textId="77777777" w:rsidTr="00EA415B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1A08A763" w14:textId="7E7D99FD" w:rsidR="00EA415B" w:rsidRDefault="00DA6985">
            <w:pPr>
              <w:pStyle w:val="Title"/>
            </w:pPr>
            <w:r>
              <w:t>Keep in mind…</w:t>
            </w:r>
          </w:p>
          <w:p w14:paraId="6073F414" w14:textId="3B70C460" w:rsidR="00EA415B" w:rsidRDefault="00BE391B" w:rsidP="00DA6985">
            <w:pPr>
              <w:pStyle w:val="BodyText"/>
              <w:numPr>
                <w:ilvl w:val="0"/>
                <w:numId w:val="11"/>
              </w:numPr>
              <w:rPr>
                <w:lang w:val="fr-FR"/>
              </w:rPr>
            </w:pPr>
            <w:r>
              <w:rPr>
                <w:lang w:val="fr-FR"/>
              </w:rPr>
              <w:t xml:space="preserve">Spring </w:t>
            </w:r>
            <w:proofErr w:type="spellStart"/>
            <w:r>
              <w:rPr>
                <w:lang w:val="fr-FR"/>
              </w:rPr>
              <w:t>is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here</w:t>
            </w:r>
            <w:proofErr w:type="spellEnd"/>
            <w:r w:rsidR="00762C91">
              <w:rPr>
                <w:lang w:val="fr-FR"/>
              </w:rPr>
              <w:t>…</w:t>
            </w:r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please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send</w:t>
            </w:r>
            <w:proofErr w:type="spellEnd"/>
            <w:r>
              <w:rPr>
                <w:lang w:val="fr-FR"/>
              </w:rPr>
              <w:t xml:space="preserve"> in </w:t>
            </w:r>
            <w:proofErr w:type="spellStart"/>
            <w:r>
              <w:rPr>
                <w:lang w:val="fr-FR"/>
              </w:rPr>
              <w:t>weather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appropriate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clothing</w:t>
            </w:r>
            <w:proofErr w:type="spellEnd"/>
            <w:r>
              <w:rPr>
                <w:lang w:val="fr-FR"/>
              </w:rPr>
              <w:t>.</w:t>
            </w:r>
          </w:p>
          <w:p w14:paraId="29F7F4BA" w14:textId="77777777" w:rsidR="00BE391B" w:rsidRDefault="00BE391B" w:rsidP="00DA6985">
            <w:pPr>
              <w:pStyle w:val="BodyText"/>
              <w:numPr>
                <w:ilvl w:val="0"/>
                <w:numId w:val="11"/>
              </w:numPr>
              <w:rPr>
                <w:lang w:val="fr-FR"/>
              </w:rPr>
            </w:pPr>
            <w:r>
              <w:rPr>
                <w:lang w:val="fr-FR"/>
              </w:rPr>
              <w:t xml:space="preserve">Check </w:t>
            </w:r>
            <w:proofErr w:type="spellStart"/>
            <w:r>
              <w:rPr>
                <w:lang w:val="fr-FR"/>
              </w:rPr>
              <w:t>KidReports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daily</w:t>
            </w:r>
            <w:proofErr w:type="spellEnd"/>
            <w:r>
              <w:rPr>
                <w:lang w:val="fr-FR"/>
              </w:rPr>
              <w:t xml:space="preserve"> for updates, </w:t>
            </w:r>
            <w:proofErr w:type="spellStart"/>
            <w:r>
              <w:rPr>
                <w:lang w:val="fr-FR"/>
              </w:rPr>
              <w:t>pictures</w:t>
            </w:r>
            <w:proofErr w:type="spellEnd"/>
            <w:r>
              <w:rPr>
                <w:lang w:val="fr-FR"/>
              </w:rPr>
              <w:t xml:space="preserve"> and messages. </w:t>
            </w:r>
          </w:p>
          <w:p w14:paraId="7F725C75" w14:textId="77777777" w:rsidR="00BE391B" w:rsidRDefault="00166976" w:rsidP="00DA6985">
            <w:pPr>
              <w:pStyle w:val="BodyText"/>
              <w:numPr>
                <w:ilvl w:val="0"/>
                <w:numId w:val="11"/>
              </w:numPr>
              <w:rPr>
                <w:lang w:val="fr-FR"/>
              </w:rPr>
            </w:pPr>
            <w:proofErr w:type="spellStart"/>
            <w:r>
              <w:rPr>
                <w:lang w:val="fr-FR"/>
              </w:rPr>
              <w:t>Please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donate</w:t>
            </w:r>
            <w:proofErr w:type="spellEnd"/>
            <w:r>
              <w:rPr>
                <w:lang w:val="fr-FR"/>
              </w:rPr>
              <w:t xml:space="preserve"> tissue boxes, </w:t>
            </w:r>
            <w:proofErr w:type="spellStart"/>
            <w:r>
              <w:rPr>
                <w:lang w:val="fr-FR"/>
              </w:rPr>
              <w:t>allergy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season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is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here</w:t>
            </w:r>
            <w:proofErr w:type="spellEnd"/>
            <w:r>
              <w:rPr>
                <w:lang w:val="fr-FR"/>
              </w:rPr>
              <w:t xml:space="preserve"> ! </w:t>
            </w:r>
          </w:p>
          <w:p w14:paraId="398B7390" w14:textId="77777777" w:rsidR="00DA6985" w:rsidRDefault="00DA6985" w:rsidP="00DA6985">
            <w:pPr>
              <w:pStyle w:val="BodyText"/>
              <w:numPr>
                <w:ilvl w:val="0"/>
                <w:numId w:val="11"/>
              </w:numPr>
              <w:rPr>
                <w:lang w:val="fr-FR"/>
              </w:rPr>
            </w:pPr>
            <w:r>
              <w:rPr>
                <w:lang w:val="fr-FR"/>
              </w:rPr>
              <w:t xml:space="preserve">All </w:t>
            </w:r>
            <w:proofErr w:type="spellStart"/>
            <w:r>
              <w:rPr>
                <w:lang w:val="fr-FR"/>
              </w:rPr>
              <w:t>medication</w:t>
            </w:r>
            <w:proofErr w:type="spellEnd"/>
            <w:r>
              <w:rPr>
                <w:lang w:val="fr-FR"/>
              </w:rPr>
              <w:t xml:space="preserve"> must </w:t>
            </w:r>
            <w:proofErr w:type="spellStart"/>
            <w:r>
              <w:rPr>
                <w:lang w:val="fr-FR"/>
              </w:rPr>
              <w:t>be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accompanied</w:t>
            </w:r>
            <w:proofErr w:type="spellEnd"/>
            <w:r>
              <w:rPr>
                <w:lang w:val="fr-FR"/>
              </w:rPr>
              <w:t xml:space="preserve"> by a </w:t>
            </w:r>
            <w:proofErr w:type="spellStart"/>
            <w:r>
              <w:rPr>
                <w:lang w:val="fr-FR"/>
              </w:rPr>
              <w:t>Medication</w:t>
            </w:r>
            <w:proofErr w:type="spellEnd"/>
            <w:r>
              <w:rPr>
                <w:lang w:val="fr-FR"/>
              </w:rPr>
              <w:t xml:space="preserve"> Administration </w:t>
            </w:r>
            <w:proofErr w:type="spellStart"/>
            <w:r>
              <w:rPr>
                <w:lang w:val="fr-FR"/>
              </w:rPr>
              <w:t>form</w:t>
            </w:r>
            <w:proofErr w:type="spellEnd"/>
            <w:r>
              <w:rPr>
                <w:lang w:val="fr-FR"/>
              </w:rPr>
              <w:t xml:space="preserve">. </w:t>
            </w:r>
          </w:p>
          <w:p w14:paraId="590A4EAA" w14:textId="013C31F1" w:rsidR="00DA6985" w:rsidRDefault="00DA6985" w:rsidP="00DA6985">
            <w:pPr>
              <w:pStyle w:val="BodyText"/>
              <w:numPr>
                <w:ilvl w:val="0"/>
                <w:numId w:val="11"/>
              </w:numPr>
              <w:rPr>
                <w:lang w:val="fr-FR"/>
              </w:rPr>
            </w:pPr>
            <w:proofErr w:type="spellStart"/>
            <w:r>
              <w:rPr>
                <w:lang w:val="fr-FR"/>
              </w:rPr>
              <w:t>Everyone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is</w:t>
            </w:r>
            <w:proofErr w:type="spellEnd"/>
            <w:r>
              <w:rPr>
                <w:lang w:val="fr-FR"/>
              </w:rPr>
              <w:t xml:space="preserve"> to arrive </w:t>
            </w:r>
            <w:proofErr w:type="spellStart"/>
            <w:r w:rsidR="00C12571">
              <w:rPr>
                <w:lang w:val="fr-FR"/>
              </w:rPr>
              <w:t>daily</w:t>
            </w:r>
            <w:proofErr w:type="spellEnd"/>
            <w:r w:rsidR="00C12571">
              <w:rPr>
                <w:lang w:val="fr-FR"/>
              </w:rPr>
              <w:t xml:space="preserve"> no </w:t>
            </w:r>
            <w:proofErr w:type="spellStart"/>
            <w:r w:rsidR="00C12571">
              <w:rPr>
                <w:lang w:val="fr-FR"/>
              </w:rPr>
              <w:t>later</w:t>
            </w:r>
            <w:proofErr w:type="spellEnd"/>
            <w:r w:rsidR="00C12571">
              <w:rPr>
                <w:lang w:val="fr-FR"/>
              </w:rPr>
              <w:t xml:space="preserve"> </w:t>
            </w:r>
            <w:proofErr w:type="spellStart"/>
            <w:r w:rsidR="00C12571">
              <w:rPr>
                <w:lang w:val="fr-FR"/>
              </w:rPr>
              <w:t>than</w:t>
            </w:r>
            <w:proofErr w:type="spellEnd"/>
            <w:r>
              <w:rPr>
                <w:lang w:val="fr-FR"/>
              </w:rPr>
              <w:t xml:space="preserve"> </w:t>
            </w:r>
            <w:proofErr w:type="gramStart"/>
            <w:r>
              <w:rPr>
                <w:lang w:val="fr-FR"/>
              </w:rPr>
              <w:t>9:</w:t>
            </w:r>
            <w:proofErr w:type="gramEnd"/>
            <w:r>
              <w:rPr>
                <w:lang w:val="fr-FR"/>
              </w:rPr>
              <w:t xml:space="preserve">30 </w:t>
            </w:r>
            <w:proofErr w:type="spellStart"/>
            <w:r>
              <w:rPr>
                <w:lang w:val="fr-FR"/>
              </w:rPr>
              <w:t>a.m</w:t>
            </w:r>
            <w:proofErr w:type="spellEnd"/>
            <w:r>
              <w:rPr>
                <w:lang w:val="fr-FR"/>
              </w:rPr>
              <w:t xml:space="preserve">. </w:t>
            </w:r>
          </w:p>
        </w:tc>
        <w:tc>
          <w:tcPr>
            <w:tcW w:w="4186" w:type="dxa"/>
          </w:tcPr>
          <w:p w14:paraId="7B78B775" w14:textId="34CF61B3" w:rsidR="00EA415B" w:rsidRDefault="00247E2D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2E3EE11" wp14:editId="6EBDE934">
                      <wp:extent cx="2577829" cy="1620520"/>
                      <wp:effectExtent l="0" t="0" r="0" b="0"/>
                      <wp:docPr id="4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77829" cy="1620520"/>
                                <a:chOff x="0" y="0"/>
                                <a:chExt cx="2512060" cy="16205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837473B0-CC2E-450A-ABE3-18F120FF3D39}">
                                      <a1611:picAttrSrcUrl xmlns:a1611="http://schemas.microsoft.com/office/drawing/2016/11/main" r:i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2060" cy="1344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" name="Text Box 3"/>
                              <wps:cNvSpPr txBox="1"/>
                              <wps:spPr>
                                <a:xfrm>
                                  <a:off x="0" y="1400783"/>
                                  <a:ext cx="2512060" cy="21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85E1BE" w14:textId="635D2249" w:rsidR="00247E2D" w:rsidRPr="00247E2D" w:rsidRDefault="00247E2D" w:rsidP="00247E2D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E3EE11" id="Group 4" o:spid="_x0000_s1026" style="width:203pt;height:127.6pt;mso-position-horizontal-relative:char;mso-position-vertical-relative:line" coordsize="25120,16205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SvunpveG9e2sXX4&#10;ijl/gWaosTS1+djNLJFgzQSTRVk09PUSoZHjpdMkSaWWZjp/r75c/eZ+7L7he533meVd+2jYnuOR&#10;dyhsY7y6V4wlqltIy3IlDOHBMFGiCq3iM2kZB6x9585C3vfef9tvrWzZ9onWESyArSMRsQ+oEg10&#10;UK0B1E09ekX/ACxvgRiv5cPxWxnx4g7Gre4t1V3YvZ/bPZfbmS23BtHI9jdgdn7vr9w5PP123qbL&#10;56LHTUmIahxwArJzJHQLISC2heoccUMKJDbxhIEAVVHBVGAo+QFAOsgQqqAqLRAKAeg8h1YR7v1v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style="position:absolute;width:25120;height:13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">
                        <v:imagedata r:id="rId9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" o:spid="_x0000_s1028" type="#_x0000_t202" style="position:absolute;top:14007;width:25120;height:2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      <v:textbox>
                          <w:txbxContent>
                            <w:p w14:paraId="1A85E1BE" w14:textId="635D2249" w:rsidR="00247E2D" w:rsidRPr="00247E2D" w:rsidRDefault="00247E2D" w:rsidP="00247E2D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38"/>
        <w:gridCol w:w="1540"/>
        <w:gridCol w:w="1552"/>
        <w:gridCol w:w="1543"/>
        <w:gridCol w:w="1533"/>
        <w:gridCol w:w="1542"/>
      </w:tblGrid>
      <w:tr w:rsidR="00EA415B" w14:paraId="5EF56D41" w14:textId="77777777" w:rsidTr="00EA41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2085032416"/>
            <w:placeholder>
              <w:docPart w:val="F7C6511D50F34BF6B2779641687EFA5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6" w:type="dxa"/>
              </w:tcPr>
              <w:p w14:paraId="13D130DA" w14:textId="77777777" w:rsidR="00EA415B" w:rsidRDefault="00375B27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</w:tcPr>
          <w:p w14:paraId="5B4BE8F8" w14:textId="77777777" w:rsidR="00EA415B" w:rsidRDefault="0059350F">
            <w:pPr>
              <w:pStyle w:val="Days"/>
            </w:pPr>
            <w:sdt>
              <w:sdtPr>
                <w:id w:val="2141225648"/>
                <w:placeholder>
                  <w:docPart w:val="A3DCADA49E6042318C5C1289161A4656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Monday</w:t>
                </w:r>
              </w:sdtContent>
            </w:sdt>
          </w:p>
        </w:tc>
        <w:tc>
          <w:tcPr>
            <w:tcW w:w="1540" w:type="dxa"/>
          </w:tcPr>
          <w:p w14:paraId="0A3560C4" w14:textId="77777777" w:rsidR="00EA415B" w:rsidRDefault="0059350F">
            <w:pPr>
              <w:pStyle w:val="Days"/>
            </w:pPr>
            <w:sdt>
              <w:sdtPr>
                <w:id w:val="-225834277"/>
                <w:placeholder>
                  <w:docPart w:val="7AED87392D4645FDA44AE91C57D2452B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Tuesday</w:t>
                </w:r>
              </w:sdtContent>
            </w:sdt>
          </w:p>
        </w:tc>
        <w:tc>
          <w:tcPr>
            <w:tcW w:w="1552" w:type="dxa"/>
          </w:tcPr>
          <w:p w14:paraId="3CCDFD8B" w14:textId="77777777" w:rsidR="00EA415B" w:rsidRDefault="0059350F">
            <w:pPr>
              <w:pStyle w:val="Days"/>
            </w:pPr>
            <w:sdt>
              <w:sdtPr>
                <w:id w:val="-1121838800"/>
                <w:placeholder>
                  <w:docPart w:val="FDDD1790387A4307BA89AB155F5812DE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Wednesday</w:t>
                </w:r>
              </w:sdtContent>
            </w:sdt>
          </w:p>
        </w:tc>
        <w:tc>
          <w:tcPr>
            <w:tcW w:w="1543" w:type="dxa"/>
          </w:tcPr>
          <w:p w14:paraId="45849C21" w14:textId="77777777" w:rsidR="00EA415B" w:rsidRDefault="0059350F">
            <w:pPr>
              <w:pStyle w:val="Days"/>
            </w:pPr>
            <w:sdt>
              <w:sdtPr>
                <w:id w:val="-1805692476"/>
                <w:placeholder>
                  <w:docPart w:val="A0FD02FAA8BA4D6690416E23F2908D2F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Thursday</w:t>
                </w:r>
              </w:sdtContent>
            </w:sdt>
          </w:p>
        </w:tc>
        <w:tc>
          <w:tcPr>
            <w:tcW w:w="1533" w:type="dxa"/>
          </w:tcPr>
          <w:p w14:paraId="0B6687A4" w14:textId="77777777" w:rsidR="00EA415B" w:rsidRDefault="0059350F">
            <w:pPr>
              <w:pStyle w:val="Days"/>
            </w:pPr>
            <w:sdt>
              <w:sdtPr>
                <w:id w:val="815225377"/>
                <w:placeholder>
                  <w:docPart w:val="95C8A7ACCA764340867926025818E978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Friday</w:t>
                </w:r>
              </w:sdtContent>
            </w:sdt>
          </w:p>
        </w:tc>
        <w:tc>
          <w:tcPr>
            <w:tcW w:w="1542" w:type="dxa"/>
          </w:tcPr>
          <w:p w14:paraId="776E5666" w14:textId="77777777" w:rsidR="00EA415B" w:rsidRDefault="0059350F">
            <w:pPr>
              <w:pStyle w:val="Days"/>
            </w:pPr>
            <w:sdt>
              <w:sdtPr>
                <w:id w:val="36251574"/>
                <w:placeholder>
                  <w:docPart w:val="7BFC75615D4F4DBDB8A92A74ED80A620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Saturday</w:t>
                </w:r>
              </w:sdtContent>
            </w:sdt>
          </w:p>
        </w:tc>
      </w:tr>
      <w:tr w:rsidR="00EA415B" w14:paraId="4E9B0929" w14:textId="77777777" w:rsidTr="00EA415B">
        <w:tc>
          <w:tcPr>
            <w:tcW w:w="1536" w:type="dxa"/>
            <w:tcBorders>
              <w:bottom w:val="nil"/>
            </w:tcBorders>
          </w:tcPr>
          <w:p w14:paraId="086D4D87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720CCB">
              <w:instrText>Monday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6443F1A2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720CCB">
              <w:instrText>Monday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 w:rsidR="0081356A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separate"/>
            </w:r>
            <w:r w:rsidR="00720CCB"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540" w:type="dxa"/>
            <w:tcBorders>
              <w:bottom w:val="nil"/>
            </w:tcBorders>
          </w:tcPr>
          <w:p w14:paraId="1D99B988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720CCB">
              <w:instrText>Monday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 w:rsidR="00720CCB"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 w:rsidR="00720CCB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720CCB"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 w:rsidR="00720CCB"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552" w:type="dxa"/>
            <w:tcBorders>
              <w:bottom w:val="nil"/>
            </w:tcBorders>
          </w:tcPr>
          <w:p w14:paraId="2D6F5C8A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720CCB">
              <w:instrText>Monday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 w:rsidR="00720CCB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 w:rsidR="00720CCB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720CCB"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 w:rsidR="00720CCB"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543" w:type="dxa"/>
            <w:tcBorders>
              <w:bottom w:val="nil"/>
            </w:tcBorders>
          </w:tcPr>
          <w:p w14:paraId="243DF493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720CCB">
              <w:instrText>Monday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 w:rsidR="00720CCB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720CCB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720CCB"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 w:rsidR="00720CCB"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533" w:type="dxa"/>
            <w:tcBorders>
              <w:bottom w:val="nil"/>
            </w:tcBorders>
          </w:tcPr>
          <w:p w14:paraId="77DC6817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720CCB">
              <w:instrText>Monday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 w:rsidR="00720CCB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 w:rsidR="00720CCB"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720CCB"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 w:rsidR="00720CCB"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542" w:type="dxa"/>
            <w:tcBorders>
              <w:bottom w:val="nil"/>
            </w:tcBorders>
          </w:tcPr>
          <w:p w14:paraId="5D923F80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720CCB">
              <w:instrText>Monday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 w:rsidR="00720CCB"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720CCB"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720CCB">
              <w:rPr>
                <w:noProof/>
              </w:rPr>
              <w:instrText>6</w:instrText>
            </w:r>
            <w:r>
              <w:fldChar w:fldCharType="end"/>
            </w:r>
            <w:r>
              <w:fldChar w:fldCharType="separate"/>
            </w:r>
            <w:r w:rsidR="00720CCB">
              <w:rPr>
                <w:noProof/>
              </w:rPr>
              <w:t>6</w:t>
            </w:r>
            <w:r>
              <w:fldChar w:fldCharType="end"/>
            </w:r>
          </w:p>
        </w:tc>
      </w:tr>
      <w:tr w:rsidR="00EA415B" w14:paraId="4EB688AD" w14:textId="77777777" w:rsidTr="00EA415B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2CBB46CF" w14:textId="77777777" w:rsidR="00EA415B" w:rsidRDefault="00EA415B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27982FAB" w14:textId="495FC4D6" w:rsidR="00EA415B" w:rsidRDefault="00C12571" w:rsidP="00C12571">
            <w:pPr>
              <w:jc w:val="center"/>
            </w:pPr>
            <w:r>
              <w:t>Season lesson: Spring</w:t>
            </w: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14697D01" w14:textId="77777777" w:rsidR="00EA415B" w:rsidRDefault="00EA415B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2DED4696" w14:textId="77777777" w:rsidR="00EA415B" w:rsidRDefault="00EA415B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02B9BD51" w14:textId="07FAC20D" w:rsidR="00EA415B" w:rsidRDefault="00DA6985">
            <w:r>
              <w:t>Pastel Color Project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2AA07138" w14:textId="77777777" w:rsidR="00EA415B" w:rsidRDefault="00EA415B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68242BF0" w14:textId="77777777" w:rsidR="00EA415B" w:rsidRDefault="00EA415B"/>
        </w:tc>
      </w:tr>
      <w:tr w:rsidR="00EA415B" w14:paraId="6665DE33" w14:textId="77777777" w:rsidTr="00EA415B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4BA643AB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 w:rsidR="00720CCB"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447EC366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 w:rsidR="00720CCB"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4E1AF672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720CCB"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7B6D5DCF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 w:rsidR="00720CCB"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2DB4CBB5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720CCB"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0BF79BD3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 w:rsidR="00720CCB"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3521A28D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 w:rsidR="00720CCB">
              <w:rPr>
                <w:noProof/>
              </w:rPr>
              <w:t>13</w:t>
            </w:r>
            <w:r>
              <w:fldChar w:fldCharType="end"/>
            </w:r>
          </w:p>
        </w:tc>
      </w:tr>
      <w:tr w:rsidR="00DA6985" w14:paraId="271709BB" w14:textId="77777777" w:rsidTr="00EA415B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6D0A48B4" w14:textId="0A7E7552" w:rsidR="00DA6985" w:rsidRDefault="00DA6985" w:rsidP="00DA6985">
            <w:pPr>
              <w:jc w:val="center"/>
            </w:pPr>
            <w:r>
              <w:t>National library Week</w:t>
            </w:r>
          </w:p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3E941D19" w14:textId="4D192EE7" w:rsidR="00DA6985" w:rsidRDefault="00DA6985" w:rsidP="00DA6985">
            <w:pPr>
              <w:jc w:val="center"/>
            </w:pPr>
            <w:r>
              <w:t>Plants and Garden</w:t>
            </w: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532D1DB9" w14:textId="37C962E0" w:rsidR="00DA6985" w:rsidRDefault="00DA6985" w:rsidP="00DA6985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04DA33A7" w14:textId="736C4F24" w:rsidR="00DA6985" w:rsidRDefault="00DA6985" w:rsidP="00DA6985">
            <w:pPr>
              <w:jc w:val="center"/>
            </w:pPr>
            <w:r w:rsidRPr="00720CCB">
              <w:rPr>
                <w:color w:val="0779CC" w:themeColor="background2" w:themeShade="80"/>
              </w:rPr>
              <w:t>Happy Birthday Noah H.!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41FC414B" w14:textId="0B3FDB16" w:rsidR="00DA6985" w:rsidRDefault="00DA6985" w:rsidP="00DA6985">
            <w:pPr>
              <w:jc w:val="center"/>
            </w:pPr>
            <w:r>
              <w:t xml:space="preserve">Bunny Art 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0561B9DC" w14:textId="3F2404C1" w:rsidR="00DA6985" w:rsidRDefault="00DA6985" w:rsidP="00DA6985">
            <w:pPr>
              <w:jc w:val="center"/>
            </w:pPr>
            <w:r>
              <w:t>Easter Celebration</w:t>
            </w: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1123D7B6" w14:textId="77777777" w:rsidR="00DA6985" w:rsidRDefault="00DA6985" w:rsidP="00DA6985"/>
        </w:tc>
      </w:tr>
      <w:tr w:rsidR="00DA6985" w14:paraId="47C9A6B4" w14:textId="77777777" w:rsidTr="00EA415B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39DD0FA5" w14:textId="77777777" w:rsidR="00DA6985" w:rsidRDefault="00DA6985" w:rsidP="00DA6985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70ADF612" w14:textId="77777777" w:rsidR="00DA6985" w:rsidRDefault="00DA6985" w:rsidP="00DA6985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5CC5F52B" w14:textId="77777777" w:rsidR="00DA6985" w:rsidRDefault="00DA6985" w:rsidP="00DA6985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315B4A5D" w14:textId="77777777" w:rsidR="00DA6985" w:rsidRDefault="00DA6985" w:rsidP="00DA6985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1640A02A" w14:textId="77777777" w:rsidR="00DA6985" w:rsidRDefault="00DA6985" w:rsidP="00DA6985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484D1E95" w14:textId="77777777" w:rsidR="00DA6985" w:rsidRDefault="00DA6985" w:rsidP="00DA6985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519B243A" w14:textId="77777777" w:rsidR="00DA6985" w:rsidRDefault="00DA6985" w:rsidP="00DA6985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</w:tr>
      <w:tr w:rsidR="00DA6985" w14:paraId="10FCB7E2" w14:textId="77777777" w:rsidTr="00EA415B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1E0D14DE" w14:textId="77777777" w:rsidR="00DA6985" w:rsidRDefault="00DA6985" w:rsidP="00DA6985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76E65B71" w14:textId="58CB55EE" w:rsidR="00DA6985" w:rsidRDefault="00DA6985" w:rsidP="00DA6985">
            <w:pPr>
              <w:jc w:val="center"/>
            </w:pPr>
            <w:r>
              <w:t>Pajama Day!</w:t>
            </w: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7E4EF33C" w14:textId="77777777" w:rsidR="00DA6985" w:rsidRDefault="00DA6985" w:rsidP="00DA6985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35D6484C" w14:textId="16AF2C4B" w:rsidR="00DA6985" w:rsidRDefault="00DA6985" w:rsidP="00DA6985">
            <w:pPr>
              <w:jc w:val="center"/>
            </w:pPr>
            <w:r>
              <w:t>Egg Activity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78A05D0E" w14:textId="77777777" w:rsidR="00DA6985" w:rsidRDefault="00DA6985" w:rsidP="00DA6985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3B1ECCEF" w14:textId="0BAC7EEE" w:rsidR="00DA6985" w:rsidRDefault="00DA6985" w:rsidP="00DA6985">
            <w:pPr>
              <w:jc w:val="center"/>
            </w:pPr>
            <w:r w:rsidRPr="00166976">
              <w:rPr>
                <w:color w:val="000000" w:themeColor="text1"/>
              </w:rPr>
              <w:t xml:space="preserve">Wear </w:t>
            </w:r>
            <w:r w:rsidRPr="00166976">
              <w:rPr>
                <w:color w:val="000000" w:themeColor="text1"/>
                <w:highlight w:val="yellow"/>
              </w:rPr>
              <w:t>Yellow</w:t>
            </w:r>
            <w:r w:rsidRPr="00166976">
              <w:rPr>
                <w:color w:val="000000" w:themeColor="text1"/>
              </w:rPr>
              <w:t xml:space="preserve"> </w:t>
            </w:r>
            <w:r>
              <w:t>to School</w:t>
            </w: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27A8C790" w14:textId="77777777" w:rsidR="00DA6985" w:rsidRDefault="00DA6985" w:rsidP="00DA6985"/>
        </w:tc>
      </w:tr>
      <w:tr w:rsidR="00DA6985" w14:paraId="5297DB63" w14:textId="77777777" w:rsidTr="00EA415B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4A27010A" w14:textId="77777777" w:rsidR="00DA6985" w:rsidRDefault="00DA6985" w:rsidP="00DA6985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555FAF5A" w14:textId="77777777" w:rsidR="00DA6985" w:rsidRDefault="00DA6985" w:rsidP="00DA6985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52D6FDEA" w14:textId="77777777" w:rsidR="00DA6985" w:rsidRDefault="00DA6985" w:rsidP="00DA6985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1CD7DB44" w14:textId="77777777" w:rsidR="00DA6985" w:rsidRDefault="00DA6985" w:rsidP="00DA6985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200390B4" w14:textId="77777777" w:rsidR="00DA6985" w:rsidRDefault="00DA6985" w:rsidP="00DA6985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43D30A6E" w14:textId="77777777" w:rsidR="00DA6985" w:rsidRDefault="00DA6985" w:rsidP="00DA6985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1243EAEA" w14:textId="77777777" w:rsidR="00DA6985" w:rsidRDefault="00DA6985" w:rsidP="00DA6985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</w:tr>
      <w:tr w:rsidR="00DA6985" w14:paraId="07F28160" w14:textId="77777777" w:rsidTr="00EA415B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3352D608" w14:textId="77777777" w:rsidR="00DA6985" w:rsidRPr="00720CCB" w:rsidRDefault="00DA6985" w:rsidP="00DA6985">
            <w:pPr>
              <w:rPr>
                <w:color w:val="0779CC" w:themeColor="background2" w:themeShade="80"/>
              </w:rPr>
            </w:pPr>
            <w:r w:rsidRPr="00720CCB">
              <w:rPr>
                <w:color w:val="0779CC" w:themeColor="background2" w:themeShade="80"/>
              </w:rPr>
              <w:t xml:space="preserve">Happy Birthday </w:t>
            </w:r>
          </w:p>
          <w:p w14:paraId="5C336E30" w14:textId="77777777" w:rsidR="00DA6985" w:rsidRDefault="00DA6985" w:rsidP="00DA6985">
            <w:pPr>
              <w:jc w:val="center"/>
              <w:rPr>
                <w:color w:val="0779CC" w:themeColor="background2" w:themeShade="80"/>
              </w:rPr>
            </w:pPr>
            <w:r w:rsidRPr="00720CCB">
              <w:rPr>
                <w:color w:val="0779CC" w:themeColor="background2" w:themeShade="80"/>
              </w:rPr>
              <w:t>Maxson C.</w:t>
            </w:r>
          </w:p>
          <w:p w14:paraId="26C850A3" w14:textId="2FBFAE94" w:rsidR="00DA6985" w:rsidRDefault="00DA6985" w:rsidP="00DA6985">
            <w:pPr>
              <w:jc w:val="center"/>
            </w:pPr>
            <w:r w:rsidRPr="00247E2D">
              <w:rPr>
                <w:color w:val="000000" w:themeColor="text1"/>
              </w:rPr>
              <w:t xml:space="preserve">Easter </w:t>
            </w:r>
          </w:p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01086ED8" w14:textId="47E09106" w:rsidR="00DA6985" w:rsidRDefault="00DA6985" w:rsidP="00DA698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 xml:space="preserve">FPELC will be </w:t>
            </w:r>
          </w:p>
          <w:p w14:paraId="0292715F" w14:textId="77777777" w:rsidR="00DA6985" w:rsidRDefault="00DA6985" w:rsidP="00DA6985">
            <w:pPr>
              <w:jc w:val="center"/>
              <w:rPr>
                <w:color w:val="FF0000"/>
              </w:rPr>
            </w:pPr>
            <w:r w:rsidRPr="00720CCB">
              <w:rPr>
                <w:color w:val="FF0000"/>
              </w:rPr>
              <w:t>CLOSED</w:t>
            </w:r>
          </w:p>
          <w:p w14:paraId="6DCA57BA" w14:textId="21CA61B9" w:rsidR="00DA6985" w:rsidRDefault="00DA6985" w:rsidP="00DA6985">
            <w:pPr>
              <w:jc w:val="center"/>
            </w:pPr>
            <w:r w:rsidRPr="00247E2D">
              <w:rPr>
                <w:color w:val="00B050"/>
              </w:rPr>
              <w:t>Earth Day</w:t>
            </w: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06946499" w14:textId="77777777" w:rsidR="00DA6985" w:rsidRDefault="00DA6985" w:rsidP="00DA6985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05E3F5F6" w14:textId="577C336F" w:rsidR="00DA6985" w:rsidRDefault="00DA6985" w:rsidP="00DA6985">
            <w:pPr>
              <w:jc w:val="center"/>
            </w:pPr>
            <w:r>
              <w:t>Sensory Activity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155F9092" w14:textId="77777777" w:rsidR="00DA6985" w:rsidRDefault="00DA6985" w:rsidP="00DA6985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0E39FF58" w14:textId="5A73E085" w:rsidR="00DA6985" w:rsidRDefault="00DA6985" w:rsidP="00DA6985">
            <w:pPr>
              <w:jc w:val="center"/>
            </w:pPr>
            <w:r w:rsidRPr="00166976">
              <w:rPr>
                <w:color w:val="000000" w:themeColor="text1"/>
              </w:rPr>
              <w:t xml:space="preserve">Show and Share: Bring a </w:t>
            </w:r>
            <w:r w:rsidRPr="00166976">
              <w:rPr>
                <w:color w:val="000000" w:themeColor="text1"/>
                <w:highlight w:val="yellow"/>
              </w:rPr>
              <w:t>Yellow</w:t>
            </w:r>
            <w:r w:rsidRPr="00166976">
              <w:rPr>
                <w:color w:val="000000" w:themeColor="text1"/>
              </w:rPr>
              <w:t xml:space="preserve"> item</w:t>
            </w: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62057F53" w14:textId="77777777" w:rsidR="00DA6985" w:rsidRDefault="00DA6985" w:rsidP="00DA6985"/>
        </w:tc>
      </w:tr>
      <w:tr w:rsidR="00DA6985" w14:paraId="5180E373" w14:textId="77777777" w:rsidTr="00EA415B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7D59FAC4" w14:textId="77777777" w:rsidR="00DA6985" w:rsidRDefault="00DA6985" w:rsidP="00DA698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7FF6288F" w14:textId="77777777" w:rsidR="00DA6985" w:rsidRDefault="00DA6985" w:rsidP="00DA698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217F03CA" w14:textId="77777777" w:rsidR="00DA6985" w:rsidRDefault="00DA6985" w:rsidP="00DA698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20C13061" w14:textId="77777777" w:rsidR="00DA6985" w:rsidRDefault="00DA6985" w:rsidP="00DA698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2E69C478" w14:textId="77777777" w:rsidR="00DA6985" w:rsidRDefault="00DA6985" w:rsidP="00DA698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2AA2F128" w14:textId="77777777" w:rsidR="00DA6985" w:rsidRDefault="00DA6985" w:rsidP="00DA698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480A62E6" w14:textId="77777777" w:rsidR="00DA6985" w:rsidRDefault="00DA6985" w:rsidP="00DA698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</w:tr>
      <w:tr w:rsidR="00DA6985" w14:paraId="7EA38F1C" w14:textId="77777777" w:rsidTr="00EA415B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58A2A112" w14:textId="77777777" w:rsidR="00DA6985" w:rsidRDefault="00DA6985" w:rsidP="00DA6985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720A17C3" w14:textId="77777777" w:rsidR="00DA6985" w:rsidRDefault="00DA6985" w:rsidP="00DA6985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083E8715" w14:textId="207FB396" w:rsidR="00DA6985" w:rsidRDefault="00DA6985" w:rsidP="007B1E6F">
            <w:pPr>
              <w:jc w:val="center"/>
            </w:pPr>
            <w:r>
              <w:t>Music and Movement: Bunny Style</w:t>
            </w:r>
          </w:p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61D0F230" w14:textId="77777777" w:rsidR="00DA6985" w:rsidRDefault="00DA6985" w:rsidP="00DA6985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27E8192B" w14:textId="77777777" w:rsidR="00DA6985" w:rsidRDefault="00DA6985" w:rsidP="00DA6985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0E1A5885" w14:textId="77777777" w:rsidR="00DA6985" w:rsidRDefault="00DA6985" w:rsidP="00DA6985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23C2AE40" w14:textId="77777777" w:rsidR="00DA6985" w:rsidRDefault="00DA6985" w:rsidP="00DA6985"/>
        </w:tc>
      </w:tr>
      <w:tr w:rsidR="00DA6985" w14:paraId="09FB82E6" w14:textId="77777777" w:rsidTr="00EA415B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63B61869" w14:textId="77777777" w:rsidR="00DA6985" w:rsidRDefault="00DA6985" w:rsidP="00DA698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5BD35C12" w14:textId="77777777" w:rsidR="00DA6985" w:rsidRDefault="00DA6985" w:rsidP="00DA698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567FF5E8" w14:textId="77777777" w:rsidR="00DA6985" w:rsidRDefault="00DA6985" w:rsidP="00DA6985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0609972F" w14:textId="77777777" w:rsidR="00DA6985" w:rsidRDefault="00DA6985" w:rsidP="00DA6985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38F987A5" w14:textId="77777777" w:rsidR="00DA6985" w:rsidRDefault="00DA6985" w:rsidP="00DA6985">
            <w:pPr>
              <w:pStyle w:val="Dates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57D586CD" w14:textId="77777777" w:rsidR="00DA6985" w:rsidRDefault="00DA6985" w:rsidP="00DA6985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35A159B7" w14:textId="77777777" w:rsidR="00DA6985" w:rsidRDefault="00DA6985" w:rsidP="00DA6985">
            <w:pPr>
              <w:pStyle w:val="Dates"/>
            </w:pPr>
          </w:p>
        </w:tc>
      </w:tr>
      <w:tr w:rsidR="00DA6985" w14:paraId="74CBAFA3" w14:textId="77777777" w:rsidTr="00EA415B">
        <w:trPr>
          <w:trHeight w:hRule="exact" w:val="864"/>
        </w:trPr>
        <w:tc>
          <w:tcPr>
            <w:tcW w:w="1536" w:type="dxa"/>
          </w:tcPr>
          <w:p w14:paraId="10D954A0" w14:textId="77777777" w:rsidR="00DA6985" w:rsidRDefault="00DA6985" w:rsidP="00DA6985"/>
        </w:tc>
        <w:tc>
          <w:tcPr>
            <w:tcW w:w="1538" w:type="dxa"/>
          </w:tcPr>
          <w:p w14:paraId="7C9031E6" w14:textId="77777777" w:rsidR="00DA6985" w:rsidRDefault="00DA6985" w:rsidP="00DA6985"/>
        </w:tc>
        <w:tc>
          <w:tcPr>
            <w:tcW w:w="1540" w:type="dxa"/>
          </w:tcPr>
          <w:p w14:paraId="42D7321A" w14:textId="77777777" w:rsidR="00DA6985" w:rsidRDefault="00DA6985" w:rsidP="00DA6985"/>
        </w:tc>
        <w:tc>
          <w:tcPr>
            <w:tcW w:w="1552" w:type="dxa"/>
          </w:tcPr>
          <w:p w14:paraId="54A9D880" w14:textId="77777777" w:rsidR="00DA6985" w:rsidRDefault="00DA6985" w:rsidP="00DA6985"/>
        </w:tc>
        <w:tc>
          <w:tcPr>
            <w:tcW w:w="1543" w:type="dxa"/>
          </w:tcPr>
          <w:p w14:paraId="12E3842A" w14:textId="77777777" w:rsidR="00DA6985" w:rsidRDefault="00DA6985" w:rsidP="00DA6985"/>
        </w:tc>
        <w:tc>
          <w:tcPr>
            <w:tcW w:w="1533" w:type="dxa"/>
          </w:tcPr>
          <w:p w14:paraId="3D51F4AF" w14:textId="77777777" w:rsidR="00DA6985" w:rsidRDefault="00DA6985" w:rsidP="00DA6985"/>
        </w:tc>
        <w:tc>
          <w:tcPr>
            <w:tcW w:w="1542" w:type="dxa"/>
          </w:tcPr>
          <w:p w14:paraId="0C24A49C" w14:textId="77777777" w:rsidR="00DA6985" w:rsidRDefault="00DA6985" w:rsidP="00DA6985"/>
        </w:tc>
      </w:tr>
    </w:tbl>
    <w:p w14:paraId="451DFE8B" w14:textId="3A359651" w:rsidR="00EA415B" w:rsidRPr="00DA6985" w:rsidRDefault="00DA6985">
      <w:pPr>
        <w:pStyle w:val="Quote"/>
        <w:rPr>
          <w:sz w:val="22"/>
          <w:szCs w:val="22"/>
        </w:rPr>
      </w:pPr>
      <w:r w:rsidRPr="00DA6985">
        <w:rPr>
          <w:sz w:val="22"/>
          <w:szCs w:val="22"/>
        </w:rPr>
        <w:t xml:space="preserve">Visit our website: </w:t>
      </w:r>
      <w:hyperlink r:id="rId10" w:history="1">
        <w:r w:rsidRPr="00DA6985">
          <w:rPr>
            <w:rStyle w:val="Hyperlink"/>
            <w:sz w:val="22"/>
            <w:szCs w:val="22"/>
          </w:rPr>
          <w:t>www.fieldspreparatorychildcare.com</w:t>
        </w:r>
      </w:hyperlink>
    </w:p>
    <w:p w14:paraId="6D4FDC0E" w14:textId="16AF730C" w:rsidR="00DA6985" w:rsidRPr="00DA6985" w:rsidRDefault="00DA6985">
      <w:pPr>
        <w:pStyle w:val="Quote"/>
        <w:rPr>
          <w:sz w:val="22"/>
          <w:szCs w:val="22"/>
        </w:rPr>
      </w:pPr>
      <w:r w:rsidRPr="00DA6985">
        <w:rPr>
          <w:sz w:val="22"/>
          <w:szCs w:val="22"/>
        </w:rPr>
        <w:t xml:space="preserve">Feel free to email </w:t>
      </w:r>
      <w:proofErr w:type="spellStart"/>
      <w:r w:rsidRPr="00DA6985">
        <w:rPr>
          <w:sz w:val="22"/>
          <w:szCs w:val="22"/>
        </w:rPr>
        <w:t>Mrs.Harrison</w:t>
      </w:r>
      <w:proofErr w:type="spellEnd"/>
      <w:r w:rsidRPr="00DA6985">
        <w:rPr>
          <w:sz w:val="22"/>
          <w:szCs w:val="22"/>
        </w:rPr>
        <w:t xml:space="preserve"> with questions, comments or concerns at harrision</w:t>
      </w:r>
      <w:r w:rsidR="007C65C5">
        <w:rPr>
          <w:sz w:val="22"/>
          <w:szCs w:val="22"/>
        </w:rPr>
        <w:t>sabrina</w:t>
      </w:r>
      <w:bookmarkStart w:id="0" w:name="_GoBack"/>
      <w:bookmarkEnd w:id="0"/>
      <w:r w:rsidRPr="00DA6985">
        <w:rPr>
          <w:sz w:val="22"/>
          <w:szCs w:val="22"/>
        </w:rPr>
        <w:t>11@gmail.com</w:t>
      </w:r>
    </w:p>
    <w:p w14:paraId="2586A16C" w14:textId="3AFE37DA" w:rsidR="00762C91" w:rsidRPr="00DA6985" w:rsidRDefault="00762C91">
      <w:pPr>
        <w:pStyle w:val="Quote"/>
        <w:rPr>
          <w:sz w:val="22"/>
          <w:szCs w:val="22"/>
        </w:rPr>
      </w:pPr>
      <w:r w:rsidRPr="00DA6985">
        <w:rPr>
          <w:sz w:val="22"/>
          <w:szCs w:val="22"/>
        </w:rPr>
        <w:t>(443)725-5655 - Main</w:t>
      </w:r>
    </w:p>
    <w:p w14:paraId="5AB8E6E6" w14:textId="04C30009" w:rsidR="00762C91" w:rsidRPr="00DA6985" w:rsidRDefault="00762C91">
      <w:pPr>
        <w:pStyle w:val="Quote"/>
        <w:rPr>
          <w:sz w:val="22"/>
          <w:szCs w:val="22"/>
        </w:rPr>
      </w:pPr>
      <w:r w:rsidRPr="00DA6985">
        <w:rPr>
          <w:sz w:val="22"/>
          <w:szCs w:val="22"/>
        </w:rPr>
        <w:t>(443)725-7147 - Fax</w:t>
      </w:r>
    </w:p>
    <w:sectPr w:rsidR="00762C91" w:rsidRPr="00DA6985" w:rsidSect="00C1257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18B2CF" w14:textId="77777777" w:rsidR="0059350F" w:rsidRDefault="0059350F">
      <w:pPr>
        <w:spacing w:before="0" w:after="0"/>
      </w:pPr>
      <w:r>
        <w:separator/>
      </w:r>
    </w:p>
  </w:endnote>
  <w:endnote w:type="continuationSeparator" w:id="0">
    <w:p w14:paraId="46F523B3" w14:textId="77777777" w:rsidR="0059350F" w:rsidRDefault="0059350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BAEA4A" w14:textId="77777777" w:rsidR="005B0C48" w:rsidRDefault="005B0C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F552BC" w14:textId="77777777" w:rsidR="005B0C48" w:rsidRDefault="005B0C4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E185A6" w14:textId="77777777" w:rsidR="005B0C48" w:rsidRDefault="005B0C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43F209" w14:textId="77777777" w:rsidR="0059350F" w:rsidRDefault="0059350F">
      <w:pPr>
        <w:spacing w:before="0" w:after="0"/>
      </w:pPr>
      <w:r>
        <w:separator/>
      </w:r>
    </w:p>
  </w:footnote>
  <w:footnote w:type="continuationSeparator" w:id="0">
    <w:p w14:paraId="253BF371" w14:textId="77777777" w:rsidR="0059350F" w:rsidRDefault="0059350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876BF1" w14:textId="77777777" w:rsidR="005B0C48" w:rsidRDefault="005B0C4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B4679F" w14:textId="77777777" w:rsidR="005B0C48" w:rsidRDefault="005B0C4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A236BE" w14:textId="77777777" w:rsidR="005B0C48" w:rsidRDefault="005B0C4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3DC5CD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86C397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58B0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1909EC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0AF67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20E08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A2EF68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E8C75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A4D74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EC049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6666EB9"/>
    <w:multiLevelType w:val="hybridMultilevel"/>
    <w:tmpl w:val="D9A4F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4/30/2019"/>
    <w:docVar w:name="MonthStart" w:val="4/1/2019"/>
    <w:docVar w:name="ShowDynamicGuides" w:val="1"/>
    <w:docVar w:name="ShowMarginGuides" w:val="0"/>
    <w:docVar w:name="ShowOutlines" w:val="0"/>
    <w:docVar w:name="ShowStaticGuides" w:val="0"/>
  </w:docVars>
  <w:rsids>
    <w:rsidRoot w:val="00720CCB"/>
    <w:rsid w:val="00105FFB"/>
    <w:rsid w:val="00124ADC"/>
    <w:rsid w:val="00146949"/>
    <w:rsid w:val="00166976"/>
    <w:rsid w:val="00193E15"/>
    <w:rsid w:val="00247E2D"/>
    <w:rsid w:val="0025748C"/>
    <w:rsid w:val="002F7032"/>
    <w:rsid w:val="00320970"/>
    <w:rsid w:val="00375B27"/>
    <w:rsid w:val="0059350F"/>
    <w:rsid w:val="005B0C48"/>
    <w:rsid w:val="00720CCB"/>
    <w:rsid w:val="00762C91"/>
    <w:rsid w:val="007B1E6F"/>
    <w:rsid w:val="007C46EA"/>
    <w:rsid w:val="007C65C5"/>
    <w:rsid w:val="0081356A"/>
    <w:rsid w:val="00925ED9"/>
    <w:rsid w:val="00997C7D"/>
    <w:rsid w:val="009A164A"/>
    <w:rsid w:val="00AF1E7F"/>
    <w:rsid w:val="00BC6A26"/>
    <w:rsid w:val="00BE391B"/>
    <w:rsid w:val="00BF0FEE"/>
    <w:rsid w:val="00C12571"/>
    <w:rsid w:val="00C41633"/>
    <w:rsid w:val="00CB00F4"/>
    <w:rsid w:val="00DA6985"/>
    <w:rsid w:val="00DB3032"/>
    <w:rsid w:val="00EA4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51039AA"/>
  <w15:docId w15:val="{D91474DD-3F1D-4EED-952D-503243AE8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 w:qFormat="1"/>
    <w:lsdException w:name="Emphasis" w:semiHidden="1" w:uiPriority="9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9" w:unhideWhenUsed="1" w:qFormat="1"/>
    <w:lsdException w:name="Subtle Reference" w:semiHidden="1" w:uiPriority="9" w:unhideWhenUsed="1" w:qFormat="1"/>
    <w:lsdException w:name="Intense Reference" w:semiHidden="1" w:uiPriority="9" w:unhideWhenUsed="1" w:qFormat="1"/>
    <w:lsdException w:name="Book Title" w:semiHidden="1" w:uiPriority="9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C54F7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DC95A9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DC95A9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DC95A9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8A2D47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8A2D47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5"/>
    <w:qFormat/>
    <w:pPr>
      <w:spacing w:after="120" w:line="276" w:lineRule="auto"/>
    </w:pPr>
  </w:style>
  <w:style w:type="character" w:customStyle="1" w:styleId="BodyTextChar">
    <w:name w:val="Body Text Char"/>
    <w:basedOn w:val="DefaultParagraphFont"/>
    <w:link w:val="BodyText"/>
    <w:uiPriority w:val="5"/>
    <w:rPr>
      <w:sz w:val="20"/>
    </w:rPr>
  </w:style>
  <w:style w:type="paragraph" w:customStyle="1" w:styleId="Month">
    <w:name w:val="Month"/>
    <w:basedOn w:val="Normal"/>
    <w:uiPriority w:val="1"/>
    <w:unhideWhenUsed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3"/>
    <w:unhideWhenUsed/>
    <w:qFormat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3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4"/>
    <w:qFormat/>
    <w:pPr>
      <w:spacing w:before="240" w:after="120"/>
    </w:pPr>
    <w:rPr>
      <w:rFonts w:asciiTheme="majorHAnsi" w:eastAsiaTheme="majorEastAsia" w:hAnsiTheme="majorHAnsi" w:cstheme="majorBidi"/>
      <w:color w:val="8B2E47" w:themeColor="accent1" w:themeShade="80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4"/>
    <w:rPr>
      <w:rFonts w:asciiTheme="majorHAnsi" w:eastAsiaTheme="majorEastAsia" w:hAnsiTheme="majorHAnsi" w:cstheme="majorBidi"/>
      <w:color w:val="8B2E47" w:themeColor="accent1" w:themeShade="80"/>
      <w:spacing w:val="5"/>
      <w:kern w:val="28"/>
      <w:sz w:val="40"/>
      <w:szCs w:val="40"/>
    </w:rPr>
  </w:style>
  <w:style w:type="paragraph" w:customStyle="1" w:styleId="Days">
    <w:name w:val="Days"/>
    <w:basedOn w:val="Normal"/>
    <w:uiPriority w:val="6"/>
    <w:qFormat/>
    <w:pPr>
      <w:jc w:val="center"/>
    </w:pPr>
    <w:rPr>
      <w:color w:val="595959" w:themeColor="text1" w:themeTint="A6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7"/>
    <w:qFormat/>
    <w:pPr>
      <w:spacing w:before="0" w:after="0"/>
      <w:jc w:val="right"/>
    </w:pPr>
    <w:rPr>
      <w:color w:val="7F7F7F" w:themeColor="text1" w:themeTint="80"/>
    </w:rPr>
  </w:style>
  <w:style w:type="paragraph" w:styleId="BalloonText">
    <w:name w:val="Balloon Text"/>
    <w:basedOn w:val="Normal"/>
    <w:link w:val="BalloonText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9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19"/>
    <w:semiHidden/>
    <w:unhideWhenUsed/>
  </w:style>
  <w:style w:type="paragraph" w:styleId="BlockText">
    <w:name w:val="Block Text"/>
    <w:basedOn w:val="Normal"/>
    <w:uiPriority w:val="19"/>
    <w:semiHidden/>
    <w:unhideWhenUsed/>
    <w:pPr>
      <w:pBdr>
        <w:top w:val="single" w:sz="2" w:space="10" w:color="DC95A9" w:themeColor="accent1" w:shadow="1"/>
        <w:left w:val="single" w:sz="2" w:space="10" w:color="DC95A9" w:themeColor="accent1" w:shadow="1"/>
        <w:bottom w:val="single" w:sz="2" w:space="10" w:color="DC95A9" w:themeColor="accent1" w:shadow="1"/>
        <w:right w:val="single" w:sz="2" w:space="10" w:color="DC95A9" w:themeColor="accent1" w:shadow="1"/>
      </w:pBdr>
      <w:ind w:left="1152" w:right="1152"/>
    </w:pPr>
    <w:rPr>
      <w:i/>
      <w:iCs/>
      <w:color w:val="DC95A9" w:themeColor="accent1"/>
    </w:rPr>
  </w:style>
  <w:style w:type="paragraph" w:styleId="BodyText2">
    <w:name w:val="Body Text 2"/>
    <w:basedOn w:val="Normal"/>
    <w:link w:val="BodyText2Char"/>
    <w:uiPriority w:val="19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9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19"/>
    <w:semiHidden/>
    <w:unhideWhenUsed/>
    <w:pPr>
      <w:spacing w:after="0" w:line="240" w:lineRule="auto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19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uiPriority w:val="19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uiPriority w:val="19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19"/>
    <w:semiHidden/>
    <w:rPr>
      <w:sz w:val="20"/>
    </w:rPr>
  </w:style>
  <w:style w:type="paragraph" w:styleId="BodyTextIndent2">
    <w:name w:val="Body Text Indent 2"/>
    <w:basedOn w:val="Normal"/>
    <w:link w:val="BodyTextIndent2Char"/>
    <w:uiPriority w:val="19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19"/>
    <w:semiHidden/>
    <w:rPr>
      <w:sz w:val="20"/>
    </w:rPr>
  </w:style>
  <w:style w:type="paragraph" w:styleId="BodyTextIndent3">
    <w:name w:val="Body Text Indent 3"/>
    <w:basedOn w:val="Normal"/>
    <w:link w:val="BodyTextIndent3Char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19"/>
    <w:semiHidden/>
    <w:rPr>
      <w:sz w:val="16"/>
      <w:szCs w:val="16"/>
    </w:rPr>
  </w:style>
  <w:style w:type="paragraph" w:styleId="Caption">
    <w:name w:val="caption"/>
    <w:basedOn w:val="Normal"/>
    <w:next w:val="Normal"/>
    <w:uiPriority w:val="9"/>
    <w:semiHidden/>
    <w:unhideWhenUsed/>
    <w:qFormat/>
    <w:pPr>
      <w:spacing w:after="200"/>
    </w:pPr>
    <w:rPr>
      <w:b/>
      <w:bCs/>
      <w:color w:val="DC95A9" w:themeColor="accent1"/>
    </w:rPr>
  </w:style>
  <w:style w:type="paragraph" w:styleId="Closing">
    <w:name w:val="Closing"/>
    <w:basedOn w:val="Normal"/>
    <w:link w:val="ClosingChar"/>
    <w:uiPriority w:val="19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uiPriority w:val="19"/>
    <w:semiHidden/>
    <w:rPr>
      <w:sz w:val="20"/>
    </w:rPr>
  </w:style>
  <w:style w:type="paragraph" w:styleId="CommentText">
    <w:name w:val="annotation text"/>
    <w:basedOn w:val="Normal"/>
    <w:link w:val="CommentTextChar"/>
    <w:uiPriority w:val="19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1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9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19"/>
    <w:semiHidden/>
    <w:unhideWhenUsed/>
  </w:style>
  <w:style w:type="character" w:customStyle="1" w:styleId="DateChar">
    <w:name w:val="Date Char"/>
    <w:basedOn w:val="DefaultParagraphFont"/>
    <w:link w:val="Date"/>
    <w:uiPriority w:val="19"/>
    <w:semiHidden/>
    <w:rPr>
      <w:sz w:val="20"/>
    </w:rPr>
  </w:style>
  <w:style w:type="paragraph" w:styleId="DocumentMap">
    <w:name w:val="Document Map"/>
    <w:basedOn w:val="Normal"/>
    <w:link w:val="DocumentMap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19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9"/>
    <w:semiHidden/>
    <w:unhideWhenUsed/>
  </w:style>
  <w:style w:type="character" w:customStyle="1" w:styleId="E-mailSignatureChar">
    <w:name w:val="E-mail Signature Char"/>
    <w:basedOn w:val="DefaultParagraphFont"/>
    <w:link w:val="E-mailSignature"/>
    <w:uiPriority w:val="19"/>
    <w:semiHidden/>
    <w:rPr>
      <w:sz w:val="20"/>
    </w:rPr>
  </w:style>
  <w:style w:type="paragraph" w:styleId="EndnoteText">
    <w:name w:val="endnote text"/>
    <w:basedOn w:val="Normal"/>
    <w:link w:val="EndnoteTextChar"/>
    <w:uiPriority w:val="19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19"/>
    <w:semiHidden/>
    <w:rPr>
      <w:sz w:val="20"/>
      <w:szCs w:val="20"/>
    </w:rPr>
  </w:style>
  <w:style w:type="paragraph" w:styleId="EnvelopeAddress">
    <w:name w:val="envelope address"/>
    <w:basedOn w:val="Normal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paragraph" w:styleId="FootnoteText">
    <w:name w:val="footnote text"/>
    <w:basedOn w:val="Normal"/>
    <w:link w:val="FootnoteTextChar"/>
    <w:uiPriority w:val="19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9"/>
    <w:semiHidden/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C54F7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DC95A9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DC95A9" w:themeColor="accent1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DC95A9" w:themeColor="accen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8A2D47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8A2D47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19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19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19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19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9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9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9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9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9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9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9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9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9"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19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19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19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19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19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9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9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19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19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19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9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9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19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19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19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19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19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19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19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19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19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"/>
    <w:unhideWhenUsed/>
    <w:qFormat/>
    <w:pPr>
      <w:spacing w:before="0" w:after="0"/>
    </w:pPr>
  </w:style>
  <w:style w:type="paragraph" w:styleId="NormalWeb">
    <w:name w:val="Normal (Web)"/>
    <w:basedOn w:val="Normal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9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9"/>
    <w:semiHidden/>
    <w:unhideWhenUsed/>
  </w:style>
  <w:style w:type="character" w:customStyle="1" w:styleId="NoteHeadingChar">
    <w:name w:val="Note Heading Char"/>
    <w:basedOn w:val="DefaultParagraphFont"/>
    <w:link w:val="NoteHeading"/>
    <w:uiPriority w:val="19"/>
    <w:semiHidden/>
    <w:rPr>
      <w:sz w:val="20"/>
    </w:rPr>
  </w:style>
  <w:style w:type="paragraph" w:styleId="PlainText">
    <w:name w:val="Plain Text"/>
    <w:basedOn w:val="Normal"/>
    <w:link w:val="PlainTextChar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19"/>
    <w:semiHidden/>
    <w:rPr>
      <w:rFonts w:ascii="Consolas" w:hAnsi="Consolas"/>
      <w:sz w:val="21"/>
      <w:szCs w:val="21"/>
    </w:rPr>
  </w:style>
  <w:style w:type="paragraph" w:styleId="Quote">
    <w:name w:val="Quote"/>
    <w:basedOn w:val="Normal"/>
    <w:link w:val="QuoteChar"/>
    <w:uiPriority w:val="8"/>
    <w:unhideWhenUsed/>
    <w:qFormat/>
    <w:pPr>
      <w:spacing w:before="240" w:after="0" w:line="276" w:lineRule="auto"/>
      <w:contextualSpacing/>
      <w:jc w:val="center"/>
    </w:pPr>
    <w:rPr>
      <w:iCs/>
    </w:rPr>
  </w:style>
  <w:style w:type="character" w:customStyle="1" w:styleId="QuoteChar">
    <w:name w:val="Quote Char"/>
    <w:basedOn w:val="DefaultParagraphFont"/>
    <w:link w:val="Quote"/>
    <w:uiPriority w:val="8"/>
    <w:rPr>
      <w:iCs/>
    </w:rPr>
  </w:style>
  <w:style w:type="paragraph" w:styleId="Salutation">
    <w:name w:val="Salutation"/>
    <w:basedOn w:val="Normal"/>
    <w:next w:val="Normal"/>
    <w:link w:val="SalutationChar"/>
    <w:uiPriority w:val="19"/>
    <w:semiHidden/>
    <w:unhideWhenUsed/>
  </w:style>
  <w:style w:type="character" w:customStyle="1" w:styleId="SalutationChar">
    <w:name w:val="Salutation Char"/>
    <w:basedOn w:val="DefaultParagraphFont"/>
    <w:link w:val="Salutation"/>
    <w:uiPriority w:val="19"/>
    <w:semiHidden/>
    <w:rPr>
      <w:sz w:val="20"/>
    </w:rPr>
  </w:style>
  <w:style w:type="paragraph" w:styleId="Signature">
    <w:name w:val="Signature"/>
    <w:basedOn w:val="Normal"/>
    <w:link w:val="SignatureChar"/>
    <w:uiPriority w:val="19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9"/>
    <w:semiHidden/>
    <w:rPr>
      <w:sz w:val="20"/>
    </w:rPr>
  </w:style>
  <w:style w:type="paragraph" w:styleId="TableofAuthorities">
    <w:name w:val="table of authorities"/>
    <w:basedOn w:val="Normal"/>
    <w:next w:val="Normal"/>
    <w:uiPriority w:val="19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uiPriority w:val="19"/>
    <w:semiHidden/>
    <w:unhideWhenUsed/>
  </w:style>
  <w:style w:type="paragraph" w:styleId="TOAHeading">
    <w:name w:val="toa heading"/>
    <w:basedOn w:val="Normal"/>
    <w:next w:val="Normal"/>
    <w:uiPriority w:val="14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4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14"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4"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4"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4"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4"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4"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4"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4"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4"/>
    <w:semiHidden/>
    <w:unhideWhenUsed/>
    <w:qFormat/>
    <w:pPr>
      <w:outlineLvl w:val="9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PlainTable4">
    <w:name w:val="Plain Table 4"/>
    <w:basedOn w:val="TableNormal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laceholderText">
    <w:name w:val="Placeholder Text"/>
    <w:basedOn w:val="DefaultParagraphFont"/>
    <w:semiHidden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247E2D"/>
    <w:rPr>
      <w:color w:val="6BA9DA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7E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niversdemaclasse.blogspot.com/2013/05/un-ptit-poster-en-passant.html" TargetMode="Externa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www.fieldspreparatorychildcare.co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%20Fields\AppData\Roaming\Microsoft\Templates\Snapshot%20calendar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7C6511D50F34BF6B2779641687EFA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745526-13AE-4DFA-A72B-30357325435B}"/>
      </w:docPartPr>
      <w:docPartBody>
        <w:p w:rsidR="006138C0" w:rsidRDefault="0080540A">
          <w:pPr>
            <w:pStyle w:val="F7C6511D50F34BF6B2779641687EFA5A"/>
          </w:pPr>
          <w:r>
            <w:t>Sunday</w:t>
          </w:r>
        </w:p>
      </w:docPartBody>
    </w:docPart>
    <w:docPart>
      <w:docPartPr>
        <w:name w:val="A3DCADA49E6042318C5C1289161A46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A1A97B-D71A-4999-B16D-55AB8C0257DB}"/>
      </w:docPartPr>
      <w:docPartBody>
        <w:p w:rsidR="006138C0" w:rsidRDefault="0080540A">
          <w:pPr>
            <w:pStyle w:val="A3DCADA49E6042318C5C1289161A4656"/>
          </w:pPr>
          <w:r>
            <w:t>Monday</w:t>
          </w:r>
        </w:p>
      </w:docPartBody>
    </w:docPart>
    <w:docPart>
      <w:docPartPr>
        <w:name w:val="7AED87392D4645FDA44AE91C57D245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4E5527-314D-49BB-B81C-14AF979AFB7D}"/>
      </w:docPartPr>
      <w:docPartBody>
        <w:p w:rsidR="006138C0" w:rsidRDefault="0080540A">
          <w:pPr>
            <w:pStyle w:val="7AED87392D4645FDA44AE91C57D2452B"/>
          </w:pPr>
          <w:r>
            <w:t>Tuesday</w:t>
          </w:r>
        </w:p>
      </w:docPartBody>
    </w:docPart>
    <w:docPart>
      <w:docPartPr>
        <w:name w:val="FDDD1790387A4307BA89AB155F5812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538E79-B3CD-4DB9-B4A5-A4727A86090F}"/>
      </w:docPartPr>
      <w:docPartBody>
        <w:p w:rsidR="006138C0" w:rsidRDefault="0080540A">
          <w:pPr>
            <w:pStyle w:val="FDDD1790387A4307BA89AB155F5812DE"/>
          </w:pPr>
          <w:r>
            <w:t>Wednesday</w:t>
          </w:r>
        </w:p>
      </w:docPartBody>
    </w:docPart>
    <w:docPart>
      <w:docPartPr>
        <w:name w:val="A0FD02FAA8BA4D6690416E23F2908D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25C098-6E9E-4C22-A31F-732BDB60B956}"/>
      </w:docPartPr>
      <w:docPartBody>
        <w:p w:rsidR="006138C0" w:rsidRDefault="0080540A">
          <w:pPr>
            <w:pStyle w:val="A0FD02FAA8BA4D6690416E23F2908D2F"/>
          </w:pPr>
          <w:r>
            <w:t>Thursday</w:t>
          </w:r>
        </w:p>
      </w:docPartBody>
    </w:docPart>
    <w:docPart>
      <w:docPartPr>
        <w:name w:val="95C8A7ACCA764340867926025818E9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9DF9E8-73F5-43A8-B34E-A0A89EACAEF9}"/>
      </w:docPartPr>
      <w:docPartBody>
        <w:p w:rsidR="006138C0" w:rsidRDefault="0080540A">
          <w:pPr>
            <w:pStyle w:val="95C8A7ACCA764340867926025818E978"/>
          </w:pPr>
          <w:r>
            <w:t>Friday</w:t>
          </w:r>
        </w:p>
      </w:docPartBody>
    </w:docPart>
    <w:docPart>
      <w:docPartPr>
        <w:name w:val="7BFC75615D4F4DBDB8A92A74ED80A6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02656C-4350-477D-B220-8CB56AF4151B}"/>
      </w:docPartPr>
      <w:docPartBody>
        <w:p w:rsidR="006138C0" w:rsidRDefault="0080540A">
          <w:pPr>
            <w:pStyle w:val="7BFC75615D4F4DBDB8A92A74ED80A620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40A"/>
    <w:rsid w:val="006138C0"/>
    <w:rsid w:val="0080540A"/>
    <w:rsid w:val="00AB6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42C62BEFCAD4E8E9127C5BDB875AA69">
    <w:name w:val="E42C62BEFCAD4E8E9127C5BDB875AA69"/>
  </w:style>
  <w:style w:type="paragraph" w:customStyle="1" w:styleId="6D26EF4C56244DCCABE79987623F35F3">
    <w:name w:val="6D26EF4C56244DCCABE79987623F35F3"/>
  </w:style>
  <w:style w:type="paragraph" w:customStyle="1" w:styleId="71CD6033231A4C7681CE673C4A615F85">
    <w:name w:val="71CD6033231A4C7681CE673C4A615F85"/>
  </w:style>
  <w:style w:type="paragraph" w:customStyle="1" w:styleId="F7C6511D50F34BF6B2779641687EFA5A">
    <w:name w:val="F7C6511D50F34BF6B2779641687EFA5A"/>
  </w:style>
  <w:style w:type="paragraph" w:customStyle="1" w:styleId="A3DCADA49E6042318C5C1289161A4656">
    <w:name w:val="A3DCADA49E6042318C5C1289161A4656"/>
  </w:style>
  <w:style w:type="paragraph" w:customStyle="1" w:styleId="7AED87392D4645FDA44AE91C57D2452B">
    <w:name w:val="7AED87392D4645FDA44AE91C57D2452B"/>
  </w:style>
  <w:style w:type="paragraph" w:customStyle="1" w:styleId="FDDD1790387A4307BA89AB155F5812DE">
    <w:name w:val="FDDD1790387A4307BA89AB155F5812DE"/>
  </w:style>
  <w:style w:type="paragraph" w:customStyle="1" w:styleId="A0FD02FAA8BA4D6690416E23F2908D2F">
    <w:name w:val="A0FD02FAA8BA4D6690416E23F2908D2F"/>
  </w:style>
  <w:style w:type="paragraph" w:customStyle="1" w:styleId="95C8A7ACCA764340867926025818E978">
    <w:name w:val="95C8A7ACCA764340867926025818E978"/>
  </w:style>
  <w:style w:type="paragraph" w:customStyle="1" w:styleId="7BFC75615D4F4DBDB8A92A74ED80A620">
    <w:name w:val="7BFC75615D4F4DBDB8A92A74ED80A620"/>
  </w:style>
  <w:style w:type="paragraph" w:customStyle="1" w:styleId="4F3E0650224B4C098572148126D5EF95">
    <w:name w:val="4F3E0650224B4C098572148126D5EF9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Damask">
  <a:themeElements>
    <a:clrScheme name="Custom 13">
      <a:dk1>
        <a:sysClr val="windowText" lastClr="000000"/>
      </a:dk1>
      <a:lt1>
        <a:sysClr val="window" lastClr="FFFFFF"/>
      </a:lt1>
      <a:dk2>
        <a:srgbClr val="2A5B7F"/>
      </a:dk2>
      <a:lt2>
        <a:srgbClr val="ABDAFC"/>
      </a:lt2>
      <a:accent1>
        <a:srgbClr val="DC95A9"/>
      </a:accent1>
      <a:accent2>
        <a:srgbClr val="50BEA3"/>
      </a:accent2>
      <a:accent3>
        <a:srgbClr val="4A9CCC"/>
      </a:accent3>
      <a:accent4>
        <a:srgbClr val="9A66CA"/>
      </a:accent4>
      <a:accent5>
        <a:srgbClr val="C54F71"/>
      </a:accent5>
      <a:accent6>
        <a:srgbClr val="DE9C3C"/>
      </a:accent6>
      <a:hlink>
        <a:srgbClr val="6BA9DA"/>
      </a:hlink>
      <a:folHlink>
        <a:srgbClr val="A0BCD3"/>
      </a:folHlink>
    </a:clrScheme>
    <a:fontScheme name="Damask">
      <a:majorFont>
        <a:latin typeface="Bookman Old Style" panose="02050604050505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ckwell" panose="020606030202050204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amask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105000"/>
                <a:lumMod val="110000"/>
              </a:schemeClr>
            </a:gs>
            <a:gs pos="100000">
              <a:schemeClr val="phClr">
                <a:tint val="78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0000"/>
                <a:lumMod val="104000"/>
              </a:schemeClr>
            </a:gs>
            <a:gs pos="69000">
              <a:schemeClr val="phClr">
                <a:shade val="86000"/>
                <a:satMod val="130000"/>
                <a:lumMod val="102000"/>
              </a:schemeClr>
            </a:gs>
            <a:gs pos="100000">
              <a:schemeClr val="phClr">
                <a:shade val="72000"/>
                <a:satMod val="130000"/>
                <a:lum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sy="96000" rotWithShape="0">
              <a:srgbClr val="000000">
                <a:alpha val="54000"/>
              </a:srgbClr>
            </a:outerShdw>
          </a:effectLst>
        </a:effectStyle>
        <a:effectStyle>
          <a:effectLst>
            <a:outerShdw blurRad="76200" dist="38100" dir="5400000" algn="ctr" rotWithShape="0">
              <a:srgbClr val="000000">
                <a:alpha val="76000"/>
              </a:srgbClr>
            </a:outerShdw>
          </a:effectLst>
          <a:scene3d>
            <a:camera prst="orthographicFront">
              <a:rot lat="0" lon="0" rev="0"/>
            </a:camera>
            <a:lightRig rig="balanced" dir="t"/>
          </a:scene3d>
          <a:sp3d prstMaterial="matte">
            <a:bevelT w="25400" h="254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18000"/>
                <a:satMod val="160000"/>
                <a:lumMod val="28000"/>
              </a:schemeClr>
              <a:schemeClr val="phClr">
                <a:tint val="95000"/>
                <a:satMod val="160000"/>
                <a:lumMod val="11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mask" id="{F9A299A0-33D0-4E0F-9F3F-7163E3744208}" vid="{746EEEEA-FB6A-406B-B510-531588D54811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Snapshot calendar</Template>
  <TotalTime>300</TotalTime>
  <Pages>1</Pages>
  <Words>443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2964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Domonique Fields</cp:lastModifiedBy>
  <cp:revision>6</cp:revision>
  <cp:lastPrinted>2019-03-29T17:38:00Z</cp:lastPrinted>
  <dcterms:created xsi:type="dcterms:W3CDTF">2019-03-22T12:10:00Z</dcterms:created>
  <dcterms:modified xsi:type="dcterms:W3CDTF">2019-03-29T17:39:00Z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dduffy@microsoft.com</vt:lpwstr>
  </property>
  <property fmtid="{D5CDD505-2E9C-101B-9397-08002B2CF9AE}" pid="5" name="MSIP_Label_f42aa342-8706-4288-bd11-ebb85995028c_SetDate">
    <vt:lpwstr>2017-12-01T21:24:26.0293480Z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