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CC39D" w14:textId="0CCA0ADE" w:rsidR="00AB2575" w:rsidRPr="00670182" w:rsidRDefault="00C53A32" w:rsidP="001C6AD8">
      <w:pPr>
        <w:rPr>
          <w:rFonts w:asciiTheme="minorHAnsi" w:hAnsiTheme="minorHAnsi" w:cstheme="minorHAnsi"/>
          <w:noProof/>
          <w:sz w:val="22"/>
          <w:szCs w:val="22"/>
        </w:rPr>
      </w:pPr>
      <w:r w:rsidRPr="0067018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E07E127" wp14:editId="3F235DC5">
                <wp:simplePos x="0" y="0"/>
                <wp:positionH relativeFrom="column">
                  <wp:posOffset>-3810</wp:posOffset>
                </wp:positionH>
                <wp:positionV relativeFrom="paragraph">
                  <wp:posOffset>-371947</wp:posOffset>
                </wp:positionV>
                <wp:extent cx="6170930" cy="748030"/>
                <wp:effectExtent l="0" t="0" r="0" b="127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0930" cy="748030"/>
                          <a:chOff x="0" y="0"/>
                          <a:chExt cx="6171052" cy="748504"/>
                        </a:xfrm>
                      </wpg:grpSpPr>
                      <wps:wsp>
                        <wps:cNvPr id="3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961002" y="0"/>
                            <a:ext cx="4210050" cy="748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B01F51" w14:textId="77777777" w:rsidR="009E6143" w:rsidRPr="003A63E3" w:rsidRDefault="009E6143" w:rsidP="009E6143">
                              <w:pPr>
                                <w:spacing w:line="221" w:lineRule="auto"/>
                                <w:jc w:val="center"/>
                                <w:rPr>
                                  <w:rFonts w:ascii="Arial Black" w:hAnsi="Arial Black"/>
                                  <w:b/>
                                  <w:i/>
                                  <w:spacing w:val="-8"/>
                                  <w:sz w:val="32"/>
                                </w:rPr>
                              </w:pPr>
                              <w:r w:rsidRPr="003A63E3">
                                <w:rPr>
                                  <w:rFonts w:ascii="Arial Black" w:hAnsi="Arial Black"/>
                                  <w:b/>
                                  <w:i/>
                                  <w:spacing w:val="-8"/>
                                  <w:sz w:val="32"/>
                                </w:rPr>
                                <w:t>Keystone Development Partnership</w:t>
                              </w:r>
                            </w:p>
                            <w:p w14:paraId="7EAE2CA1" w14:textId="77777777" w:rsidR="009E6143" w:rsidRPr="000C7EBC" w:rsidRDefault="009E6143" w:rsidP="009E6143">
                              <w:pPr>
                                <w:spacing w:after="60" w:line="221" w:lineRule="auto"/>
                                <w:jc w:val="center"/>
                                <w:rPr>
                                  <w:rFonts w:ascii="Arial Black" w:hAnsi="Arial Black"/>
                                  <w:b/>
                                  <w:i/>
                                  <w:sz w:val="22"/>
                                </w:rPr>
                              </w:pPr>
                              <w:hyperlink r:id="rId10" w:history="1">
                                <w:r w:rsidRPr="003A6E6F">
                                  <w:rPr>
                                    <w:rFonts w:ascii="Arial Black" w:hAnsi="Arial Black"/>
                                    <w:b/>
                                    <w:i/>
                                    <w:color w:val="4F81BD" w:themeColor="accent1"/>
                                    <w:sz w:val="22"/>
                                  </w:rPr>
                                  <w:t>www.kdpworks.org</w:t>
                                </w:r>
                              </w:hyperlink>
                              <w:r>
                                <w:rPr>
                                  <w:rFonts w:ascii="Arial Black" w:hAnsi="Arial Black"/>
                                  <w:b/>
                                  <w:i/>
                                  <w:sz w:val="22"/>
                                </w:rPr>
                                <w:t xml:space="preserve"> </w:t>
                              </w:r>
                            </w:p>
                            <w:p w14:paraId="7AF32441" w14:textId="77777777" w:rsidR="009E6143" w:rsidRPr="0002273F" w:rsidRDefault="009E6143" w:rsidP="009E6143">
                              <w:pPr>
                                <w:spacing w:line="221" w:lineRule="auto"/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02273F">
                                <w:rPr>
                                  <w:rFonts w:ascii="Arial Narrow" w:hAnsi="Arial Narrow"/>
                                  <w:i/>
                                </w:rPr>
                                <w:t xml:space="preserve">A </w:t>
                              </w:r>
                              <w:r>
                                <w:rPr>
                                  <w:rFonts w:ascii="Arial Narrow" w:hAnsi="Arial Narrow"/>
                                  <w:i/>
                                </w:rPr>
                                <w:t xml:space="preserve">Labor Management </w:t>
                              </w:r>
                              <w:r w:rsidRPr="0002273F">
                                <w:rPr>
                                  <w:rFonts w:ascii="Arial Narrow" w:hAnsi="Arial Narrow"/>
                                  <w:i/>
                                </w:rPr>
                                <w:t>Partnership to Meet Workforce</w:t>
                              </w:r>
                              <w:r w:rsidRPr="00182E12">
                                <w:rPr>
                                  <w:rFonts w:ascii="Arial Narrow" w:hAnsi="Arial Narrow"/>
                                  <w:i/>
                                </w:rPr>
                                <w:t xml:space="preserve"> </w:t>
                              </w:r>
                              <w:r w:rsidRPr="0002273F">
                                <w:rPr>
                                  <w:rFonts w:ascii="Arial Narrow" w:hAnsi="Arial Narrow"/>
                                  <w:i/>
                                </w:rPr>
                                <w:t>Needs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169"/>
                            <a:ext cx="2167255" cy="712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07E127" id="Group 6" o:spid="_x0000_s1026" style="position:absolute;margin-left:-.3pt;margin-top:-29.3pt;width:485.9pt;height:58.9pt;z-index:251661312;mso-height-relative:margin" coordsize="61710,748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" o:spid="_x0000_s1027" type="#_x0000_t202" style="position:absolute;left:19610;width:42100;height:74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" filled="f" stroked="f">
                  <v:textbox>
                    <w:txbxContent>
                      <w:p w14:paraId="0BB01F51" w14:textId="77777777" w:rsidR="009E6143" w:rsidRPr="003A63E3" w:rsidRDefault="009E6143" w:rsidP="009E6143">
                        <w:pPr>
                          <w:spacing w:line="221" w:lineRule="auto"/>
                          <w:jc w:val="center"/>
                          <w:rPr>
                            <w:rFonts w:ascii="Arial Black" w:hAnsi="Arial Black"/>
                            <w:b/>
                            <w:i/>
                            <w:spacing w:val="-8"/>
                            <w:sz w:val="32"/>
                          </w:rPr>
                        </w:pPr>
                        <w:r w:rsidRPr="003A63E3">
                          <w:rPr>
                            <w:rFonts w:ascii="Arial Black" w:hAnsi="Arial Black"/>
                            <w:b/>
                            <w:i/>
                            <w:spacing w:val="-8"/>
                            <w:sz w:val="32"/>
                          </w:rPr>
                          <w:t>Keystone Development Partnership</w:t>
                        </w:r>
                      </w:p>
                      <w:p w14:paraId="7EAE2CA1" w14:textId="77777777" w:rsidR="009E6143" w:rsidRPr="000C7EBC" w:rsidRDefault="009E6143" w:rsidP="009E6143">
                        <w:pPr>
                          <w:spacing w:after="60" w:line="221" w:lineRule="auto"/>
                          <w:jc w:val="center"/>
                          <w:rPr>
                            <w:rFonts w:ascii="Arial Black" w:hAnsi="Arial Black"/>
                            <w:b/>
                            <w:i/>
                            <w:sz w:val="22"/>
                          </w:rPr>
                        </w:pPr>
                        <w:hyperlink r:id="rId12" w:history="1">
                          <w:r w:rsidRPr="003A6E6F">
                            <w:rPr>
                              <w:rFonts w:ascii="Arial Black" w:hAnsi="Arial Black"/>
                              <w:b/>
                              <w:i/>
                              <w:color w:val="4F81BD" w:themeColor="accent1"/>
                              <w:sz w:val="22"/>
                            </w:rPr>
                            <w:t>www.kdpworks.org</w:t>
                          </w:r>
                        </w:hyperlink>
                        <w:r>
                          <w:rPr>
                            <w:rFonts w:ascii="Arial Black" w:hAnsi="Arial Black"/>
                            <w:b/>
                            <w:i/>
                            <w:sz w:val="22"/>
                          </w:rPr>
                          <w:t xml:space="preserve"> </w:t>
                        </w:r>
                      </w:p>
                      <w:p w14:paraId="7AF32441" w14:textId="77777777" w:rsidR="009E6143" w:rsidRPr="0002273F" w:rsidRDefault="009E6143" w:rsidP="009E6143">
                        <w:pPr>
                          <w:spacing w:line="221" w:lineRule="auto"/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02273F">
                          <w:rPr>
                            <w:rFonts w:ascii="Arial Narrow" w:hAnsi="Arial Narrow"/>
                            <w:i/>
                          </w:rPr>
                          <w:t xml:space="preserve">A </w:t>
                        </w:r>
                        <w:r>
                          <w:rPr>
                            <w:rFonts w:ascii="Arial Narrow" w:hAnsi="Arial Narrow"/>
                            <w:i/>
                          </w:rPr>
                          <w:t xml:space="preserve">Labor Management </w:t>
                        </w:r>
                        <w:r w:rsidRPr="0002273F">
                          <w:rPr>
                            <w:rFonts w:ascii="Arial Narrow" w:hAnsi="Arial Narrow"/>
                            <w:i/>
                          </w:rPr>
                          <w:t>Partnership to Meet Workforce</w:t>
                        </w:r>
                        <w:r w:rsidRPr="00182E12">
                          <w:rPr>
                            <w:rFonts w:ascii="Arial Narrow" w:hAnsi="Arial Narrow"/>
                            <w:i/>
                          </w:rPr>
                          <w:t xml:space="preserve"> </w:t>
                        </w:r>
                        <w:r w:rsidRPr="0002273F">
                          <w:rPr>
                            <w:rFonts w:ascii="Arial Narrow" w:hAnsi="Arial Narrow"/>
                            <w:i/>
                          </w:rPr>
                          <w:t>Needs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top:121;width:21672;height:71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">
                  <v:imagedata r:id="rId13" o:title=""/>
                </v:shape>
              </v:group>
            </w:pict>
          </mc:Fallback>
        </mc:AlternateContent>
      </w:r>
      <w:r w:rsidR="0077050B" w:rsidRPr="00670182">
        <w:rPr>
          <w:rFonts w:asciiTheme="minorHAnsi" w:hAnsiTheme="minorHAnsi" w:cstheme="minorHAnsi"/>
          <w:noProof/>
          <w:sz w:val="22"/>
          <w:szCs w:val="22"/>
        </w:rPr>
        <w:softHyphen/>
      </w:r>
      <w:r w:rsidR="0077050B" w:rsidRPr="00670182">
        <w:rPr>
          <w:rFonts w:asciiTheme="minorHAnsi" w:hAnsiTheme="minorHAnsi" w:cstheme="minorHAnsi"/>
          <w:noProof/>
          <w:sz w:val="22"/>
          <w:szCs w:val="22"/>
        </w:rPr>
        <w:softHyphen/>
      </w:r>
    </w:p>
    <w:p w14:paraId="13C1E93C" w14:textId="3E0FB15A" w:rsidR="008E24E8" w:rsidRPr="00EB4526" w:rsidRDefault="00C53A32" w:rsidP="001C6AD8">
      <w:pPr>
        <w:rPr>
          <w:rFonts w:asciiTheme="minorHAnsi" w:hAnsiTheme="minorHAnsi" w:cstheme="minorHAnsi"/>
          <w:noProof/>
          <w:sz w:val="22"/>
          <w:szCs w:val="22"/>
        </w:rPr>
      </w:pPr>
      <w:r w:rsidRPr="0067018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70099F" wp14:editId="52F42761">
                <wp:simplePos x="0" y="0"/>
                <wp:positionH relativeFrom="column">
                  <wp:posOffset>30480</wp:posOffset>
                </wp:positionH>
                <wp:positionV relativeFrom="paragraph">
                  <wp:posOffset>268768</wp:posOffset>
                </wp:positionV>
                <wp:extent cx="5943600" cy="0"/>
                <wp:effectExtent l="0" t="12700" r="25400" b="25400"/>
                <wp:wrapSquare wrapText="bothSides"/>
                <wp:docPr id="1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pic="http://schemas.openxmlformats.org/drawingml/2006/picture" xmlns:ma14="http://schemas.microsoft.com/office/mac/drawingml/2011/main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CD68F4" id="Line 40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21.15pt" to="470.4pt,21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" strokeweight="3pt">
                <v:stroke linestyle="thinThin"/>
                <w10:wrap type="square"/>
              </v:line>
            </w:pict>
          </mc:Fallback>
        </mc:AlternateContent>
      </w:r>
    </w:p>
    <w:p w14:paraId="6CA6C93A" w14:textId="2DF21A26" w:rsidR="0055738B" w:rsidRPr="00EB4526" w:rsidRDefault="0055738B" w:rsidP="00C53A32">
      <w:pPr>
        <w:spacing w:before="240"/>
        <w:jc w:val="center"/>
        <w:rPr>
          <w:rFonts w:asciiTheme="minorHAnsi" w:hAnsiTheme="minorHAnsi" w:cstheme="minorHAnsi"/>
          <w:b/>
          <w:noProof/>
          <w:color w:val="003394"/>
          <w:sz w:val="36"/>
          <w:szCs w:val="28"/>
        </w:rPr>
      </w:pPr>
      <w:bookmarkStart w:id="0" w:name="_Hlk14968075"/>
      <w:bookmarkStart w:id="1" w:name="_Hlk14966937"/>
      <w:r w:rsidRPr="00EB4526">
        <w:rPr>
          <w:rFonts w:asciiTheme="minorHAnsi" w:hAnsiTheme="minorHAnsi" w:cstheme="minorHAnsi"/>
          <w:b/>
          <w:noProof/>
          <w:color w:val="003394"/>
          <w:sz w:val="36"/>
          <w:szCs w:val="28"/>
        </w:rPr>
        <w:t xml:space="preserve">Registered Apprenticeship Navigator </w:t>
      </w:r>
      <w:r w:rsidR="00EB4526" w:rsidRPr="00EB4526">
        <w:rPr>
          <w:rFonts w:asciiTheme="minorHAnsi" w:hAnsiTheme="minorHAnsi" w:cstheme="minorHAnsi"/>
          <w:b/>
          <w:noProof/>
          <w:color w:val="003394"/>
          <w:sz w:val="36"/>
          <w:szCs w:val="28"/>
        </w:rPr>
        <w:t>Overview</w:t>
      </w:r>
    </w:p>
    <w:bookmarkEnd w:id="0"/>
    <w:p w14:paraId="7CEF74AB" w14:textId="77777777" w:rsidR="004949D3" w:rsidRPr="00EB4526" w:rsidRDefault="004949D3" w:rsidP="00423D7A">
      <w:pPr>
        <w:rPr>
          <w:rFonts w:asciiTheme="minorHAnsi" w:hAnsiTheme="minorHAnsi" w:cstheme="minorHAnsi"/>
          <w:b/>
          <w:noProof/>
          <w:sz w:val="16"/>
          <w:szCs w:val="16"/>
        </w:rPr>
      </w:pPr>
    </w:p>
    <w:bookmarkEnd w:id="1"/>
    <w:p w14:paraId="0C11F778" w14:textId="7AC0AB65" w:rsidR="00727572" w:rsidRPr="00C53A32" w:rsidRDefault="00EB4526" w:rsidP="00EB4526">
      <w:pPr>
        <w:pStyle w:val="Default"/>
        <w:spacing w:after="120"/>
      </w:pPr>
      <w:r w:rsidRPr="00C53A32">
        <w:t xml:space="preserve">The RA Navigator apprenticeship program prepares participants to assist in developing, registering and managing registered apprenticeship programs. </w:t>
      </w:r>
      <w:r w:rsidR="00727572" w:rsidRPr="00C53A32">
        <w:t>The program consists of 10 Modules</w:t>
      </w:r>
      <w:r w:rsidRPr="00C53A32">
        <w:t xml:space="preserve"> of Related Technical Instruction (RTI)</w:t>
      </w:r>
      <w:r w:rsidR="00727572" w:rsidRPr="00C53A32">
        <w:t xml:space="preserve"> delivered in 46 online sessions that total 144 hours. </w:t>
      </w:r>
      <w:r w:rsidRPr="00C53A32">
        <w:t xml:space="preserve"> Modules include:</w:t>
      </w:r>
    </w:p>
    <w:p w14:paraId="65B0D1DE" w14:textId="6CAAE801" w:rsidR="00727572" w:rsidRPr="00C53A32" w:rsidRDefault="00727572" w:rsidP="00EB4526">
      <w:pPr>
        <w:pStyle w:val="Default"/>
        <w:numPr>
          <w:ilvl w:val="0"/>
          <w:numId w:val="15"/>
        </w:numPr>
        <w:spacing w:after="120"/>
        <w:ind w:left="360"/>
      </w:pPr>
      <w:r w:rsidRPr="00C53A32">
        <w:rPr>
          <w:b/>
          <w:bCs/>
        </w:rPr>
        <w:t>Understanding Apprenticeship</w:t>
      </w:r>
      <w:r w:rsidR="00EB4526" w:rsidRPr="00C53A32">
        <w:rPr>
          <w:b/>
          <w:bCs/>
        </w:rPr>
        <w:t xml:space="preserve">:  </w:t>
      </w:r>
      <w:r w:rsidR="005A2E1C" w:rsidRPr="00C53A32">
        <w:t xml:space="preserve">A </w:t>
      </w:r>
      <w:r w:rsidRPr="00C53A32">
        <w:t>comprehensive overview of registered apprenticeship (RA) and pre-apprenticeship (Pre-RA)</w:t>
      </w:r>
      <w:r w:rsidR="00EB4526" w:rsidRPr="00C53A32">
        <w:t xml:space="preserve">, including deep dives into the </w:t>
      </w:r>
      <w:r w:rsidRPr="00C53A32">
        <w:t>process</w:t>
      </w:r>
      <w:r w:rsidR="00EB4526" w:rsidRPr="00C53A32">
        <w:t>es</w:t>
      </w:r>
      <w:r w:rsidRPr="00C53A32">
        <w:t xml:space="preserve"> for developing</w:t>
      </w:r>
      <w:r w:rsidR="00EB4526" w:rsidRPr="00C53A32">
        <w:t xml:space="preserve">, </w:t>
      </w:r>
      <w:r w:rsidRPr="00C53A32">
        <w:t>registering</w:t>
      </w:r>
      <w:r w:rsidR="00EB4526" w:rsidRPr="00C53A32">
        <w:t xml:space="preserve"> and managing </w:t>
      </w:r>
      <w:r w:rsidRPr="00C53A32">
        <w:t>program</w:t>
      </w:r>
      <w:r w:rsidR="00EB4526" w:rsidRPr="00C53A32">
        <w:t>s</w:t>
      </w:r>
      <w:r w:rsidRPr="00C53A32">
        <w:t xml:space="preserve">. </w:t>
      </w:r>
    </w:p>
    <w:p w14:paraId="6D4C760A" w14:textId="1B27C7B4" w:rsidR="00727572" w:rsidRPr="00C53A32" w:rsidRDefault="00727572" w:rsidP="00EB4526">
      <w:pPr>
        <w:pStyle w:val="Default"/>
        <w:numPr>
          <w:ilvl w:val="0"/>
          <w:numId w:val="15"/>
        </w:numPr>
        <w:spacing w:after="120"/>
        <w:ind w:left="360"/>
      </w:pPr>
      <w:r w:rsidRPr="00C53A32">
        <w:rPr>
          <w:b/>
          <w:bCs/>
        </w:rPr>
        <w:t>Project Management</w:t>
      </w:r>
      <w:r w:rsidR="00EB4526" w:rsidRPr="00C53A32">
        <w:rPr>
          <w:b/>
          <w:bCs/>
        </w:rPr>
        <w:t>:</w:t>
      </w:r>
      <w:r w:rsidRPr="00C53A32">
        <w:rPr>
          <w:b/>
          <w:bCs/>
        </w:rPr>
        <w:t xml:space="preserve"> </w:t>
      </w:r>
      <w:r w:rsidR="00EB4526" w:rsidRPr="00C53A32">
        <w:rPr>
          <w:b/>
          <w:bCs/>
        </w:rPr>
        <w:t xml:space="preserve"> </w:t>
      </w:r>
      <w:r w:rsidRPr="00C53A32">
        <w:t>This project management course is customized for individuals working with stakeholders across multiple organizations.</w:t>
      </w:r>
    </w:p>
    <w:p w14:paraId="1B204FF1" w14:textId="0EC28490" w:rsidR="00EB4526" w:rsidRPr="00C53A32" w:rsidRDefault="00727572" w:rsidP="00EB4526">
      <w:pPr>
        <w:pStyle w:val="Default"/>
        <w:numPr>
          <w:ilvl w:val="0"/>
          <w:numId w:val="15"/>
        </w:numPr>
        <w:spacing w:after="120"/>
        <w:ind w:left="360"/>
      </w:pPr>
      <w:r w:rsidRPr="00C53A32">
        <w:rPr>
          <w:b/>
          <w:bCs/>
        </w:rPr>
        <w:t>Apprenticeship Stakeholder Engagement</w:t>
      </w:r>
      <w:r w:rsidR="00EB4526" w:rsidRPr="00C53A32">
        <w:rPr>
          <w:b/>
          <w:bCs/>
        </w:rPr>
        <w:t xml:space="preserve">:  </w:t>
      </w:r>
      <w:r w:rsidR="005A2E1C" w:rsidRPr="00C53A32">
        <w:t>Focuses on the s</w:t>
      </w:r>
      <w:r w:rsidR="00EB4526" w:rsidRPr="00C53A32">
        <w:t>kills needed to manage relationships involved in</w:t>
      </w:r>
      <w:r w:rsidR="005A2E1C" w:rsidRPr="00C53A32">
        <w:t xml:space="preserve"> an</w:t>
      </w:r>
      <w:r w:rsidR="00EB4526" w:rsidRPr="00C53A32">
        <w:t xml:space="preserve"> apprenticeship</w:t>
      </w:r>
      <w:r w:rsidR="005A2E1C" w:rsidRPr="00C53A32">
        <w:t xml:space="preserve"> ecosystem</w:t>
      </w:r>
      <w:r w:rsidR="00EB4526" w:rsidRPr="00C53A32">
        <w:t xml:space="preserve">, including </w:t>
      </w:r>
      <w:r w:rsidR="005A2E1C" w:rsidRPr="00C53A32">
        <w:t>employer engagement</w:t>
      </w:r>
      <w:r w:rsidR="00EB4526" w:rsidRPr="00C53A32">
        <w:t>, communicating effectivel</w:t>
      </w:r>
      <w:r w:rsidR="005A2E1C" w:rsidRPr="00C53A32">
        <w:t>y</w:t>
      </w:r>
      <w:r w:rsidR="00EB4526" w:rsidRPr="00C53A32">
        <w:t>, building work relationships, resolving conflict and leveraging funds.</w:t>
      </w:r>
    </w:p>
    <w:p w14:paraId="0977A385" w14:textId="38F83F32" w:rsidR="00EB4526" w:rsidRPr="00C53A32" w:rsidRDefault="00EB4526" w:rsidP="00EB4526">
      <w:pPr>
        <w:pStyle w:val="Default"/>
        <w:numPr>
          <w:ilvl w:val="0"/>
          <w:numId w:val="15"/>
        </w:numPr>
        <w:spacing w:after="120"/>
        <w:ind w:left="360"/>
      </w:pPr>
      <w:r w:rsidRPr="00C53A32">
        <w:rPr>
          <w:b/>
          <w:bCs/>
        </w:rPr>
        <w:t xml:space="preserve">Mentorship:  </w:t>
      </w:r>
      <w:r w:rsidRPr="00C53A32">
        <w:rPr>
          <w:color w:val="auto"/>
        </w:rPr>
        <w:t>Apprentices lea</w:t>
      </w:r>
      <w:r w:rsidR="005A2E1C" w:rsidRPr="00C53A32">
        <w:rPr>
          <w:color w:val="auto"/>
        </w:rPr>
        <w:t xml:space="preserve">rn </w:t>
      </w:r>
      <w:r w:rsidRPr="00C53A32">
        <w:rPr>
          <w:color w:val="auto"/>
        </w:rPr>
        <w:t>what mentorship is</w:t>
      </w:r>
      <w:r w:rsidR="005A2E1C" w:rsidRPr="00C53A32">
        <w:rPr>
          <w:color w:val="auto"/>
        </w:rPr>
        <w:t xml:space="preserve">, </w:t>
      </w:r>
      <w:r w:rsidRPr="00C53A32">
        <w:rPr>
          <w:color w:val="auto"/>
        </w:rPr>
        <w:t xml:space="preserve">how to </w:t>
      </w:r>
      <w:r w:rsidR="005A2E1C" w:rsidRPr="00C53A32">
        <w:rPr>
          <w:color w:val="auto"/>
        </w:rPr>
        <w:t>establish a mentoring process in the workplace,</w:t>
      </w:r>
      <w:r w:rsidRPr="00C53A32">
        <w:rPr>
          <w:color w:val="auto"/>
        </w:rPr>
        <w:t xml:space="preserve"> practice how to talk about mentorship with partners, and learn</w:t>
      </w:r>
      <w:r w:rsidR="005A2E1C" w:rsidRPr="00C53A32">
        <w:rPr>
          <w:color w:val="auto"/>
        </w:rPr>
        <w:t xml:space="preserve"> best practices from the field</w:t>
      </w:r>
      <w:r w:rsidRPr="00C53A32">
        <w:rPr>
          <w:color w:val="auto"/>
        </w:rPr>
        <w:t xml:space="preserve">. </w:t>
      </w:r>
    </w:p>
    <w:p w14:paraId="29781744" w14:textId="6619EE58" w:rsidR="00EB4526" w:rsidRPr="00C53A32" w:rsidRDefault="00EB4526" w:rsidP="00EB4526">
      <w:pPr>
        <w:pStyle w:val="Default"/>
        <w:numPr>
          <w:ilvl w:val="0"/>
          <w:numId w:val="15"/>
        </w:numPr>
        <w:spacing w:after="120"/>
        <w:ind w:left="360"/>
        <w:rPr>
          <w:color w:val="auto"/>
        </w:rPr>
      </w:pPr>
      <w:r w:rsidRPr="00C53A32">
        <w:rPr>
          <w:b/>
          <w:bCs/>
          <w:color w:val="auto"/>
        </w:rPr>
        <w:t>PA Apprenticeship and Training Office</w:t>
      </w:r>
      <w:r w:rsidR="005A2E1C" w:rsidRPr="00C53A32">
        <w:rPr>
          <w:b/>
          <w:bCs/>
          <w:color w:val="auto"/>
        </w:rPr>
        <w:t xml:space="preserve"> (ATO)</w:t>
      </w:r>
      <w:r w:rsidRPr="00C53A32">
        <w:rPr>
          <w:b/>
          <w:bCs/>
          <w:color w:val="auto"/>
        </w:rPr>
        <w:t xml:space="preserve">:  </w:t>
      </w:r>
      <w:r w:rsidRPr="00C53A32">
        <w:rPr>
          <w:color w:val="auto"/>
        </w:rPr>
        <w:t xml:space="preserve">Apprentices learn about the history and role of the ATO and the </w:t>
      </w:r>
      <w:proofErr w:type="spellStart"/>
      <w:r w:rsidRPr="00C53A32">
        <w:rPr>
          <w:color w:val="auto"/>
        </w:rPr>
        <w:t>the</w:t>
      </w:r>
      <w:proofErr w:type="spellEnd"/>
      <w:r w:rsidRPr="00C53A32">
        <w:rPr>
          <w:color w:val="auto"/>
        </w:rPr>
        <w:t xml:space="preserve"> PA Apprenticeship and Training Council (PATC), and how to collaborate effectively with ATO representatives throughout the </w:t>
      </w:r>
      <w:r w:rsidR="00E7352A" w:rsidRPr="00C53A32">
        <w:rPr>
          <w:color w:val="auto"/>
        </w:rPr>
        <w:t>program</w:t>
      </w:r>
      <w:r w:rsidRPr="00C53A32">
        <w:rPr>
          <w:color w:val="auto"/>
        </w:rPr>
        <w:t xml:space="preserve"> development and registration process. </w:t>
      </w:r>
    </w:p>
    <w:p w14:paraId="5AB1B668" w14:textId="46BA9D9F" w:rsidR="00EB4526" w:rsidRPr="00C53A32" w:rsidRDefault="00EB4526" w:rsidP="00EB4526">
      <w:pPr>
        <w:pStyle w:val="Default"/>
        <w:numPr>
          <w:ilvl w:val="0"/>
          <w:numId w:val="15"/>
        </w:numPr>
        <w:spacing w:after="120"/>
        <w:ind w:left="360"/>
        <w:rPr>
          <w:color w:val="auto"/>
        </w:rPr>
      </w:pPr>
      <w:r w:rsidRPr="00C53A32">
        <w:rPr>
          <w:b/>
          <w:bCs/>
          <w:color w:val="auto"/>
        </w:rPr>
        <w:t xml:space="preserve">Diversity Equity &amp; Inclusion:  </w:t>
      </w:r>
      <w:r w:rsidRPr="00C53A32">
        <w:rPr>
          <w:color w:val="auto"/>
        </w:rPr>
        <w:t xml:space="preserve">Apprentices explore accessibility considerations around race, gender, </w:t>
      </w:r>
      <w:r w:rsidR="005A2E1C" w:rsidRPr="00C53A32">
        <w:rPr>
          <w:color w:val="auto"/>
        </w:rPr>
        <w:t xml:space="preserve">and </w:t>
      </w:r>
      <w:r w:rsidRPr="00C53A32">
        <w:rPr>
          <w:color w:val="auto"/>
        </w:rPr>
        <w:t>disability when developing</w:t>
      </w:r>
      <w:r w:rsidR="005A2E1C" w:rsidRPr="00C53A32">
        <w:rPr>
          <w:color w:val="auto"/>
        </w:rPr>
        <w:t xml:space="preserve"> and managing</w:t>
      </w:r>
      <w:r w:rsidRPr="00C53A32">
        <w:rPr>
          <w:color w:val="auto"/>
        </w:rPr>
        <w:t xml:space="preserve"> apprenticeship programs.</w:t>
      </w:r>
    </w:p>
    <w:p w14:paraId="5C4B1E39" w14:textId="53CB23DB" w:rsidR="00EB4526" w:rsidRPr="00C53A32" w:rsidRDefault="00EB4526" w:rsidP="00EB4526">
      <w:pPr>
        <w:pStyle w:val="Default"/>
        <w:numPr>
          <w:ilvl w:val="0"/>
          <w:numId w:val="15"/>
        </w:numPr>
        <w:spacing w:after="120"/>
        <w:ind w:left="360"/>
        <w:rPr>
          <w:color w:val="auto"/>
        </w:rPr>
      </w:pPr>
      <w:r w:rsidRPr="00C53A32">
        <w:rPr>
          <w:b/>
          <w:bCs/>
          <w:color w:val="auto"/>
        </w:rPr>
        <w:t xml:space="preserve">Policy and Advocacy:  </w:t>
      </w:r>
      <w:r w:rsidRPr="00C53A32">
        <w:rPr>
          <w:color w:val="auto"/>
        </w:rPr>
        <w:t>Apprentices will hear guidance</w:t>
      </w:r>
      <w:r w:rsidR="005A2E1C" w:rsidRPr="00C53A32">
        <w:rPr>
          <w:color w:val="auto"/>
        </w:rPr>
        <w:t xml:space="preserve"> from</w:t>
      </w:r>
      <w:r w:rsidRPr="00C53A32">
        <w:rPr>
          <w:color w:val="auto"/>
        </w:rPr>
        <w:t xml:space="preserve"> key agencies and local representatives about developments and considerations related to </w:t>
      </w:r>
      <w:r w:rsidR="005A2E1C" w:rsidRPr="00C53A32">
        <w:rPr>
          <w:color w:val="auto"/>
        </w:rPr>
        <w:t>apprenticeships in Pennsylvania.</w:t>
      </w:r>
    </w:p>
    <w:p w14:paraId="6C2A96AD" w14:textId="1325F51F" w:rsidR="00EB4526" w:rsidRPr="00C53A32" w:rsidRDefault="00EB4526" w:rsidP="00EB4526">
      <w:pPr>
        <w:pStyle w:val="Default"/>
        <w:numPr>
          <w:ilvl w:val="0"/>
          <w:numId w:val="15"/>
        </w:numPr>
        <w:spacing w:after="120"/>
        <w:ind w:left="360"/>
        <w:rPr>
          <w:color w:val="auto"/>
        </w:rPr>
      </w:pPr>
      <w:r w:rsidRPr="00C53A32">
        <w:rPr>
          <w:b/>
          <w:bCs/>
          <w:color w:val="auto"/>
        </w:rPr>
        <w:t xml:space="preserve">Building Partnerships with Unions:  </w:t>
      </w:r>
      <w:r w:rsidRPr="00C53A32">
        <w:rPr>
          <w:color w:val="auto"/>
        </w:rPr>
        <w:t>Apprentices will learn the history of union apprenticeshi</w:t>
      </w:r>
      <w:r w:rsidR="005A2E1C" w:rsidRPr="00C53A32">
        <w:rPr>
          <w:color w:val="auto"/>
        </w:rPr>
        <w:t xml:space="preserve">p, receive guidance on labor-management cooperation, and learn how to work with </w:t>
      </w:r>
      <w:proofErr w:type="spellStart"/>
      <w:r w:rsidR="005A2E1C" w:rsidRPr="00C53A32">
        <w:rPr>
          <w:color w:val="auto"/>
        </w:rPr>
        <w:t>with</w:t>
      </w:r>
      <w:proofErr w:type="spellEnd"/>
      <w:r w:rsidR="005A2E1C" w:rsidRPr="00C53A32">
        <w:rPr>
          <w:color w:val="auto"/>
        </w:rPr>
        <w:t xml:space="preserve"> union apprenticeship programs. </w:t>
      </w:r>
    </w:p>
    <w:p w14:paraId="0928FD81" w14:textId="76644388" w:rsidR="00EB4526" w:rsidRPr="00C53A32" w:rsidRDefault="00EB4526" w:rsidP="00EB4526">
      <w:pPr>
        <w:pStyle w:val="Default"/>
        <w:numPr>
          <w:ilvl w:val="0"/>
          <w:numId w:val="15"/>
        </w:numPr>
        <w:spacing w:after="120"/>
        <w:ind w:left="360"/>
        <w:rPr>
          <w:color w:val="auto"/>
        </w:rPr>
      </w:pPr>
      <w:r w:rsidRPr="00C53A32">
        <w:rPr>
          <w:b/>
          <w:bCs/>
          <w:color w:val="auto"/>
        </w:rPr>
        <w:t>Practitioners Workshops</w:t>
      </w:r>
      <w:r w:rsidRPr="00C53A32">
        <w:rPr>
          <w:color w:val="auto"/>
        </w:rPr>
        <w:t>:  Apprentices will learn from the expertise and</w:t>
      </w:r>
      <w:r w:rsidR="00E7352A" w:rsidRPr="00C53A32">
        <w:rPr>
          <w:color w:val="auto"/>
        </w:rPr>
        <w:t xml:space="preserve"> </w:t>
      </w:r>
      <w:r w:rsidRPr="00C53A32">
        <w:rPr>
          <w:color w:val="auto"/>
        </w:rPr>
        <w:t>knowledge of regional, statewide, and national apprenticeship leaders and innovators.</w:t>
      </w:r>
    </w:p>
    <w:p w14:paraId="252B1219" w14:textId="5BF63919" w:rsidR="005A2E1C" w:rsidRPr="00C53A32" w:rsidRDefault="00EB4526" w:rsidP="005A2E1C">
      <w:pPr>
        <w:pStyle w:val="Default"/>
        <w:numPr>
          <w:ilvl w:val="0"/>
          <w:numId w:val="15"/>
        </w:numPr>
        <w:ind w:left="360"/>
        <w:rPr>
          <w:color w:val="auto"/>
        </w:rPr>
      </w:pPr>
      <w:r w:rsidRPr="00C53A32">
        <w:rPr>
          <w:b/>
          <w:bCs/>
          <w:color w:val="auto"/>
        </w:rPr>
        <w:t xml:space="preserve">PA Apprenticeship &amp; Training Council: </w:t>
      </w:r>
      <w:r w:rsidRPr="00C53A32">
        <w:rPr>
          <w:color w:val="auto"/>
        </w:rPr>
        <w:t>Apprentices attend</w:t>
      </w:r>
      <w:r w:rsidR="005A2E1C" w:rsidRPr="00C53A32">
        <w:rPr>
          <w:color w:val="auto"/>
        </w:rPr>
        <w:t xml:space="preserve"> multiple</w:t>
      </w:r>
      <w:r w:rsidRPr="00C53A32">
        <w:rPr>
          <w:color w:val="auto"/>
        </w:rPr>
        <w:t xml:space="preserve"> PATC sessions </w:t>
      </w:r>
      <w:r w:rsidR="005A2E1C" w:rsidRPr="00C53A32">
        <w:rPr>
          <w:color w:val="auto"/>
        </w:rPr>
        <w:t xml:space="preserve">and </w:t>
      </w:r>
      <w:r w:rsidRPr="00C53A32">
        <w:rPr>
          <w:color w:val="auto"/>
        </w:rPr>
        <w:t xml:space="preserve">participate in </w:t>
      </w:r>
      <w:r w:rsidR="005A2E1C" w:rsidRPr="00C53A32">
        <w:rPr>
          <w:color w:val="auto"/>
        </w:rPr>
        <w:t xml:space="preserve">group discussion and </w:t>
      </w:r>
      <w:r w:rsidRPr="00C53A32">
        <w:rPr>
          <w:color w:val="auto"/>
        </w:rPr>
        <w:t>debrief</w:t>
      </w:r>
      <w:r w:rsidR="00E7352A" w:rsidRPr="00C53A32">
        <w:rPr>
          <w:color w:val="auto"/>
        </w:rPr>
        <w:t>.</w:t>
      </w:r>
    </w:p>
    <w:p w14:paraId="5158A8A8" w14:textId="77777777" w:rsidR="00EB4526" w:rsidRPr="00C53A32" w:rsidRDefault="00EB4526" w:rsidP="00EB4526">
      <w:pPr>
        <w:pStyle w:val="Default"/>
        <w:rPr>
          <w:color w:val="auto"/>
        </w:rPr>
      </w:pPr>
    </w:p>
    <w:p w14:paraId="07F1FF23" w14:textId="20AFD8FE" w:rsidR="00EB4526" w:rsidRPr="00C53A32" w:rsidRDefault="00EB4526" w:rsidP="00E7352A">
      <w:pPr>
        <w:spacing w:after="60"/>
        <w:rPr>
          <w:rFonts w:asciiTheme="minorHAnsi" w:hAnsiTheme="minorHAnsi" w:cstheme="minorHAnsi"/>
          <w:b/>
          <w:bCs/>
        </w:rPr>
        <w:sectPr w:rsidR="00EB4526" w:rsidRPr="00C53A32" w:rsidSect="00EB4526">
          <w:headerReference w:type="default" r:id="rId14"/>
          <w:footerReference w:type="even" r:id="rId15"/>
          <w:footerReference w:type="default" r:id="rId16"/>
          <w:footerReference w:type="first" r:id="rId17"/>
          <w:pgSz w:w="12240" w:h="15840"/>
          <w:pgMar w:top="1152" w:right="1152" w:bottom="720" w:left="1152" w:header="720" w:footer="720" w:gutter="0"/>
          <w:cols w:space="720"/>
          <w:titlePg/>
          <w:docGrid w:linePitch="360"/>
        </w:sectPr>
      </w:pPr>
      <w:r w:rsidRPr="00C53A32">
        <w:rPr>
          <w:rFonts w:asciiTheme="minorHAnsi" w:hAnsiTheme="minorHAnsi" w:cstheme="minorHAnsi"/>
          <w:b/>
          <w:bCs/>
        </w:rPr>
        <w:t>The RTI above is complemented by 2,000 hours of On-the-Job Learning</w:t>
      </w:r>
      <w:r w:rsidR="00E7352A" w:rsidRPr="00C53A32">
        <w:rPr>
          <w:rFonts w:asciiTheme="minorHAnsi" w:hAnsiTheme="minorHAnsi" w:cstheme="minorHAnsi"/>
          <w:b/>
          <w:bCs/>
        </w:rPr>
        <w:t xml:space="preserve"> (OJL)</w:t>
      </w:r>
      <w:r w:rsidRPr="00C53A32">
        <w:rPr>
          <w:rFonts w:asciiTheme="minorHAnsi" w:hAnsiTheme="minorHAnsi" w:cstheme="minorHAnsi"/>
          <w:b/>
          <w:bCs/>
        </w:rPr>
        <w:t xml:space="preserve"> focused on five Job Skills:      </w:t>
      </w:r>
    </w:p>
    <w:p w14:paraId="5B0FCFE7" w14:textId="0EF4E1F7" w:rsidR="00EB4526" w:rsidRPr="00C53A32" w:rsidRDefault="00EB4526" w:rsidP="00E7352A">
      <w:pPr>
        <w:spacing w:after="60"/>
        <w:ind w:left="450"/>
        <w:rPr>
          <w:rFonts w:asciiTheme="minorHAnsi" w:hAnsiTheme="minorHAnsi" w:cstheme="minorHAnsi"/>
        </w:rPr>
      </w:pPr>
      <w:r w:rsidRPr="00C53A32">
        <w:rPr>
          <w:rFonts w:asciiTheme="minorHAnsi" w:hAnsiTheme="minorHAnsi" w:cstheme="minorHAnsi"/>
        </w:rPr>
        <w:t>1) Employer/</w:t>
      </w:r>
      <w:r w:rsidR="00E7352A" w:rsidRPr="00C53A32">
        <w:rPr>
          <w:rFonts w:asciiTheme="minorHAnsi" w:hAnsiTheme="minorHAnsi" w:cstheme="minorHAnsi"/>
        </w:rPr>
        <w:t>P</w:t>
      </w:r>
      <w:r w:rsidRPr="00C53A32">
        <w:rPr>
          <w:rFonts w:asciiTheme="minorHAnsi" w:hAnsiTheme="minorHAnsi" w:cstheme="minorHAnsi"/>
        </w:rPr>
        <w:t xml:space="preserve">artner </w:t>
      </w:r>
      <w:r w:rsidR="00E7352A" w:rsidRPr="00C53A32">
        <w:rPr>
          <w:rFonts w:asciiTheme="minorHAnsi" w:hAnsiTheme="minorHAnsi" w:cstheme="minorHAnsi"/>
        </w:rPr>
        <w:t>E</w:t>
      </w:r>
      <w:r w:rsidRPr="00C53A32">
        <w:rPr>
          <w:rFonts w:asciiTheme="minorHAnsi" w:hAnsiTheme="minorHAnsi" w:cstheme="minorHAnsi"/>
        </w:rPr>
        <w:t>ngagement</w:t>
      </w:r>
    </w:p>
    <w:p w14:paraId="33C5FE14" w14:textId="3BA472FE" w:rsidR="00EB4526" w:rsidRPr="00C53A32" w:rsidRDefault="00EB4526" w:rsidP="00E7352A">
      <w:pPr>
        <w:spacing w:after="60"/>
        <w:ind w:left="450"/>
        <w:rPr>
          <w:rFonts w:asciiTheme="minorHAnsi" w:hAnsiTheme="minorHAnsi" w:cstheme="minorHAnsi"/>
        </w:rPr>
      </w:pPr>
      <w:r w:rsidRPr="00C53A32">
        <w:rPr>
          <w:rFonts w:asciiTheme="minorHAnsi" w:hAnsiTheme="minorHAnsi" w:cstheme="minorHAnsi"/>
        </w:rPr>
        <w:t xml:space="preserve">2) Developing and </w:t>
      </w:r>
      <w:r w:rsidR="00E7352A" w:rsidRPr="00C53A32">
        <w:rPr>
          <w:rFonts w:asciiTheme="minorHAnsi" w:hAnsiTheme="minorHAnsi" w:cstheme="minorHAnsi"/>
        </w:rPr>
        <w:t>R</w:t>
      </w:r>
      <w:r w:rsidRPr="00C53A32">
        <w:rPr>
          <w:rFonts w:asciiTheme="minorHAnsi" w:hAnsiTheme="minorHAnsi" w:cstheme="minorHAnsi"/>
        </w:rPr>
        <w:t xml:space="preserve">egistering    </w:t>
      </w:r>
      <w:r w:rsidRPr="00C53A32">
        <w:rPr>
          <w:rFonts w:asciiTheme="minorHAnsi" w:hAnsiTheme="minorHAnsi" w:cstheme="minorHAnsi"/>
        </w:rPr>
        <w:br/>
        <w:t xml:space="preserve">     </w:t>
      </w:r>
      <w:r w:rsidR="00E7352A" w:rsidRPr="00C53A32">
        <w:rPr>
          <w:rFonts w:asciiTheme="minorHAnsi" w:hAnsiTheme="minorHAnsi" w:cstheme="minorHAnsi"/>
        </w:rPr>
        <w:t>A</w:t>
      </w:r>
      <w:r w:rsidRPr="00C53A32">
        <w:rPr>
          <w:rFonts w:asciiTheme="minorHAnsi" w:hAnsiTheme="minorHAnsi" w:cstheme="minorHAnsi"/>
        </w:rPr>
        <w:t xml:space="preserve">pprenticeship </w:t>
      </w:r>
      <w:r w:rsidR="00E7352A" w:rsidRPr="00C53A32">
        <w:rPr>
          <w:rFonts w:asciiTheme="minorHAnsi" w:hAnsiTheme="minorHAnsi" w:cstheme="minorHAnsi"/>
        </w:rPr>
        <w:t>P</w:t>
      </w:r>
      <w:r w:rsidRPr="00C53A32">
        <w:rPr>
          <w:rFonts w:asciiTheme="minorHAnsi" w:hAnsiTheme="minorHAnsi" w:cstheme="minorHAnsi"/>
        </w:rPr>
        <w:t xml:space="preserve">rograms </w:t>
      </w:r>
    </w:p>
    <w:p w14:paraId="4697C38E" w14:textId="0A6523A3" w:rsidR="00EB4526" w:rsidRPr="00C53A32" w:rsidRDefault="00EB4526" w:rsidP="00E7352A">
      <w:pPr>
        <w:spacing w:after="60"/>
        <w:ind w:left="-270"/>
        <w:rPr>
          <w:rFonts w:asciiTheme="minorHAnsi" w:hAnsiTheme="minorHAnsi" w:cstheme="minorHAnsi"/>
        </w:rPr>
      </w:pPr>
      <w:r w:rsidRPr="00C53A32">
        <w:rPr>
          <w:rFonts w:asciiTheme="minorHAnsi" w:hAnsiTheme="minorHAnsi" w:cstheme="minorHAnsi"/>
        </w:rPr>
        <w:t xml:space="preserve">3) Apprenticeship </w:t>
      </w:r>
      <w:r w:rsidR="00E7352A" w:rsidRPr="00C53A32">
        <w:rPr>
          <w:rFonts w:asciiTheme="minorHAnsi" w:hAnsiTheme="minorHAnsi" w:cstheme="minorHAnsi"/>
        </w:rPr>
        <w:t>P</w:t>
      </w:r>
      <w:r w:rsidRPr="00C53A32">
        <w:rPr>
          <w:rFonts w:asciiTheme="minorHAnsi" w:hAnsiTheme="minorHAnsi" w:cstheme="minorHAnsi"/>
        </w:rPr>
        <w:t xml:space="preserve">rogram </w:t>
      </w:r>
      <w:r w:rsidR="00E7352A" w:rsidRPr="00C53A32">
        <w:rPr>
          <w:rFonts w:asciiTheme="minorHAnsi" w:hAnsiTheme="minorHAnsi" w:cstheme="minorHAnsi"/>
        </w:rPr>
        <w:t>M</w:t>
      </w:r>
      <w:r w:rsidRPr="00C53A32">
        <w:rPr>
          <w:rFonts w:asciiTheme="minorHAnsi" w:hAnsiTheme="minorHAnsi" w:cstheme="minorHAnsi"/>
        </w:rPr>
        <w:t xml:space="preserve">anaging &amp; </w:t>
      </w:r>
      <w:r w:rsidR="00E7352A" w:rsidRPr="00C53A32">
        <w:rPr>
          <w:rFonts w:asciiTheme="minorHAnsi" w:hAnsiTheme="minorHAnsi" w:cstheme="minorHAnsi"/>
        </w:rPr>
        <w:t>S</w:t>
      </w:r>
      <w:r w:rsidRPr="00C53A32">
        <w:rPr>
          <w:rFonts w:asciiTheme="minorHAnsi" w:hAnsiTheme="minorHAnsi" w:cstheme="minorHAnsi"/>
        </w:rPr>
        <w:t>ervicing</w:t>
      </w:r>
    </w:p>
    <w:p w14:paraId="5452F959" w14:textId="6C52CB15" w:rsidR="00EB4526" w:rsidRPr="00C53A32" w:rsidRDefault="00EB4526" w:rsidP="00E7352A">
      <w:pPr>
        <w:spacing w:after="60"/>
        <w:ind w:left="-270"/>
        <w:rPr>
          <w:rFonts w:asciiTheme="minorHAnsi" w:hAnsiTheme="minorHAnsi" w:cstheme="minorHAnsi"/>
        </w:rPr>
      </w:pPr>
      <w:r w:rsidRPr="00C53A32">
        <w:rPr>
          <w:rFonts w:asciiTheme="minorHAnsi" w:hAnsiTheme="minorHAnsi" w:cstheme="minorHAnsi"/>
        </w:rPr>
        <w:t xml:space="preserve">4) Systems &amp; </w:t>
      </w:r>
      <w:r w:rsidR="00E7352A" w:rsidRPr="00C53A32">
        <w:rPr>
          <w:rFonts w:asciiTheme="minorHAnsi" w:hAnsiTheme="minorHAnsi" w:cstheme="minorHAnsi"/>
        </w:rPr>
        <w:t>P</w:t>
      </w:r>
      <w:r w:rsidRPr="00C53A32">
        <w:rPr>
          <w:rFonts w:asciiTheme="minorHAnsi" w:hAnsiTheme="minorHAnsi" w:cstheme="minorHAnsi"/>
        </w:rPr>
        <w:t>olicy</w:t>
      </w:r>
    </w:p>
    <w:p w14:paraId="0E2DA1F4" w14:textId="0BB9912A" w:rsidR="00EB4526" w:rsidRPr="00C53A32" w:rsidRDefault="00EB4526" w:rsidP="00EB4526">
      <w:pPr>
        <w:ind w:left="-270"/>
        <w:rPr>
          <w:rFonts w:asciiTheme="minorHAnsi" w:hAnsiTheme="minorHAnsi" w:cstheme="minorHAnsi"/>
        </w:rPr>
      </w:pPr>
      <w:r w:rsidRPr="00C53A32">
        <w:rPr>
          <w:rFonts w:asciiTheme="minorHAnsi" w:hAnsiTheme="minorHAnsi" w:cstheme="minorHAnsi"/>
        </w:rPr>
        <w:t xml:space="preserve">5) Intermediaries &amp; </w:t>
      </w:r>
      <w:r w:rsidR="00E7352A" w:rsidRPr="00C53A32">
        <w:rPr>
          <w:rFonts w:asciiTheme="minorHAnsi" w:hAnsiTheme="minorHAnsi" w:cstheme="minorHAnsi"/>
        </w:rPr>
        <w:t>N</w:t>
      </w:r>
      <w:r w:rsidRPr="00C53A32">
        <w:rPr>
          <w:rFonts w:asciiTheme="minorHAnsi" w:hAnsiTheme="minorHAnsi" w:cstheme="minorHAnsi"/>
        </w:rPr>
        <w:t xml:space="preserve">etwork </w:t>
      </w:r>
      <w:r w:rsidR="00E7352A" w:rsidRPr="00C53A32">
        <w:rPr>
          <w:rFonts w:asciiTheme="minorHAnsi" w:hAnsiTheme="minorHAnsi" w:cstheme="minorHAnsi"/>
        </w:rPr>
        <w:t>B</w:t>
      </w:r>
      <w:r w:rsidRPr="00C53A32">
        <w:rPr>
          <w:rFonts w:asciiTheme="minorHAnsi" w:hAnsiTheme="minorHAnsi" w:cstheme="minorHAnsi"/>
        </w:rPr>
        <w:t>uilding</w:t>
      </w:r>
    </w:p>
    <w:p w14:paraId="69D59770" w14:textId="77777777" w:rsidR="00EB4526" w:rsidRPr="00E7352A" w:rsidRDefault="00EB4526" w:rsidP="00EB4526">
      <w:pPr>
        <w:rPr>
          <w:rFonts w:asciiTheme="minorHAnsi" w:hAnsiTheme="minorHAnsi" w:cstheme="minorHAnsi"/>
          <w:sz w:val="23"/>
          <w:szCs w:val="23"/>
        </w:rPr>
        <w:sectPr w:rsidR="00EB4526" w:rsidRPr="00E7352A" w:rsidSect="00EB4526">
          <w:type w:val="continuous"/>
          <w:pgSz w:w="12240" w:h="15840"/>
          <w:pgMar w:top="1152" w:right="1152" w:bottom="720" w:left="1152" w:header="720" w:footer="720" w:gutter="0"/>
          <w:cols w:num="2" w:space="494"/>
          <w:titlePg/>
          <w:docGrid w:linePitch="360"/>
        </w:sectPr>
      </w:pPr>
    </w:p>
    <w:p w14:paraId="2D6AAF85" w14:textId="41D7094E" w:rsidR="00AF5EE3" w:rsidRPr="00E7352A" w:rsidRDefault="00AF5EE3" w:rsidP="00EB4526">
      <w:pPr>
        <w:rPr>
          <w:rFonts w:asciiTheme="minorHAnsi" w:hAnsiTheme="minorHAnsi" w:cstheme="minorHAnsi"/>
          <w:sz w:val="23"/>
          <w:szCs w:val="23"/>
        </w:rPr>
      </w:pPr>
    </w:p>
    <w:sectPr w:rsidR="00AF5EE3" w:rsidRPr="00E7352A" w:rsidSect="00EB4526">
      <w:type w:val="continuous"/>
      <w:pgSz w:w="12240" w:h="15840"/>
      <w:pgMar w:top="1152" w:right="1152" w:bottom="720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93FB" w14:textId="77777777" w:rsidR="00A501AF" w:rsidRDefault="00A501AF">
      <w:r>
        <w:separator/>
      </w:r>
    </w:p>
  </w:endnote>
  <w:endnote w:type="continuationSeparator" w:id="0">
    <w:p w14:paraId="2540AEAA" w14:textId="77777777" w:rsidR="00A501AF" w:rsidRDefault="00A50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79503385"/>
      <w:docPartObj>
        <w:docPartGallery w:val="Page Numbers (Bottom of Page)"/>
        <w:docPartUnique/>
      </w:docPartObj>
    </w:sdtPr>
    <w:sdtContent>
      <w:p w14:paraId="649E0383" w14:textId="2F02E5A8" w:rsidR="007356B2" w:rsidRDefault="007356B2" w:rsidP="00B3462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DB3C51F" w14:textId="77777777" w:rsidR="007356B2" w:rsidRDefault="007356B2" w:rsidP="007356B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54713184"/>
      <w:docPartObj>
        <w:docPartGallery w:val="Page Numbers (Bottom of Page)"/>
        <w:docPartUnique/>
      </w:docPartObj>
    </w:sdtPr>
    <w:sdtContent>
      <w:p w14:paraId="56960A75" w14:textId="1414F77C" w:rsidR="007356B2" w:rsidRDefault="007356B2" w:rsidP="00B3462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7BA8436" w14:textId="77777777" w:rsidR="004949D3" w:rsidRPr="00D531BB" w:rsidRDefault="004949D3" w:rsidP="004949D3">
    <w:pPr>
      <w:pStyle w:val="Footer"/>
      <w:jc w:val="center"/>
      <w:rPr>
        <w:rFonts w:asciiTheme="minorHAnsi" w:hAnsiTheme="minorHAnsi" w:cstheme="minorHAnsi"/>
        <w:i/>
        <w:sz w:val="21"/>
      </w:rPr>
    </w:pPr>
    <w:r w:rsidRPr="00D531BB">
      <w:rPr>
        <w:rFonts w:asciiTheme="minorHAnsi" w:hAnsiTheme="minorHAnsi" w:cstheme="minorHAnsi"/>
        <w:i/>
        <w:sz w:val="21"/>
      </w:rPr>
      <w:t>Questions?  Contact Tara Toms, ttoms@kdpworks.org</w:t>
    </w:r>
  </w:p>
  <w:p w14:paraId="3C3BA0D6" w14:textId="77777777" w:rsidR="007356B2" w:rsidRDefault="007356B2" w:rsidP="007356B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836D" w14:textId="64723440" w:rsidR="00D531BB" w:rsidRPr="00D531BB" w:rsidRDefault="00D531BB" w:rsidP="00D531BB">
    <w:pPr>
      <w:pStyle w:val="Footer"/>
      <w:jc w:val="center"/>
      <w:rPr>
        <w:rFonts w:asciiTheme="minorHAnsi" w:hAnsiTheme="minorHAnsi" w:cstheme="minorHAnsi"/>
        <w:i/>
        <w:sz w:val="21"/>
      </w:rPr>
    </w:pPr>
    <w:r w:rsidRPr="00D531BB">
      <w:rPr>
        <w:rFonts w:asciiTheme="minorHAnsi" w:hAnsiTheme="minorHAnsi" w:cstheme="minorHAnsi"/>
        <w:i/>
        <w:sz w:val="21"/>
      </w:rPr>
      <w:t>Questions?  Contact Tara Toms, ttoms@kdpworks.org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3F76A" w14:textId="77777777" w:rsidR="00A501AF" w:rsidRDefault="00A501AF">
      <w:r>
        <w:separator/>
      </w:r>
    </w:p>
  </w:footnote>
  <w:footnote w:type="continuationSeparator" w:id="0">
    <w:p w14:paraId="0F521050" w14:textId="77777777" w:rsidR="00A501AF" w:rsidRDefault="00A50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B6D41" w14:textId="5AA76374" w:rsidR="00985E53" w:rsidRDefault="00985E53" w:rsidP="0087626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B94"/>
    <w:multiLevelType w:val="hybridMultilevel"/>
    <w:tmpl w:val="B680C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6134E7"/>
    <w:multiLevelType w:val="hybridMultilevel"/>
    <w:tmpl w:val="AA6681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C330B"/>
    <w:multiLevelType w:val="hybridMultilevel"/>
    <w:tmpl w:val="B9C44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B438D"/>
    <w:multiLevelType w:val="hybridMultilevel"/>
    <w:tmpl w:val="56740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4262D"/>
    <w:multiLevelType w:val="hybridMultilevel"/>
    <w:tmpl w:val="8668DC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651997"/>
    <w:multiLevelType w:val="hybridMultilevel"/>
    <w:tmpl w:val="DBD2B000"/>
    <w:lvl w:ilvl="0" w:tplc="85FCB86C">
      <w:start w:val="22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0454C0"/>
    <w:multiLevelType w:val="hybridMultilevel"/>
    <w:tmpl w:val="E3EEBA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226A56"/>
    <w:multiLevelType w:val="hybridMultilevel"/>
    <w:tmpl w:val="629ED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24725D"/>
    <w:multiLevelType w:val="hybridMultilevel"/>
    <w:tmpl w:val="8272C1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EE4C68"/>
    <w:multiLevelType w:val="hybridMultilevel"/>
    <w:tmpl w:val="FDEE5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645CB"/>
    <w:multiLevelType w:val="hybridMultilevel"/>
    <w:tmpl w:val="CBBEB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9E369EF"/>
    <w:multiLevelType w:val="hybridMultilevel"/>
    <w:tmpl w:val="2B70C8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DE117B"/>
    <w:multiLevelType w:val="hybridMultilevel"/>
    <w:tmpl w:val="89200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7361F2"/>
    <w:multiLevelType w:val="hybridMultilevel"/>
    <w:tmpl w:val="B3485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436D7"/>
    <w:multiLevelType w:val="hybridMultilevel"/>
    <w:tmpl w:val="064003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8640554">
    <w:abstractNumId w:val="4"/>
  </w:num>
  <w:num w:numId="2" w16cid:durableId="1093429660">
    <w:abstractNumId w:val="7"/>
  </w:num>
  <w:num w:numId="3" w16cid:durableId="541750579">
    <w:abstractNumId w:val="14"/>
  </w:num>
  <w:num w:numId="4" w16cid:durableId="717315471">
    <w:abstractNumId w:val="10"/>
  </w:num>
  <w:num w:numId="5" w16cid:durableId="822622229">
    <w:abstractNumId w:val="2"/>
  </w:num>
  <w:num w:numId="6" w16cid:durableId="33969158">
    <w:abstractNumId w:val="3"/>
  </w:num>
  <w:num w:numId="7" w16cid:durableId="1310016896">
    <w:abstractNumId w:val="12"/>
  </w:num>
  <w:num w:numId="8" w16cid:durableId="897134145">
    <w:abstractNumId w:val="9"/>
  </w:num>
  <w:num w:numId="9" w16cid:durableId="135611429">
    <w:abstractNumId w:val="0"/>
  </w:num>
  <w:num w:numId="10" w16cid:durableId="992298616">
    <w:abstractNumId w:val="11"/>
  </w:num>
  <w:num w:numId="11" w16cid:durableId="2142921323">
    <w:abstractNumId w:val="6"/>
  </w:num>
  <w:num w:numId="12" w16cid:durableId="571352204">
    <w:abstractNumId w:val="8"/>
  </w:num>
  <w:num w:numId="13" w16cid:durableId="240990688">
    <w:abstractNumId w:val="13"/>
  </w:num>
  <w:num w:numId="14" w16cid:durableId="814104747">
    <w:abstractNumId w:val="5"/>
  </w:num>
  <w:num w:numId="15" w16cid:durableId="107709121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9D8"/>
    <w:rsid w:val="00000AE7"/>
    <w:rsid w:val="00003046"/>
    <w:rsid w:val="000069C7"/>
    <w:rsid w:val="000102E8"/>
    <w:rsid w:val="0001206D"/>
    <w:rsid w:val="0001280A"/>
    <w:rsid w:val="00013F40"/>
    <w:rsid w:val="000175BA"/>
    <w:rsid w:val="00020B90"/>
    <w:rsid w:val="0002273F"/>
    <w:rsid w:val="00023120"/>
    <w:rsid w:val="000248DF"/>
    <w:rsid w:val="00034B0A"/>
    <w:rsid w:val="000455C1"/>
    <w:rsid w:val="00047754"/>
    <w:rsid w:val="00052C21"/>
    <w:rsid w:val="00060C32"/>
    <w:rsid w:val="00062254"/>
    <w:rsid w:val="00067B03"/>
    <w:rsid w:val="00070A1A"/>
    <w:rsid w:val="00073A5B"/>
    <w:rsid w:val="00073ACF"/>
    <w:rsid w:val="00075318"/>
    <w:rsid w:val="00075D2E"/>
    <w:rsid w:val="00081563"/>
    <w:rsid w:val="00083A42"/>
    <w:rsid w:val="00085260"/>
    <w:rsid w:val="00091B16"/>
    <w:rsid w:val="00092CA4"/>
    <w:rsid w:val="000934C0"/>
    <w:rsid w:val="00095B05"/>
    <w:rsid w:val="00096E25"/>
    <w:rsid w:val="000A3C86"/>
    <w:rsid w:val="000A4E26"/>
    <w:rsid w:val="000A6488"/>
    <w:rsid w:val="000B0B58"/>
    <w:rsid w:val="000B2BB9"/>
    <w:rsid w:val="000B6DDA"/>
    <w:rsid w:val="000C0244"/>
    <w:rsid w:val="000C11A7"/>
    <w:rsid w:val="000C3060"/>
    <w:rsid w:val="000C4595"/>
    <w:rsid w:val="000C5DCF"/>
    <w:rsid w:val="000C6099"/>
    <w:rsid w:val="000C7EBC"/>
    <w:rsid w:val="000D1363"/>
    <w:rsid w:val="000D1687"/>
    <w:rsid w:val="000E50A1"/>
    <w:rsid w:val="000F1901"/>
    <w:rsid w:val="000F1EE4"/>
    <w:rsid w:val="000F4A92"/>
    <w:rsid w:val="00101811"/>
    <w:rsid w:val="00101F84"/>
    <w:rsid w:val="00102914"/>
    <w:rsid w:val="00104432"/>
    <w:rsid w:val="00110BAB"/>
    <w:rsid w:val="00133171"/>
    <w:rsid w:val="00134770"/>
    <w:rsid w:val="0013503F"/>
    <w:rsid w:val="00140655"/>
    <w:rsid w:val="001414A8"/>
    <w:rsid w:val="00145C35"/>
    <w:rsid w:val="00164BEB"/>
    <w:rsid w:val="0017063E"/>
    <w:rsid w:val="00170E6D"/>
    <w:rsid w:val="00177C6E"/>
    <w:rsid w:val="0018128F"/>
    <w:rsid w:val="0018180B"/>
    <w:rsid w:val="00181C86"/>
    <w:rsid w:val="00182E12"/>
    <w:rsid w:val="00184448"/>
    <w:rsid w:val="0019404F"/>
    <w:rsid w:val="0019411C"/>
    <w:rsid w:val="001974B4"/>
    <w:rsid w:val="001A1BD7"/>
    <w:rsid w:val="001A73B4"/>
    <w:rsid w:val="001B0522"/>
    <w:rsid w:val="001B17C0"/>
    <w:rsid w:val="001B6071"/>
    <w:rsid w:val="001C6AD8"/>
    <w:rsid w:val="001D734C"/>
    <w:rsid w:val="001E2EAD"/>
    <w:rsid w:val="001E7277"/>
    <w:rsid w:val="001F0674"/>
    <w:rsid w:val="001F2404"/>
    <w:rsid w:val="002000AB"/>
    <w:rsid w:val="00200CBB"/>
    <w:rsid w:val="002027F4"/>
    <w:rsid w:val="00204779"/>
    <w:rsid w:val="00214FEE"/>
    <w:rsid w:val="0021665A"/>
    <w:rsid w:val="0022087A"/>
    <w:rsid w:val="00224066"/>
    <w:rsid w:val="002375E1"/>
    <w:rsid w:val="002404FD"/>
    <w:rsid w:val="00242485"/>
    <w:rsid w:val="00242D5A"/>
    <w:rsid w:val="00243A30"/>
    <w:rsid w:val="002444EB"/>
    <w:rsid w:val="00244E4A"/>
    <w:rsid w:val="0024623A"/>
    <w:rsid w:val="00257C27"/>
    <w:rsid w:val="00263005"/>
    <w:rsid w:val="002812A8"/>
    <w:rsid w:val="00282883"/>
    <w:rsid w:val="0028388C"/>
    <w:rsid w:val="00284C7F"/>
    <w:rsid w:val="0028551A"/>
    <w:rsid w:val="00293897"/>
    <w:rsid w:val="002A3BDB"/>
    <w:rsid w:val="002B5B7C"/>
    <w:rsid w:val="002C157F"/>
    <w:rsid w:val="002C3E24"/>
    <w:rsid w:val="002C63FD"/>
    <w:rsid w:val="002D0BEB"/>
    <w:rsid w:val="002D5803"/>
    <w:rsid w:val="002D6034"/>
    <w:rsid w:val="002E1AE8"/>
    <w:rsid w:val="002F0609"/>
    <w:rsid w:val="002F1F09"/>
    <w:rsid w:val="002F3995"/>
    <w:rsid w:val="002F6915"/>
    <w:rsid w:val="002F6B82"/>
    <w:rsid w:val="00307329"/>
    <w:rsid w:val="00310691"/>
    <w:rsid w:val="00313CD9"/>
    <w:rsid w:val="00315A33"/>
    <w:rsid w:val="003167CE"/>
    <w:rsid w:val="00321C5D"/>
    <w:rsid w:val="00323B31"/>
    <w:rsid w:val="003260F2"/>
    <w:rsid w:val="00331DE2"/>
    <w:rsid w:val="00340FCE"/>
    <w:rsid w:val="003412C1"/>
    <w:rsid w:val="0034186B"/>
    <w:rsid w:val="003460ED"/>
    <w:rsid w:val="00347EA2"/>
    <w:rsid w:val="0035131A"/>
    <w:rsid w:val="003541FB"/>
    <w:rsid w:val="00367FD3"/>
    <w:rsid w:val="0037549A"/>
    <w:rsid w:val="0038700C"/>
    <w:rsid w:val="00390E08"/>
    <w:rsid w:val="00391BEE"/>
    <w:rsid w:val="003955AD"/>
    <w:rsid w:val="00396639"/>
    <w:rsid w:val="003A2438"/>
    <w:rsid w:val="003B1C23"/>
    <w:rsid w:val="003B1FC9"/>
    <w:rsid w:val="003B3A4E"/>
    <w:rsid w:val="003B4BE2"/>
    <w:rsid w:val="003B4D19"/>
    <w:rsid w:val="003C1EEB"/>
    <w:rsid w:val="003C42ED"/>
    <w:rsid w:val="003C6F58"/>
    <w:rsid w:val="003D0C14"/>
    <w:rsid w:val="003D78B0"/>
    <w:rsid w:val="003E7879"/>
    <w:rsid w:val="003F3C01"/>
    <w:rsid w:val="0040214C"/>
    <w:rsid w:val="00402461"/>
    <w:rsid w:val="004132D7"/>
    <w:rsid w:val="004238FD"/>
    <w:rsid w:val="00423D7A"/>
    <w:rsid w:val="004260A0"/>
    <w:rsid w:val="0042650F"/>
    <w:rsid w:val="004353FA"/>
    <w:rsid w:val="00437ACA"/>
    <w:rsid w:val="004454B1"/>
    <w:rsid w:val="004520B0"/>
    <w:rsid w:val="00452634"/>
    <w:rsid w:val="004568B1"/>
    <w:rsid w:val="0046305B"/>
    <w:rsid w:val="00470136"/>
    <w:rsid w:val="00470BA0"/>
    <w:rsid w:val="0047549A"/>
    <w:rsid w:val="004754D0"/>
    <w:rsid w:val="004759A5"/>
    <w:rsid w:val="0048367D"/>
    <w:rsid w:val="004852AB"/>
    <w:rsid w:val="00491220"/>
    <w:rsid w:val="0049202D"/>
    <w:rsid w:val="00494137"/>
    <w:rsid w:val="004949D3"/>
    <w:rsid w:val="00497DD8"/>
    <w:rsid w:val="004A6111"/>
    <w:rsid w:val="004B6E8E"/>
    <w:rsid w:val="004B7C01"/>
    <w:rsid w:val="004C28B3"/>
    <w:rsid w:val="004C3131"/>
    <w:rsid w:val="004C3AA9"/>
    <w:rsid w:val="004C5EE8"/>
    <w:rsid w:val="004C6FE3"/>
    <w:rsid w:val="004C7D5B"/>
    <w:rsid w:val="004D4315"/>
    <w:rsid w:val="004E2AE1"/>
    <w:rsid w:val="004E3F8A"/>
    <w:rsid w:val="004E53E7"/>
    <w:rsid w:val="004E6656"/>
    <w:rsid w:val="004F02B6"/>
    <w:rsid w:val="004F6750"/>
    <w:rsid w:val="004F798E"/>
    <w:rsid w:val="00505586"/>
    <w:rsid w:val="00505795"/>
    <w:rsid w:val="00513C8F"/>
    <w:rsid w:val="00514212"/>
    <w:rsid w:val="00515F3C"/>
    <w:rsid w:val="00516203"/>
    <w:rsid w:val="0052374A"/>
    <w:rsid w:val="00524B95"/>
    <w:rsid w:val="00524CCA"/>
    <w:rsid w:val="0052751F"/>
    <w:rsid w:val="00533B49"/>
    <w:rsid w:val="0053433C"/>
    <w:rsid w:val="00544476"/>
    <w:rsid w:val="00553E55"/>
    <w:rsid w:val="0055738B"/>
    <w:rsid w:val="00563CE6"/>
    <w:rsid w:val="00570AF3"/>
    <w:rsid w:val="0057126F"/>
    <w:rsid w:val="0057285F"/>
    <w:rsid w:val="00577ED2"/>
    <w:rsid w:val="00582E4F"/>
    <w:rsid w:val="00587C39"/>
    <w:rsid w:val="00590D7B"/>
    <w:rsid w:val="00595488"/>
    <w:rsid w:val="00597B27"/>
    <w:rsid w:val="005A2E1C"/>
    <w:rsid w:val="005A3F9B"/>
    <w:rsid w:val="005B0235"/>
    <w:rsid w:val="005B0307"/>
    <w:rsid w:val="005C0F11"/>
    <w:rsid w:val="005D702E"/>
    <w:rsid w:val="005E01D8"/>
    <w:rsid w:val="005E354B"/>
    <w:rsid w:val="005E4780"/>
    <w:rsid w:val="005F24D9"/>
    <w:rsid w:val="00613277"/>
    <w:rsid w:val="00620FF6"/>
    <w:rsid w:val="00622D0A"/>
    <w:rsid w:val="00636DB1"/>
    <w:rsid w:val="00642646"/>
    <w:rsid w:val="00656B1E"/>
    <w:rsid w:val="00660576"/>
    <w:rsid w:val="00660862"/>
    <w:rsid w:val="006645FF"/>
    <w:rsid w:val="00670182"/>
    <w:rsid w:val="00670C46"/>
    <w:rsid w:val="00672C5C"/>
    <w:rsid w:val="00673123"/>
    <w:rsid w:val="006778A3"/>
    <w:rsid w:val="00677BC2"/>
    <w:rsid w:val="00681F40"/>
    <w:rsid w:val="00686C77"/>
    <w:rsid w:val="006913CE"/>
    <w:rsid w:val="00694B50"/>
    <w:rsid w:val="006A1B0E"/>
    <w:rsid w:val="006A4FE9"/>
    <w:rsid w:val="006A5E51"/>
    <w:rsid w:val="006A6B82"/>
    <w:rsid w:val="006B14EE"/>
    <w:rsid w:val="006B1875"/>
    <w:rsid w:val="006B1F7C"/>
    <w:rsid w:val="006B2357"/>
    <w:rsid w:val="006B3B46"/>
    <w:rsid w:val="006B437F"/>
    <w:rsid w:val="006B6487"/>
    <w:rsid w:val="006C0C17"/>
    <w:rsid w:val="006C0EEB"/>
    <w:rsid w:val="006C1B26"/>
    <w:rsid w:val="006C365A"/>
    <w:rsid w:val="006C71A1"/>
    <w:rsid w:val="006D0575"/>
    <w:rsid w:val="006D395E"/>
    <w:rsid w:val="006D468F"/>
    <w:rsid w:val="006D7696"/>
    <w:rsid w:val="006E077F"/>
    <w:rsid w:val="006E2A02"/>
    <w:rsid w:val="006E3AFA"/>
    <w:rsid w:val="006E64D5"/>
    <w:rsid w:val="006F0DA9"/>
    <w:rsid w:val="006F1A31"/>
    <w:rsid w:val="006F2888"/>
    <w:rsid w:val="006F59CA"/>
    <w:rsid w:val="0070453C"/>
    <w:rsid w:val="00712674"/>
    <w:rsid w:val="007247A6"/>
    <w:rsid w:val="00726B68"/>
    <w:rsid w:val="00727572"/>
    <w:rsid w:val="0072765B"/>
    <w:rsid w:val="00731745"/>
    <w:rsid w:val="007356B2"/>
    <w:rsid w:val="00735D4D"/>
    <w:rsid w:val="00744A30"/>
    <w:rsid w:val="007453EB"/>
    <w:rsid w:val="00745CD1"/>
    <w:rsid w:val="0075354E"/>
    <w:rsid w:val="00754155"/>
    <w:rsid w:val="007555D2"/>
    <w:rsid w:val="007562B7"/>
    <w:rsid w:val="007567EA"/>
    <w:rsid w:val="00757793"/>
    <w:rsid w:val="007648A2"/>
    <w:rsid w:val="0077050B"/>
    <w:rsid w:val="0078123E"/>
    <w:rsid w:val="007815A5"/>
    <w:rsid w:val="00781D58"/>
    <w:rsid w:val="00785D7F"/>
    <w:rsid w:val="00790FBB"/>
    <w:rsid w:val="00792211"/>
    <w:rsid w:val="00794588"/>
    <w:rsid w:val="007A014C"/>
    <w:rsid w:val="007A032E"/>
    <w:rsid w:val="007A0CEC"/>
    <w:rsid w:val="007A4EC0"/>
    <w:rsid w:val="007A4F5A"/>
    <w:rsid w:val="007A66A2"/>
    <w:rsid w:val="007B08CF"/>
    <w:rsid w:val="007B6667"/>
    <w:rsid w:val="007C6CF1"/>
    <w:rsid w:val="007D0C02"/>
    <w:rsid w:val="007D53D0"/>
    <w:rsid w:val="007D5D8D"/>
    <w:rsid w:val="007E449E"/>
    <w:rsid w:val="007E45B4"/>
    <w:rsid w:val="007E54DB"/>
    <w:rsid w:val="007F177E"/>
    <w:rsid w:val="007F18B3"/>
    <w:rsid w:val="007F7FD7"/>
    <w:rsid w:val="00801EBA"/>
    <w:rsid w:val="008116F3"/>
    <w:rsid w:val="0081235D"/>
    <w:rsid w:val="00816172"/>
    <w:rsid w:val="00821393"/>
    <w:rsid w:val="00821655"/>
    <w:rsid w:val="00822EF4"/>
    <w:rsid w:val="0083222F"/>
    <w:rsid w:val="00832C6B"/>
    <w:rsid w:val="008332F7"/>
    <w:rsid w:val="00833506"/>
    <w:rsid w:val="00841612"/>
    <w:rsid w:val="00851632"/>
    <w:rsid w:val="008547D8"/>
    <w:rsid w:val="008600E5"/>
    <w:rsid w:val="00860C25"/>
    <w:rsid w:val="008619DB"/>
    <w:rsid w:val="00863A96"/>
    <w:rsid w:val="00864A53"/>
    <w:rsid w:val="00864F04"/>
    <w:rsid w:val="00867079"/>
    <w:rsid w:val="00870B26"/>
    <w:rsid w:val="00872750"/>
    <w:rsid w:val="0087626B"/>
    <w:rsid w:val="0088314F"/>
    <w:rsid w:val="00892C4B"/>
    <w:rsid w:val="00892EF3"/>
    <w:rsid w:val="008A530D"/>
    <w:rsid w:val="008A55FC"/>
    <w:rsid w:val="008A5B16"/>
    <w:rsid w:val="008A721E"/>
    <w:rsid w:val="008C2740"/>
    <w:rsid w:val="008C5C0D"/>
    <w:rsid w:val="008D0730"/>
    <w:rsid w:val="008D3F01"/>
    <w:rsid w:val="008E24E8"/>
    <w:rsid w:val="008E37F9"/>
    <w:rsid w:val="008E4DFA"/>
    <w:rsid w:val="008F7A88"/>
    <w:rsid w:val="009050A8"/>
    <w:rsid w:val="00917FE2"/>
    <w:rsid w:val="00921075"/>
    <w:rsid w:val="009214F6"/>
    <w:rsid w:val="0092439F"/>
    <w:rsid w:val="009367D1"/>
    <w:rsid w:val="00937E13"/>
    <w:rsid w:val="009432B0"/>
    <w:rsid w:val="00951E16"/>
    <w:rsid w:val="009551E4"/>
    <w:rsid w:val="009554A3"/>
    <w:rsid w:val="00957F8E"/>
    <w:rsid w:val="0096264C"/>
    <w:rsid w:val="00963EA2"/>
    <w:rsid w:val="009671C4"/>
    <w:rsid w:val="00970646"/>
    <w:rsid w:val="00974FFA"/>
    <w:rsid w:val="00975460"/>
    <w:rsid w:val="00980946"/>
    <w:rsid w:val="00980BE0"/>
    <w:rsid w:val="00985E53"/>
    <w:rsid w:val="00987AEF"/>
    <w:rsid w:val="009931D9"/>
    <w:rsid w:val="009A2C32"/>
    <w:rsid w:val="009A5FA2"/>
    <w:rsid w:val="009B3D44"/>
    <w:rsid w:val="009C2836"/>
    <w:rsid w:val="009C715D"/>
    <w:rsid w:val="009D3579"/>
    <w:rsid w:val="009D3BBC"/>
    <w:rsid w:val="009D4C21"/>
    <w:rsid w:val="009D5DC7"/>
    <w:rsid w:val="009E1445"/>
    <w:rsid w:val="009E4564"/>
    <w:rsid w:val="009E6143"/>
    <w:rsid w:val="009E6E91"/>
    <w:rsid w:val="009E744C"/>
    <w:rsid w:val="009F07E7"/>
    <w:rsid w:val="009F380F"/>
    <w:rsid w:val="009F7B10"/>
    <w:rsid w:val="00A01C09"/>
    <w:rsid w:val="00A06CC9"/>
    <w:rsid w:val="00A13A3A"/>
    <w:rsid w:val="00A200CD"/>
    <w:rsid w:val="00A37BEB"/>
    <w:rsid w:val="00A400E0"/>
    <w:rsid w:val="00A40C61"/>
    <w:rsid w:val="00A471D2"/>
    <w:rsid w:val="00A501AF"/>
    <w:rsid w:val="00A555F4"/>
    <w:rsid w:val="00A6253E"/>
    <w:rsid w:val="00A6568E"/>
    <w:rsid w:val="00A65FCD"/>
    <w:rsid w:val="00A72A27"/>
    <w:rsid w:val="00A74BDE"/>
    <w:rsid w:val="00A76F9C"/>
    <w:rsid w:val="00A86AAC"/>
    <w:rsid w:val="00AA37C0"/>
    <w:rsid w:val="00AB21B6"/>
    <w:rsid w:val="00AB2575"/>
    <w:rsid w:val="00AC0B1B"/>
    <w:rsid w:val="00AD27D9"/>
    <w:rsid w:val="00AD6834"/>
    <w:rsid w:val="00AD7D34"/>
    <w:rsid w:val="00AE3209"/>
    <w:rsid w:val="00AE4E29"/>
    <w:rsid w:val="00AE582F"/>
    <w:rsid w:val="00AF1734"/>
    <w:rsid w:val="00AF24DF"/>
    <w:rsid w:val="00AF5EE3"/>
    <w:rsid w:val="00AF6237"/>
    <w:rsid w:val="00AF6AD8"/>
    <w:rsid w:val="00B008A6"/>
    <w:rsid w:val="00B03674"/>
    <w:rsid w:val="00B05B29"/>
    <w:rsid w:val="00B05C0F"/>
    <w:rsid w:val="00B07456"/>
    <w:rsid w:val="00B156B9"/>
    <w:rsid w:val="00B15E9E"/>
    <w:rsid w:val="00B16BFF"/>
    <w:rsid w:val="00B3192B"/>
    <w:rsid w:val="00B32CCF"/>
    <w:rsid w:val="00B36101"/>
    <w:rsid w:val="00B5299D"/>
    <w:rsid w:val="00B5358F"/>
    <w:rsid w:val="00B54995"/>
    <w:rsid w:val="00B6342C"/>
    <w:rsid w:val="00B6397F"/>
    <w:rsid w:val="00B66671"/>
    <w:rsid w:val="00B6735A"/>
    <w:rsid w:val="00B72A96"/>
    <w:rsid w:val="00B8195C"/>
    <w:rsid w:val="00B86C82"/>
    <w:rsid w:val="00B91E98"/>
    <w:rsid w:val="00B92C2D"/>
    <w:rsid w:val="00B93749"/>
    <w:rsid w:val="00B963E8"/>
    <w:rsid w:val="00BA1CBE"/>
    <w:rsid w:val="00BA2D92"/>
    <w:rsid w:val="00BB04B2"/>
    <w:rsid w:val="00BB2C5E"/>
    <w:rsid w:val="00BC249A"/>
    <w:rsid w:val="00BC563B"/>
    <w:rsid w:val="00BC759F"/>
    <w:rsid w:val="00BD3C95"/>
    <w:rsid w:val="00BD5850"/>
    <w:rsid w:val="00BD7CE7"/>
    <w:rsid w:val="00BE54FD"/>
    <w:rsid w:val="00BE5AB9"/>
    <w:rsid w:val="00BE6EB5"/>
    <w:rsid w:val="00BE7794"/>
    <w:rsid w:val="00BE7899"/>
    <w:rsid w:val="00BF1F65"/>
    <w:rsid w:val="00BF28C3"/>
    <w:rsid w:val="00BF5D00"/>
    <w:rsid w:val="00C0266C"/>
    <w:rsid w:val="00C25E7D"/>
    <w:rsid w:val="00C277C3"/>
    <w:rsid w:val="00C2783B"/>
    <w:rsid w:val="00C304BD"/>
    <w:rsid w:val="00C362A3"/>
    <w:rsid w:val="00C37363"/>
    <w:rsid w:val="00C376D3"/>
    <w:rsid w:val="00C438A3"/>
    <w:rsid w:val="00C45284"/>
    <w:rsid w:val="00C52449"/>
    <w:rsid w:val="00C53A32"/>
    <w:rsid w:val="00C55041"/>
    <w:rsid w:val="00C5622D"/>
    <w:rsid w:val="00C5645A"/>
    <w:rsid w:val="00C633A8"/>
    <w:rsid w:val="00C653EA"/>
    <w:rsid w:val="00C72A1A"/>
    <w:rsid w:val="00C751D4"/>
    <w:rsid w:val="00C92038"/>
    <w:rsid w:val="00CA0FEB"/>
    <w:rsid w:val="00CA1642"/>
    <w:rsid w:val="00CB1135"/>
    <w:rsid w:val="00CB52C3"/>
    <w:rsid w:val="00CB5733"/>
    <w:rsid w:val="00CB73B3"/>
    <w:rsid w:val="00CD1A20"/>
    <w:rsid w:val="00CD2BE7"/>
    <w:rsid w:val="00CD6EB0"/>
    <w:rsid w:val="00CE0D1D"/>
    <w:rsid w:val="00CE2A73"/>
    <w:rsid w:val="00CF4CE9"/>
    <w:rsid w:val="00CF5BF7"/>
    <w:rsid w:val="00CF6C17"/>
    <w:rsid w:val="00D0762B"/>
    <w:rsid w:val="00D27222"/>
    <w:rsid w:val="00D402F0"/>
    <w:rsid w:val="00D447B5"/>
    <w:rsid w:val="00D459D8"/>
    <w:rsid w:val="00D469A4"/>
    <w:rsid w:val="00D476B4"/>
    <w:rsid w:val="00D531BB"/>
    <w:rsid w:val="00D5410E"/>
    <w:rsid w:val="00D54863"/>
    <w:rsid w:val="00D57D3A"/>
    <w:rsid w:val="00D83B4B"/>
    <w:rsid w:val="00D84293"/>
    <w:rsid w:val="00D848A3"/>
    <w:rsid w:val="00D87677"/>
    <w:rsid w:val="00D93C6C"/>
    <w:rsid w:val="00DA0BC5"/>
    <w:rsid w:val="00DA0F3E"/>
    <w:rsid w:val="00DA5ED7"/>
    <w:rsid w:val="00DA7A68"/>
    <w:rsid w:val="00DC404C"/>
    <w:rsid w:val="00DC40B5"/>
    <w:rsid w:val="00DC621C"/>
    <w:rsid w:val="00DC6B53"/>
    <w:rsid w:val="00DD19DC"/>
    <w:rsid w:val="00DD1B52"/>
    <w:rsid w:val="00DD24C4"/>
    <w:rsid w:val="00DD57FB"/>
    <w:rsid w:val="00DE022D"/>
    <w:rsid w:val="00DE32B7"/>
    <w:rsid w:val="00DE4346"/>
    <w:rsid w:val="00DE711F"/>
    <w:rsid w:val="00DF1BF1"/>
    <w:rsid w:val="00DF2177"/>
    <w:rsid w:val="00DF5080"/>
    <w:rsid w:val="00E003BC"/>
    <w:rsid w:val="00E01079"/>
    <w:rsid w:val="00E03C57"/>
    <w:rsid w:val="00E03DD3"/>
    <w:rsid w:val="00E12EAE"/>
    <w:rsid w:val="00E1484E"/>
    <w:rsid w:val="00E16B58"/>
    <w:rsid w:val="00E1762B"/>
    <w:rsid w:val="00E22ACC"/>
    <w:rsid w:val="00E27B50"/>
    <w:rsid w:val="00E3525D"/>
    <w:rsid w:val="00E4340B"/>
    <w:rsid w:val="00E436BC"/>
    <w:rsid w:val="00E460F0"/>
    <w:rsid w:val="00E512E8"/>
    <w:rsid w:val="00E51D79"/>
    <w:rsid w:val="00E52877"/>
    <w:rsid w:val="00E54B39"/>
    <w:rsid w:val="00E57EB3"/>
    <w:rsid w:val="00E61330"/>
    <w:rsid w:val="00E61948"/>
    <w:rsid w:val="00E63059"/>
    <w:rsid w:val="00E65050"/>
    <w:rsid w:val="00E67179"/>
    <w:rsid w:val="00E67392"/>
    <w:rsid w:val="00E67550"/>
    <w:rsid w:val="00E700B5"/>
    <w:rsid w:val="00E71214"/>
    <w:rsid w:val="00E7352A"/>
    <w:rsid w:val="00E765E2"/>
    <w:rsid w:val="00E778AA"/>
    <w:rsid w:val="00E826CC"/>
    <w:rsid w:val="00E83666"/>
    <w:rsid w:val="00E858F5"/>
    <w:rsid w:val="00E9187B"/>
    <w:rsid w:val="00E91BF8"/>
    <w:rsid w:val="00E93E31"/>
    <w:rsid w:val="00EA0824"/>
    <w:rsid w:val="00EA0C90"/>
    <w:rsid w:val="00EA3C19"/>
    <w:rsid w:val="00EA5224"/>
    <w:rsid w:val="00EA72EA"/>
    <w:rsid w:val="00EB2B3D"/>
    <w:rsid w:val="00EB4526"/>
    <w:rsid w:val="00EB7F40"/>
    <w:rsid w:val="00EC204A"/>
    <w:rsid w:val="00EC331D"/>
    <w:rsid w:val="00EC628E"/>
    <w:rsid w:val="00ED00B3"/>
    <w:rsid w:val="00ED1315"/>
    <w:rsid w:val="00ED32B1"/>
    <w:rsid w:val="00EE141B"/>
    <w:rsid w:val="00EF3D04"/>
    <w:rsid w:val="00F063DC"/>
    <w:rsid w:val="00F22260"/>
    <w:rsid w:val="00F256EA"/>
    <w:rsid w:val="00F30ECA"/>
    <w:rsid w:val="00F317A4"/>
    <w:rsid w:val="00F318F9"/>
    <w:rsid w:val="00F31FD4"/>
    <w:rsid w:val="00F346D4"/>
    <w:rsid w:val="00F3612F"/>
    <w:rsid w:val="00F40E1C"/>
    <w:rsid w:val="00F425FE"/>
    <w:rsid w:val="00F4590A"/>
    <w:rsid w:val="00F52E65"/>
    <w:rsid w:val="00F53B54"/>
    <w:rsid w:val="00F57E95"/>
    <w:rsid w:val="00F603D9"/>
    <w:rsid w:val="00F612A2"/>
    <w:rsid w:val="00F61D82"/>
    <w:rsid w:val="00F70658"/>
    <w:rsid w:val="00F70A1E"/>
    <w:rsid w:val="00F806E9"/>
    <w:rsid w:val="00F811ED"/>
    <w:rsid w:val="00F85226"/>
    <w:rsid w:val="00F945CA"/>
    <w:rsid w:val="00F950FC"/>
    <w:rsid w:val="00FA1A02"/>
    <w:rsid w:val="00FA1B66"/>
    <w:rsid w:val="00FA4467"/>
    <w:rsid w:val="00FB2996"/>
    <w:rsid w:val="00FB2C80"/>
    <w:rsid w:val="00FC5FD3"/>
    <w:rsid w:val="00FC6D1B"/>
    <w:rsid w:val="00FD6FDC"/>
    <w:rsid w:val="00FD7999"/>
    <w:rsid w:val="00FE079F"/>
    <w:rsid w:val="00FE1F68"/>
    <w:rsid w:val="00FE3334"/>
    <w:rsid w:val="00FE3F75"/>
    <w:rsid w:val="00FE4B58"/>
    <w:rsid w:val="00FE5C84"/>
    <w:rsid w:val="00FF41E7"/>
    <w:rsid w:val="00FF4D02"/>
    <w:rsid w:val="00FF6A53"/>
    <w:rsid w:val="7AE58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5768086"/>
  <w15:docId w15:val="{5B04CB9D-0558-6A4C-A03B-6B57D725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D57D3A"/>
    <w:pPr>
      <w:spacing w:before="240" w:after="60"/>
      <w:outlineLvl w:val="0"/>
    </w:pPr>
    <w:rPr>
      <w:rFonts w:ascii="Arial" w:hAnsi="Arial" w:cs="Arial"/>
      <w:b/>
      <w:noProof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F1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MessageHeader">
    <w:name w:val="Message Header"/>
    <w:basedOn w:val="BodyText"/>
    <w:link w:val="MessageHeaderChar"/>
    <w:rsid w:val="009671C4"/>
    <w:pPr>
      <w:keepLines/>
      <w:spacing w:line="180" w:lineRule="atLeast"/>
      <w:ind w:left="1555" w:right="835" w:hanging="720"/>
    </w:pPr>
    <w:rPr>
      <w:rFonts w:ascii="Arial" w:hAnsi="Arial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9671C4"/>
    <w:pPr>
      <w:spacing w:before="220"/>
    </w:pPr>
  </w:style>
  <w:style w:type="character" w:customStyle="1" w:styleId="MessageHeaderLabel">
    <w:name w:val="Message Header Label"/>
    <w:rsid w:val="009671C4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9671C4"/>
    <w:pPr>
      <w:pBdr>
        <w:bottom w:val="single" w:sz="6" w:space="15" w:color="auto"/>
      </w:pBdr>
      <w:spacing w:after="320"/>
    </w:pPr>
  </w:style>
  <w:style w:type="paragraph" w:styleId="BodyText">
    <w:name w:val="Body Text"/>
    <w:basedOn w:val="Normal"/>
    <w:rsid w:val="009671C4"/>
    <w:pPr>
      <w:spacing w:after="120"/>
    </w:pPr>
  </w:style>
  <w:style w:type="paragraph" w:styleId="BalloonText">
    <w:name w:val="Balloon Text"/>
    <w:basedOn w:val="Normal"/>
    <w:semiHidden/>
    <w:rsid w:val="007F7F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620FF6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02273F"/>
  </w:style>
  <w:style w:type="character" w:customStyle="1" w:styleId="MessageHeaderChar">
    <w:name w:val="Message Header Char"/>
    <w:basedOn w:val="DefaultParagraphFont"/>
    <w:link w:val="MessageHeader"/>
    <w:rsid w:val="00524CCA"/>
    <w:rPr>
      <w:rFonts w:ascii="Arial" w:hAnsi="Arial"/>
      <w:spacing w:val="-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24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61327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132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1327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132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13277"/>
    <w:rPr>
      <w:b/>
      <w:bCs/>
    </w:rPr>
  </w:style>
  <w:style w:type="paragraph" w:styleId="NormalWeb">
    <w:name w:val="Normal (Web)"/>
    <w:basedOn w:val="Normal"/>
    <w:uiPriority w:val="99"/>
    <w:unhideWhenUsed/>
    <w:rsid w:val="00821655"/>
    <w:pPr>
      <w:spacing w:before="100" w:beforeAutospacing="1" w:after="100" w:afterAutospacing="1"/>
    </w:pPr>
    <w:rPr>
      <w:rFonts w:eastAsiaTheme="minorEastAsia"/>
    </w:rPr>
  </w:style>
  <w:style w:type="character" w:styleId="Strong">
    <w:name w:val="Strong"/>
    <w:qFormat/>
    <w:rsid w:val="00204779"/>
    <w:rPr>
      <w:szCs w:val="22"/>
    </w:rPr>
  </w:style>
  <w:style w:type="paragraph" w:customStyle="1" w:styleId="Default">
    <w:name w:val="Default"/>
    <w:rsid w:val="0072757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2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1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5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3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2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6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8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kdpworks.org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kdpworks.org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uart%20Bass\Application%20Data\Microsoft\Templates\KDP%20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78E3391F8E3F49B9E306E16458474C" ma:contentTypeVersion="13" ma:contentTypeDescription="Create a new document." ma:contentTypeScope="" ma:versionID="320e2f3aa35f5a283f9a15a571d0c50f">
  <xsd:schema xmlns:xsd="http://www.w3.org/2001/XMLSchema" xmlns:xs="http://www.w3.org/2001/XMLSchema" xmlns:p="http://schemas.microsoft.com/office/2006/metadata/properties" xmlns:ns3="858eb54f-9d96-4f65-9413-ad5f4121bce3" xmlns:ns4="5aa8ea89-ab3e-4783-a103-8af4026fe35e" targetNamespace="http://schemas.microsoft.com/office/2006/metadata/properties" ma:root="true" ma:fieldsID="35daae3cb28f358eb91fa017026ac281" ns3:_="" ns4:_="">
    <xsd:import namespace="858eb54f-9d96-4f65-9413-ad5f4121bce3"/>
    <xsd:import namespace="5aa8ea89-ab3e-4783-a103-8af4026fe3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8eb54f-9d96-4f65-9413-ad5f4121bc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ea89-ab3e-4783-a103-8af4026fe35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861FA6-B79C-4F61-87EE-44E467AEC3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CCA5CF-8493-40AA-8100-25324555D0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5DE43D-4DFC-43AB-AE6B-CE19C7BD5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8eb54f-9d96-4f65-9413-ad5f4121bce3"/>
    <ds:schemaRef ds:uri="5aa8ea89-ab3e-4783-a103-8af4026fe3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Settings\Stuart Bass\Application Data\Microsoft\Templates\KDP memo.dot</Template>
  <TotalTime>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GWI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Bass</dc:creator>
  <cp:keywords/>
  <dc:description/>
  <cp:lastModifiedBy>John Paul</cp:lastModifiedBy>
  <cp:revision>3</cp:revision>
  <cp:lastPrinted>2019-08-26T14:25:00Z</cp:lastPrinted>
  <dcterms:created xsi:type="dcterms:W3CDTF">2026-08-06T16:46:00Z</dcterms:created>
  <dcterms:modified xsi:type="dcterms:W3CDTF">2026-08-06T16:47:00Z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0x010100F778E3391F8E3F49B9E306E16458474C</vt:lpwstr>
  </property>
</Properties>
</file>